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0E5B" w14:textId="77777777" w:rsidR="00491B74" w:rsidRDefault="00491B74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</w:p>
    <w:p w14:paraId="52C4B944" w14:textId="504B9968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r>
        <w:t xml:space="preserve">Bijlage </w:t>
      </w:r>
      <w:r w:rsidR="00E94F7C">
        <w:t>3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29177DFD" w:rsidR="00E900D3" w:rsidRPr="00853F07" w:rsidRDefault="000B1A35" w:rsidP="00551C53">
      <w:r w:rsidRPr="00853F07">
        <w:t>__________________</w:t>
      </w:r>
      <w:r w:rsidR="00760843" w:rsidRPr="00853F07">
        <w:t>_</w:t>
      </w:r>
      <w:r w:rsidRPr="00853F07">
        <w:t>____</w:t>
      </w:r>
      <w:r w:rsidR="00EB1543" w:rsidRPr="00853F07">
        <w:t xml:space="preserve"> </w:t>
      </w:r>
      <w:r w:rsidRPr="00853F07">
        <w:t xml:space="preserve">(naam gevolmachtigde) om namens </w:t>
      </w:r>
    </w:p>
    <w:p w14:paraId="0AA9607D" w14:textId="16E7693A" w:rsidR="00E900D3" w:rsidRPr="00853F07" w:rsidRDefault="000B1A35" w:rsidP="00551C53">
      <w:r w:rsidRPr="00853F07">
        <w:t>_______________</w:t>
      </w:r>
      <w:r w:rsidR="00EB1543" w:rsidRPr="00853F07">
        <w:t>_</w:t>
      </w:r>
      <w:r w:rsidRPr="00853F07">
        <w:t>______</w:t>
      </w:r>
      <w:r w:rsidR="004679A5" w:rsidRPr="00853F07">
        <w:t>_</w:t>
      </w:r>
      <w:r w:rsidR="00EB1543" w:rsidRPr="00853F07">
        <w:t xml:space="preserve"> </w:t>
      </w:r>
      <w:r w:rsidRPr="00853F07">
        <w:t xml:space="preserve">(naam Gegadigde) en ingeschreven in het handelsregister onder het </w:t>
      </w:r>
    </w:p>
    <w:p w14:paraId="52C4B946" w14:textId="16336652" w:rsidR="000B1A35" w:rsidRPr="00CC6BF9" w:rsidRDefault="00EB1543" w:rsidP="00551C53">
      <w:r w:rsidRPr="00853F07">
        <w:t>N</w:t>
      </w:r>
      <w:r w:rsidR="000B1A35" w:rsidRPr="00853F07">
        <w:t>ummer</w:t>
      </w:r>
      <w:r w:rsidRPr="00853F07">
        <w:t xml:space="preserve"> </w:t>
      </w:r>
      <w:r w:rsidR="000B1A35" w:rsidRPr="00853F07">
        <w:t xml:space="preserve"> __________</w:t>
      </w:r>
      <w:r w:rsidR="004679A5" w:rsidRPr="00853F07">
        <w:t>_</w:t>
      </w:r>
      <w:r w:rsidR="00760843" w:rsidRPr="00853F07">
        <w:t>_</w:t>
      </w:r>
      <w:r w:rsidR="004679A5" w:rsidRPr="00853F07">
        <w:t>__</w:t>
      </w:r>
      <w:r w:rsidR="000B1A35" w:rsidRPr="00853F07">
        <w:t xml:space="preserve">__ (bijvoorbeeld het KvK nummer), </w:t>
      </w:r>
      <w:r w:rsidR="00A92EF4" w:rsidRPr="00853F07">
        <w:t xml:space="preserve">de aanvraag tot deelneming voor de </w:t>
      </w:r>
      <w:r w:rsidR="00782B1B" w:rsidRPr="00853F07">
        <w:t>A</w:t>
      </w:r>
      <w:r w:rsidR="00A92EF4" w:rsidRPr="00853F07">
        <w:t xml:space="preserve">anbesteding </w:t>
      </w:r>
      <w:proofErr w:type="spellStart"/>
      <w:r w:rsidR="00853F07" w:rsidRPr="00853F07">
        <w:t>Managed</w:t>
      </w:r>
      <w:proofErr w:type="spellEnd"/>
      <w:r w:rsidR="00853F07" w:rsidRPr="00853F07">
        <w:t xml:space="preserve"> </w:t>
      </w:r>
      <w:proofErr w:type="spellStart"/>
      <w:r w:rsidR="00853F07" w:rsidRPr="00853F07">
        <w:t>Detection</w:t>
      </w:r>
      <w:proofErr w:type="spellEnd"/>
      <w:r w:rsidR="00853F07" w:rsidRPr="00853F07">
        <w:t xml:space="preserve"> &amp; Response</w:t>
      </w:r>
      <w:r w:rsidR="00A92EF4" w:rsidRPr="00853F07">
        <w:t xml:space="preserve"> en</w:t>
      </w:r>
      <w:r w:rsidR="00782B1B" w:rsidRPr="00853F07">
        <w:t>/</w:t>
      </w:r>
      <w:r w:rsidR="00A92EF4" w:rsidRPr="00853F07">
        <w:t xml:space="preserve"> de Inschrijving</w:t>
      </w:r>
      <w:r w:rsidR="00782B1B" w:rsidRPr="00853F07">
        <w:t xml:space="preserve"> voor de Aanbesteding </w:t>
      </w:r>
      <w:proofErr w:type="spellStart"/>
      <w:r w:rsidR="00853F07" w:rsidRPr="00853F07">
        <w:t>Managed</w:t>
      </w:r>
      <w:proofErr w:type="spellEnd"/>
      <w:r w:rsidR="00853F07" w:rsidRPr="00853F07">
        <w:t xml:space="preserve"> </w:t>
      </w:r>
      <w:proofErr w:type="spellStart"/>
      <w:r w:rsidR="00853F07" w:rsidRPr="00853F07">
        <w:t>Detection</w:t>
      </w:r>
      <w:proofErr w:type="spellEnd"/>
      <w:r w:rsidR="00853F07" w:rsidRPr="00853F07">
        <w:t xml:space="preserve"> &amp; Response </w:t>
      </w:r>
      <w:r w:rsidR="000B1A35" w:rsidRPr="00853F07">
        <w:t>in te dienen.</w:t>
      </w:r>
      <w:r w:rsidR="000B1A35" w:rsidRPr="00CC6BF9">
        <w:t xml:space="preserve">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826A6" w14:textId="77777777" w:rsidR="005908DA" w:rsidRDefault="005908DA" w:rsidP="004C03F0">
      <w:pPr>
        <w:spacing w:line="240" w:lineRule="auto"/>
      </w:pPr>
      <w:r>
        <w:separator/>
      </w:r>
    </w:p>
  </w:endnote>
  <w:endnote w:type="continuationSeparator" w:id="0">
    <w:p w14:paraId="33AE3A75" w14:textId="77777777" w:rsidR="005908DA" w:rsidRDefault="005908DA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6F74" w14:textId="77777777" w:rsidR="005908DA" w:rsidRDefault="005908DA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636D41D" w14:textId="77777777" w:rsidR="005908DA" w:rsidRDefault="005908DA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06E03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1B74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08DA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2A2C"/>
    <w:rsid w:val="00713C5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3F07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4F7C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B3A918490184E9DD32F2102912C17" ma:contentTypeVersion="6" ma:contentTypeDescription="Een nieuw document maken." ma:contentTypeScope="" ma:versionID="af431446275f26623e72cb1d1c27e558">
  <xsd:schema xmlns:xsd="http://www.w3.org/2001/XMLSchema" xmlns:xs="http://www.w3.org/2001/XMLSchema" xmlns:p="http://schemas.microsoft.com/office/2006/metadata/properties" xmlns:ns2="b6c8c274-5ad5-4e7c-9310-df3f4541f5eb" xmlns:ns3="fb750b50-1a99-46e8-9cf1-8bcc0c80f0a0" targetNamespace="http://schemas.microsoft.com/office/2006/metadata/properties" ma:root="true" ma:fieldsID="0d16898f78945a455e0c921484e019c7" ns2:_="" ns3:_="">
    <xsd:import namespace="b6c8c274-5ad5-4e7c-9310-df3f4541f5eb"/>
    <xsd:import namespace="fb750b50-1a99-46e8-9cf1-8bcc0c80f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8c274-5ad5-4e7c-9310-df3f4541f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50b50-1a99-46e8-9cf1-8bcc0c80f0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Props1.xml><?xml version="1.0" encoding="utf-8"?>
<ds:datastoreItem xmlns:ds="http://schemas.openxmlformats.org/officeDocument/2006/customXml" ds:itemID="{1CA7B733-5DDF-4BB8-B272-8DE353E4B4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7549FDC-1DD0-47E4-8B64-95D3AE6BC55C}"/>
</file>

<file path=customXml/itemProps4.xml><?xml version="1.0" encoding="utf-8"?>
<ds:datastoreItem xmlns:ds="http://schemas.openxmlformats.org/officeDocument/2006/customXml" ds:itemID="{7EB5B207-CD48-494E-A6DD-C828120AF256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4bf3addb-fccd-4134-8069-53c5fe924045"/>
  </ds:schemaRefs>
</ds:datastoreItem>
</file>

<file path=customXml/itemProps5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188</Words>
  <Characters>1036</Characters>
  <Application>Microsoft Office Word</Application>
  <DocSecurity>2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Nancy Simons</cp:lastModifiedBy>
  <cp:revision>4</cp:revision>
  <dcterms:created xsi:type="dcterms:W3CDTF">2022-02-01T10:44:00Z</dcterms:created>
  <dcterms:modified xsi:type="dcterms:W3CDTF">2022-02-07T15:26:00Z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0x0101000B6B3A918490184E9DD32F2102912C17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a2571344-c78c-404f-a0fe-c9f98b67e5cd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