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C85" w:rsidRPr="00684C85" w:rsidRDefault="00684C85" w:rsidP="00684C85">
      <w:pPr>
        <w:rPr>
          <w:rFonts w:ascii="Arial" w:hAnsi="Arial" w:cs="Arial"/>
          <w:b/>
        </w:rPr>
      </w:pPr>
      <w:bookmarkStart w:id="0" w:name="_Hlk11328692"/>
      <w:bookmarkStart w:id="1" w:name="_GoBack"/>
      <w:r w:rsidRPr="00684C85">
        <w:rPr>
          <w:rFonts w:ascii="Arial" w:hAnsi="Arial" w:cs="Arial"/>
          <w:b/>
        </w:rPr>
        <w:t xml:space="preserve">Aanpassingen </w:t>
      </w:r>
      <w:r w:rsidR="00997802" w:rsidRPr="00684C85">
        <w:rPr>
          <w:rFonts w:ascii="Arial" w:hAnsi="Arial" w:cs="Arial"/>
          <w:b/>
        </w:rPr>
        <w:t>door GVB</w:t>
      </w:r>
      <w:r w:rsidR="00997802">
        <w:rPr>
          <w:rFonts w:ascii="Arial" w:hAnsi="Arial" w:cs="Arial"/>
          <w:b/>
        </w:rPr>
        <w:t xml:space="preserve"> in de </w:t>
      </w:r>
      <w:r w:rsidRPr="00684C85">
        <w:rPr>
          <w:rFonts w:ascii="Arial" w:hAnsi="Arial" w:cs="Arial"/>
          <w:b/>
        </w:rPr>
        <w:t>U</w:t>
      </w:r>
      <w:r w:rsidR="00997802">
        <w:rPr>
          <w:rFonts w:ascii="Arial" w:hAnsi="Arial" w:cs="Arial"/>
          <w:b/>
        </w:rPr>
        <w:t>niforme Administratieve Voorwaarden (U</w:t>
      </w:r>
      <w:r w:rsidRPr="00684C85">
        <w:rPr>
          <w:rFonts w:ascii="Arial" w:hAnsi="Arial" w:cs="Arial"/>
          <w:b/>
        </w:rPr>
        <w:t>AV</w:t>
      </w:r>
      <w:r w:rsidR="00997802">
        <w:rPr>
          <w:rFonts w:ascii="Arial" w:hAnsi="Arial" w:cs="Arial"/>
          <w:b/>
        </w:rPr>
        <w:t>)</w:t>
      </w:r>
      <w:r w:rsidRPr="00684C85">
        <w:rPr>
          <w:rFonts w:ascii="Arial" w:hAnsi="Arial" w:cs="Arial"/>
          <w:b/>
        </w:rPr>
        <w:t xml:space="preserve"> 2012 </w:t>
      </w:r>
    </w:p>
    <w:bookmarkEnd w:id="0"/>
    <w:bookmarkEnd w:id="1"/>
    <w:p w:rsidR="00684C85" w:rsidRPr="00684C85" w:rsidRDefault="00684C85" w:rsidP="00684C85">
      <w:pPr>
        <w:rPr>
          <w:rFonts w:ascii="Arial" w:hAnsi="Arial" w:cs="Arial"/>
          <w:b/>
        </w:rPr>
      </w:pPr>
    </w:p>
    <w:p w:rsidR="005A5718" w:rsidRDefault="005A5718" w:rsidP="005A5718"/>
    <w:p w:rsidR="005A5718" w:rsidRDefault="005A5718" w:rsidP="005A5718"/>
    <w:tbl>
      <w:tblPr>
        <w:tblStyle w:val="Tabelraster"/>
        <w:tblW w:w="0" w:type="auto"/>
        <w:tblLook w:val="04A0" w:firstRow="1" w:lastRow="0" w:firstColumn="1" w:lastColumn="0" w:noHBand="0" w:noVBand="1"/>
      </w:tblPr>
      <w:tblGrid>
        <w:gridCol w:w="2353"/>
        <w:gridCol w:w="6707"/>
      </w:tblGrid>
      <w:tr w:rsidR="005A5718" w:rsidTr="0005058D">
        <w:tc>
          <w:tcPr>
            <w:tcW w:w="2353" w:type="dxa"/>
          </w:tcPr>
          <w:p w:rsidR="005A5718" w:rsidRPr="005A5718" w:rsidRDefault="005A5718" w:rsidP="005A5718">
            <w:pPr>
              <w:jc w:val="both"/>
              <w:rPr>
                <w:rFonts w:ascii="Arial" w:hAnsi="Arial" w:cs="Arial"/>
                <w:b/>
              </w:rPr>
            </w:pPr>
            <w:r w:rsidRPr="005A5718">
              <w:rPr>
                <w:rFonts w:ascii="Arial" w:hAnsi="Arial" w:cs="Arial"/>
                <w:b/>
              </w:rPr>
              <w:t>STABU codering</w:t>
            </w:r>
          </w:p>
        </w:tc>
        <w:tc>
          <w:tcPr>
            <w:tcW w:w="6707" w:type="dxa"/>
          </w:tcPr>
          <w:p w:rsidR="005A5718" w:rsidRPr="005A5718" w:rsidRDefault="005A5718" w:rsidP="005A5718">
            <w:pPr>
              <w:jc w:val="both"/>
              <w:rPr>
                <w:rFonts w:ascii="Arial" w:hAnsi="Arial" w:cs="Arial"/>
                <w:b/>
              </w:rPr>
            </w:pPr>
            <w:proofErr w:type="spellStart"/>
            <w:r w:rsidRPr="005A5718">
              <w:rPr>
                <w:rFonts w:ascii="Arial" w:hAnsi="Arial" w:cs="Arial"/>
                <w:b/>
              </w:rPr>
              <w:t>Besteksbepaling</w:t>
            </w:r>
            <w:proofErr w:type="spellEnd"/>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w:t>
            </w:r>
          </w:p>
        </w:tc>
        <w:tc>
          <w:tcPr>
            <w:tcW w:w="6707" w:type="dxa"/>
          </w:tcPr>
          <w:p w:rsidR="005A5718" w:rsidRPr="005A5718" w:rsidRDefault="005A5718" w:rsidP="005A5718">
            <w:pPr>
              <w:rPr>
                <w:rFonts w:ascii="Arial" w:hAnsi="Arial" w:cs="Arial"/>
                <w:b/>
              </w:rPr>
            </w:pPr>
            <w:r w:rsidRPr="005A5718">
              <w:rPr>
                <w:rFonts w:ascii="Arial" w:hAnsi="Arial" w:cs="Arial"/>
                <w:b/>
              </w:rPr>
              <w:t>Voor het werk geldende voorwaarden UAV 2012</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00.01</w:t>
            </w:r>
          </w:p>
        </w:tc>
        <w:tc>
          <w:tcPr>
            <w:tcW w:w="6707" w:type="dxa"/>
          </w:tcPr>
          <w:p w:rsidR="005A5718" w:rsidRPr="005A5718" w:rsidRDefault="005A5718" w:rsidP="005A5718">
            <w:pPr>
              <w:rPr>
                <w:rFonts w:ascii="Arial" w:hAnsi="Arial" w:cs="Arial"/>
                <w:b/>
              </w:rPr>
            </w:pPr>
            <w:r w:rsidRPr="005A5718">
              <w:rPr>
                <w:rFonts w:ascii="Arial" w:hAnsi="Arial" w:cs="Arial"/>
                <w:b/>
              </w:rPr>
              <w:t>Van toepassing zijnde voorwaarden en voorschriften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00.01.10</w:t>
            </w:r>
          </w:p>
        </w:tc>
        <w:tc>
          <w:tcPr>
            <w:tcW w:w="6707" w:type="dxa"/>
          </w:tcPr>
          <w:p w:rsidR="005A5718" w:rsidRPr="005A5718" w:rsidRDefault="005A5718" w:rsidP="005A5718">
            <w:pPr>
              <w:rPr>
                <w:rFonts w:ascii="Arial" w:hAnsi="Arial" w:cs="Arial"/>
              </w:rPr>
            </w:pPr>
            <w:r w:rsidRPr="005A5718">
              <w:rPr>
                <w:rFonts w:ascii="Arial" w:hAnsi="Arial" w:cs="Arial"/>
              </w:rPr>
              <w:t>Van toepassing zijnde voorwaarden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00.01.10.01</w:t>
            </w:r>
          </w:p>
        </w:tc>
        <w:tc>
          <w:tcPr>
            <w:tcW w:w="6707" w:type="dxa"/>
          </w:tcPr>
          <w:p w:rsidR="005A5718" w:rsidRPr="005A5718" w:rsidRDefault="005A5718" w:rsidP="005A5718">
            <w:pPr>
              <w:rPr>
                <w:rFonts w:ascii="Arial" w:hAnsi="Arial" w:cs="Arial"/>
              </w:rPr>
            </w:pPr>
            <w:r w:rsidRPr="005A5718">
              <w:rPr>
                <w:rFonts w:ascii="Arial" w:hAnsi="Arial" w:cs="Arial"/>
              </w:rPr>
              <w:t>VAN TOEPASSING ZIJNDE VOORWAARDEN</w:t>
            </w:r>
          </w:p>
          <w:p w:rsidR="005A5718" w:rsidRPr="005A5718" w:rsidRDefault="005A5718" w:rsidP="005A5718">
            <w:pPr>
              <w:rPr>
                <w:rFonts w:ascii="Arial" w:hAnsi="Arial" w:cs="Arial"/>
              </w:rPr>
            </w:pP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00.01.10.90</w:t>
            </w:r>
          </w:p>
        </w:tc>
        <w:tc>
          <w:tcPr>
            <w:tcW w:w="6707" w:type="dxa"/>
          </w:tcPr>
          <w:p w:rsidR="005A5718" w:rsidRPr="005A5718" w:rsidRDefault="005A5718" w:rsidP="005A5718">
            <w:pPr>
              <w:rPr>
                <w:rFonts w:ascii="Arial" w:hAnsi="Arial" w:cs="Arial"/>
                <w:highlight w:val="yellow"/>
              </w:rPr>
            </w:pPr>
            <w:r w:rsidRPr="005A5718">
              <w:rPr>
                <w:rFonts w:ascii="Arial" w:hAnsi="Arial" w:cs="Arial"/>
                <w:highlight w:val="yellow"/>
              </w:rPr>
              <w:t xml:space="preserve">GVB STANDAARD TECHNISCHE BEPALINGEN </w:t>
            </w:r>
          </w:p>
          <w:p w:rsidR="005A5718" w:rsidRPr="005A5718" w:rsidRDefault="005A5718" w:rsidP="005A5718">
            <w:pPr>
              <w:rPr>
                <w:rFonts w:ascii="Arial" w:hAnsi="Arial" w:cs="Arial"/>
              </w:rPr>
            </w:pPr>
            <w:r w:rsidRPr="005A5718">
              <w:rPr>
                <w:rFonts w:ascii="Arial" w:hAnsi="Arial" w:cs="Arial"/>
                <w:highlight w:val="yellow"/>
              </w:rPr>
              <w:t>In aanvulling op de STABU-Standaard 2012 zijn tevens van toepassing de als bijlage bij dit bestek gevoegde GVB Standaard Technische Bepalingen 2018-1, zoals die zijn gepubliceerd op www.stabu.org onder "Bestekteksten", "GVB Standaard bestekbepalingen 2018-1 (RS)". Nog invoegen.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00.01.10.91</w:t>
            </w:r>
          </w:p>
        </w:tc>
        <w:tc>
          <w:tcPr>
            <w:tcW w:w="6707" w:type="dxa"/>
          </w:tcPr>
          <w:p w:rsidR="005A5718" w:rsidRPr="005A5718" w:rsidRDefault="005A5718" w:rsidP="005A5718">
            <w:pPr>
              <w:rPr>
                <w:rFonts w:ascii="Arial" w:hAnsi="Arial" w:cs="Arial"/>
              </w:rPr>
            </w:pPr>
            <w:r w:rsidRPr="005A5718">
              <w:rPr>
                <w:rFonts w:ascii="Arial" w:hAnsi="Arial" w:cs="Arial"/>
              </w:rPr>
              <w:t>VAN TOEPASSING ZIJNDE NORMEN</w:t>
            </w:r>
          </w:p>
          <w:p w:rsidR="005A5718" w:rsidRPr="005A5718" w:rsidRDefault="005A5718" w:rsidP="005A5718">
            <w:pPr>
              <w:rPr>
                <w:rFonts w:ascii="Arial" w:hAnsi="Arial" w:cs="Arial"/>
              </w:rPr>
            </w:pPr>
            <w:r w:rsidRPr="005A5718">
              <w:rPr>
                <w:rFonts w:ascii="Arial" w:hAnsi="Arial" w:cs="Arial"/>
              </w:rPr>
              <w:t>De in paragraaf 2, lid 2 van de UAV 2012 en bepaling 00.02.02-02 PUBLICATIES bedoelde normen, zijn tegen betaling verkrijgbaar bij de Stichting Nederlands Normalisatie-instituut te Delft via de NEN- website: www.nen.nl of e-mail: klantenservice@nen.nl.</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w:t>
            </w:r>
          </w:p>
        </w:tc>
        <w:tc>
          <w:tcPr>
            <w:tcW w:w="6707" w:type="dxa"/>
          </w:tcPr>
          <w:p w:rsidR="005A5718" w:rsidRPr="005A5718" w:rsidRDefault="005A5718" w:rsidP="005A5718">
            <w:pPr>
              <w:rPr>
                <w:rFonts w:ascii="Arial" w:hAnsi="Arial" w:cs="Arial"/>
                <w:b/>
              </w:rPr>
            </w:pPr>
            <w:r w:rsidRPr="005A5718">
              <w:rPr>
                <w:rFonts w:ascii="Arial" w:hAnsi="Arial" w:cs="Arial"/>
                <w:b/>
              </w:rPr>
              <w:t>AANVULLENDE ADMINISTRATIEVE BEPALINGEN UAV 2012</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00.02.01</w:t>
            </w:r>
          </w:p>
        </w:tc>
        <w:tc>
          <w:tcPr>
            <w:tcW w:w="6707" w:type="dxa"/>
          </w:tcPr>
          <w:p w:rsidR="005A5718" w:rsidRPr="005A5718" w:rsidRDefault="005A5718" w:rsidP="005A5718">
            <w:pPr>
              <w:rPr>
                <w:rFonts w:ascii="Arial" w:hAnsi="Arial" w:cs="Arial"/>
                <w:b/>
              </w:rPr>
            </w:pPr>
            <w:r w:rsidRPr="005A5718">
              <w:rPr>
                <w:rFonts w:ascii="Arial" w:hAnsi="Arial" w:cs="Arial"/>
                <w:b/>
              </w:rPr>
              <w:t>AANDUIDINGEN, BEGRIPSBEPALINGEN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00.02.01.01</w:t>
            </w:r>
          </w:p>
        </w:tc>
        <w:tc>
          <w:tcPr>
            <w:tcW w:w="6707" w:type="dxa"/>
          </w:tcPr>
          <w:p w:rsidR="005A5718" w:rsidRPr="005A5718" w:rsidRDefault="005A5718" w:rsidP="005A5718">
            <w:pPr>
              <w:rPr>
                <w:rFonts w:ascii="Arial" w:hAnsi="Arial" w:cs="Arial"/>
              </w:rPr>
            </w:pPr>
            <w:r w:rsidRPr="005A5718">
              <w:rPr>
                <w:rFonts w:ascii="Arial" w:hAnsi="Arial" w:cs="Arial"/>
              </w:rPr>
              <w:t>WERKTERREIN</w:t>
            </w:r>
          </w:p>
          <w:p w:rsidR="005A5718" w:rsidRPr="005A5718" w:rsidRDefault="005A5718" w:rsidP="005A5718">
            <w:pPr>
              <w:rPr>
                <w:rFonts w:ascii="Arial" w:hAnsi="Arial" w:cs="Arial"/>
              </w:rPr>
            </w:pPr>
            <w:r w:rsidRPr="005A5718">
              <w:rPr>
                <w:rFonts w:ascii="Arial" w:hAnsi="Arial" w:cs="Arial"/>
              </w:rPr>
              <w:t>Onder werkterrein wordt verstaan het terrein of het water dat door de opdrachtgever aan de aannemer van het werk ter beschikking wordt gesteld, het terrein of het water waarop en waarin het werk wordt uitgevoerd daarin inbegrepen.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00.02.01.02</w:t>
            </w:r>
          </w:p>
        </w:tc>
        <w:tc>
          <w:tcPr>
            <w:tcW w:w="6707" w:type="dxa"/>
          </w:tcPr>
          <w:p w:rsidR="005A5718" w:rsidRPr="005A5718" w:rsidRDefault="005A5718" w:rsidP="005A5718">
            <w:pPr>
              <w:rPr>
                <w:rFonts w:ascii="Arial" w:hAnsi="Arial" w:cs="Arial"/>
              </w:rPr>
            </w:pPr>
            <w:r w:rsidRPr="005A5718">
              <w:rPr>
                <w:rFonts w:ascii="Arial" w:hAnsi="Arial" w:cs="Arial"/>
              </w:rPr>
              <w:t>WERKTERREIN</w:t>
            </w:r>
          </w:p>
          <w:p w:rsidR="005A5718" w:rsidRPr="005A5718" w:rsidRDefault="005A5718" w:rsidP="005A5718">
            <w:pPr>
              <w:rPr>
                <w:rFonts w:ascii="Arial" w:hAnsi="Arial" w:cs="Arial"/>
              </w:rPr>
            </w:pPr>
            <w:r w:rsidRPr="005A5718">
              <w:rPr>
                <w:rFonts w:ascii="Arial" w:hAnsi="Arial" w:cs="Arial"/>
              </w:rPr>
              <w:t>Onder werkterrein wordt tevens verstaan de als zodanig aangeduide aanwezige opstallen of delen daarvan waarin, waarop of waaraan het werk moet worden uitgevoerd.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00.02.01.90</w:t>
            </w:r>
          </w:p>
        </w:tc>
        <w:tc>
          <w:tcPr>
            <w:tcW w:w="6707" w:type="dxa"/>
          </w:tcPr>
          <w:p w:rsidR="005A5718" w:rsidRPr="005A5718" w:rsidRDefault="005A5718" w:rsidP="005A5718">
            <w:pPr>
              <w:rPr>
                <w:rFonts w:ascii="Arial" w:hAnsi="Arial" w:cs="Arial"/>
              </w:rPr>
            </w:pPr>
            <w:r w:rsidRPr="005A5718">
              <w:rPr>
                <w:rFonts w:ascii="Arial" w:hAnsi="Arial" w:cs="Arial"/>
              </w:rPr>
              <w:t>PROJECTBEVOEGDE</w:t>
            </w:r>
          </w:p>
          <w:p w:rsidR="005A5718" w:rsidRPr="005A5718" w:rsidRDefault="005A5718" w:rsidP="005A5718">
            <w:pPr>
              <w:rPr>
                <w:rFonts w:ascii="Arial" w:hAnsi="Arial" w:cs="Arial"/>
              </w:rPr>
            </w:pPr>
            <w:r w:rsidRPr="005A5718">
              <w:rPr>
                <w:rFonts w:ascii="Arial" w:hAnsi="Arial" w:cs="Arial"/>
              </w:rPr>
              <w:t xml:space="preserve">De door </w:t>
            </w:r>
            <w:r w:rsidR="00DE1251">
              <w:rPr>
                <w:rFonts w:ascii="Arial" w:hAnsi="Arial" w:cs="Arial"/>
              </w:rPr>
              <w:t>GVB</w:t>
            </w:r>
            <w:r w:rsidRPr="005A5718">
              <w:rPr>
                <w:rFonts w:ascii="Arial" w:hAnsi="Arial" w:cs="Arial"/>
              </w:rPr>
              <w:t xml:space="preserve"> als vertegenwoordiger van de opdrachtgever aangewezen persoon die is belast met het management van het project en die als enige de bevoegdheid heeft opdrachten te verstrekken en/of te wijzigen.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00.02.01.90</w:t>
            </w:r>
          </w:p>
        </w:tc>
        <w:tc>
          <w:tcPr>
            <w:tcW w:w="6707" w:type="dxa"/>
          </w:tcPr>
          <w:p w:rsidR="005A5718" w:rsidRPr="005A5718" w:rsidRDefault="005A5718" w:rsidP="005A5718">
            <w:pPr>
              <w:rPr>
                <w:rFonts w:ascii="Arial" w:hAnsi="Arial" w:cs="Arial"/>
              </w:rPr>
            </w:pPr>
            <w:r w:rsidRPr="005A5718">
              <w:rPr>
                <w:rFonts w:ascii="Arial" w:hAnsi="Arial" w:cs="Arial"/>
              </w:rPr>
              <w:t>INSTALLATEUR</w:t>
            </w:r>
          </w:p>
          <w:p w:rsidR="005A5718" w:rsidRPr="005A5718" w:rsidRDefault="005A5718" w:rsidP="005A5718">
            <w:pPr>
              <w:rPr>
                <w:rFonts w:ascii="Arial" w:hAnsi="Arial" w:cs="Arial"/>
              </w:rPr>
            </w:pPr>
            <w:r w:rsidRPr="005A5718">
              <w:rPr>
                <w:rFonts w:ascii="Arial" w:hAnsi="Arial" w:cs="Arial"/>
              </w:rPr>
              <w:t>Daar waar in het bestek sprake is van "de installateur" wordt daaronder verstaan: "de aannemer van de installatiewerken".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00.02.01.90</w:t>
            </w:r>
          </w:p>
        </w:tc>
        <w:tc>
          <w:tcPr>
            <w:tcW w:w="6707" w:type="dxa"/>
          </w:tcPr>
          <w:p w:rsidR="005A5718" w:rsidRPr="005A5718" w:rsidRDefault="005A5718" w:rsidP="005A5718">
            <w:pPr>
              <w:rPr>
                <w:rFonts w:ascii="Arial" w:hAnsi="Arial" w:cs="Arial"/>
              </w:rPr>
            </w:pPr>
            <w:r w:rsidRPr="005A5718">
              <w:rPr>
                <w:rFonts w:ascii="Arial" w:hAnsi="Arial" w:cs="Arial"/>
              </w:rPr>
              <w:t>OUDE BOUWSTOFFEN UIT SLOOP</w:t>
            </w:r>
          </w:p>
          <w:p w:rsidR="005A5718" w:rsidRPr="005A5718" w:rsidRDefault="005A5718" w:rsidP="005A5718">
            <w:pPr>
              <w:rPr>
                <w:rFonts w:ascii="Arial" w:hAnsi="Arial" w:cs="Arial"/>
              </w:rPr>
            </w:pPr>
            <w:r w:rsidRPr="005A5718">
              <w:rPr>
                <w:rFonts w:ascii="Arial" w:hAnsi="Arial" w:cs="Arial"/>
              </w:rPr>
              <w:t>Onder oude bouwstoffen worden bij sloopwerkzaamheden verstaan de van de sloopwerken afkomende bouwstoffen.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00.02.02</w:t>
            </w:r>
          </w:p>
        </w:tc>
        <w:tc>
          <w:tcPr>
            <w:tcW w:w="6707" w:type="dxa"/>
          </w:tcPr>
          <w:p w:rsidR="005A5718" w:rsidRPr="005A5718" w:rsidRDefault="005A5718" w:rsidP="005A5718">
            <w:pPr>
              <w:rPr>
                <w:rFonts w:ascii="Arial" w:hAnsi="Arial" w:cs="Arial"/>
                <w:b/>
              </w:rPr>
            </w:pPr>
            <w:r w:rsidRPr="005A5718">
              <w:rPr>
                <w:rFonts w:ascii="Arial" w:hAnsi="Arial" w:cs="Arial"/>
                <w:b/>
              </w:rPr>
              <w:t>VAN TOEPASSING ZIJNDE VOORSCHRIFTEN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00.02.02.02</w:t>
            </w:r>
          </w:p>
        </w:tc>
        <w:tc>
          <w:tcPr>
            <w:tcW w:w="6707" w:type="dxa"/>
          </w:tcPr>
          <w:p w:rsidR="005A5718" w:rsidRPr="005A5718" w:rsidRDefault="005A5718" w:rsidP="005A5718">
            <w:pPr>
              <w:rPr>
                <w:rFonts w:ascii="Arial" w:hAnsi="Arial" w:cs="Arial"/>
              </w:rPr>
            </w:pPr>
            <w:r w:rsidRPr="005A5718">
              <w:rPr>
                <w:rFonts w:ascii="Arial" w:hAnsi="Arial" w:cs="Arial"/>
              </w:rPr>
              <w:t>GELDIGHEID</w:t>
            </w:r>
          </w:p>
          <w:p w:rsidR="005A5718" w:rsidRPr="005A5718" w:rsidRDefault="005A5718" w:rsidP="005A5718">
            <w:pPr>
              <w:rPr>
                <w:rFonts w:ascii="Arial" w:hAnsi="Arial" w:cs="Arial"/>
              </w:rPr>
            </w:pPr>
            <w:r w:rsidRPr="005A5718">
              <w:rPr>
                <w:rFonts w:ascii="Arial" w:hAnsi="Arial" w:cs="Arial"/>
              </w:rPr>
              <w:t>Daar waar een publicatie zonder datum is vermeld, is deze publicatie van toepassing zoals deze drie maanden voor de dag van aanbesteding luidt.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00.02.02.02</w:t>
            </w:r>
          </w:p>
        </w:tc>
        <w:tc>
          <w:tcPr>
            <w:tcW w:w="6707" w:type="dxa"/>
          </w:tcPr>
          <w:p w:rsidR="005A5718" w:rsidRPr="005A5718" w:rsidRDefault="005A5718" w:rsidP="005A5718">
            <w:pPr>
              <w:rPr>
                <w:rFonts w:ascii="Arial" w:hAnsi="Arial" w:cs="Arial"/>
              </w:rPr>
            </w:pPr>
            <w:r w:rsidRPr="005A5718">
              <w:rPr>
                <w:rFonts w:ascii="Arial" w:hAnsi="Arial" w:cs="Arial"/>
              </w:rPr>
              <w:t>PUBLICATIES</w:t>
            </w:r>
          </w:p>
          <w:p w:rsidR="005A5718" w:rsidRPr="005A5718" w:rsidRDefault="005A5718" w:rsidP="005A5718">
            <w:pPr>
              <w:rPr>
                <w:rFonts w:ascii="Arial" w:hAnsi="Arial" w:cs="Arial"/>
              </w:rPr>
            </w:pPr>
            <w:r w:rsidRPr="005A5718">
              <w:rPr>
                <w:rFonts w:ascii="Arial" w:hAnsi="Arial" w:cs="Arial"/>
              </w:rPr>
              <w:t>Daar waar een technisch normvoorschrift, praktijkrichtlijn, beoordelingsrichtlijn of een andere publicatie is vermeld is deze van toepassing.</w:t>
            </w:r>
          </w:p>
          <w:p w:rsidR="005A5718" w:rsidRPr="005A5718" w:rsidRDefault="005A5718" w:rsidP="005A5718">
            <w:pPr>
              <w:rPr>
                <w:rFonts w:ascii="Arial" w:hAnsi="Arial" w:cs="Arial"/>
              </w:rPr>
            </w:pPr>
            <w:r w:rsidRPr="005A5718">
              <w:rPr>
                <w:rFonts w:ascii="Arial" w:hAnsi="Arial" w:cs="Arial"/>
              </w:rPr>
              <w:t>Daar waar bij een publicatie een correctie (c) of een aanvulling (a) of een wijziging (w) is deze publicatie inclusief die correctie, aanvulling of wijziging van toepassing.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00.02.02.90</w:t>
            </w:r>
          </w:p>
        </w:tc>
        <w:tc>
          <w:tcPr>
            <w:tcW w:w="6707" w:type="dxa"/>
          </w:tcPr>
          <w:p w:rsidR="005A5718" w:rsidRPr="005A5718" w:rsidRDefault="005A5718" w:rsidP="005A5718">
            <w:pPr>
              <w:rPr>
                <w:rFonts w:ascii="Arial" w:hAnsi="Arial" w:cs="Arial"/>
              </w:rPr>
            </w:pPr>
            <w:r w:rsidRPr="005A5718">
              <w:rPr>
                <w:rFonts w:ascii="Arial" w:hAnsi="Arial" w:cs="Arial"/>
              </w:rPr>
              <w:t>HOOFDELIJKE AANSPRAKELIJKHEID</w:t>
            </w:r>
          </w:p>
          <w:p w:rsidR="005A5718" w:rsidRPr="005A5718" w:rsidRDefault="005A5718" w:rsidP="005A5718">
            <w:pPr>
              <w:rPr>
                <w:rFonts w:ascii="Arial" w:hAnsi="Arial" w:cs="Arial"/>
              </w:rPr>
            </w:pPr>
            <w:r w:rsidRPr="005A5718">
              <w:rPr>
                <w:rFonts w:ascii="Arial" w:hAnsi="Arial" w:cs="Arial"/>
              </w:rPr>
              <w:t>Wanneer de aannemingsovereenkomst waarvan dit bestek deel uit maakt, is aangegaan met twee of meer ondernemers die gezamenlijk hebben ingeschreven c.q. aangeboden, blijven al die ondernemers hoofdelijk aansprakelijk voor de nakoming van alle uit deze overeenkomst voortvloeiende verplichtingen.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00.02.03</w:t>
            </w:r>
          </w:p>
        </w:tc>
        <w:tc>
          <w:tcPr>
            <w:tcW w:w="6707" w:type="dxa"/>
          </w:tcPr>
          <w:p w:rsidR="005A5718" w:rsidRPr="005A5718" w:rsidRDefault="005A5718" w:rsidP="005A5718">
            <w:pPr>
              <w:rPr>
                <w:rFonts w:ascii="Arial" w:hAnsi="Arial" w:cs="Arial"/>
                <w:b/>
              </w:rPr>
            </w:pPr>
            <w:r w:rsidRPr="005A5718">
              <w:rPr>
                <w:rFonts w:ascii="Arial" w:hAnsi="Arial" w:cs="Arial"/>
                <w:b/>
              </w:rPr>
              <w:t>DIRECTIE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00.02.03.02</w:t>
            </w:r>
          </w:p>
        </w:tc>
        <w:tc>
          <w:tcPr>
            <w:tcW w:w="6707" w:type="dxa"/>
          </w:tcPr>
          <w:p w:rsidR="005A5718" w:rsidRPr="005A5718" w:rsidRDefault="005A5718" w:rsidP="005A5718">
            <w:pPr>
              <w:rPr>
                <w:rFonts w:ascii="Arial" w:hAnsi="Arial" w:cs="Arial"/>
              </w:rPr>
            </w:pPr>
            <w:r w:rsidRPr="005A5718">
              <w:rPr>
                <w:rFonts w:ascii="Arial" w:hAnsi="Arial" w:cs="Arial"/>
              </w:rPr>
              <w:t>GEEN DIRECTIE</w:t>
            </w:r>
          </w:p>
          <w:p w:rsidR="005A5718" w:rsidRPr="005A5718" w:rsidRDefault="005A5718" w:rsidP="005A5718">
            <w:pPr>
              <w:rPr>
                <w:rFonts w:ascii="Arial" w:hAnsi="Arial" w:cs="Arial"/>
              </w:rPr>
            </w:pPr>
            <w:r w:rsidRPr="005A5718">
              <w:rPr>
                <w:rFonts w:ascii="Arial" w:hAnsi="Arial" w:cs="Arial"/>
              </w:rPr>
              <w:t xml:space="preserve">Er zullen geen personen worden aangewezen die als directie optreden. De opdrachtgever treedt daar waar in het bestek sprak is van Directie, in haar plaats. </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00.02.05</w:t>
            </w:r>
          </w:p>
        </w:tc>
        <w:tc>
          <w:tcPr>
            <w:tcW w:w="6707" w:type="dxa"/>
          </w:tcPr>
          <w:p w:rsidR="005A5718" w:rsidRPr="005A5718" w:rsidRDefault="005A5718" w:rsidP="005A5718">
            <w:pPr>
              <w:rPr>
                <w:rFonts w:ascii="Arial" w:hAnsi="Arial" w:cs="Arial"/>
                <w:b/>
              </w:rPr>
            </w:pPr>
            <w:r w:rsidRPr="005A5718">
              <w:rPr>
                <w:rFonts w:ascii="Arial" w:hAnsi="Arial" w:cs="Arial"/>
                <w:b/>
              </w:rPr>
              <w:t xml:space="preserve">VERPLICHTINGEN VAN DE OPDRACHTGEVER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00.02.05.01</w:t>
            </w:r>
          </w:p>
        </w:tc>
        <w:tc>
          <w:tcPr>
            <w:tcW w:w="6707" w:type="dxa"/>
          </w:tcPr>
          <w:p w:rsidR="005A5718" w:rsidRPr="005A5718" w:rsidRDefault="005A5718" w:rsidP="005A5718">
            <w:pPr>
              <w:rPr>
                <w:rFonts w:ascii="Arial" w:hAnsi="Arial" w:cs="Arial"/>
              </w:rPr>
            </w:pPr>
            <w:r w:rsidRPr="005A5718">
              <w:rPr>
                <w:rFonts w:ascii="Arial" w:hAnsi="Arial" w:cs="Arial"/>
              </w:rPr>
              <w:t xml:space="preserve">BOUWBESPREKING </w:t>
            </w:r>
          </w:p>
          <w:p w:rsidR="005A5718" w:rsidRPr="005A5718" w:rsidRDefault="005A5718" w:rsidP="005A5718">
            <w:pPr>
              <w:rPr>
                <w:rFonts w:ascii="Arial" w:hAnsi="Arial" w:cs="Arial"/>
              </w:rPr>
            </w:pPr>
            <w:r w:rsidRPr="005A5718">
              <w:rPr>
                <w:rFonts w:ascii="Arial" w:hAnsi="Arial" w:cs="Arial"/>
              </w:rPr>
              <w:t>De bouwbespreking zoals bedoeld in paragraaf 5, lid 1 van de UAV 2012 zal worden gehouden.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00.02.05.04</w:t>
            </w:r>
          </w:p>
        </w:tc>
        <w:tc>
          <w:tcPr>
            <w:tcW w:w="6707" w:type="dxa"/>
          </w:tcPr>
          <w:p w:rsidR="005A5718" w:rsidRPr="005A5718" w:rsidRDefault="005A5718" w:rsidP="005A5718">
            <w:pPr>
              <w:rPr>
                <w:rFonts w:ascii="Arial" w:hAnsi="Arial" w:cs="Arial"/>
              </w:rPr>
            </w:pPr>
            <w:r w:rsidRPr="005A5718">
              <w:rPr>
                <w:rFonts w:ascii="Arial" w:hAnsi="Arial" w:cs="Arial"/>
              </w:rPr>
              <w:t>AANWEZIGHEID VERONTREINIGINGEN</w:t>
            </w:r>
          </w:p>
          <w:p w:rsidR="005A5718" w:rsidRPr="005A5718" w:rsidRDefault="005A5718" w:rsidP="005A5718">
            <w:pPr>
              <w:rPr>
                <w:rFonts w:ascii="Arial" w:hAnsi="Arial" w:cs="Arial"/>
              </w:rPr>
            </w:pPr>
            <w:r w:rsidRPr="005A5718">
              <w:rPr>
                <w:rFonts w:ascii="Arial" w:hAnsi="Arial" w:cs="Arial"/>
              </w:rPr>
              <w:t>Het werkterrein is verontreinigd met de hieronder genoemde stoffen en in de daarbij aangegeven omvang.</w:t>
            </w:r>
          </w:p>
          <w:p w:rsidR="005A5718" w:rsidRPr="005A5718" w:rsidRDefault="005A5718" w:rsidP="005A5718">
            <w:pPr>
              <w:rPr>
                <w:rFonts w:ascii="Arial" w:hAnsi="Arial" w:cs="Arial"/>
              </w:rPr>
            </w:pPr>
            <w:r w:rsidRPr="005A5718">
              <w:rPr>
                <w:rFonts w:ascii="Arial" w:hAnsi="Arial" w:cs="Arial"/>
              </w:rPr>
              <w:t>Zie het als bijlage bij dit bestek gevoegde document.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02.02.05.05</w:t>
            </w:r>
          </w:p>
        </w:tc>
        <w:tc>
          <w:tcPr>
            <w:tcW w:w="6707" w:type="dxa"/>
          </w:tcPr>
          <w:p w:rsidR="005A5718" w:rsidRPr="005A5718" w:rsidRDefault="00687E7C" w:rsidP="005A5718">
            <w:pPr>
              <w:rPr>
                <w:rFonts w:ascii="Arial" w:hAnsi="Arial" w:cs="Arial"/>
              </w:rPr>
            </w:pPr>
            <w:r w:rsidRPr="00687E7C">
              <w:rPr>
                <w:rFonts w:ascii="Arial" w:hAnsi="Arial" w:cs="Arial"/>
                <w:highlight w:val="yellow"/>
              </w:rPr>
              <w:t>(optioneel invoegen</w:t>
            </w:r>
            <w:r w:rsidRPr="00687E7C">
              <w:rPr>
                <w:rFonts w:ascii="Arial" w:hAnsi="Arial" w:cs="Arial"/>
              </w:rPr>
              <w:t>)</w:t>
            </w:r>
            <w:r w:rsidR="005A5718" w:rsidRPr="005A5718">
              <w:rPr>
                <w:rFonts w:ascii="Arial" w:hAnsi="Arial" w:cs="Arial"/>
              </w:rPr>
              <w:t>Voordat met de uitvoering van het werk wordt begonnen, verstrekt de opdrachtgever aan de aannemer een door een (beëdigd) makelaar, taxateur of expertisebureau opgesteld rapport van de staat waarin de onderstaande belendingen verkeren.</w:t>
            </w:r>
          </w:p>
          <w:p w:rsidR="005A5718" w:rsidRPr="005A5718" w:rsidRDefault="005A5718" w:rsidP="005A5718">
            <w:pPr>
              <w:rPr>
                <w:rFonts w:ascii="Arial" w:hAnsi="Arial" w:cs="Arial"/>
              </w:rPr>
            </w:pPr>
            <w:r w:rsidRPr="005A5718">
              <w:rPr>
                <w:rFonts w:ascii="Arial" w:hAnsi="Arial" w:cs="Arial"/>
              </w:rPr>
              <w:t>Belendingen:</w:t>
            </w:r>
          </w:p>
          <w:p w:rsidR="005A5718" w:rsidRPr="005A5718" w:rsidRDefault="005A5718" w:rsidP="005A5718">
            <w:pPr>
              <w:rPr>
                <w:rFonts w:ascii="Arial" w:hAnsi="Arial" w:cs="Arial"/>
              </w:rPr>
            </w:pPr>
            <w:r w:rsidRPr="005A5718">
              <w:rPr>
                <w:rFonts w:ascii="Arial" w:hAnsi="Arial" w:cs="Arial"/>
              </w:rPr>
              <w:t>a:.....</w:t>
            </w:r>
          </w:p>
          <w:p w:rsidR="005A5718" w:rsidRPr="005A5718" w:rsidRDefault="005A5718" w:rsidP="005A5718">
            <w:pPr>
              <w:rPr>
                <w:rFonts w:ascii="Arial" w:hAnsi="Arial" w:cs="Arial"/>
              </w:rPr>
            </w:pPr>
            <w:r w:rsidRPr="005A5718">
              <w:rPr>
                <w:rFonts w:ascii="Arial" w:hAnsi="Arial" w:cs="Arial"/>
              </w:rPr>
              <w:t>b:.....</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02.02.06</w:t>
            </w:r>
          </w:p>
        </w:tc>
        <w:tc>
          <w:tcPr>
            <w:tcW w:w="6707" w:type="dxa"/>
          </w:tcPr>
          <w:p w:rsidR="005A5718" w:rsidRPr="005A5718" w:rsidRDefault="005A5718" w:rsidP="005A5718">
            <w:pPr>
              <w:rPr>
                <w:rFonts w:ascii="Arial" w:hAnsi="Arial" w:cs="Arial"/>
                <w:b/>
              </w:rPr>
            </w:pPr>
            <w:r w:rsidRPr="005A5718">
              <w:rPr>
                <w:rFonts w:ascii="Arial" w:hAnsi="Arial" w:cs="Arial"/>
                <w:b/>
              </w:rPr>
              <w:t>VERPLICHTINGEN VAN DE AANNEMER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02.02.06.04</w:t>
            </w:r>
          </w:p>
        </w:tc>
        <w:tc>
          <w:tcPr>
            <w:tcW w:w="6707" w:type="dxa"/>
          </w:tcPr>
          <w:p w:rsidR="005A5718" w:rsidRPr="005A5718" w:rsidRDefault="005A5718" w:rsidP="005A5718">
            <w:pPr>
              <w:rPr>
                <w:rFonts w:ascii="Arial" w:hAnsi="Arial" w:cs="Arial"/>
              </w:rPr>
            </w:pPr>
            <w:r w:rsidRPr="005A5718">
              <w:rPr>
                <w:rFonts w:ascii="Arial" w:hAnsi="Arial" w:cs="Arial"/>
              </w:rPr>
              <w:t>NALEVEN WET ARBEID VREEMDELINGEN</w:t>
            </w:r>
          </w:p>
          <w:p w:rsidR="005A5718" w:rsidRPr="005A5718" w:rsidRDefault="005A5718" w:rsidP="005A5718">
            <w:pPr>
              <w:rPr>
                <w:rFonts w:ascii="Arial" w:hAnsi="Arial" w:cs="Arial"/>
              </w:rPr>
            </w:pPr>
            <w:r w:rsidRPr="005A5718">
              <w:rPr>
                <w:rFonts w:ascii="Arial" w:hAnsi="Arial" w:cs="Arial"/>
              </w:rPr>
              <w:t>Onder verwijzing naar paragraaf 6, lid 11 van de UAV 2012 wordt de aannemer geacht bekend te zijn met hetgeen in de Wet arbeid vreemdelingen (</w:t>
            </w:r>
            <w:proofErr w:type="spellStart"/>
            <w:r w:rsidRPr="005A5718">
              <w:rPr>
                <w:rFonts w:ascii="Arial" w:hAnsi="Arial" w:cs="Arial"/>
              </w:rPr>
              <w:t>Wav</w:t>
            </w:r>
            <w:proofErr w:type="spellEnd"/>
            <w:r w:rsidRPr="005A5718">
              <w:rPr>
                <w:rFonts w:ascii="Arial" w:hAnsi="Arial" w:cs="Arial"/>
              </w:rPr>
              <w:t>) bepaald is omtrent het verbod om vreemdelingen in Nederland arbeid te laten verrichten zonder tewerkstellingsvergunning.</w:t>
            </w:r>
          </w:p>
          <w:p w:rsidR="005A5718" w:rsidRPr="005A5718" w:rsidRDefault="005A5718" w:rsidP="005A5718">
            <w:pPr>
              <w:rPr>
                <w:rFonts w:ascii="Arial" w:hAnsi="Arial" w:cs="Arial"/>
              </w:rPr>
            </w:pPr>
            <w:r w:rsidRPr="005A5718">
              <w:rPr>
                <w:rFonts w:ascii="Arial" w:hAnsi="Arial" w:cs="Arial"/>
              </w:rPr>
              <w:lastRenderedPageBreak/>
              <w:t xml:space="preserve">De aannemer leeft de bepalingen van de </w:t>
            </w:r>
            <w:proofErr w:type="spellStart"/>
            <w:r w:rsidRPr="005A5718">
              <w:rPr>
                <w:rFonts w:ascii="Arial" w:hAnsi="Arial" w:cs="Arial"/>
              </w:rPr>
              <w:t>Wav</w:t>
            </w:r>
            <w:proofErr w:type="spellEnd"/>
            <w:r w:rsidRPr="005A5718">
              <w:rPr>
                <w:rFonts w:ascii="Arial" w:hAnsi="Arial" w:cs="Arial"/>
              </w:rPr>
              <w:t xml:space="preserve"> na, alsmede deze </w:t>
            </w:r>
            <w:proofErr w:type="spellStart"/>
            <w:r w:rsidR="004216EF">
              <w:rPr>
                <w:rFonts w:ascii="Arial" w:hAnsi="Arial" w:cs="Arial"/>
              </w:rPr>
              <w:t>b</w:t>
            </w:r>
            <w:r w:rsidRPr="005A5718">
              <w:rPr>
                <w:rFonts w:ascii="Arial" w:hAnsi="Arial" w:cs="Arial"/>
              </w:rPr>
              <w:t>esteksbepaling</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Bij elke bouwvergadering zorgt de aannemer ervoor dat "de naleving van de </w:t>
            </w:r>
            <w:proofErr w:type="spellStart"/>
            <w:r w:rsidRPr="005A5718">
              <w:rPr>
                <w:rFonts w:ascii="Arial" w:hAnsi="Arial" w:cs="Arial"/>
              </w:rPr>
              <w:t>Wav</w:t>
            </w:r>
            <w:proofErr w:type="spellEnd"/>
            <w:r w:rsidRPr="005A5718">
              <w:rPr>
                <w:rFonts w:ascii="Arial" w:hAnsi="Arial" w:cs="Arial"/>
              </w:rPr>
              <w:t>" wordt geagendeerd, besproken en opgenomen in het verslag.</w:t>
            </w:r>
          </w:p>
          <w:p w:rsidR="005A5718" w:rsidRPr="005A5718" w:rsidRDefault="005A5718" w:rsidP="005A5718">
            <w:pPr>
              <w:rPr>
                <w:rFonts w:ascii="Arial" w:hAnsi="Arial" w:cs="Arial"/>
              </w:rPr>
            </w:pPr>
            <w:r w:rsidRPr="005A5718">
              <w:rPr>
                <w:rFonts w:ascii="Arial" w:hAnsi="Arial" w:cs="Arial"/>
              </w:rPr>
              <w:t xml:space="preserve">De aannemer wijst iedere door hem bij de uitvoering van het werk gecontracteerde onderaannemer schriftelijk op de bepalingen van de </w:t>
            </w:r>
            <w:proofErr w:type="spellStart"/>
            <w:r w:rsidRPr="005A5718">
              <w:rPr>
                <w:rFonts w:ascii="Arial" w:hAnsi="Arial" w:cs="Arial"/>
              </w:rPr>
              <w:t>Wav</w:t>
            </w:r>
            <w:proofErr w:type="spellEnd"/>
            <w:r w:rsidRPr="005A5718">
              <w:rPr>
                <w:rFonts w:ascii="Arial" w:hAnsi="Arial" w:cs="Arial"/>
              </w:rPr>
              <w:t xml:space="preserve"> en verplicht de onderaannemer de bepalingen van de </w:t>
            </w:r>
            <w:proofErr w:type="spellStart"/>
            <w:r w:rsidRPr="005A5718">
              <w:rPr>
                <w:rFonts w:ascii="Arial" w:hAnsi="Arial" w:cs="Arial"/>
              </w:rPr>
              <w:t>Wav</w:t>
            </w:r>
            <w:proofErr w:type="spellEnd"/>
            <w:r w:rsidRPr="005A5718">
              <w:rPr>
                <w:rFonts w:ascii="Arial" w:hAnsi="Arial" w:cs="Arial"/>
              </w:rPr>
              <w:t xml:space="preserve"> na te leven en deze </w:t>
            </w:r>
            <w:proofErr w:type="spellStart"/>
            <w:r w:rsidRPr="005A5718">
              <w:rPr>
                <w:rFonts w:ascii="Arial" w:hAnsi="Arial" w:cs="Arial"/>
              </w:rPr>
              <w:t>besteksbepaling</w:t>
            </w:r>
            <w:proofErr w:type="spellEnd"/>
            <w:r w:rsidRPr="005A5718">
              <w:rPr>
                <w:rFonts w:ascii="Arial" w:hAnsi="Arial" w:cs="Arial"/>
              </w:rPr>
              <w:t xml:space="preserve"> op te nemen in door hem te sluiten (</w:t>
            </w:r>
            <w:proofErr w:type="spellStart"/>
            <w:r w:rsidRPr="005A5718">
              <w:rPr>
                <w:rFonts w:ascii="Arial" w:hAnsi="Arial" w:cs="Arial"/>
              </w:rPr>
              <w:t>onderaannemings</w:t>
            </w:r>
            <w:proofErr w:type="spellEnd"/>
            <w:r w:rsidRPr="005A5718">
              <w:rPr>
                <w:rFonts w:ascii="Arial" w:hAnsi="Arial" w:cs="Arial"/>
              </w:rPr>
              <w:t>)overeenkomsten.</w:t>
            </w:r>
          </w:p>
          <w:p w:rsidR="005A5718" w:rsidRPr="005A5718" w:rsidRDefault="005A5718" w:rsidP="005A5718">
            <w:pPr>
              <w:rPr>
                <w:rFonts w:ascii="Arial" w:hAnsi="Arial" w:cs="Arial"/>
              </w:rPr>
            </w:pPr>
            <w:r w:rsidRPr="005A5718">
              <w:rPr>
                <w:rFonts w:ascii="Arial" w:hAnsi="Arial" w:cs="Arial"/>
              </w:rPr>
              <w:t>Alle aan de (niet)naleving verbonden gevolgen en kosten zijn voor rekening van de aannemer.</w:t>
            </w:r>
          </w:p>
          <w:p w:rsidR="005A5718" w:rsidRPr="005A5718" w:rsidRDefault="005A5718" w:rsidP="005A5718">
            <w:pPr>
              <w:rPr>
                <w:rFonts w:ascii="Arial" w:hAnsi="Arial" w:cs="Arial"/>
              </w:rPr>
            </w:pPr>
            <w:r w:rsidRPr="005A5718">
              <w:rPr>
                <w:rFonts w:ascii="Arial" w:hAnsi="Arial" w:cs="Arial"/>
              </w:rPr>
              <w:t xml:space="preserve">De aannemer stelt mede namens de opdrachtgever de identiteit vast van alle op het werk aanwezige vreemdelingen als bedoeld in artikel 15 </w:t>
            </w:r>
            <w:proofErr w:type="spellStart"/>
            <w:r w:rsidRPr="005A5718">
              <w:rPr>
                <w:rFonts w:ascii="Arial" w:hAnsi="Arial" w:cs="Arial"/>
              </w:rPr>
              <w:t>Wav</w:t>
            </w:r>
            <w:proofErr w:type="spellEnd"/>
            <w:r w:rsidRPr="005A5718">
              <w:rPr>
                <w:rFonts w:ascii="Arial" w:hAnsi="Arial" w:cs="Arial"/>
              </w:rPr>
              <w:t xml:space="preserve"> en controleert de identiteitsbewijzen en de tewerkstellingsvergunningen van deze vreemdelingen op echtheid en geldigheid.</w:t>
            </w:r>
          </w:p>
          <w:p w:rsidR="005A5718" w:rsidRPr="005A5718" w:rsidRDefault="005A5718" w:rsidP="005A5718">
            <w:pPr>
              <w:rPr>
                <w:rFonts w:ascii="Arial" w:hAnsi="Arial" w:cs="Arial"/>
              </w:rPr>
            </w:pPr>
            <w:r w:rsidRPr="005A5718">
              <w:rPr>
                <w:rFonts w:ascii="Arial" w:hAnsi="Arial" w:cs="Arial"/>
              </w:rPr>
              <w:t xml:space="preserve">De aannemer bewaart mede namens de opdrachtgever kopieën van deze documenten in zijn administratie als bedoeld in artikel 15 </w:t>
            </w:r>
            <w:proofErr w:type="spellStart"/>
            <w:r w:rsidRPr="005A5718">
              <w:rPr>
                <w:rFonts w:ascii="Arial" w:hAnsi="Arial" w:cs="Arial"/>
              </w:rPr>
              <w:t>Wav</w:t>
            </w:r>
            <w:proofErr w:type="spellEnd"/>
            <w:r w:rsidRPr="005A5718">
              <w:rPr>
                <w:rFonts w:ascii="Arial" w:hAnsi="Arial" w:cs="Arial"/>
              </w:rPr>
              <w:t xml:space="preserve"> tot tenminste 5 (vijf) jaar na het einde van het kalenderjaar waarin de oplevering plaatsvindt. </w:t>
            </w:r>
          </w:p>
          <w:p w:rsidR="005A5718" w:rsidRPr="005A5718" w:rsidRDefault="005A5718" w:rsidP="005A5718">
            <w:pPr>
              <w:rPr>
                <w:rFonts w:ascii="Arial" w:hAnsi="Arial" w:cs="Arial"/>
              </w:rPr>
            </w:pPr>
            <w:r w:rsidRPr="005A5718">
              <w:rPr>
                <w:rFonts w:ascii="Arial" w:hAnsi="Arial" w:cs="Arial"/>
              </w:rPr>
              <w:t>De aannemer kan hierbij gebruikmaken van elektronische middelen.</w:t>
            </w:r>
          </w:p>
          <w:p w:rsidR="005A5718" w:rsidRPr="005A5718" w:rsidRDefault="005A5718" w:rsidP="005A5718">
            <w:pPr>
              <w:rPr>
                <w:rFonts w:ascii="Arial" w:hAnsi="Arial" w:cs="Arial"/>
              </w:rPr>
            </w:pPr>
            <w:r w:rsidRPr="005A5718">
              <w:rPr>
                <w:rFonts w:ascii="Arial" w:hAnsi="Arial" w:cs="Arial"/>
              </w:rPr>
              <w:t xml:space="preserve">De opdrachtgever, dan wel de door hem aangewezen persoon, kan op ieder willekeurig moment de naleving door de aannemer van de </w:t>
            </w:r>
            <w:proofErr w:type="spellStart"/>
            <w:r w:rsidRPr="005A5718">
              <w:rPr>
                <w:rFonts w:ascii="Arial" w:hAnsi="Arial" w:cs="Arial"/>
              </w:rPr>
              <w:t>Wav</w:t>
            </w:r>
            <w:proofErr w:type="spellEnd"/>
            <w:r w:rsidRPr="005A5718">
              <w:rPr>
                <w:rFonts w:ascii="Arial" w:hAnsi="Arial" w:cs="Arial"/>
              </w:rPr>
              <w:t xml:space="preserve"> en deze </w:t>
            </w:r>
            <w:proofErr w:type="spellStart"/>
            <w:r w:rsidRPr="005A5718">
              <w:rPr>
                <w:rFonts w:ascii="Arial" w:hAnsi="Arial" w:cs="Arial"/>
              </w:rPr>
              <w:t>besteksbepaling</w:t>
            </w:r>
            <w:proofErr w:type="spellEnd"/>
            <w:r w:rsidRPr="005A5718">
              <w:rPr>
                <w:rFonts w:ascii="Arial" w:hAnsi="Arial" w:cs="Arial"/>
              </w:rPr>
              <w:t xml:space="preserve"> controleren.</w:t>
            </w:r>
          </w:p>
          <w:p w:rsidR="005A5718" w:rsidRPr="005A5718" w:rsidRDefault="005A5718" w:rsidP="005A5718">
            <w:pPr>
              <w:rPr>
                <w:rFonts w:ascii="Arial" w:hAnsi="Arial" w:cs="Arial"/>
              </w:rPr>
            </w:pPr>
            <w:r w:rsidRPr="005A5718">
              <w:rPr>
                <w:rFonts w:ascii="Arial" w:hAnsi="Arial" w:cs="Arial"/>
              </w:rPr>
              <w:t>Op eerste verzoek van de opdrachtgever, dan wel de door hem aangewezen persoon, zal de aannemer onverwijld de betreffende administratie en (opgeslagen) documenten overleggen.</w:t>
            </w:r>
          </w:p>
          <w:p w:rsidR="005A5718" w:rsidRPr="005A5718" w:rsidRDefault="005A5718" w:rsidP="005A5718">
            <w:pPr>
              <w:rPr>
                <w:rFonts w:ascii="Arial" w:hAnsi="Arial" w:cs="Arial"/>
              </w:rPr>
            </w:pPr>
            <w:r w:rsidRPr="005A5718">
              <w:rPr>
                <w:rFonts w:ascii="Arial" w:hAnsi="Arial" w:cs="Arial"/>
              </w:rPr>
              <w:t xml:space="preserve">Bij welke overtreding van de </w:t>
            </w:r>
            <w:proofErr w:type="spellStart"/>
            <w:r w:rsidRPr="005A5718">
              <w:rPr>
                <w:rFonts w:ascii="Arial" w:hAnsi="Arial" w:cs="Arial"/>
              </w:rPr>
              <w:t>Wav</w:t>
            </w:r>
            <w:proofErr w:type="spellEnd"/>
            <w:r w:rsidRPr="005A5718">
              <w:rPr>
                <w:rFonts w:ascii="Arial" w:hAnsi="Arial" w:cs="Arial"/>
              </w:rPr>
              <w:t xml:space="preserve"> dan ook, geconstateerd door de Inspectie SZW of enig ander orgaan, komen boetes die daaruit voor de opdrachtgever voortvloeien, voor rekening van de aannemer en vrijwaart de aannemer de opdrachtgever ter zake.</w:t>
            </w:r>
          </w:p>
          <w:p w:rsidR="005A5718" w:rsidRPr="005A5718" w:rsidRDefault="005A5718" w:rsidP="005A5718">
            <w:pPr>
              <w:rPr>
                <w:rFonts w:ascii="Arial" w:hAnsi="Arial" w:cs="Arial"/>
              </w:rPr>
            </w:pPr>
            <w:r w:rsidRPr="005A5718">
              <w:rPr>
                <w:rFonts w:ascii="Arial" w:hAnsi="Arial" w:cs="Arial"/>
              </w:rPr>
              <w:t>De opdrachtgever zal deze boetes aan de aannemer doorbelasten en de aannemer zal deze op eerste verzoek aan de opdrachtgever vergoeden dan wel zal de opdrachtgever deze boetes verrekenen met de eerstvolgende (termijn)betaling(en) door de opdrachtgever aan de aannemer te doen, zonder dat deswege een ingebrekestelling nodig is en ongeacht een eventueel bezwaar of beroep van de aannemer tegen de opgelegde boete.</w:t>
            </w:r>
          </w:p>
          <w:p w:rsidR="005A5718" w:rsidRPr="005A5718" w:rsidRDefault="005A5718" w:rsidP="005A5718">
            <w:pPr>
              <w:rPr>
                <w:rFonts w:ascii="Arial" w:hAnsi="Arial" w:cs="Arial"/>
              </w:rPr>
            </w:pPr>
            <w:r w:rsidRPr="005A5718">
              <w:rPr>
                <w:rFonts w:ascii="Arial" w:hAnsi="Arial" w:cs="Arial"/>
              </w:rPr>
              <w:t>Het voorgaande laat alle overige rechten en aanspraken van de opdrachtgever onverlet.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02.02.06.05</w:t>
            </w:r>
          </w:p>
        </w:tc>
        <w:tc>
          <w:tcPr>
            <w:tcW w:w="6707" w:type="dxa"/>
          </w:tcPr>
          <w:p w:rsidR="005A5718" w:rsidRPr="005A5718" w:rsidRDefault="005A5718" w:rsidP="005A5718">
            <w:pPr>
              <w:rPr>
                <w:rFonts w:ascii="Arial" w:hAnsi="Arial" w:cs="Arial"/>
              </w:rPr>
            </w:pPr>
            <w:r w:rsidRPr="005A5718">
              <w:rPr>
                <w:rFonts w:ascii="Arial" w:hAnsi="Arial" w:cs="Arial"/>
              </w:rPr>
              <w:t>ONGEVALLEN</w:t>
            </w:r>
          </w:p>
          <w:p w:rsidR="005A5718" w:rsidRPr="005A5718" w:rsidRDefault="005A5718" w:rsidP="005A5718">
            <w:pPr>
              <w:rPr>
                <w:rFonts w:ascii="Arial" w:hAnsi="Arial" w:cs="Arial"/>
              </w:rPr>
            </w:pPr>
            <w:r w:rsidRPr="005A5718">
              <w:rPr>
                <w:rFonts w:ascii="Arial" w:hAnsi="Arial" w:cs="Arial"/>
              </w:rPr>
              <w:t>De aannemer moet de directie terstond op de hoogte stellen van alle ongevallen op het werkterrein, met verstrekking van alle ter zake doende inlichtingen.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02.02.06.07</w:t>
            </w:r>
          </w:p>
        </w:tc>
        <w:tc>
          <w:tcPr>
            <w:tcW w:w="6707" w:type="dxa"/>
          </w:tcPr>
          <w:p w:rsidR="005A5718" w:rsidRPr="005A5718" w:rsidRDefault="00687E7C" w:rsidP="00687E7C">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OVERZICHT VOORGESCHR. ONDERAANNEMER(S)/LEVERANCIER(S)</w:t>
            </w:r>
          </w:p>
          <w:p w:rsidR="005A5718" w:rsidRPr="005A5718" w:rsidRDefault="005A5718" w:rsidP="005A5718">
            <w:pPr>
              <w:rPr>
                <w:rFonts w:ascii="Arial" w:hAnsi="Arial" w:cs="Arial"/>
              </w:rPr>
            </w:pPr>
            <w:r w:rsidRPr="005A5718">
              <w:rPr>
                <w:rFonts w:ascii="Arial" w:hAnsi="Arial" w:cs="Arial"/>
              </w:rPr>
              <w:t>De volgende onderaannemer(s) is (zijn) voorgeschreven:</w:t>
            </w:r>
          </w:p>
          <w:p w:rsidR="005A5718" w:rsidRPr="005A5718" w:rsidRDefault="005A5718" w:rsidP="005A5718">
            <w:pPr>
              <w:rPr>
                <w:rFonts w:ascii="Arial" w:hAnsi="Arial" w:cs="Arial"/>
              </w:rPr>
            </w:pPr>
            <w:r w:rsidRPr="005A5718">
              <w:rPr>
                <w:rFonts w:ascii="Arial" w:hAnsi="Arial" w:cs="Arial"/>
              </w:rPr>
              <w:t>a:.....</w:t>
            </w:r>
          </w:p>
          <w:p w:rsidR="005A5718" w:rsidRPr="005A5718" w:rsidRDefault="005A5718" w:rsidP="005A5718">
            <w:pPr>
              <w:rPr>
                <w:rFonts w:ascii="Arial" w:hAnsi="Arial" w:cs="Arial"/>
              </w:rPr>
            </w:pPr>
            <w:r w:rsidRPr="005A5718">
              <w:rPr>
                <w:rFonts w:ascii="Arial" w:hAnsi="Arial" w:cs="Arial"/>
              </w:rPr>
              <w:t>De volgende leverancier(s) is (zijn) voorgeschreven:</w:t>
            </w:r>
          </w:p>
          <w:p w:rsidR="005A5718" w:rsidRPr="005A5718" w:rsidRDefault="005A5718" w:rsidP="005A5718">
            <w:pPr>
              <w:rPr>
                <w:rFonts w:ascii="Arial" w:hAnsi="Arial" w:cs="Arial"/>
              </w:rPr>
            </w:pPr>
            <w:r w:rsidRPr="005A5718">
              <w:rPr>
                <w:rFonts w:ascii="Arial" w:hAnsi="Arial" w:cs="Arial"/>
              </w:rPr>
              <w:t>a:.....</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02.02.06.08</w:t>
            </w:r>
          </w:p>
        </w:tc>
        <w:tc>
          <w:tcPr>
            <w:tcW w:w="6707" w:type="dxa"/>
          </w:tcPr>
          <w:p w:rsidR="005A5718" w:rsidRPr="005A5718" w:rsidRDefault="00687E7C" w:rsidP="00687E7C">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RAPPORT BELENDINGEN</w:t>
            </w:r>
          </w:p>
          <w:p w:rsidR="005A5718" w:rsidRPr="005A5718" w:rsidRDefault="005A5718" w:rsidP="005A5718">
            <w:pPr>
              <w:rPr>
                <w:rFonts w:ascii="Arial" w:hAnsi="Arial" w:cs="Arial"/>
              </w:rPr>
            </w:pPr>
            <w:r w:rsidRPr="005A5718">
              <w:rPr>
                <w:rFonts w:ascii="Arial" w:hAnsi="Arial" w:cs="Arial"/>
              </w:rPr>
              <w:t>Voordat met de uitvoering van het werk wordt begonnen verstrekt de aannemer aan de directie een door een (beëdigd) makelaar, taxateur of expertisebureau opgesteld rapport van de staat waarin de onderstaande belendingen verkeren.</w:t>
            </w:r>
          </w:p>
          <w:p w:rsidR="005A5718" w:rsidRPr="005A5718" w:rsidRDefault="005A5718" w:rsidP="005A5718">
            <w:pPr>
              <w:rPr>
                <w:rFonts w:ascii="Arial" w:hAnsi="Arial" w:cs="Arial"/>
              </w:rPr>
            </w:pPr>
            <w:r w:rsidRPr="005A5718">
              <w:rPr>
                <w:rFonts w:ascii="Arial" w:hAnsi="Arial" w:cs="Arial"/>
              </w:rPr>
              <w:t>Belendingen:</w:t>
            </w:r>
          </w:p>
          <w:p w:rsidR="005A5718" w:rsidRPr="005A5718" w:rsidRDefault="005A5718" w:rsidP="005A5718">
            <w:pPr>
              <w:rPr>
                <w:rFonts w:ascii="Arial" w:hAnsi="Arial" w:cs="Arial"/>
              </w:rPr>
            </w:pPr>
            <w:r w:rsidRPr="005A5718">
              <w:rPr>
                <w:rFonts w:ascii="Arial" w:hAnsi="Arial" w:cs="Arial"/>
              </w:rPr>
              <w:t>a:.....</w:t>
            </w:r>
          </w:p>
          <w:p w:rsidR="005A5718" w:rsidRPr="005A5718" w:rsidRDefault="005A5718" w:rsidP="005A5718">
            <w:pPr>
              <w:rPr>
                <w:rFonts w:ascii="Arial" w:hAnsi="Arial" w:cs="Arial"/>
              </w:rPr>
            </w:pPr>
            <w:r w:rsidRPr="005A5718">
              <w:rPr>
                <w:rFonts w:ascii="Arial" w:hAnsi="Arial" w:cs="Arial"/>
              </w:rPr>
              <w:t>b:.....</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02.02.06.10</w:t>
            </w:r>
          </w:p>
        </w:tc>
        <w:tc>
          <w:tcPr>
            <w:tcW w:w="6707" w:type="dxa"/>
          </w:tcPr>
          <w:p w:rsidR="005A5718" w:rsidRPr="005A5718" w:rsidRDefault="005A5718" w:rsidP="005A5718">
            <w:pPr>
              <w:rPr>
                <w:rFonts w:ascii="Arial" w:hAnsi="Arial" w:cs="Arial"/>
              </w:rPr>
            </w:pPr>
            <w:r w:rsidRPr="005A5718">
              <w:rPr>
                <w:rFonts w:ascii="Arial" w:hAnsi="Arial" w:cs="Arial"/>
              </w:rPr>
              <w:t>WERKZAAMHEDEN BUITEN OVEREENGEKOMEN WERKTIJDEN</w:t>
            </w:r>
          </w:p>
          <w:p w:rsidR="005A5718" w:rsidRPr="005A5718" w:rsidRDefault="005A5718" w:rsidP="005A5718">
            <w:pPr>
              <w:rPr>
                <w:rFonts w:ascii="Arial" w:hAnsi="Arial" w:cs="Arial"/>
              </w:rPr>
            </w:pPr>
            <w:r w:rsidRPr="005A5718">
              <w:rPr>
                <w:rFonts w:ascii="Arial" w:hAnsi="Arial" w:cs="Arial"/>
              </w:rPr>
              <w:t>Indien de aannemer voornemens is werkzaamheden op het werkterrein te verrichten buiten de werktijden zoals deze zijn overeengekomen met de opdrachtgever</w:t>
            </w:r>
          </w:p>
          <w:p w:rsidR="005A5718" w:rsidRPr="005A5718" w:rsidRDefault="005A5718" w:rsidP="005A5718">
            <w:pPr>
              <w:rPr>
                <w:rFonts w:ascii="Arial" w:hAnsi="Arial" w:cs="Arial"/>
              </w:rPr>
            </w:pPr>
            <w:r w:rsidRPr="005A5718">
              <w:rPr>
                <w:rFonts w:ascii="Arial" w:hAnsi="Arial" w:cs="Arial"/>
              </w:rPr>
              <w:t>dient hij bij de opdrachtgever hiertoe tijdig een verzoek in.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02.02.06.12</w:t>
            </w:r>
          </w:p>
        </w:tc>
        <w:tc>
          <w:tcPr>
            <w:tcW w:w="6707" w:type="dxa"/>
          </w:tcPr>
          <w:p w:rsidR="005A5718" w:rsidRPr="005A5718" w:rsidRDefault="005A5718" w:rsidP="005A5718">
            <w:pPr>
              <w:rPr>
                <w:rFonts w:ascii="Arial" w:hAnsi="Arial" w:cs="Arial"/>
              </w:rPr>
            </w:pPr>
            <w:r w:rsidRPr="005A5718">
              <w:rPr>
                <w:rFonts w:ascii="Arial" w:hAnsi="Arial" w:cs="Arial"/>
              </w:rPr>
              <w:t>BEPERKINGEN M.B.T. GELUIDNIVEAU</w:t>
            </w:r>
          </w:p>
          <w:p w:rsidR="005A5718" w:rsidRPr="005A5718" w:rsidRDefault="005A5718" w:rsidP="005A5718">
            <w:pPr>
              <w:rPr>
                <w:rFonts w:ascii="Arial" w:hAnsi="Arial" w:cs="Arial"/>
              </w:rPr>
            </w:pPr>
            <w:r w:rsidRPr="005A5718">
              <w:rPr>
                <w:rFonts w:ascii="Arial" w:hAnsi="Arial" w:cs="Arial"/>
              </w:rPr>
              <w:t>Ten aanzien van het geluidniveau, veroorzaakt door materieel op het werk, gelden de volgende beperkingen:</w:t>
            </w:r>
          </w:p>
          <w:p w:rsidR="005A5718" w:rsidRPr="005A5718" w:rsidRDefault="005A5718" w:rsidP="005A5718">
            <w:pPr>
              <w:rPr>
                <w:rFonts w:ascii="Arial" w:hAnsi="Arial" w:cs="Arial"/>
              </w:rPr>
            </w:pPr>
            <w:r w:rsidRPr="005A5718">
              <w:rPr>
                <w:rFonts w:ascii="Arial" w:hAnsi="Arial" w:cs="Arial"/>
              </w:rPr>
              <w:t>Het geluidsniveau ten gevolge van het werk mag, gemeten aan de gevel van ....., niet meer bedragen dan 60 dB (A).</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02.02.06.13</w:t>
            </w:r>
          </w:p>
        </w:tc>
        <w:tc>
          <w:tcPr>
            <w:tcW w:w="6707" w:type="dxa"/>
          </w:tcPr>
          <w:p w:rsidR="005A5718" w:rsidRPr="005A5718" w:rsidRDefault="005A5718" w:rsidP="005A5718">
            <w:pPr>
              <w:rPr>
                <w:rFonts w:ascii="Arial" w:hAnsi="Arial" w:cs="Arial"/>
              </w:rPr>
            </w:pPr>
            <w:r w:rsidRPr="005A5718">
              <w:rPr>
                <w:rFonts w:ascii="Arial" w:hAnsi="Arial" w:cs="Arial"/>
              </w:rPr>
              <w:t>BEPERKINGEN M.B.T. TRILLINGEN</w:t>
            </w:r>
          </w:p>
          <w:p w:rsidR="005A5718" w:rsidRPr="005A5718" w:rsidRDefault="005A5718" w:rsidP="005A5718">
            <w:pPr>
              <w:rPr>
                <w:rFonts w:ascii="Arial" w:hAnsi="Arial" w:cs="Arial"/>
              </w:rPr>
            </w:pPr>
            <w:r w:rsidRPr="005A5718">
              <w:rPr>
                <w:rFonts w:ascii="Arial" w:hAnsi="Arial" w:cs="Arial"/>
              </w:rPr>
              <w:t>Ten aanzien van trillingen, veroorzaakt door materieel op het werk, gelden de volgende beperkingen:</w:t>
            </w:r>
          </w:p>
          <w:p w:rsidR="005A5718" w:rsidRPr="005A5718" w:rsidRDefault="005A5718" w:rsidP="005A5718">
            <w:pPr>
              <w:rPr>
                <w:rFonts w:ascii="Arial" w:hAnsi="Arial" w:cs="Arial"/>
              </w:rPr>
            </w:pPr>
            <w:r w:rsidRPr="005A5718">
              <w:rPr>
                <w:rFonts w:ascii="Arial" w:hAnsi="Arial" w:cs="Arial"/>
              </w:rPr>
              <w:t>-  het trillingsniveau ter plaatse van ..... mag  de grenswaarde ..... volgens SBR publicatie "Schade  aan gebouwen, meet- en beoordelingsrichtlijn deel A"  (oktober 2003) niet overschrijden.</w:t>
            </w:r>
          </w:p>
          <w:p w:rsidR="005A5718" w:rsidRPr="005A5718" w:rsidRDefault="005A5718" w:rsidP="005A5718">
            <w:pPr>
              <w:rPr>
                <w:rFonts w:ascii="Arial" w:hAnsi="Arial" w:cs="Arial"/>
              </w:rPr>
            </w:pPr>
            <w:r w:rsidRPr="005A5718">
              <w:rPr>
                <w:rFonts w:ascii="Arial" w:hAnsi="Arial" w:cs="Arial"/>
              </w:rPr>
              <w:t>-  het trillingsniveau ter plaatse van ..... mag  de grenswaarde ..... volgens SBR publicatie "Hinder  voor personen en gebouwen, meet- en  beoordelingsrichtlijn deel B" (oktober 2003) niet  overschrijden.</w:t>
            </w:r>
          </w:p>
          <w:p w:rsidR="005A5718" w:rsidRPr="005A5718" w:rsidRDefault="005A5718" w:rsidP="005A5718">
            <w:pPr>
              <w:rPr>
                <w:rFonts w:ascii="Arial" w:hAnsi="Arial" w:cs="Arial"/>
              </w:rPr>
            </w:pPr>
            <w:r w:rsidRPr="005A5718">
              <w:rPr>
                <w:rFonts w:ascii="Arial" w:hAnsi="Arial" w:cs="Arial"/>
              </w:rPr>
              <w:t>-  het trillingsniveau ter plaatse van ..... mag  de grenswaarde ..... volgens SBR publicatie "Storing  aan apparatuur, meet- en beoordelingsrichtlijn deel  B" (oktober 2003) niet overschrijden.</w:t>
            </w:r>
          </w:p>
          <w:p w:rsidR="005A5718" w:rsidRPr="005A5718" w:rsidRDefault="005A5718" w:rsidP="005A5718">
            <w:pPr>
              <w:rPr>
                <w:rFonts w:ascii="Arial" w:hAnsi="Arial" w:cs="Arial"/>
              </w:rPr>
            </w:pPr>
            <w:r w:rsidRPr="005A5718">
              <w:rPr>
                <w:rFonts w:ascii="Arial" w:hAnsi="Arial" w:cs="Arial"/>
              </w:rPr>
              <w:t xml:space="preserve">De trillingsniveaus worden, overeenkomstig de genoemde publicaties, door de aannemer tijdens de uitvoering van </w:t>
            </w:r>
            <w:r w:rsidRPr="005A5718">
              <w:rPr>
                <w:rFonts w:ascii="Arial" w:hAnsi="Arial" w:cs="Arial"/>
              </w:rPr>
              <w:lastRenderedPageBreak/>
              <w:t>werkzaamheden permanent digitaal geregistreerd en vastgelegd.</w:t>
            </w:r>
          </w:p>
          <w:p w:rsidR="005A5718" w:rsidRPr="005A5718" w:rsidRDefault="005A5718" w:rsidP="005A5718">
            <w:pPr>
              <w:rPr>
                <w:rFonts w:ascii="Arial" w:hAnsi="Arial" w:cs="Arial"/>
              </w:rPr>
            </w:pPr>
            <w:r w:rsidRPr="005A5718">
              <w:rPr>
                <w:rFonts w:ascii="Arial" w:hAnsi="Arial" w:cs="Arial"/>
              </w:rPr>
              <w:t>De gemeten waarden worden dagelijks aan de opdrachtgever gerapporteerd.</w:t>
            </w:r>
          </w:p>
          <w:p w:rsidR="005A5718" w:rsidRPr="005A5718" w:rsidRDefault="005A5718" w:rsidP="005A5718">
            <w:pPr>
              <w:rPr>
                <w:rFonts w:ascii="Arial" w:hAnsi="Arial" w:cs="Arial"/>
              </w:rPr>
            </w:pPr>
            <w:r w:rsidRPr="005A5718">
              <w:rPr>
                <w:rFonts w:ascii="Arial" w:hAnsi="Arial" w:cs="Arial"/>
              </w:rPr>
              <w:t>Bij overschrijding van een overeengekomen waarde dient de aannemer de werkzaamheden onmiddellijk te staken en daarvan melding te doen aan de directie.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02.02.06.90</w:t>
            </w:r>
          </w:p>
        </w:tc>
        <w:tc>
          <w:tcPr>
            <w:tcW w:w="6707" w:type="dxa"/>
          </w:tcPr>
          <w:p w:rsidR="005A5718" w:rsidRPr="005A5718" w:rsidRDefault="005A5718" w:rsidP="005A5718">
            <w:pPr>
              <w:rPr>
                <w:rFonts w:ascii="Arial" w:hAnsi="Arial" w:cs="Arial"/>
              </w:rPr>
            </w:pPr>
            <w:r w:rsidRPr="005A5718">
              <w:rPr>
                <w:rFonts w:ascii="Arial" w:hAnsi="Arial" w:cs="Arial"/>
              </w:rPr>
              <w:t>VOERTAAL</w:t>
            </w:r>
          </w:p>
          <w:p w:rsidR="005A5718" w:rsidRPr="005A5718" w:rsidRDefault="005A5718" w:rsidP="005A5718">
            <w:pPr>
              <w:rPr>
                <w:rFonts w:ascii="Arial" w:hAnsi="Arial" w:cs="Arial"/>
              </w:rPr>
            </w:pPr>
            <w:r w:rsidRPr="005A5718">
              <w:rPr>
                <w:rFonts w:ascii="Arial" w:hAnsi="Arial" w:cs="Arial"/>
              </w:rPr>
              <w:t xml:space="preserve">Aan paragraaf 6, lid 30 van de UAV 2012 wordt toegevoegd: "De voertaal zal Nederlands zijn en geschriften dienen te worden gesteld in de Nederlandse taal."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02.02.06.91</w:t>
            </w:r>
          </w:p>
        </w:tc>
        <w:tc>
          <w:tcPr>
            <w:tcW w:w="6707" w:type="dxa"/>
          </w:tcPr>
          <w:p w:rsidR="005A5718" w:rsidRPr="005A5718" w:rsidRDefault="005A5718" w:rsidP="005A5718">
            <w:pPr>
              <w:rPr>
                <w:rFonts w:ascii="Arial" w:hAnsi="Arial" w:cs="Arial"/>
              </w:rPr>
            </w:pPr>
            <w:r w:rsidRPr="005A5718">
              <w:rPr>
                <w:rFonts w:ascii="Arial" w:hAnsi="Arial" w:cs="Arial"/>
              </w:rPr>
              <w:t>BELANGENVERSTRENGELING</w:t>
            </w:r>
          </w:p>
          <w:p w:rsidR="005A5718" w:rsidRPr="005A5718" w:rsidRDefault="005A5718" w:rsidP="005A5718">
            <w:pPr>
              <w:rPr>
                <w:rFonts w:ascii="Arial" w:hAnsi="Arial" w:cs="Arial"/>
              </w:rPr>
            </w:pPr>
            <w:r w:rsidRPr="005A5718">
              <w:rPr>
                <w:rFonts w:ascii="Arial" w:hAnsi="Arial" w:cs="Arial"/>
              </w:rPr>
              <w:t>De aannemer betrekt geen personen bij de uitvoering van het werk welke een al dan niet betaalde nevenfunctie vervullen c.q. ten tijde van de totstandkoming van het bestek hebben vervuld bij de opdrachtgever, of die in een periode van twee jaar voorafgaand aan het werk bij de opdrachtgever in dienst zijn geweest, zonder dat de opdrachtgever daarover vóór het sluiten van de overeenkomst is ingelicht. Indien blijkt dat de aannemer niet aan voornoemde heeft voldaan kan de opdrachtgever de overeenkomst zonder ingebrekestelling met onmiddellijke ingang ontbinden, dit zonder tot enige schadevergoeding te zijn gehouden.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02.02.06.92</w:t>
            </w:r>
          </w:p>
        </w:tc>
        <w:tc>
          <w:tcPr>
            <w:tcW w:w="6707" w:type="dxa"/>
          </w:tcPr>
          <w:p w:rsidR="005A5718" w:rsidRPr="005A5718" w:rsidRDefault="005A5718" w:rsidP="005A5718">
            <w:pPr>
              <w:rPr>
                <w:rFonts w:ascii="Arial" w:hAnsi="Arial" w:cs="Arial"/>
              </w:rPr>
            </w:pPr>
            <w:r w:rsidRPr="005A5718">
              <w:rPr>
                <w:rFonts w:ascii="Arial" w:hAnsi="Arial" w:cs="Arial"/>
              </w:rPr>
              <w:t>OMKOPING</w:t>
            </w:r>
          </w:p>
          <w:p w:rsidR="005A5718" w:rsidRPr="005A5718" w:rsidRDefault="005A5718" w:rsidP="005A5718">
            <w:pPr>
              <w:rPr>
                <w:rFonts w:ascii="Arial" w:hAnsi="Arial" w:cs="Arial"/>
              </w:rPr>
            </w:pPr>
            <w:r w:rsidRPr="005A5718">
              <w:rPr>
                <w:rFonts w:ascii="Arial" w:hAnsi="Arial" w:cs="Arial"/>
              </w:rPr>
              <w:t>De aannemer zal aan de opdrachtgever, zijn personeel of vertegenwoordigers, noch aan derden, aanbieden c.q. toezeggen, voor henzelf of enige andere partij, enige schenking, beloning, compensatie of profijt van welke aard dan ook die uitgelegd kan worden als een onwettige praktijk. Een dergelijke praktijk kan reden zijn voor gehele of gedeeltelijke ontbinding van de overeenkomst door de opdrachtgever, dit zonder tot enige schadevergoeding te zijn gehouden.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02.02.06.93</w:t>
            </w:r>
          </w:p>
        </w:tc>
        <w:tc>
          <w:tcPr>
            <w:tcW w:w="6707" w:type="dxa"/>
          </w:tcPr>
          <w:p w:rsidR="005A5718" w:rsidRPr="005A5718" w:rsidRDefault="005A5718" w:rsidP="005A5718">
            <w:pPr>
              <w:rPr>
                <w:rFonts w:ascii="Arial" w:hAnsi="Arial" w:cs="Arial"/>
              </w:rPr>
            </w:pPr>
            <w:r w:rsidRPr="005A5718">
              <w:rPr>
                <w:rFonts w:ascii="Arial" w:hAnsi="Arial" w:cs="Arial"/>
              </w:rPr>
              <w:t>PRECARIO</w:t>
            </w:r>
          </w:p>
          <w:p w:rsidR="005A5718" w:rsidRPr="005A5718" w:rsidRDefault="005A5718" w:rsidP="005A5718">
            <w:pPr>
              <w:rPr>
                <w:rFonts w:ascii="Arial" w:hAnsi="Arial" w:cs="Arial"/>
              </w:rPr>
            </w:pPr>
            <w:r w:rsidRPr="005A5718">
              <w:rPr>
                <w:rFonts w:ascii="Arial" w:hAnsi="Arial" w:cs="Arial"/>
              </w:rPr>
              <w:t>De kosten van precario zijn voor rekening van de aannemer van de ..... werken.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00.02.06.94</w:t>
            </w:r>
          </w:p>
        </w:tc>
        <w:tc>
          <w:tcPr>
            <w:tcW w:w="6707" w:type="dxa"/>
          </w:tcPr>
          <w:p w:rsidR="005A5718" w:rsidRPr="005A5718" w:rsidRDefault="005A5718" w:rsidP="005A5718">
            <w:pPr>
              <w:rPr>
                <w:rFonts w:ascii="Arial" w:hAnsi="Arial" w:cs="Arial"/>
              </w:rPr>
            </w:pPr>
            <w:r w:rsidRPr="005A5718">
              <w:rPr>
                <w:rFonts w:ascii="Arial" w:hAnsi="Arial" w:cs="Arial"/>
              </w:rPr>
              <w:t>TE VERSTREKKEN DOCUMENTEN</w:t>
            </w:r>
          </w:p>
          <w:p w:rsidR="005A5718" w:rsidRPr="005A5718" w:rsidRDefault="005A5718" w:rsidP="005A5718">
            <w:pPr>
              <w:rPr>
                <w:rFonts w:ascii="Arial" w:hAnsi="Arial" w:cs="Arial"/>
              </w:rPr>
            </w:pPr>
            <w:r w:rsidRPr="005A5718">
              <w:rPr>
                <w:rFonts w:ascii="Arial" w:hAnsi="Arial" w:cs="Arial"/>
              </w:rPr>
              <w:t>De aannemer verstrekt aan de directie de van hem verlangde documenten in de navolgende aantallen:</w:t>
            </w:r>
          </w:p>
          <w:p w:rsidR="005A5718" w:rsidRPr="005A5718" w:rsidRDefault="005A5718" w:rsidP="005A5718">
            <w:pPr>
              <w:rPr>
                <w:rFonts w:ascii="Arial" w:hAnsi="Arial" w:cs="Arial"/>
              </w:rPr>
            </w:pPr>
            <w:r w:rsidRPr="005A5718">
              <w:rPr>
                <w:rFonts w:ascii="Arial" w:hAnsi="Arial" w:cs="Arial"/>
              </w:rPr>
              <w:t>- ter goedkeuring (stuks): 2</w:t>
            </w:r>
          </w:p>
          <w:p w:rsidR="005A5718" w:rsidRPr="005A5718" w:rsidRDefault="005A5718" w:rsidP="005A5718">
            <w:pPr>
              <w:rPr>
                <w:rFonts w:ascii="Arial" w:hAnsi="Arial" w:cs="Arial"/>
              </w:rPr>
            </w:pPr>
            <w:r w:rsidRPr="005A5718">
              <w:rPr>
                <w:rFonts w:ascii="Arial" w:hAnsi="Arial" w:cs="Arial"/>
              </w:rPr>
              <w:t>- goedgekeurde (stuks): 3</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00.02.06.95</w:t>
            </w:r>
          </w:p>
        </w:tc>
        <w:tc>
          <w:tcPr>
            <w:tcW w:w="6707" w:type="dxa"/>
          </w:tcPr>
          <w:p w:rsidR="005A5718" w:rsidRPr="005A5718" w:rsidRDefault="005A5718" w:rsidP="005A5718">
            <w:pPr>
              <w:rPr>
                <w:rFonts w:ascii="Arial" w:hAnsi="Arial" w:cs="Arial"/>
              </w:rPr>
            </w:pPr>
            <w:r w:rsidRPr="005A5718">
              <w:rPr>
                <w:rFonts w:ascii="Arial" w:hAnsi="Arial" w:cs="Arial"/>
              </w:rPr>
              <w:t>ONDERGRONDSE KABELS EN LEIDINGEN</w:t>
            </w:r>
          </w:p>
          <w:p w:rsidR="005A5718" w:rsidRPr="005A5718" w:rsidRDefault="005A5718" w:rsidP="005A5718">
            <w:pPr>
              <w:rPr>
                <w:rFonts w:ascii="Arial" w:hAnsi="Arial" w:cs="Arial"/>
              </w:rPr>
            </w:pPr>
            <w:r w:rsidRPr="005A5718">
              <w:rPr>
                <w:rFonts w:ascii="Arial" w:hAnsi="Arial" w:cs="Arial"/>
              </w:rPr>
              <w:t>De aannemer meldt de aanvang van de uitvoering van de (graaf)werkzaamheden, waarbij mogelijk in de grond aanwezige kabels en leidingen betrokken zijn, conform de grondroerdersregeling (Wet Informatie-</w:t>
            </w:r>
          </w:p>
          <w:p w:rsidR="005A5718" w:rsidRPr="005A5718" w:rsidRDefault="005A5718" w:rsidP="005A5718">
            <w:pPr>
              <w:rPr>
                <w:rFonts w:ascii="Arial" w:hAnsi="Arial" w:cs="Arial"/>
              </w:rPr>
            </w:pPr>
            <w:r w:rsidRPr="005A5718">
              <w:rPr>
                <w:rFonts w:ascii="Arial" w:hAnsi="Arial" w:cs="Arial"/>
              </w:rPr>
              <w:lastRenderedPageBreak/>
              <w:t>uitwisseling Ondergrondse Netten; WION) aan het daarvoor bestemde digitaal loket van het Kadaster (</w:t>
            </w:r>
            <w:proofErr w:type="spellStart"/>
            <w:r w:rsidRPr="005A5718">
              <w:rPr>
                <w:rFonts w:ascii="Arial" w:hAnsi="Arial" w:cs="Arial"/>
              </w:rPr>
              <w:t>Klic</w:t>
            </w:r>
            <w:proofErr w:type="spellEnd"/>
            <w:r w:rsidRPr="005A5718">
              <w:rPr>
                <w:rFonts w:ascii="Arial" w:hAnsi="Arial" w:cs="Arial"/>
              </w:rPr>
              <w:t>-online).</w:t>
            </w:r>
          </w:p>
          <w:p w:rsidR="005A5718" w:rsidRPr="005A5718" w:rsidRDefault="005A5718" w:rsidP="005A5718">
            <w:pPr>
              <w:rPr>
                <w:rFonts w:ascii="Arial" w:hAnsi="Arial" w:cs="Arial"/>
              </w:rPr>
            </w:pPr>
            <w:r w:rsidRPr="005A5718">
              <w:rPr>
                <w:rFonts w:ascii="Arial" w:hAnsi="Arial" w:cs="Arial"/>
              </w:rPr>
              <w:t>Vóór de aanvang van de (graaf)werkzaamheden waarbij in de grond aanwezige kabels en leidingen betrokken zijn, traceert de aannemer de ligging hiervan en draagt hij er zorg voor dat tijdens de uitvoering van de (graaf)werkzaamheden daaraan geen schade ontstaat.</w:t>
            </w:r>
          </w:p>
          <w:p w:rsidR="005A5718" w:rsidRPr="005A5718" w:rsidRDefault="005A5718" w:rsidP="005A5718">
            <w:pPr>
              <w:rPr>
                <w:rFonts w:ascii="Arial" w:hAnsi="Arial" w:cs="Arial"/>
              </w:rPr>
            </w:pPr>
            <w:r w:rsidRPr="005A5718">
              <w:rPr>
                <w:rFonts w:ascii="Arial" w:hAnsi="Arial" w:cs="Arial"/>
              </w:rPr>
              <w:t xml:space="preserve">De aannemer draagt er zorg voor dat de ontvangen gegevens over in de grond aanwezige kabels en leidingen op de bouwplaats aanwezig zijn en instrueert uitvoerend en </w:t>
            </w:r>
            <w:proofErr w:type="spellStart"/>
            <w:r w:rsidRPr="005A5718">
              <w:rPr>
                <w:rFonts w:ascii="Arial" w:hAnsi="Arial" w:cs="Arial"/>
              </w:rPr>
              <w:t>machinebedienend</w:t>
            </w:r>
            <w:proofErr w:type="spellEnd"/>
            <w:r w:rsidRPr="005A5718">
              <w:rPr>
                <w:rFonts w:ascii="Arial" w:hAnsi="Arial" w:cs="Arial"/>
              </w:rPr>
              <w:t xml:space="preserve"> personeel.</w:t>
            </w:r>
          </w:p>
          <w:p w:rsidR="005A5718" w:rsidRPr="005A5718" w:rsidRDefault="005A5718" w:rsidP="005A5718">
            <w:pPr>
              <w:rPr>
                <w:rFonts w:ascii="Arial" w:hAnsi="Arial" w:cs="Arial"/>
              </w:rPr>
            </w:pPr>
            <w:r w:rsidRPr="005A5718">
              <w:rPr>
                <w:rFonts w:ascii="Arial" w:hAnsi="Arial" w:cs="Arial"/>
              </w:rPr>
              <w:t>Indien kabels en leidingen worden aangetroffen waarvan de ligging niet blijkt uit, of afwijkt van, de aan de aannemer ter beschikking gestelde gegevens, of beschadigingen worden aangetroffen aan kabels en leidingen, moet hij zulks direct melden aan de directie en de betrokken netbeheerder(s).</w:t>
            </w:r>
          </w:p>
          <w:p w:rsidR="005A5718" w:rsidRPr="005A5718" w:rsidRDefault="005A5718" w:rsidP="005A5718">
            <w:pPr>
              <w:rPr>
                <w:rFonts w:ascii="Arial" w:hAnsi="Arial" w:cs="Arial"/>
              </w:rPr>
            </w:pPr>
            <w:r w:rsidRPr="005A5718">
              <w:rPr>
                <w:rFonts w:ascii="Arial" w:hAnsi="Arial" w:cs="Arial"/>
              </w:rPr>
              <w:t>Als kabels en leidingen moeten worden ondergraven, moet de aannemer voor een deugdelijke ondersteuning of ophanging zorg dragen en bij aanvullingen de aanwijzingen van de betrokken beheerder(s) opvolgen.</w:t>
            </w:r>
          </w:p>
          <w:p w:rsidR="005A5718" w:rsidRPr="005A5718" w:rsidRDefault="005A5718" w:rsidP="005A5718">
            <w:pPr>
              <w:rPr>
                <w:rFonts w:ascii="Arial" w:hAnsi="Arial" w:cs="Arial"/>
              </w:rPr>
            </w:pPr>
            <w:r w:rsidRPr="005A5718">
              <w:rPr>
                <w:rFonts w:ascii="Arial" w:hAnsi="Arial" w:cs="Arial"/>
              </w:rPr>
              <w:t>De aannemer draagt er zorg voor dat de kabels en leidingen welke bij de uitvoering van het werk zijn blootgelegd, tegen beschadigingen worden beschermd.</w:t>
            </w:r>
          </w:p>
          <w:p w:rsidR="005A5718" w:rsidRPr="005A5718" w:rsidRDefault="005A5718" w:rsidP="005A5718">
            <w:pPr>
              <w:rPr>
                <w:rFonts w:ascii="Arial" w:hAnsi="Arial" w:cs="Arial"/>
              </w:rPr>
            </w:pPr>
            <w:r w:rsidRPr="005A5718">
              <w:rPr>
                <w:rFonts w:ascii="Arial" w:hAnsi="Arial" w:cs="Arial"/>
              </w:rPr>
              <w:t>Indien de aannemer ondergrondse kabels of leidingen beschadigt, moet hij hiervan onmiddellijk melding maken aan het meldadres / de meldadressen van de betrokken netbeheerder(s) en de directie.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00.02.06.96</w:t>
            </w:r>
          </w:p>
        </w:tc>
        <w:tc>
          <w:tcPr>
            <w:tcW w:w="6707" w:type="dxa"/>
          </w:tcPr>
          <w:p w:rsidR="005A5718" w:rsidRPr="005A5718" w:rsidRDefault="00687E7C" w:rsidP="00687E7C">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LEERLINGBOUWPLAATS</w:t>
            </w:r>
            <w:r w:rsidR="002C736D">
              <w:rPr>
                <w:rFonts w:ascii="Arial" w:hAnsi="Arial" w:cs="Arial"/>
              </w:rPr>
              <w:t xml:space="preserve"> </w:t>
            </w:r>
          </w:p>
          <w:p w:rsidR="005A5718" w:rsidRPr="005A5718" w:rsidRDefault="005A5718" w:rsidP="005A5718">
            <w:pPr>
              <w:rPr>
                <w:rFonts w:ascii="Arial" w:hAnsi="Arial" w:cs="Arial"/>
              </w:rPr>
            </w:pPr>
            <w:r w:rsidRPr="005A5718">
              <w:rPr>
                <w:rFonts w:ascii="Arial" w:hAnsi="Arial" w:cs="Arial"/>
              </w:rPr>
              <w:t xml:space="preserve">Dit project in principe als </w:t>
            </w:r>
            <w:proofErr w:type="spellStart"/>
            <w:r w:rsidRPr="005A5718">
              <w:rPr>
                <w:rFonts w:ascii="Arial" w:hAnsi="Arial" w:cs="Arial"/>
              </w:rPr>
              <w:t>leerlingbouwplaats</w:t>
            </w:r>
            <w:proofErr w:type="spellEnd"/>
            <w:r w:rsidRPr="005A5718">
              <w:rPr>
                <w:rFonts w:ascii="Arial" w:hAnsi="Arial" w:cs="Arial"/>
              </w:rPr>
              <w:t xml:space="preserve"> uitvoeren.</w:t>
            </w:r>
          </w:p>
          <w:p w:rsidR="005A5718" w:rsidRPr="005A5718" w:rsidRDefault="005A5718" w:rsidP="005A5718">
            <w:pPr>
              <w:rPr>
                <w:rFonts w:ascii="Arial" w:hAnsi="Arial" w:cs="Arial"/>
              </w:rPr>
            </w:pPr>
            <w:r w:rsidRPr="005A5718">
              <w:rPr>
                <w:rFonts w:ascii="Arial" w:hAnsi="Arial" w:cs="Arial"/>
              </w:rPr>
              <w:t xml:space="preserve">Daadwerkelijke uitvoering als </w:t>
            </w:r>
            <w:proofErr w:type="spellStart"/>
            <w:r w:rsidRPr="005A5718">
              <w:rPr>
                <w:rFonts w:ascii="Arial" w:hAnsi="Arial" w:cs="Arial"/>
              </w:rPr>
              <w:t>leerlingbouwplaats</w:t>
            </w:r>
            <w:proofErr w:type="spellEnd"/>
            <w:r w:rsidRPr="005A5718">
              <w:rPr>
                <w:rFonts w:ascii="Arial" w:hAnsi="Arial" w:cs="Arial"/>
              </w:rPr>
              <w:t xml:space="preserve"> zal plaatsvinden als aan de</w:t>
            </w:r>
          </w:p>
          <w:p w:rsidR="005A5718" w:rsidRPr="005A5718" w:rsidRDefault="005A5718" w:rsidP="005A5718">
            <w:pPr>
              <w:rPr>
                <w:rFonts w:ascii="Arial" w:hAnsi="Arial" w:cs="Arial"/>
              </w:rPr>
            </w:pPr>
            <w:r w:rsidRPr="005A5718">
              <w:rPr>
                <w:rFonts w:ascii="Arial" w:hAnsi="Arial" w:cs="Arial"/>
              </w:rPr>
              <w:t>volgende voorwaarden is voldaan:</w:t>
            </w:r>
          </w:p>
          <w:p w:rsidR="005A5718" w:rsidRPr="005A5718" w:rsidRDefault="005A5718" w:rsidP="005A5718">
            <w:pPr>
              <w:rPr>
                <w:rFonts w:ascii="Arial" w:hAnsi="Arial" w:cs="Arial"/>
              </w:rPr>
            </w:pPr>
            <w:r w:rsidRPr="005A5718">
              <w:rPr>
                <w:rFonts w:ascii="Arial" w:hAnsi="Arial" w:cs="Arial"/>
              </w:rPr>
              <w:t>-  de aannemer is een leerbedrijf dat door een  officiële certificeringsinstantie is (of kan worden)  gecertificeerd, waarbij met een officiële  certificeringsinstantie wordt bedoeld, een  Kenniscentrum Beroepsonderwijs Bedrijfsleven of een   vergelijkbare instantie uit een van de andere  lidstaten;</w:t>
            </w:r>
          </w:p>
          <w:p w:rsidR="005A5718" w:rsidRPr="005A5718" w:rsidRDefault="005A5718" w:rsidP="005A5718">
            <w:pPr>
              <w:rPr>
                <w:rFonts w:ascii="Arial" w:hAnsi="Arial" w:cs="Arial"/>
              </w:rPr>
            </w:pPr>
            <w:r w:rsidRPr="005A5718">
              <w:rPr>
                <w:rFonts w:ascii="Arial" w:hAnsi="Arial" w:cs="Arial"/>
              </w:rPr>
              <w:t xml:space="preserve">-  het project is door </w:t>
            </w:r>
            <w:proofErr w:type="spellStart"/>
            <w:r w:rsidRPr="005A5718">
              <w:rPr>
                <w:rFonts w:ascii="Arial" w:hAnsi="Arial" w:cs="Arial"/>
              </w:rPr>
              <w:t>Fundeon</w:t>
            </w:r>
            <w:proofErr w:type="spellEnd"/>
            <w:r w:rsidRPr="005A5718">
              <w:rPr>
                <w:rFonts w:ascii="Arial" w:hAnsi="Arial" w:cs="Arial"/>
              </w:rPr>
              <w:t xml:space="preserve">, in overleg met  de aannemer, geschikt bevonden als  </w:t>
            </w:r>
            <w:proofErr w:type="spellStart"/>
            <w:r w:rsidRPr="005A5718">
              <w:rPr>
                <w:rFonts w:ascii="Arial" w:hAnsi="Arial" w:cs="Arial"/>
              </w:rPr>
              <w:t>leerlingbouwplaats</w:t>
            </w:r>
            <w:proofErr w:type="spellEnd"/>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00.02.06.97</w:t>
            </w:r>
          </w:p>
        </w:tc>
        <w:tc>
          <w:tcPr>
            <w:tcW w:w="6707" w:type="dxa"/>
          </w:tcPr>
          <w:p w:rsidR="005A5718" w:rsidRPr="005A5718" w:rsidRDefault="00687E7C" w:rsidP="00687E7C">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VERPLICHTINGEN SOCIAL RETURN</w:t>
            </w:r>
            <w:r w:rsidR="002C736D">
              <w:rPr>
                <w:rFonts w:ascii="Arial" w:hAnsi="Arial" w:cs="Arial"/>
              </w:rPr>
              <w:t xml:space="preserve"> </w:t>
            </w:r>
          </w:p>
          <w:p w:rsidR="005A5718" w:rsidRPr="005A5718" w:rsidRDefault="005A5718" w:rsidP="005A5718">
            <w:pPr>
              <w:rPr>
                <w:rFonts w:ascii="Arial" w:hAnsi="Arial" w:cs="Arial"/>
              </w:rPr>
            </w:pPr>
            <w:r w:rsidRPr="005A5718">
              <w:rPr>
                <w:rFonts w:ascii="Arial" w:hAnsi="Arial" w:cs="Arial"/>
              </w:rPr>
              <w:t>a. De aannemer verbindt zich ertoe, gedurende de looptijd van de overeenkomst, 5% van de waarde van de loonsom te besteden aan werk(</w:t>
            </w:r>
            <w:proofErr w:type="spellStart"/>
            <w:r w:rsidRPr="005A5718">
              <w:rPr>
                <w:rFonts w:ascii="Arial" w:hAnsi="Arial" w:cs="Arial"/>
              </w:rPr>
              <w:t>ervarings</w:t>
            </w:r>
            <w:proofErr w:type="spellEnd"/>
            <w:r w:rsidRPr="005A5718">
              <w:rPr>
                <w:rFonts w:ascii="Arial" w:hAnsi="Arial" w:cs="Arial"/>
              </w:rPr>
              <w:t>)plaatsen voor personen uit de doelgroep:</w:t>
            </w:r>
          </w:p>
          <w:p w:rsidR="005A5718" w:rsidRPr="005A5718" w:rsidRDefault="005A5718" w:rsidP="005A5718">
            <w:pPr>
              <w:rPr>
                <w:rFonts w:ascii="Arial" w:hAnsi="Arial" w:cs="Arial"/>
              </w:rPr>
            </w:pPr>
            <w:r w:rsidRPr="005A5718">
              <w:rPr>
                <w:rFonts w:ascii="Arial" w:hAnsi="Arial" w:cs="Arial"/>
              </w:rPr>
              <w:t xml:space="preserve">1.  Wet Werk en Bijstand (WWB) gerechtigden, die  langer werkloos zijn dan 12 maanden, 50 jaar of  ouder zijn en/of </w:t>
            </w:r>
            <w:r w:rsidRPr="005A5718">
              <w:rPr>
                <w:rFonts w:ascii="Arial" w:hAnsi="Arial" w:cs="Arial"/>
              </w:rPr>
              <w:lastRenderedPageBreak/>
              <w:t>die zonder re- integratieondersteuning of andere begeleiding niet  zelfstandig aan werk kunnen komen;</w:t>
            </w:r>
          </w:p>
          <w:p w:rsidR="005A5718" w:rsidRPr="005A5718" w:rsidRDefault="005A5718" w:rsidP="005A5718">
            <w:pPr>
              <w:rPr>
                <w:rFonts w:ascii="Arial" w:hAnsi="Arial" w:cs="Arial"/>
              </w:rPr>
            </w:pPr>
            <w:r w:rsidRPr="005A5718">
              <w:rPr>
                <w:rFonts w:ascii="Arial" w:hAnsi="Arial" w:cs="Arial"/>
              </w:rPr>
              <w:t>2.  Werkloosheidswet (WW) gerechtigden, die  langer werkloos zijn dan 12 maanden, en/of 50 jaar  of ouder zijn, in aansluiting op de premiekorting  oudere werknemers;</w:t>
            </w:r>
          </w:p>
          <w:p w:rsidR="005A5718" w:rsidRPr="005A5718" w:rsidRDefault="005A5718" w:rsidP="005A5718">
            <w:pPr>
              <w:rPr>
                <w:rFonts w:ascii="Arial" w:hAnsi="Arial" w:cs="Arial"/>
              </w:rPr>
            </w:pPr>
            <w:r w:rsidRPr="005A5718">
              <w:rPr>
                <w:rFonts w:ascii="Arial" w:hAnsi="Arial" w:cs="Arial"/>
              </w:rPr>
              <w:t>3.  Wet Werk en Inkomen naar Arbeidsvermogen  (WIA) gerechtigden;</w:t>
            </w:r>
          </w:p>
          <w:p w:rsidR="005A5718" w:rsidRPr="005A5718" w:rsidRDefault="005A5718" w:rsidP="005A5718">
            <w:pPr>
              <w:rPr>
                <w:rFonts w:ascii="Arial" w:hAnsi="Arial" w:cs="Arial"/>
              </w:rPr>
            </w:pPr>
            <w:r w:rsidRPr="005A5718">
              <w:rPr>
                <w:rFonts w:ascii="Arial" w:hAnsi="Arial" w:cs="Arial"/>
              </w:rPr>
              <w:t>4.  Regeling Werkhervatting Gedeeltelijk  Arbeidsgeschikten (WGA) gerechtigden;</w:t>
            </w:r>
          </w:p>
          <w:p w:rsidR="005A5718" w:rsidRPr="005A5718" w:rsidRDefault="005A5718" w:rsidP="005A5718">
            <w:pPr>
              <w:rPr>
                <w:rFonts w:ascii="Arial" w:hAnsi="Arial" w:cs="Arial"/>
              </w:rPr>
            </w:pPr>
            <w:r w:rsidRPr="005A5718">
              <w:rPr>
                <w:rFonts w:ascii="Arial" w:hAnsi="Arial" w:cs="Arial"/>
              </w:rPr>
              <w:t>5.  Wet Arbeidsongeschiktheid zelfstandigen  (WAZ) gerechtigden;</w:t>
            </w:r>
          </w:p>
          <w:p w:rsidR="005A5718" w:rsidRPr="005A5718" w:rsidRDefault="005A5718" w:rsidP="005A5718">
            <w:pPr>
              <w:rPr>
                <w:rFonts w:ascii="Arial" w:hAnsi="Arial" w:cs="Arial"/>
              </w:rPr>
            </w:pPr>
            <w:r w:rsidRPr="005A5718">
              <w:rPr>
                <w:rFonts w:ascii="Arial" w:hAnsi="Arial" w:cs="Arial"/>
              </w:rPr>
              <w:t>6.  Wet Arbeidsongeschiktheidsvoorziening  Jonggehandicapten (WAJONG) gerechtigden;</w:t>
            </w:r>
          </w:p>
          <w:p w:rsidR="005A5718" w:rsidRPr="005A5718" w:rsidRDefault="005A5718" w:rsidP="005A5718">
            <w:pPr>
              <w:rPr>
                <w:rFonts w:ascii="Arial" w:hAnsi="Arial" w:cs="Arial"/>
              </w:rPr>
            </w:pPr>
            <w:r w:rsidRPr="005A5718">
              <w:rPr>
                <w:rFonts w:ascii="Arial" w:hAnsi="Arial" w:cs="Arial"/>
              </w:rPr>
              <w:t>7.  Wet Inkomensvoorziening Oudere en  gedeeltelijk Arbeidsongeschikte Werkloze werknemers  (IOAW) gerechtigden;</w:t>
            </w:r>
          </w:p>
          <w:p w:rsidR="005A5718" w:rsidRPr="005A5718" w:rsidRDefault="005A5718" w:rsidP="005A5718">
            <w:pPr>
              <w:rPr>
                <w:rFonts w:ascii="Arial" w:hAnsi="Arial" w:cs="Arial"/>
              </w:rPr>
            </w:pPr>
            <w:r w:rsidRPr="005A5718">
              <w:rPr>
                <w:rFonts w:ascii="Arial" w:hAnsi="Arial" w:cs="Arial"/>
              </w:rPr>
              <w:t>8.  De Wet Inkomensvoorziening Oudere en  gedeeltelijk Arbeidsongeschikte Gewezen  Zelfstandigen (IOAZ) gerechtigden;</w:t>
            </w:r>
          </w:p>
          <w:p w:rsidR="005A5718" w:rsidRPr="005A5718" w:rsidRDefault="005A5718" w:rsidP="005A5718">
            <w:pPr>
              <w:rPr>
                <w:rFonts w:ascii="Arial" w:hAnsi="Arial" w:cs="Arial"/>
              </w:rPr>
            </w:pPr>
            <w:r w:rsidRPr="005A5718">
              <w:rPr>
                <w:rFonts w:ascii="Arial" w:hAnsi="Arial" w:cs="Arial"/>
              </w:rPr>
              <w:t xml:space="preserve">9.  Wet Sociale Werkvoorziening (WSW)  </w:t>
            </w:r>
            <w:proofErr w:type="spellStart"/>
            <w:r w:rsidRPr="005A5718">
              <w:rPr>
                <w:rFonts w:ascii="Arial" w:hAnsi="Arial" w:cs="Arial"/>
              </w:rPr>
              <w:t>geïndiceerden</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10. Leer-/werkplekken of lonen voor niet uitkeringsgerechtigde </w:t>
            </w:r>
          </w:p>
          <w:p w:rsidR="005A5718" w:rsidRPr="005A5718" w:rsidRDefault="005A5718" w:rsidP="005A5718">
            <w:pPr>
              <w:rPr>
                <w:rFonts w:ascii="Arial" w:hAnsi="Arial" w:cs="Arial"/>
              </w:rPr>
            </w:pPr>
            <w:r w:rsidRPr="005A5718">
              <w:rPr>
                <w:rFonts w:ascii="Arial" w:hAnsi="Arial" w:cs="Arial"/>
              </w:rPr>
              <w:t xml:space="preserve">  werkzoekenden (</w:t>
            </w:r>
            <w:proofErr w:type="spellStart"/>
            <w:r w:rsidRPr="005A5718">
              <w:rPr>
                <w:rFonts w:ascii="Arial" w:hAnsi="Arial" w:cs="Arial"/>
              </w:rPr>
              <w:t>nuggers</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11. Leer-/werkplekken of lonen voor vroegtijdig schoolverlaters en jongeren </w:t>
            </w:r>
          </w:p>
          <w:p w:rsidR="005A5718" w:rsidRPr="005A5718" w:rsidRDefault="005A5718" w:rsidP="005A5718">
            <w:pPr>
              <w:rPr>
                <w:rFonts w:ascii="Arial" w:hAnsi="Arial" w:cs="Arial"/>
              </w:rPr>
            </w:pPr>
            <w:r w:rsidRPr="005A5718">
              <w:rPr>
                <w:rFonts w:ascii="Arial" w:hAnsi="Arial" w:cs="Arial"/>
              </w:rPr>
              <w:t xml:space="preserve">  met onvoldoende kwalificaties;</w:t>
            </w:r>
          </w:p>
          <w:p w:rsidR="005A5718" w:rsidRPr="005A5718" w:rsidRDefault="005A5718" w:rsidP="005A5718">
            <w:pPr>
              <w:rPr>
                <w:rFonts w:ascii="Arial" w:hAnsi="Arial" w:cs="Arial"/>
              </w:rPr>
            </w:pPr>
            <w:r w:rsidRPr="005A5718">
              <w:rPr>
                <w:rFonts w:ascii="Arial" w:hAnsi="Arial" w:cs="Arial"/>
              </w:rPr>
              <w:t>12. Leer-/werkplekken in het kader van BOL/BBL opleidingen, VSO en/of</w:t>
            </w:r>
          </w:p>
          <w:p w:rsidR="005A5718" w:rsidRPr="005A5718" w:rsidRDefault="005A5718" w:rsidP="005A5718">
            <w:pPr>
              <w:rPr>
                <w:rFonts w:ascii="Arial" w:hAnsi="Arial" w:cs="Arial"/>
              </w:rPr>
            </w:pPr>
            <w:r w:rsidRPr="005A5718">
              <w:rPr>
                <w:rFonts w:ascii="Arial" w:hAnsi="Arial" w:cs="Arial"/>
              </w:rPr>
              <w:t xml:space="preserve">  praktijkscholen.</w:t>
            </w:r>
          </w:p>
          <w:p w:rsidR="005A5718" w:rsidRPr="005A5718" w:rsidRDefault="005A5718" w:rsidP="005A5718">
            <w:pPr>
              <w:rPr>
                <w:rFonts w:ascii="Arial" w:hAnsi="Arial" w:cs="Arial"/>
              </w:rPr>
            </w:pPr>
            <w:r w:rsidRPr="005A5718">
              <w:rPr>
                <w:rFonts w:ascii="Arial" w:hAnsi="Arial" w:cs="Arial"/>
              </w:rPr>
              <w:t xml:space="preserve">  Als de in deze bepaling genoemde wetten  vervanging krijgen in nieuwe wetten, dan verwijst  deze bepaling voortaan naar die nieuwe wetten.</w:t>
            </w:r>
          </w:p>
          <w:p w:rsidR="005A5718" w:rsidRPr="005A5718" w:rsidRDefault="005A5718" w:rsidP="005A5718">
            <w:pPr>
              <w:rPr>
                <w:rFonts w:ascii="Arial" w:hAnsi="Arial" w:cs="Arial"/>
              </w:rPr>
            </w:pPr>
            <w:r w:rsidRPr="005A5718">
              <w:rPr>
                <w:rFonts w:ascii="Arial" w:hAnsi="Arial" w:cs="Arial"/>
              </w:rPr>
              <w:t xml:space="preserve">b. De aannemer stuurt aan de opdrachtgever elk kwartaal, uiterlijk 14 kalenderdagen na ommekomst van deze periode, een geheel ingevuld en ondertekend verantwoordingsformulier </w:t>
            </w:r>
            <w:proofErr w:type="spellStart"/>
            <w:r w:rsidRPr="005A5718">
              <w:rPr>
                <w:rFonts w:ascii="Arial" w:hAnsi="Arial" w:cs="Arial"/>
              </w:rPr>
              <w:t>social</w:t>
            </w:r>
            <w:proofErr w:type="spellEnd"/>
            <w:r w:rsidRPr="005A5718">
              <w:rPr>
                <w:rFonts w:ascii="Arial" w:hAnsi="Arial" w:cs="Arial"/>
              </w:rPr>
              <w:t xml:space="preserve"> return toe. Dit verantwoordingsformulier </w:t>
            </w:r>
            <w:proofErr w:type="spellStart"/>
            <w:r w:rsidRPr="005A5718">
              <w:rPr>
                <w:rFonts w:ascii="Arial" w:hAnsi="Arial" w:cs="Arial"/>
              </w:rPr>
              <w:t>social</w:t>
            </w:r>
            <w:proofErr w:type="spellEnd"/>
            <w:r w:rsidRPr="005A5718">
              <w:rPr>
                <w:rFonts w:ascii="Arial" w:hAnsi="Arial" w:cs="Arial"/>
              </w:rPr>
              <w:t xml:space="preserve"> return is opgenomen als bijlage bij dit bestek.</w:t>
            </w:r>
          </w:p>
          <w:p w:rsidR="005A5718" w:rsidRPr="005A5718" w:rsidRDefault="005A5718" w:rsidP="005A5718">
            <w:pPr>
              <w:rPr>
                <w:rFonts w:ascii="Arial" w:hAnsi="Arial" w:cs="Arial"/>
              </w:rPr>
            </w:pPr>
            <w:r w:rsidRPr="005A5718">
              <w:rPr>
                <w:rFonts w:ascii="Arial" w:hAnsi="Arial" w:cs="Arial"/>
              </w:rPr>
              <w:t xml:space="preserve">c. De opdrachtgever controleert op basis van het verantwoordingsformulier </w:t>
            </w:r>
            <w:proofErr w:type="spellStart"/>
            <w:r w:rsidRPr="005A5718">
              <w:rPr>
                <w:rFonts w:ascii="Arial" w:hAnsi="Arial" w:cs="Arial"/>
              </w:rPr>
              <w:t>social</w:t>
            </w:r>
            <w:proofErr w:type="spellEnd"/>
            <w:r w:rsidRPr="005A5718">
              <w:rPr>
                <w:rFonts w:ascii="Arial" w:hAnsi="Arial" w:cs="Arial"/>
              </w:rPr>
              <w:t xml:space="preserve"> return of de aannemer voldoet aan de verplichting genoemd in bepaling 97 sub a.</w:t>
            </w:r>
          </w:p>
          <w:p w:rsidR="005A5718" w:rsidRPr="005A5718" w:rsidRDefault="005A5718" w:rsidP="005A5718">
            <w:pPr>
              <w:rPr>
                <w:rFonts w:ascii="Arial" w:hAnsi="Arial" w:cs="Arial"/>
              </w:rPr>
            </w:pPr>
            <w:r w:rsidRPr="005A5718">
              <w:rPr>
                <w:rFonts w:ascii="Arial" w:hAnsi="Arial" w:cs="Arial"/>
              </w:rPr>
              <w:t xml:space="preserve">d. Constateert de opdrachtgever op basis van het verantwoordingsformulier </w:t>
            </w:r>
            <w:proofErr w:type="spellStart"/>
            <w:r w:rsidRPr="005A5718">
              <w:rPr>
                <w:rFonts w:ascii="Arial" w:hAnsi="Arial" w:cs="Arial"/>
              </w:rPr>
              <w:t>social</w:t>
            </w:r>
            <w:proofErr w:type="spellEnd"/>
            <w:r w:rsidRPr="005A5718">
              <w:rPr>
                <w:rFonts w:ascii="Arial" w:hAnsi="Arial" w:cs="Arial"/>
              </w:rPr>
              <w:t xml:space="preserve"> return dat de aannemer gedurende de looptijd van de overeenkomst tweemaal achtereen niet het percentage haalt genoemd als verplichting in bepaling 97 sub a, dan treedt zij met de aannemer in overleg.</w:t>
            </w:r>
          </w:p>
          <w:p w:rsidR="005A5718" w:rsidRPr="005A5718" w:rsidRDefault="005A5718" w:rsidP="005A5718">
            <w:pPr>
              <w:rPr>
                <w:rFonts w:ascii="Arial" w:hAnsi="Arial" w:cs="Arial"/>
              </w:rPr>
            </w:pPr>
            <w:r w:rsidRPr="005A5718">
              <w:rPr>
                <w:rFonts w:ascii="Arial" w:hAnsi="Arial" w:cs="Arial"/>
              </w:rPr>
              <w:t xml:space="preserve">  Op basis van dit overleg:</w:t>
            </w:r>
          </w:p>
          <w:p w:rsidR="005A5718" w:rsidRPr="005A5718" w:rsidRDefault="005A5718" w:rsidP="005A5718">
            <w:pPr>
              <w:rPr>
                <w:rFonts w:ascii="Arial" w:hAnsi="Arial" w:cs="Arial"/>
              </w:rPr>
            </w:pPr>
            <w:r w:rsidRPr="005A5718">
              <w:rPr>
                <w:rFonts w:ascii="Arial" w:hAnsi="Arial" w:cs="Arial"/>
              </w:rPr>
              <w:lastRenderedPageBreak/>
              <w:t>1.  stellen de opdrachtgever en de aannemer de  oorzaken vast voor het niet behalen van het genoemde  percentage door de aannemer. De aannemer wordt niet  gehouden aan het percentage als bedoeld in bepaling  97 sub a voor zover hij aannemelijk maakt dat er  geen geschikte kandidaten zijn.</w:t>
            </w:r>
          </w:p>
          <w:p w:rsidR="005A5718" w:rsidRPr="005A5718" w:rsidRDefault="005A5718" w:rsidP="005A5718">
            <w:pPr>
              <w:rPr>
                <w:rFonts w:ascii="Arial" w:hAnsi="Arial" w:cs="Arial"/>
              </w:rPr>
            </w:pPr>
            <w:r w:rsidRPr="005A5718">
              <w:rPr>
                <w:rFonts w:ascii="Arial" w:hAnsi="Arial" w:cs="Arial"/>
              </w:rPr>
              <w:t>2.  stellen de opdrachtgever en de aannemer  maatregelen vast voor het verbeterd nakomen van de  verplichting tot "</w:t>
            </w:r>
            <w:proofErr w:type="spellStart"/>
            <w:r w:rsidRPr="005A5718">
              <w:rPr>
                <w:rFonts w:ascii="Arial" w:hAnsi="Arial" w:cs="Arial"/>
              </w:rPr>
              <w:t>social</w:t>
            </w:r>
            <w:proofErr w:type="spellEnd"/>
            <w:r w:rsidRPr="005A5718">
              <w:rPr>
                <w:rFonts w:ascii="Arial" w:hAnsi="Arial" w:cs="Arial"/>
              </w:rPr>
              <w:t xml:space="preserve"> return" door de aannemer.  Zij nemen deze maatregelen op in de documenten als  bedoeld in paragraaf 27 van de UAV 2012.</w:t>
            </w:r>
          </w:p>
          <w:p w:rsidR="005A5718" w:rsidRPr="005A5718" w:rsidRDefault="005A5718" w:rsidP="005A5718">
            <w:pPr>
              <w:rPr>
                <w:rFonts w:ascii="Arial" w:hAnsi="Arial" w:cs="Arial"/>
              </w:rPr>
            </w:pPr>
            <w:r w:rsidRPr="005A5718">
              <w:rPr>
                <w:rFonts w:ascii="Arial" w:hAnsi="Arial" w:cs="Arial"/>
              </w:rPr>
              <w:t>e. Het overleg beschreven in bepaling 97 sub d laat de mogelijkheid voor de opdrachtgever tot het opleggen van de sanctie genoemd in bepaling 97 sub f en g onverlet.</w:t>
            </w:r>
          </w:p>
          <w:p w:rsidR="005A5718" w:rsidRPr="005A5718" w:rsidRDefault="005A5718" w:rsidP="005A5718">
            <w:pPr>
              <w:rPr>
                <w:rFonts w:ascii="Arial" w:hAnsi="Arial" w:cs="Arial"/>
              </w:rPr>
            </w:pPr>
            <w:r w:rsidRPr="005A5718">
              <w:rPr>
                <w:rFonts w:ascii="Arial" w:hAnsi="Arial" w:cs="Arial"/>
              </w:rPr>
              <w:t>f.  Als de aannemer de verplichting genoemd in bepaling 97 sub a niet nakomt, dan kan de opdrachtgever naar rato van de bijdrage SR die de aannemer moest doen, betalingen inhouden of storneren op de waarde van de overeenkomst.</w:t>
            </w:r>
          </w:p>
          <w:p w:rsidR="005A5718" w:rsidRPr="005A5718" w:rsidRDefault="005A5718" w:rsidP="005A5718">
            <w:pPr>
              <w:rPr>
                <w:rFonts w:ascii="Arial" w:hAnsi="Arial" w:cs="Arial"/>
              </w:rPr>
            </w:pPr>
            <w:r w:rsidRPr="005A5718">
              <w:rPr>
                <w:rFonts w:ascii="Arial" w:hAnsi="Arial" w:cs="Arial"/>
              </w:rPr>
              <w:t>g. De inhouding of stornering genoemd in bepaling 97 sub f vindt niet plaats als het voldoen aan de verplichting genoemd in bepaling 97 sub a niet toe te rekenen is aan de aannemer. De aannemer dient dan aannemelijk te maken dat er geen geschikte kandidaten zijn gevonden. De bewijslast rust te allen tijde bij de aannemer.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00.02.06.98</w:t>
            </w:r>
          </w:p>
        </w:tc>
        <w:tc>
          <w:tcPr>
            <w:tcW w:w="6707" w:type="dxa"/>
          </w:tcPr>
          <w:p w:rsidR="005A5718" w:rsidRPr="005A5718" w:rsidRDefault="005A5718" w:rsidP="005A5718">
            <w:pPr>
              <w:rPr>
                <w:rFonts w:ascii="Arial" w:hAnsi="Arial" w:cs="Arial"/>
              </w:rPr>
            </w:pPr>
            <w:r w:rsidRPr="005A5718">
              <w:rPr>
                <w:rFonts w:ascii="Arial" w:hAnsi="Arial" w:cs="Arial"/>
              </w:rPr>
              <w:t>ARBEIDSVOORWAARDEN</w:t>
            </w:r>
          </w:p>
          <w:p w:rsidR="005A5718" w:rsidRPr="005A5718" w:rsidRDefault="005A5718" w:rsidP="005A5718">
            <w:pPr>
              <w:rPr>
                <w:rFonts w:ascii="Arial" w:hAnsi="Arial" w:cs="Arial"/>
              </w:rPr>
            </w:pPr>
            <w:r w:rsidRPr="005A5718">
              <w:rPr>
                <w:rFonts w:ascii="Arial" w:hAnsi="Arial" w:cs="Arial"/>
              </w:rPr>
              <w:t xml:space="preserve">a. De aannemer houdt zich bij de uitvoering van het werk aan de geldende wet- en regelgeving op het gebied van arbeidsvoorwaarden en aan de </w:t>
            </w:r>
            <w:proofErr w:type="spellStart"/>
            <w:r w:rsidRPr="005A5718">
              <w:rPr>
                <w:rFonts w:ascii="Arial" w:hAnsi="Arial" w:cs="Arial"/>
              </w:rPr>
              <w:t>CAO's</w:t>
            </w:r>
            <w:proofErr w:type="spellEnd"/>
            <w:r w:rsidRPr="005A5718">
              <w:rPr>
                <w:rFonts w:ascii="Arial" w:hAnsi="Arial" w:cs="Arial"/>
              </w:rPr>
              <w:t xml:space="preserve"> die voor hem van toepassing zijn. </w:t>
            </w:r>
          </w:p>
          <w:p w:rsidR="005A5718" w:rsidRPr="005A5718" w:rsidRDefault="005A5718" w:rsidP="005A5718">
            <w:pPr>
              <w:rPr>
                <w:rFonts w:ascii="Arial" w:hAnsi="Arial" w:cs="Arial"/>
              </w:rPr>
            </w:pPr>
            <w:r w:rsidRPr="005A5718">
              <w:rPr>
                <w:rFonts w:ascii="Arial" w:hAnsi="Arial" w:cs="Arial"/>
              </w:rPr>
              <w:t>b. .De aannemer legt alle arbeidsvoorwaardelijke afspraken ten behoeve van de uitvoering van het werk op een inzichtelijke en toegankelijke wijze vast.</w:t>
            </w:r>
          </w:p>
          <w:p w:rsidR="005A5718" w:rsidRPr="005A5718" w:rsidRDefault="005A5718" w:rsidP="005A5718">
            <w:pPr>
              <w:rPr>
                <w:rFonts w:ascii="Arial" w:hAnsi="Arial" w:cs="Arial"/>
              </w:rPr>
            </w:pPr>
            <w:r w:rsidRPr="005A5718">
              <w:rPr>
                <w:rFonts w:ascii="Arial" w:hAnsi="Arial" w:cs="Arial"/>
              </w:rPr>
              <w:t>c. De aannemer verschaft desgevraagd en onverwijld aan bevoegde instanties toegang tot deze arbeidsvoorwaardelijke afspraken en werkt mee aan controles, audits of loonvalidatie.</w:t>
            </w:r>
          </w:p>
          <w:p w:rsidR="005A5718" w:rsidRPr="005A5718" w:rsidRDefault="005A5718" w:rsidP="005A5718">
            <w:pPr>
              <w:rPr>
                <w:rFonts w:ascii="Arial" w:hAnsi="Arial" w:cs="Arial"/>
              </w:rPr>
            </w:pPr>
            <w:r w:rsidRPr="005A5718">
              <w:rPr>
                <w:rFonts w:ascii="Arial" w:hAnsi="Arial" w:cs="Arial"/>
              </w:rPr>
              <w:t>d. De aannemer verschaft desgevraagd en onverwijld aan opdrachtgever, dan wel de door hem aangewezen persoon, toegang tot de in bepaling 98 sub c genoemde arbeidsvoorwaardelijke afspraken indien opdrachtgever dit noodzakelijk acht in verband met het voorkomen van of de behandeling van een loonvordering aangaande verrichte arbeid ten behoeve van de uitvoering van het werk.</w:t>
            </w:r>
          </w:p>
          <w:p w:rsidR="005A5718" w:rsidRPr="005A5718" w:rsidRDefault="005A5718" w:rsidP="005A5718">
            <w:pPr>
              <w:rPr>
                <w:rFonts w:ascii="Arial" w:hAnsi="Arial" w:cs="Arial"/>
              </w:rPr>
            </w:pPr>
            <w:r w:rsidRPr="005A5718">
              <w:rPr>
                <w:rFonts w:ascii="Arial" w:hAnsi="Arial" w:cs="Arial"/>
              </w:rPr>
              <w:t xml:space="preserve">e. De aannemer zal de verplichtingen voortvloeiend uit deze bepaling onverkort opleggen aan alle partijen waarmee hij contracten aangaat ten behoeve van de uitvoering van het werk en zal tevens bedingen dat deze partijen vervolgens bedoelde verplichtingen onverkort opleggen aan alle partijen </w:t>
            </w:r>
            <w:r w:rsidRPr="005A5718">
              <w:rPr>
                <w:rFonts w:ascii="Arial" w:hAnsi="Arial" w:cs="Arial"/>
              </w:rPr>
              <w:lastRenderedPageBreak/>
              <w:t>met wie zij op hun beurt contracten aangaan ten behoeve van de uitvoering van het werk.</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00.02.07</w:t>
            </w:r>
          </w:p>
        </w:tc>
        <w:tc>
          <w:tcPr>
            <w:tcW w:w="6707" w:type="dxa"/>
          </w:tcPr>
          <w:p w:rsidR="005A5718" w:rsidRPr="005A5718" w:rsidRDefault="005A5718" w:rsidP="005A5718">
            <w:pPr>
              <w:rPr>
                <w:rFonts w:ascii="Arial" w:hAnsi="Arial" w:cs="Arial"/>
                <w:b/>
              </w:rPr>
            </w:pPr>
            <w:r w:rsidRPr="005A5718">
              <w:rPr>
                <w:rFonts w:ascii="Arial" w:hAnsi="Arial" w:cs="Arial"/>
                <w:b/>
              </w:rPr>
              <w:t>DATUM VAN AANVANG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00.02.07.01</w:t>
            </w:r>
          </w:p>
        </w:tc>
        <w:tc>
          <w:tcPr>
            <w:tcW w:w="6707" w:type="dxa"/>
          </w:tcPr>
          <w:p w:rsidR="005A5718" w:rsidRPr="005A5718" w:rsidRDefault="005A5718" w:rsidP="005A5718">
            <w:pPr>
              <w:rPr>
                <w:rFonts w:ascii="Arial" w:hAnsi="Arial" w:cs="Arial"/>
              </w:rPr>
            </w:pPr>
            <w:r w:rsidRPr="005A5718">
              <w:rPr>
                <w:rFonts w:ascii="Arial" w:hAnsi="Arial" w:cs="Arial"/>
              </w:rPr>
              <w:t>DATUM VAN AANVANG</w:t>
            </w:r>
          </w:p>
          <w:p w:rsidR="005A5718" w:rsidRPr="005A5718" w:rsidRDefault="005A5718" w:rsidP="005A5718">
            <w:pPr>
              <w:rPr>
                <w:rFonts w:ascii="Arial" w:hAnsi="Arial" w:cs="Arial"/>
              </w:rPr>
            </w:pPr>
            <w:r w:rsidRPr="005A5718">
              <w:rPr>
                <w:rFonts w:ascii="Arial" w:hAnsi="Arial" w:cs="Arial"/>
              </w:rPr>
              <w:t>In uitdrukkelijke afwijking van paragraaf 7, lid 1 van de UAV 2012 zal als datum van aanvang worden aangemerkt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00.02.07.02</w:t>
            </w:r>
          </w:p>
        </w:tc>
        <w:tc>
          <w:tcPr>
            <w:tcW w:w="6707" w:type="dxa"/>
          </w:tcPr>
          <w:p w:rsidR="005A5718" w:rsidRPr="005A5718" w:rsidRDefault="005A5718" w:rsidP="005A5718">
            <w:pPr>
              <w:rPr>
                <w:rFonts w:ascii="Arial" w:hAnsi="Arial" w:cs="Arial"/>
              </w:rPr>
            </w:pPr>
            <w:r w:rsidRPr="005A5718">
              <w:rPr>
                <w:rFonts w:ascii="Arial" w:hAnsi="Arial" w:cs="Arial"/>
              </w:rPr>
              <w:t>AANVANG WERKZAAMHEDEN</w:t>
            </w:r>
          </w:p>
          <w:p w:rsidR="005A5718" w:rsidRPr="005A5718" w:rsidRDefault="005A5718" w:rsidP="005A5718">
            <w:pPr>
              <w:rPr>
                <w:rFonts w:ascii="Arial" w:hAnsi="Arial" w:cs="Arial"/>
              </w:rPr>
            </w:pPr>
            <w:r w:rsidRPr="005A5718">
              <w:rPr>
                <w:rFonts w:ascii="Arial" w:hAnsi="Arial" w:cs="Arial"/>
              </w:rPr>
              <w:t>Het is de aannemer niet toegestaan met het werk aan te vangen voor de datum van aanvang, als bedoeld in paragraaf 7, lid 1 van de UAV 2012.</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00.02.07.90</w:t>
            </w:r>
          </w:p>
        </w:tc>
        <w:tc>
          <w:tcPr>
            <w:tcW w:w="6707" w:type="dxa"/>
          </w:tcPr>
          <w:p w:rsidR="005A5718" w:rsidRPr="005A5718" w:rsidRDefault="005A5718" w:rsidP="005A5718">
            <w:pPr>
              <w:rPr>
                <w:rFonts w:ascii="Arial" w:hAnsi="Arial" w:cs="Arial"/>
              </w:rPr>
            </w:pPr>
            <w:r w:rsidRPr="005A5718">
              <w:rPr>
                <w:rFonts w:ascii="Arial" w:hAnsi="Arial" w:cs="Arial"/>
              </w:rPr>
              <w:t>START WERKZAAMHEDEN BOUWOBJECT OP HET WERKTERREIN</w:t>
            </w:r>
          </w:p>
          <w:p w:rsidR="005A5718" w:rsidRPr="005A5718" w:rsidRDefault="005A5718" w:rsidP="005A5718">
            <w:pPr>
              <w:rPr>
                <w:rFonts w:ascii="Arial" w:hAnsi="Arial" w:cs="Arial"/>
              </w:rPr>
            </w:pPr>
            <w:r w:rsidRPr="005A5718">
              <w:rPr>
                <w:rFonts w:ascii="Arial" w:hAnsi="Arial" w:cs="Arial"/>
              </w:rPr>
              <w:t>De werkzaamheden aan het te bouwen object op de werkterrein kunnen niet eerder starten dan .....</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00.02.08</w:t>
            </w:r>
          </w:p>
        </w:tc>
        <w:tc>
          <w:tcPr>
            <w:tcW w:w="6707" w:type="dxa"/>
          </w:tcPr>
          <w:p w:rsidR="005A5718" w:rsidRPr="005A5718" w:rsidRDefault="005A5718" w:rsidP="005A5718">
            <w:pPr>
              <w:rPr>
                <w:rFonts w:ascii="Arial" w:hAnsi="Arial" w:cs="Arial"/>
                <w:b/>
              </w:rPr>
            </w:pPr>
            <w:r w:rsidRPr="005A5718">
              <w:rPr>
                <w:rFonts w:ascii="Arial" w:hAnsi="Arial" w:cs="Arial"/>
                <w:b/>
              </w:rPr>
              <w:t>UITVOERINGSDUUR, UITSTEL VAN OPLEVERING, BEPROEVING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00.02.08.01</w:t>
            </w:r>
          </w:p>
        </w:tc>
        <w:tc>
          <w:tcPr>
            <w:tcW w:w="6707" w:type="dxa"/>
          </w:tcPr>
          <w:p w:rsidR="005A5718" w:rsidRPr="005A5718" w:rsidRDefault="005A5718" w:rsidP="005A5718">
            <w:pPr>
              <w:rPr>
                <w:rFonts w:ascii="Arial" w:hAnsi="Arial" w:cs="Arial"/>
              </w:rPr>
            </w:pPr>
            <w:r w:rsidRPr="005A5718">
              <w:rPr>
                <w:rFonts w:ascii="Arial" w:hAnsi="Arial" w:cs="Arial"/>
              </w:rPr>
              <w:t>OPLEVERINGSTERMIJN</w:t>
            </w:r>
          </w:p>
          <w:p w:rsidR="005A5718" w:rsidRPr="005A5718" w:rsidRDefault="005A5718" w:rsidP="005A5718">
            <w:pPr>
              <w:rPr>
                <w:rFonts w:ascii="Arial" w:hAnsi="Arial" w:cs="Arial"/>
              </w:rPr>
            </w:pPr>
            <w:r w:rsidRPr="005A5718">
              <w:rPr>
                <w:rFonts w:ascii="Arial" w:hAnsi="Arial" w:cs="Arial"/>
              </w:rPr>
              <w:t>De termijn waarbinnen het werk moet worden opgeleverd bedraagt in werkbare werkdagen: .....</w:t>
            </w:r>
          </w:p>
          <w:p w:rsidR="005A5718" w:rsidRPr="005A5718" w:rsidRDefault="005A5718" w:rsidP="005A5718">
            <w:pPr>
              <w:rPr>
                <w:rFonts w:ascii="Arial" w:hAnsi="Arial" w:cs="Arial"/>
              </w:rPr>
            </w:pPr>
            <w:r w:rsidRPr="005A5718">
              <w:rPr>
                <w:rFonts w:ascii="Arial" w:hAnsi="Arial" w:cs="Arial"/>
              </w:rPr>
              <w:t>in kalenderdagen: .....</w:t>
            </w:r>
          </w:p>
          <w:p w:rsidR="005A5718" w:rsidRPr="005A5718" w:rsidRDefault="005A5718" w:rsidP="005A5718">
            <w:pPr>
              <w:rPr>
                <w:rFonts w:ascii="Arial" w:hAnsi="Arial" w:cs="Arial"/>
              </w:rPr>
            </w:pPr>
            <w:r w:rsidRPr="005A5718">
              <w:rPr>
                <w:rFonts w:ascii="Arial" w:hAnsi="Arial" w:cs="Arial"/>
              </w:rPr>
              <w:t>in kalenderweken: .....</w:t>
            </w:r>
          </w:p>
          <w:p w:rsidR="005A5718" w:rsidRPr="005A5718" w:rsidRDefault="005A5718" w:rsidP="005A5718">
            <w:pPr>
              <w:rPr>
                <w:rFonts w:ascii="Arial" w:hAnsi="Arial" w:cs="Arial"/>
              </w:rPr>
            </w:pPr>
            <w:r w:rsidRPr="005A5718">
              <w:rPr>
                <w:rFonts w:ascii="Arial" w:hAnsi="Arial" w:cs="Arial"/>
              </w:rPr>
              <w:t>in kalendermaanden: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00.02.08.02</w:t>
            </w:r>
          </w:p>
        </w:tc>
        <w:tc>
          <w:tcPr>
            <w:tcW w:w="6707" w:type="dxa"/>
          </w:tcPr>
          <w:p w:rsidR="005A5718" w:rsidRPr="005A5718" w:rsidRDefault="005A5718" w:rsidP="005A5718">
            <w:pPr>
              <w:rPr>
                <w:rFonts w:ascii="Arial" w:hAnsi="Arial" w:cs="Arial"/>
              </w:rPr>
            </w:pPr>
            <w:r w:rsidRPr="005A5718">
              <w:rPr>
                <w:rFonts w:ascii="Arial" w:hAnsi="Arial" w:cs="Arial"/>
              </w:rPr>
              <w:t>DATUM VAN OPLEVERING</w:t>
            </w:r>
          </w:p>
          <w:p w:rsidR="005A5718" w:rsidRPr="005A5718" w:rsidRDefault="005A5718" w:rsidP="005A5718">
            <w:pPr>
              <w:rPr>
                <w:rFonts w:ascii="Arial" w:hAnsi="Arial" w:cs="Arial"/>
              </w:rPr>
            </w:pPr>
            <w:r w:rsidRPr="005A5718">
              <w:rPr>
                <w:rFonts w:ascii="Arial" w:hAnsi="Arial" w:cs="Arial"/>
              </w:rPr>
              <w:t>Het werk moet uiterlijk worden opgeleverd op:</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00.02.08.03</w:t>
            </w:r>
          </w:p>
        </w:tc>
        <w:tc>
          <w:tcPr>
            <w:tcW w:w="6707" w:type="dxa"/>
          </w:tcPr>
          <w:p w:rsidR="005A5718" w:rsidRPr="005A5718" w:rsidRDefault="005A5718" w:rsidP="005A5718">
            <w:pPr>
              <w:rPr>
                <w:rFonts w:ascii="Arial" w:hAnsi="Arial" w:cs="Arial"/>
              </w:rPr>
            </w:pPr>
            <w:r w:rsidRPr="005A5718">
              <w:rPr>
                <w:rFonts w:ascii="Arial" w:hAnsi="Arial" w:cs="Arial"/>
              </w:rPr>
              <w:t>TERMIJN, UITVOERING VAN HET WERK TOT BEPAALDE STAND</w:t>
            </w:r>
          </w:p>
          <w:p w:rsidR="005A5718" w:rsidRPr="005A5718" w:rsidRDefault="005A5718" w:rsidP="005A5718">
            <w:pPr>
              <w:rPr>
                <w:rFonts w:ascii="Arial" w:hAnsi="Arial" w:cs="Arial"/>
              </w:rPr>
            </w:pPr>
            <w:r w:rsidRPr="005A5718">
              <w:rPr>
                <w:rFonts w:ascii="Arial" w:hAnsi="Arial" w:cs="Arial"/>
              </w:rPr>
              <w:t>De onderstaande delen van het werk moeten, gerekend vanaf de datum van aanvang, tot de volgende stand zijn gevorderd, binnen de genoemde termijn, voordat de oplevering plaatsvindt.</w:t>
            </w:r>
          </w:p>
          <w:p w:rsidR="005A5718" w:rsidRPr="005A5718" w:rsidRDefault="005A5718" w:rsidP="005A5718">
            <w:pPr>
              <w:rPr>
                <w:rFonts w:ascii="Arial" w:hAnsi="Arial" w:cs="Arial"/>
              </w:rPr>
            </w:pPr>
            <w:r w:rsidRPr="005A5718">
              <w:rPr>
                <w:rFonts w:ascii="Arial" w:hAnsi="Arial" w:cs="Arial"/>
              </w:rPr>
              <w:t>- stand: opneming en/of beproeving gereed  conform het bestek en in alle opzichten voldoen aan  de hieruit voortvloeiende eisen.</w:t>
            </w:r>
          </w:p>
          <w:p w:rsidR="005A5718" w:rsidRPr="005A5718" w:rsidRDefault="005A5718" w:rsidP="005A5718">
            <w:pPr>
              <w:rPr>
                <w:rFonts w:ascii="Arial" w:hAnsi="Arial" w:cs="Arial"/>
              </w:rPr>
            </w:pPr>
            <w:r w:rsidRPr="005A5718">
              <w:rPr>
                <w:rFonts w:ascii="Arial" w:hAnsi="Arial" w:cs="Arial"/>
              </w:rPr>
              <w:t>-  termijn: 4 (vier) weken vóór het einde van de</w:t>
            </w:r>
          </w:p>
          <w:p w:rsidR="005A5718" w:rsidRPr="005A5718" w:rsidRDefault="005A5718" w:rsidP="005A5718">
            <w:pPr>
              <w:rPr>
                <w:rFonts w:ascii="Arial" w:hAnsi="Arial" w:cs="Arial"/>
              </w:rPr>
            </w:pPr>
            <w:r w:rsidRPr="005A5718">
              <w:rPr>
                <w:rFonts w:ascii="Arial" w:hAnsi="Arial" w:cs="Arial"/>
              </w:rPr>
              <w:t xml:space="preserve">   termijn genoemd in bepaling 01 OPLEVERINGSTERMIJN.</w:t>
            </w:r>
          </w:p>
          <w:p w:rsidR="005A5718" w:rsidRPr="005A5718" w:rsidRDefault="005A5718" w:rsidP="005A5718">
            <w:pPr>
              <w:rPr>
                <w:rFonts w:ascii="Arial" w:hAnsi="Arial" w:cs="Arial"/>
              </w:rPr>
            </w:pPr>
            <w:r w:rsidRPr="005A5718">
              <w:rPr>
                <w:rFonts w:ascii="Arial" w:hAnsi="Arial" w:cs="Arial"/>
              </w:rPr>
              <w:t>-  termijn: 4 (vier) weken vóór de datum bepaald in</w:t>
            </w:r>
          </w:p>
          <w:p w:rsidR="005A5718" w:rsidRPr="005A5718" w:rsidRDefault="005A5718" w:rsidP="005A5718">
            <w:pPr>
              <w:rPr>
                <w:rFonts w:ascii="Arial" w:hAnsi="Arial" w:cs="Arial"/>
              </w:rPr>
            </w:pPr>
            <w:r w:rsidRPr="005A5718">
              <w:rPr>
                <w:rFonts w:ascii="Arial" w:hAnsi="Arial" w:cs="Arial"/>
              </w:rPr>
              <w:t xml:space="preserve">   bepaling 02 DATUM VAN OPLEVERING.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00.02.08.04</w:t>
            </w:r>
          </w:p>
        </w:tc>
        <w:tc>
          <w:tcPr>
            <w:tcW w:w="6707" w:type="dxa"/>
          </w:tcPr>
          <w:p w:rsidR="005A5718" w:rsidRPr="005A5718" w:rsidRDefault="005A5718" w:rsidP="005A5718">
            <w:pPr>
              <w:rPr>
                <w:rFonts w:ascii="Arial" w:hAnsi="Arial" w:cs="Arial"/>
              </w:rPr>
            </w:pPr>
            <w:r w:rsidRPr="005A5718">
              <w:rPr>
                <w:rFonts w:ascii="Arial" w:hAnsi="Arial" w:cs="Arial"/>
              </w:rPr>
              <w:t>DATUM, UITVOERING VAN HET WERK TOT BEPAALDE STAND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00.02.08.05</w:t>
            </w:r>
          </w:p>
        </w:tc>
        <w:tc>
          <w:tcPr>
            <w:tcW w:w="6707" w:type="dxa"/>
          </w:tcPr>
          <w:p w:rsidR="005A5718" w:rsidRPr="005A5718" w:rsidRDefault="003E04A0" w:rsidP="005A5718">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OPLEVERINGSTERMIJN DELEN VAN HET WERK</w:t>
            </w:r>
          </w:p>
          <w:p w:rsidR="005A5718" w:rsidRPr="005A5718" w:rsidRDefault="005A5718" w:rsidP="005A5718">
            <w:pPr>
              <w:rPr>
                <w:rFonts w:ascii="Arial" w:hAnsi="Arial" w:cs="Arial"/>
              </w:rPr>
            </w:pPr>
            <w:r w:rsidRPr="005A5718">
              <w:rPr>
                <w:rFonts w:ascii="Arial" w:hAnsi="Arial" w:cs="Arial"/>
              </w:rPr>
              <w:t>De onderstaande delen van het werk moeten, gerekend vanaf de datum van aanvang, binnen de genoemde termijn worden opgeleverd.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00.02.08.06</w:t>
            </w:r>
          </w:p>
        </w:tc>
        <w:tc>
          <w:tcPr>
            <w:tcW w:w="6707" w:type="dxa"/>
          </w:tcPr>
          <w:p w:rsidR="005A5718" w:rsidRPr="005A5718" w:rsidRDefault="005A5718" w:rsidP="005A5718">
            <w:pPr>
              <w:rPr>
                <w:rFonts w:ascii="Arial" w:hAnsi="Arial" w:cs="Arial"/>
              </w:rPr>
            </w:pPr>
            <w:r w:rsidRPr="005A5718">
              <w:rPr>
                <w:rFonts w:ascii="Arial" w:hAnsi="Arial" w:cs="Arial"/>
              </w:rPr>
              <w:t>OPLEVERINGSDATUM DELEN VAN HET WERK</w:t>
            </w:r>
          </w:p>
          <w:p w:rsidR="005A5718" w:rsidRPr="005A5718" w:rsidRDefault="005A5718" w:rsidP="005A5718">
            <w:pPr>
              <w:rPr>
                <w:rFonts w:ascii="Arial" w:hAnsi="Arial" w:cs="Arial"/>
              </w:rPr>
            </w:pPr>
            <w:r w:rsidRPr="005A5718">
              <w:rPr>
                <w:rFonts w:ascii="Arial" w:hAnsi="Arial" w:cs="Arial"/>
              </w:rPr>
              <w:lastRenderedPageBreak/>
              <w:t>De onderstaande delen van het werk moeten uiterlijk op de genoemde datum worden opgeleverd.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00.02.08.07</w:t>
            </w:r>
          </w:p>
        </w:tc>
        <w:tc>
          <w:tcPr>
            <w:tcW w:w="6707" w:type="dxa"/>
          </w:tcPr>
          <w:p w:rsidR="005A5718" w:rsidRPr="005A5718" w:rsidRDefault="003E04A0" w:rsidP="005A5718">
            <w:pPr>
              <w:rPr>
                <w:rFonts w:ascii="Arial" w:hAnsi="Arial" w:cs="Arial"/>
              </w:rPr>
            </w:pPr>
            <w:r w:rsidRPr="003E04A0">
              <w:rPr>
                <w:rFonts w:ascii="Arial" w:hAnsi="Arial" w:cs="Arial"/>
                <w:highlight w:val="yellow"/>
              </w:rPr>
              <w:t>(optioneel invoegen)</w:t>
            </w:r>
            <w:r w:rsidRPr="003E04A0">
              <w:rPr>
                <w:rFonts w:ascii="Arial" w:hAnsi="Arial" w:cs="Arial"/>
              </w:rPr>
              <w:t xml:space="preserve"> </w:t>
            </w:r>
            <w:r w:rsidR="005A5718" w:rsidRPr="005A5718">
              <w:rPr>
                <w:rFonts w:ascii="Arial" w:hAnsi="Arial" w:cs="Arial"/>
              </w:rPr>
              <w:t>OPLEVERING BEPLANTINGSWERK</w:t>
            </w:r>
          </w:p>
          <w:p w:rsidR="005A5718" w:rsidRPr="005A5718" w:rsidRDefault="005A5718" w:rsidP="005A5718">
            <w:pPr>
              <w:rPr>
                <w:rFonts w:ascii="Arial" w:hAnsi="Arial" w:cs="Arial"/>
              </w:rPr>
            </w:pPr>
            <w:r w:rsidRPr="005A5718">
              <w:rPr>
                <w:rFonts w:ascii="Arial" w:hAnsi="Arial" w:cs="Arial"/>
              </w:rPr>
              <w:t>In verband met het gestelde in Hoofdstuk 16, "BEPLANTING" wordt het tijdstip van oplevering van het beplantingswerk nader vastgesteld in overleg met de opdrachtgever.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00.02.08.08</w:t>
            </w:r>
          </w:p>
        </w:tc>
        <w:tc>
          <w:tcPr>
            <w:tcW w:w="6707" w:type="dxa"/>
          </w:tcPr>
          <w:p w:rsidR="005A5718" w:rsidRPr="005A5718" w:rsidRDefault="005A5718" w:rsidP="005A5718">
            <w:pPr>
              <w:rPr>
                <w:rFonts w:ascii="Arial" w:hAnsi="Arial" w:cs="Arial"/>
              </w:rPr>
            </w:pPr>
            <w:r w:rsidRPr="005A5718">
              <w:rPr>
                <w:rFonts w:ascii="Arial" w:hAnsi="Arial" w:cs="Arial"/>
              </w:rPr>
              <w:t>OPLEVERING BUITENSCHILDERWERK</w:t>
            </w:r>
          </w:p>
          <w:p w:rsidR="005A5718" w:rsidRPr="005A5718" w:rsidRDefault="005A5718" w:rsidP="005A5718">
            <w:pPr>
              <w:rPr>
                <w:rFonts w:ascii="Arial" w:hAnsi="Arial" w:cs="Arial"/>
              </w:rPr>
            </w:pPr>
            <w:r w:rsidRPr="005A5718">
              <w:rPr>
                <w:rFonts w:ascii="Arial" w:hAnsi="Arial" w:cs="Arial"/>
              </w:rPr>
              <w:t>Het tijdstip van oplevering van het buitenschilderwerk wordt nader vastgesteld in overleg met de opdrachtgever.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00.02.08.21</w:t>
            </w:r>
          </w:p>
        </w:tc>
        <w:tc>
          <w:tcPr>
            <w:tcW w:w="6707" w:type="dxa"/>
          </w:tcPr>
          <w:p w:rsidR="005A5718" w:rsidRPr="005A5718" w:rsidRDefault="005A5718" w:rsidP="005A5718">
            <w:pPr>
              <w:rPr>
                <w:rFonts w:ascii="Arial" w:hAnsi="Arial" w:cs="Arial"/>
              </w:rPr>
            </w:pPr>
            <w:r w:rsidRPr="005A5718">
              <w:rPr>
                <w:rFonts w:ascii="Arial" w:hAnsi="Arial" w:cs="Arial"/>
              </w:rPr>
              <w:t>BEPROEVING</w:t>
            </w:r>
          </w:p>
          <w:p w:rsidR="005A5718" w:rsidRPr="005A5718" w:rsidRDefault="005A5718" w:rsidP="005A5718">
            <w:pPr>
              <w:rPr>
                <w:rFonts w:ascii="Arial" w:hAnsi="Arial" w:cs="Arial"/>
              </w:rPr>
            </w:pPr>
            <w:r w:rsidRPr="005A5718">
              <w:rPr>
                <w:rFonts w:ascii="Arial" w:hAnsi="Arial" w:cs="Arial"/>
              </w:rPr>
              <w:t>Alvorens het werk of onderdelen daarvan in bedrijf worden gesteld of in gebruik worden genomen, moeten zijn beproefd:</w:t>
            </w:r>
          </w:p>
          <w:p w:rsidR="005A5718" w:rsidRPr="005A5718" w:rsidRDefault="005A5718" w:rsidP="005A5718">
            <w:pPr>
              <w:rPr>
                <w:rFonts w:ascii="Arial" w:hAnsi="Arial" w:cs="Arial"/>
              </w:rPr>
            </w:pPr>
            <w:r w:rsidRPr="005A5718">
              <w:rPr>
                <w:rFonts w:ascii="Arial" w:hAnsi="Arial" w:cs="Arial"/>
              </w:rPr>
              <w:t>technisch(e) installatiewerk(en):.....</w:t>
            </w:r>
          </w:p>
          <w:p w:rsidR="005A5718" w:rsidRPr="005A5718" w:rsidRDefault="005A5718" w:rsidP="005A5718">
            <w:pPr>
              <w:rPr>
                <w:rFonts w:ascii="Arial" w:hAnsi="Arial" w:cs="Arial"/>
              </w:rPr>
            </w:pPr>
            <w:r w:rsidRPr="005A5718">
              <w:rPr>
                <w:rFonts w:ascii="Arial" w:hAnsi="Arial" w:cs="Arial"/>
              </w:rPr>
              <w:t>bouwkundig(e) werk(en):.....</w:t>
            </w:r>
          </w:p>
          <w:p w:rsidR="005A5718" w:rsidRPr="005A5718" w:rsidRDefault="005A5718" w:rsidP="005A5718">
            <w:pPr>
              <w:rPr>
                <w:rFonts w:ascii="Arial" w:hAnsi="Arial" w:cs="Arial"/>
              </w:rPr>
            </w:pPr>
            <w:r w:rsidRPr="005A5718">
              <w:rPr>
                <w:rFonts w:ascii="Arial" w:hAnsi="Arial" w:cs="Arial"/>
              </w:rPr>
              <w:t>Alle hiertoe betrokken onderdelen van het werk moeten volledig worden beproefd.</w:t>
            </w:r>
          </w:p>
          <w:p w:rsidR="005A5718" w:rsidRPr="005A5718" w:rsidRDefault="005A5718" w:rsidP="005A5718">
            <w:pPr>
              <w:rPr>
                <w:rFonts w:ascii="Arial" w:hAnsi="Arial" w:cs="Arial"/>
              </w:rPr>
            </w:pPr>
            <w:r w:rsidRPr="005A5718">
              <w:rPr>
                <w:rFonts w:ascii="Arial" w:hAnsi="Arial" w:cs="Arial"/>
              </w:rPr>
              <w:t>De aannemer dient bij de directie een voorstel ter goedkeuring in voor de wijze waarop de beproeving wordt uitgevoerd. In het bestek is aangegeven voor welk onderdeel/welke onderdelen van de beproeving de aannemer gebruik moet maken van het(de) bij dit bestek gevoegde modelprotocol(</w:t>
            </w:r>
            <w:proofErr w:type="spellStart"/>
            <w:r w:rsidRPr="005A5718">
              <w:rPr>
                <w:rFonts w:ascii="Arial" w:hAnsi="Arial" w:cs="Arial"/>
              </w:rPr>
              <w:t>len</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Integrale beproeving:</w:t>
            </w:r>
          </w:p>
          <w:p w:rsidR="005A5718" w:rsidRPr="005A5718" w:rsidRDefault="005A5718" w:rsidP="005A5718">
            <w:pPr>
              <w:rPr>
                <w:rFonts w:ascii="Arial" w:hAnsi="Arial" w:cs="Arial"/>
              </w:rPr>
            </w:pPr>
            <w:r w:rsidRPr="005A5718">
              <w:rPr>
                <w:rFonts w:ascii="Arial" w:hAnsi="Arial" w:cs="Arial"/>
              </w:rPr>
              <w:t xml:space="preserve">Indien van toepassing dient de aannemer deel te nemen aan een integrale beproeving van het gebouw met installaties. De integrale beproeving vindt plaats nadat de afzonderlijke onderdelen met goed resultaat zijn beproefd. Een integrale beproeving is een beproeving, waarbij gecontroleerd wordt of sturingen, respectievelijk storingen van een installatie en/of gebouwdeel de overeengekomen acties genereren bij andere installaties en/of gebouwdelen en of die acties correct worden uitgevoerd.  Deze andere installaties of gebouwdelen kunnen onderdeel zijn van het werk volgens het bestek, alsmede van werken van derden en van bestaande installaties of gebouwdelen. De aannemer coördineert de voorbereiding en uitvoering van de integrale beproeving. De beproeving moet worden uitgevoerd onder leiding van een door de directie aangewezen persoon. Als bijlage bij dit bestek is het protocol "Integrale beproeving gebouw met installaties" gevoegd.  Minimaal vier weken voor de beoogde datum van de integrale beproeving verstrekt de directie een versie van dit protocol, met daarin opgenomen de eventuele wijzigingen die tijdens de uitvoering zijn opgedragen, ter verificatie aan de aannemer. Opmerkingen van de aannemer op dit protocol dienen uiterlijk tot twee </w:t>
            </w:r>
            <w:r w:rsidRPr="005A5718">
              <w:rPr>
                <w:rFonts w:ascii="Arial" w:hAnsi="Arial" w:cs="Arial"/>
              </w:rPr>
              <w:lastRenderedPageBreak/>
              <w:t>weken voor de beoogde datum van de integrale beproeving aan de directie te worden verstrekt. Indien aannemer en directie niet komen tot een gemeenschappelijke vaststelling van de wijze of omvang van de integrale beproeving, stelt de directie de wijze of omvang vast en geeft hiervan vóór aanvang van de integrale beproeving schriftelijk kennis aan de aannemer. De onderdelen van het gebouw met installaties die integraal worden beproefd staan vermeld in het protocol. De locaties waar de resultaten van de integrale beproeving worden gecontroleerd worden door de directie uiterlijk op de datum van de integrale beproeving aan de aannemer bekend gemaakt. De integrale beproeving moet vanaf punt 2 van het protocol, tot het einde van de beproeving, aaneengesloten worden uitgevoerd.</w:t>
            </w:r>
          </w:p>
          <w:p w:rsidR="005A5718" w:rsidRPr="005A5718" w:rsidRDefault="005A5718" w:rsidP="005A5718">
            <w:pPr>
              <w:rPr>
                <w:rFonts w:ascii="Arial" w:hAnsi="Arial" w:cs="Arial"/>
              </w:rPr>
            </w:pPr>
            <w:r w:rsidRPr="005A5718">
              <w:rPr>
                <w:rFonts w:ascii="Arial" w:hAnsi="Arial" w:cs="Arial"/>
              </w:rPr>
              <w:t>Indien op grond van de integrale beproeving door de directie is vastgesteld dat het gebouw met installaties wel voldoet aan hetgeen is overeengekomen, maar niet de werking heeft die de opdrachtgever heeft beoogd, zal, nadat de aannemer de nodige wijzigingen heeft aangebracht, de beproeving worden herhaald, c.q. kan de directie besluiten de "</w:t>
            </w:r>
            <w:proofErr w:type="spellStart"/>
            <w:r w:rsidRPr="005A5718">
              <w:rPr>
                <w:rFonts w:ascii="Arial" w:hAnsi="Arial" w:cs="Arial"/>
              </w:rPr>
              <w:t>herbeproeving</w:t>
            </w:r>
            <w:proofErr w:type="spellEnd"/>
            <w:r w:rsidRPr="005A5718">
              <w:rPr>
                <w:rFonts w:ascii="Arial" w:hAnsi="Arial" w:cs="Arial"/>
              </w:rPr>
              <w:t>" slechts gedeeltelijk uit te voeren. Op deze "</w:t>
            </w:r>
            <w:proofErr w:type="spellStart"/>
            <w:r w:rsidRPr="005A5718">
              <w:rPr>
                <w:rFonts w:ascii="Arial" w:hAnsi="Arial" w:cs="Arial"/>
              </w:rPr>
              <w:t>herbeproeving</w:t>
            </w:r>
            <w:proofErr w:type="spellEnd"/>
            <w:r w:rsidRPr="005A5718">
              <w:rPr>
                <w:rFonts w:ascii="Arial" w:hAnsi="Arial" w:cs="Arial"/>
              </w:rPr>
              <w:t>" is het gestelde in paragraaf 8a van de UAV 2012 alsmede het hierboven vermelde van overeenkomstige toepassing, met dien verstande dat in dit geval de kosten, bestaande uit kosten voor personeel van de aannemer, de kosten van materieel, water en energie, in afwijking van paragraaf 8a lid 3 en 5 van de UAV 2012, alsmede de kosten van de aannemer als gevolg van een eventueel uitstel van oplevering, voor rekening van de opdrachtgever zijn. Tevens wordt bepaald dat in afwijking van paragraaf 8a lid 4 van de UAV 2012, de directie het rapport opstelt waarin het beproevingsresultaat is opgenomen.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00.02.08.90</w:t>
            </w:r>
          </w:p>
        </w:tc>
        <w:tc>
          <w:tcPr>
            <w:tcW w:w="6707" w:type="dxa"/>
          </w:tcPr>
          <w:p w:rsidR="005A5718" w:rsidRPr="005A5718" w:rsidRDefault="005A5718" w:rsidP="005A5718">
            <w:pPr>
              <w:rPr>
                <w:rFonts w:ascii="Arial" w:hAnsi="Arial" w:cs="Arial"/>
              </w:rPr>
            </w:pPr>
            <w:r w:rsidRPr="005A5718">
              <w:rPr>
                <w:rFonts w:ascii="Arial" w:hAnsi="Arial" w:cs="Arial"/>
              </w:rPr>
              <w:t>VERZOEK TOT OPNEMING</w:t>
            </w:r>
          </w:p>
          <w:p w:rsidR="005A5718" w:rsidRPr="005A5718" w:rsidRDefault="005A5718" w:rsidP="005A5718">
            <w:pPr>
              <w:rPr>
                <w:rFonts w:ascii="Arial" w:hAnsi="Arial" w:cs="Arial"/>
              </w:rPr>
            </w:pPr>
            <w:r w:rsidRPr="005A5718">
              <w:rPr>
                <w:rFonts w:ascii="Arial" w:hAnsi="Arial" w:cs="Arial"/>
              </w:rPr>
              <w:t>In paragraaf 9, lid 1 van de UAV 2012 vervalt de zinsnede "De directie kan genoegen nemen met een mondelinge mededeling, welke in het dagboek of weekrapport, bedoeld in §27, wordt aangetekend".</w:t>
            </w:r>
          </w:p>
          <w:p w:rsidR="005A5718" w:rsidRPr="005A5718" w:rsidRDefault="005A5718" w:rsidP="005A5718">
            <w:pPr>
              <w:rPr>
                <w:rFonts w:ascii="Arial" w:hAnsi="Arial" w:cs="Arial"/>
              </w:rPr>
            </w:pPr>
            <w:r w:rsidRPr="005A5718">
              <w:rPr>
                <w:rFonts w:ascii="Arial" w:hAnsi="Arial" w:cs="Arial"/>
              </w:rPr>
              <w:t>Aan paragraaf 9, lid 1 van de UAV 2012 wordt een nieuw lid toegevoegd, luidende als volgt:</w:t>
            </w:r>
          </w:p>
          <w:p w:rsidR="005A5718" w:rsidRPr="005A5718" w:rsidRDefault="005A5718" w:rsidP="005A5718">
            <w:pPr>
              <w:rPr>
                <w:rFonts w:ascii="Arial" w:hAnsi="Arial" w:cs="Arial"/>
              </w:rPr>
            </w:pPr>
            <w:r w:rsidRPr="005A5718">
              <w:rPr>
                <w:rFonts w:ascii="Arial" w:hAnsi="Arial" w:cs="Arial"/>
              </w:rPr>
              <w:t>"1a. Een verzoek van de aannemer tot opneming zal slechts in overweging kunnen worden genomen indien de aanvrage ten minste tien dagen, voor het verstrijken van de dag waarop het werk of een onderdeel daarvan naar zijn oordeel voltooid zal zijn, bij de directie is bezorgd."</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00.02.11</w:t>
            </w:r>
          </w:p>
        </w:tc>
        <w:tc>
          <w:tcPr>
            <w:tcW w:w="6707" w:type="dxa"/>
          </w:tcPr>
          <w:p w:rsidR="005A5718" w:rsidRPr="005A5718" w:rsidRDefault="005A5718" w:rsidP="005A5718">
            <w:pPr>
              <w:rPr>
                <w:rFonts w:ascii="Arial" w:hAnsi="Arial" w:cs="Arial"/>
                <w:b/>
              </w:rPr>
            </w:pPr>
            <w:r w:rsidRPr="005A5718">
              <w:rPr>
                <w:rFonts w:ascii="Arial" w:hAnsi="Arial" w:cs="Arial"/>
                <w:b/>
              </w:rPr>
              <w:t>ONDERHOUDSTERMIJN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00.02.11.01</w:t>
            </w:r>
          </w:p>
        </w:tc>
        <w:tc>
          <w:tcPr>
            <w:tcW w:w="6707" w:type="dxa"/>
          </w:tcPr>
          <w:p w:rsidR="005A5718" w:rsidRPr="005A5718" w:rsidRDefault="005A5718" w:rsidP="005A5718">
            <w:pPr>
              <w:rPr>
                <w:rFonts w:ascii="Arial" w:hAnsi="Arial" w:cs="Arial"/>
              </w:rPr>
            </w:pPr>
            <w:r w:rsidRPr="005A5718">
              <w:rPr>
                <w:rFonts w:ascii="Arial" w:hAnsi="Arial" w:cs="Arial"/>
              </w:rPr>
              <w:t>ONDERHOUDSTERMIJN</w:t>
            </w:r>
          </w:p>
          <w:p w:rsidR="005A5718" w:rsidRPr="005A5718" w:rsidRDefault="005A5718" w:rsidP="005A5718">
            <w:pPr>
              <w:rPr>
                <w:rFonts w:ascii="Arial" w:hAnsi="Arial" w:cs="Arial"/>
              </w:rPr>
            </w:pPr>
            <w:r w:rsidRPr="005A5718">
              <w:rPr>
                <w:rFonts w:ascii="Arial" w:hAnsi="Arial" w:cs="Arial"/>
              </w:rPr>
              <w:t>De onderhoudstermijn bedraagt in maanden:</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00.02.11.90</w:t>
            </w:r>
          </w:p>
        </w:tc>
        <w:tc>
          <w:tcPr>
            <w:tcW w:w="6707" w:type="dxa"/>
          </w:tcPr>
          <w:p w:rsidR="005A5718" w:rsidRPr="005A5718" w:rsidRDefault="003E04A0" w:rsidP="005A5718">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PREVENTIEF EN CORRECTIEF ONDERHOUD</w:t>
            </w:r>
          </w:p>
          <w:p w:rsidR="005A5718" w:rsidRPr="005A5718" w:rsidRDefault="005A5718" w:rsidP="005A5718">
            <w:pPr>
              <w:rPr>
                <w:rFonts w:ascii="Arial" w:hAnsi="Arial" w:cs="Arial"/>
              </w:rPr>
            </w:pPr>
            <w:r w:rsidRPr="005A5718">
              <w:rPr>
                <w:rFonts w:ascii="Arial" w:hAnsi="Arial" w:cs="Arial"/>
              </w:rPr>
              <w:t>In aanvulling op het gestelde in paragraaf 11 van de UAV 2012 dient de aannemer, gedurende de in voornoemde bepaling ONDERHOUDSTERMIJN, tevens het preventieve en correctief onderhoud van alle in dit bestek genoemde installaties conform de geldende voorschriften van de fabrikant/leverancier uit te voeren, zodanig dat hij de fabrieksgarantie en zijn eigen garantie gestand kan doen.</w:t>
            </w:r>
          </w:p>
          <w:p w:rsidR="005A5718" w:rsidRPr="005A5718" w:rsidRDefault="005A5718" w:rsidP="005A5718">
            <w:pPr>
              <w:rPr>
                <w:rFonts w:ascii="Arial" w:hAnsi="Arial" w:cs="Arial"/>
              </w:rPr>
            </w:pPr>
            <w:r w:rsidRPr="005A5718">
              <w:rPr>
                <w:rFonts w:ascii="Arial" w:hAnsi="Arial" w:cs="Arial"/>
              </w:rPr>
              <w:t>Hiertoe dient hij te handelen zoals gesteld in de bij dit projectbestek gevoegde documenten.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00.02.14</w:t>
            </w:r>
          </w:p>
        </w:tc>
        <w:tc>
          <w:tcPr>
            <w:tcW w:w="6707" w:type="dxa"/>
          </w:tcPr>
          <w:p w:rsidR="005A5718" w:rsidRPr="005A5718" w:rsidRDefault="005A5718" w:rsidP="005A5718">
            <w:pPr>
              <w:rPr>
                <w:rFonts w:ascii="Arial" w:hAnsi="Arial" w:cs="Arial"/>
                <w:b/>
              </w:rPr>
            </w:pPr>
            <w:r w:rsidRPr="005A5718">
              <w:rPr>
                <w:rFonts w:ascii="Arial" w:hAnsi="Arial" w:cs="Arial"/>
                <w:b/>
              </w:rPr>
              <w:t>SCHORSING VAN HET WERK/BEEINDIGING IN ONVOLTOOIDE STAAT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00.02.14.01</w:t>
            </w:r>
          </w:p>
        </w:tc>
        <w:tc>
          <w:tcPr>
            <w:tcW w:w="6707" w:type="dxa"/>
          </w:tcPr>
          <w:p w:rsidR="005A5718" w:rsidRPr="005A5718" w:rsidRDefault="005A5718" w:rsidP="005A5718">
            <w:pPr>
              <w:rPr>
                <w:rFonts w:ascii="Arial" w:hAnsi="Arial" w:cs="Arial"/>
              </w:rPr>
            </w:pPr>
            <w:r w:rsidRPr="005A5718">
              <w:rPr>
                <w:rFonts w:ascii="Arial" w:hAnsi="Arial" w:cs="Arial"/>
              </w:rPr>
              <w:t>VEILIGHEIDSMAATREGELEN</w:t>
            </w:r>
          </w:p>
          <w:p w:rsidR="005A5718" w:rsidRPr="005A5718" w:rsidRDefault="005A5718" w:rsidP="005A5718">
            <w:pPr>
              <w:rPr>
                <w:rFonts w:ascii="Arial" w:hAnsi="Arial" w:cs="Arial"/>
              </w:rPr>
            </w:pPr>
            <w:r w:rsidRPr="005A5718">
              <w:rPr>
                <w:rFonts w:ascii="Arial" w:hAnsi="Arial" w:cs="Arial"/>
              </w:rPr>
              <w:t>De aannemer moet in overleg met de directie naast de gepaste maatregelen de nodige veiligheidsmaatregelen nemen.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00.02.15</w:t>
            </w:r>
          </w:p>
        </w:tc>
        <w:tc>
          <w:tcPr>
            <w:tcW w:w="6707" w:type="dxa"/>
          </w:tcPr>
          <w:p w:rsidR="005A5718" w:rsidRPr="005A5718" w:rsidRDefault="005A5718" w:rsidP="005A5718">
            <w:pPr>
              <w:rPr>
                <w:rFonts w:ascii="Arial" w:hAnsi="Arial" w:cs="Arial"/>
                <w:b/>
              </w:rPr>
            </w:pPr>
            <w:r w:rsidRPr="005A5718">
              <w:rPr>
                <w:rFonts w:ascii="Arial" w:hAnsi="Arial" w:cs="Arial"/>
                <w:b/>
              </w:rPr>
              <w:t>WERKTERREIN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00.02.15.01</w:t>
            </w:r>
          </w:p>
        </w:tc>
        <w:tc>
          <w:tcPr>
            <w:tcW w:w="6707" w:type="dxa"/>
          </w:tcPr>
          <w:p w:rsidR="005A5718" w:rsidRPr="005A5718" w:rsidRDefault="005A5718" w:rsidP="005A5718">
            <w:pPr>
              <w:rPr>
                <w:rFonts w:ascii="Arial" w:hAnsi="Arial" w:cs="Arial"/>
              </w:rPr>
            </w:pPr>
            <w:r w:rsidRPr="005A5718">
              <w:rPr>
                <w:rFonts w:ascii="Arial" w:hAnsi="Arial" w:cs="Arial"/>
              </w:rPr>
              <w:t>AANDUIDING WERKTERREIN</w:t>
            </w:r>
          </w:p>
          <w:p w:rsidR="005A5718" w:rsidRPr="005A5718" w:rsidRDefault="005A5718" w:rsidP="005A5718">
            <w:pPr>
              <w:rPr>
                <w:rFonts w:ascii="Arial" w:hAnsi="Arial" w:cs="Arial"/>
              </w:rPr>
            </w:pPr>
            <w:r w:rsidRPr="005A5718">
              <w:rPr>
                <w:rFonts w:ascii="Arial" w:hAnsi="Arial" w:cs="Arial"/>
              </w:rPr>
              <w:t>Als werkterrein is beschikbaar.....</w:t>
            </w:r>
          </w:p>
          <w:p w:rsidR="005A5718" w:rsidRPr="005A5718" w:rsidRDefault="005A5718" w:rsidP="005A5718">
            <w:pPr>
              <w:rPr>
                <w:rFonts w:ascii="Arial" w:hAnsi="Arial" w:cs="Arial"/>
              </w:rPr>
            </w:pPr>
            <w:r w:rsidRPr="005A5718">
              <w:rPr>
                <w:rFonts w:ascii="Arial" w:hAnsi="Arial" w:cs="Arial"/>
              </w:rPr>
              <w:t>Het oppervlak van het werkterrein is aangegeven op.....</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00.02.16</w:t>
            </w:r>
          </w:p>
        </w:tc>
        <w:tc>
          <w:tcPr>
            <w:tcW w:w="6707" w:type="dxa"/>
          </w:tcPr>
          <w:p w:rsidR="005A5718" w:rsidRPr="005A5718" w:rsidRDefault="005A5718" w:rsidP="005A5718">
            <w:pPr>
              <w:rPr>
                <w:rFonts w:ascii="Arial" w:hAnsi="Arial" w:cs="Arial"/>
                <w:b/>
              </w:rPr>
            </w:pPr>
            <w:r w:rsidRPr="005A5718">
              <w:rPr>
                <w:rFonts w:ascii="Arial" w:hAnsi="Arial" w:cs="Arial"/>
                <w:b/>
              </w:rPr>
              <w:t>AFSLUITING, RECLAME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00.02.16.01</w:t>
            </w:r>
          </w:p>
        </w:tc>
        <w:tc>
          <w:tcPr>
            <w:tcW w:w="6707" w:type="dxa"/>
          </w:tcPr>
          <w:p w:rsidR="005A5718" w:rsidRPr="005A5718" w:rsidRDefault="005A5718" w:rsidP="005A5718">
            <w:pPr>
              <w:rPr>
                <w:rFonts w:ascii="Arial" w:hAnsi="Arial" w:cs="Arial"/>
              </w:rPr>
            </w:pPr>
            <w:r w:rsidRPr="005A5718">
              <w:rPr>
                <w:rFonts w:ascii="Arial" w:hAnsi="Arial" w:cs="Arial"/>
              </w:rPr>
              <w:t>FOTOGRAFEREN EN FILMEN</w:t>
            </w:r>
          </w:p>
          <w:p w:rsidR="005A5718" w:rsidRPr="005A5718" w:rsidRDefault="005A5718" w:rsidP="005A5718">
            <w:pPr>
              <w:rPr>
                <w:rFonts w:ascii="Arial" w:hAnsi="Arial" w:cs="Arial"/>
              </w:rPr>
            </w:pPr>
            <w:r w:rsidRPr="005A5718">
              <w:rPr>
                <w:rFonts w:ascii="Arial" w:hAnsi="Arial" w:cs="Arial"/>
              </w:rPr>
              <w:t>Voor het maken van foto's, films of video-opnamen en dergelijke van het werk, het verlenen van medewerking daaraan en het geven van publiciteit inzake het werk, is toestemming van de opdrachtgever noodzakelijk.</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00.02.17</w:t>
            </w:r>
          </w:p>
        </w:tc>
        <w:tc>
          <w:tcPr>
            <w:tcW w:w="6707" w:type="dxa"/>
          </w:tcPr>
          <w:p w:rsidR="005A5718" w:rsidRPr="005A5718" w:rsidRDefault="005A5718" w:rsidP="005A5718">
            <w:pPr>
              <w:rPr>
                <w:rFonts w:ascii="Arial" w:hAnsi="Arial" w:cs="Arial"/>
                <w:b/>
              </w:rPr>
            </w:pPr>
            <w:r w:rsidRPr="005A5718">
              <w:rPr>
                <w:rFonts w:ascii="Arial" w:hAnsi="Arial" w:cs="Arial"/>
                <w:b/>
              </w:rPr>
              <w:t>VERWERKING VAN BOUWSTOFFEN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00.02.17.01</w:t>
            </w:r>
          </w:p>
        </w:tc>
        <w:tc>
          <w:tcPr>
            <w:tcW w:w="6707" w:type="dxa"/>
          </w:tcPr>
          <w:p w:rsidR="005A5718" w:rsidRPr="005A5718" w:rsidRDefault="005A5718" w:rsidP="005A5718">
            <w:pPr>
              <w:rPr>
                <w:rFonts w:ascii="Arial" w:hAnsi="Arial" w:cs="Arial"/>
              </w:rPr>
            </w:pPr>
            <w:r w:rsidRPr="005A5718">
              <w:rPr>
                <w:rFonts w:ascii="Arial" w:hAnsi="Arial" w:cs="Arial"/>
              </w:rPr>
              <w:t>DUURZAAM GEPRODUCEERD HOUT</w:t>
            </w:r>
          </w:p>
          <w:p w:rsidR="005A5718" w:rsidRPr="005A5718" w:rsidRDefault="005A5718" w:rsidP="005A5718">
            <w:pPr>
              <w:rPr>
                <w:rFonts w:ascii="Arial" w:hAnsi="Arial" w:cs="Arial"/>
              </w:rPr>
            </w:pPr>
            <w:r w:rsidRPr="005A5718">
              <w:rPr>
                <w:rFonts w:ascii="Arial" w:hAnsi="Arial" w:cs="Arial"/>
              </w:rPr>
              <w:t>Te leveren hout of hout verwerkt in te leveren (hout)producten, voor zover die dienen ten behoeve van de uitvoering van het werk en deze in het werk</w:t>
            </w:r>
          </w:p>
          <w:p w:rsidR="005A5718" w:rsidRPr="005A5718" w:rsidRDefault="005A5718" w:rsidP="005A5718">
            <w:pPr>
              <w:rPr>
                <w:rFonts w:ascii="Arial" w:hAnsi="Arial" w:cs="Arial"/>
              </w:rPr>
            </w:pPr>
            <w:r w:rsidRPr="005A5718">
              <w:rPr>
                <w:rFonts w:ascii="Arial" w:hAnsi="Arial" w:cs="Arial"/>
              </w:rPr>
              <w:t xml:space="preserve">achterblijven, dient te voldoen aan de Dutch </w:t>
            </w:r>
            <w:proofErr w:type="spellStart"/>
            <w:r w:rsidRPr="005A5718">
              <w:rPr>
                <w:rFonts w:ascii="Arial" w:hAnsi="Arial" w:cs="Arial"/>
              </w:rPr>
              <w:t>Procurement</w:t>
            </w:r>
            <w:proofErr w:type="spellEnd"/>
            <w:r w:rsidRPr="005A5718">
              <w:rPr>
                <w:rFonts w:ascii="Arial" w:hAnsi="Arial" w:cs="Arial"/>
              </w:rPr>
              <w:t xml:space="preserve"> Criteria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Timber</w:t>
            </w:r>
            <w:proofErr w:type="spellEnd"/>
            <w:r w:rsidRPr="005A5718">
              <w:rPr>
                <w:rFonts w:ascii="Arial" w:hAnsi="Arial" w:cs="Arial"/>
              </w:rPr>
              <w:t>, waarbij geldt dat het voldoet aan ten minste 7 van de 9 principes voor</w:t>
            </w:r>
          </w:p>
          <w:p w:rsidR="005A5718" w:rsidRPr="005A5718" w:rsidRDefault="005A5718" w:rsidP="005A5718">
            <w:pPr>
              <w:rPr>
                <w:rFonts w:ascii="Arial" w:hAnsi="Arial" w:cs="Arial"/>
              </w:rPr>
            </w:pPr>
            <w:r w:rsidRPr="005A5718">
              <w:rPr>
                <w:rFonts w:ascii="Arial" w:hAnsi="Arial" w:cs="Arial"/>
              </w:rPr>
              <w:t>duurzaam bosbeheer (</w:t>
            </w:r>
            <w:proofErr w:type="spellStart"/>
            <w:r w:rsidRPr="005A5718">
              <w:rPr>
                <w:rFonts w:ascii="Arial" w:hAnsi="Arial" w:cs="Arial"/>
              </w:rPr>
              <w:t>sustainable</w:t>
            </w:r>
            <w:proofErr w:type="spellEnd"/>
            <w:r w:rsidRPr="005A5718">
              <w:rPr>
                <w:rFonts w:ascii="Arial" w:hAnsi="Arial" w:cs="Arial"/>
              </w:rPr>
              <w:t xml:space="preserve"> </w:t>
            </w:r>
            <w:proofErr w:type="spellStart"/>
            <w:r w:rsidRPr="005A5718">
              <w:rPr>
                <w:rFonts w:ascii="Arial" w:hAnsi="Arial" w:cs="Arial"/>
              </w:rPr>
              <w:t>forest</w:t>
            </w:r>
            <w:proofErr w:type="spellEnd"/>
            <w:r w:rsidRPr="005A5718">
              <w:rPr>
                <w:rFonts w:ascii="Arial" w:hAnsi="Arial" w:cs="Arial"/>
              </w:rPr>
              <w:t xml:space="preserve"> management);volgens de bijbehorende beoordelingsmethode, zoals op 24 juli 2008 vastgesteld door de minister van</w:t>
            </w:r>
          </w:p>
          <w:p w:rsidR="005A5718" w:rsidRPr="005A5718" w:rsidRDefault="005A5718" w:rsidP="005A5718">
            <w:pPr>
              <w:rPr>
                <w:rFonts w:ascii="Arial" w:hAnsi="Arial" w:cs="Arial"/>
              </w:rPr>
            </w:pPr>
            <w:r w:rsidRPr="005A5718">
              <w:rPr>
                <w:rFonts w:ascii="Arial" w:hAnsi="Arial" w:cs="Arial"/>
              </w:rPr>
              <w:t>Volkshuisvesting, Ruimtelijke Ordening en Milieubeheer, Kamerstukken II, 2007-08, 30196, 35, inclusief bijlage 2 (hierna minimumeis).</w:t>
            </w:r>
          </w:p>
          <w:p w:rsidR="005A5718" w:rsidRPr="005A5718" w:rsidRDefault="005A5718" w:rsidP="005A5718">
            <w:pPr>
              <w:rPr>
                <w:rFonts w:ascii="Arial" w:hAnsi="Arial" w:cs="Arial"/>
              </w:rPr>
            </w:pPr>
            <w:r w:rsidRPr="005A5718">
              <w:rPr>
                <w:rFonts w:ascii="Arial" w:hAnsi="Arial" w:cs="Arial"/>
              </w:rPr>
              <w:t>De criteria zijn te vinden op www.tpac.smk.nl, onder "</w:t>
            </w:r>
            <w:proofErr w:type="spellStart"/>
            <w:r w:rsidRPr="005A5718">
              <w:rPr>
                <w:rFonts w:ascii="Arial" w:hAnsi="Arial" w:cs="Arial"/>
              </w:rPr>
              <w:t>Documents</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1. Alvorens hout of (hout)producten in het werk worden verwerkt dient de aannemer een verklaring te overleggen waarin wordt aangegeven onder welk</w:t>
            </w:r>
          </w:p>
          <w:p w:rsidR="005A5718" w:rsidRPr="005A5718" w:rsidRDefault="005A5718" w:rsidP="005A5718">
            <w:pPr>
              <w:rPr>
                <w:rFonts w:ascii="Arial" w:hAnsi="Arial" w:cs="Arial"/>
              </w:rPr>
            </w:pPr>
            <w:r w:rsidRPr="005A5718">
              <w:rPr>
                <w:rFonts w:ascii="Arial" w:hAnsi="Arial" w:cs="Arial"/>
              </w:rPr>
              <w:lastRenderedPageBreak/>
              <w:t xml:space="preserve">certificatiesysteem het hout wordt geleverd en waaruit blijkt dat aan de </w:t>
            </w:r>
            <w:proofErr w:type="spellStart"/>
            <w:r w:rsidRPr="005A5718">
              <w:rPr>
                <w:rFonts w:ascii="Arial" w:hAnsi="Arial" w:cs="Arial"/>
              </w:rPr>
              <w:t>minimuseis</w:t>
            </w:r>
            <w:proofErr w:type="spellEnd"/>
            <w:r w:rsidRPr="005A5718">
              <w:rPr>
                <w:rFonts w:ascii="Arial" w:hAnsi="Arial" w:cs="Arial"/>
              </w:rPr>
              <w:t xml:space="preserve"> wordt voldaan. Indien het hout wordt geleverd onder een certificatiesysteem wordt in ieder geval aan de minimumeis voldaan, indien:</w:t>
            </w:r>
          </w:p>
          <w:p w:rsidR="005A5718" w:rsidRPr="005A5718" w:rsidRDefault="005A5718" w:rsidP="005A5718">
            <w:pPr>
              <w:rPr>
                <w:rFonts w:ascii="Arial" w:hAnsi="Arial" w:cs="Arial"/>
              </w:rPr>
            </w:pPr>
            <w:r w:rsidRPr="005A5718">
              <w:rPr>
                <w:rFonts w:ascii="Arial" w:hAnsi="Arial" w:cs="Arial"/>
              </w:rPr>
              <w:t>a. de Staatssecretaris van Infrastructuur en Milieu (</w:t>
            </w:r>
            <w:proofErr w:type="spellStart"/>
            <w:r w:rsidRPr="005A5718">
              <w:rPr>
                <w:rFonts w:ascii="Arial" w:hAnsi="Arial" w:cs="Arial"/>
              </w:rPr>
              <w:t>IenM</w:t>
            </w:r>
            <w:proofErr w:type="spellEnd"/>
            <w:r w:rsidRPr="005A5718">
              <w:rPr>
                <w:rFonts w:ascii="Arial" w:hAnsi="Arial" w:cs="Arial"/>
              </w:rPr>
              <w:t>) het betreffende certificatiesysteem heeft toegelaten tot het inkoopbeleid; of</w:t>
            </w:r>
          </w:p>
          <w:p w:rsidR="005A5718" w:rsidRPr="005A5718" w:rsidRDefault="005A5718" w:rsidP="005A5718">
            <w:pPr>
              <w:rPr>
                <w:rFonts w:ascii="Arial" w:hAnsi="Arial" w:cs="Arial"/>
              </w:rPr>
            </w:pPr>
            <w:r w:rsidRPr="005A5718">
              <w:rPr>
                <w:rFonts w:ascii="Arial" w:hAnsi="Arial" w:cs="Arial"/>
              </w:rPr>
              <w:t xml:space="preserve">b. de </w:t>
            </w:r>
            <w:proofErr w:type="spellStart"/>
            <w:r w:rsidRPr="005A5718">
              <w:rPr>
                <w:rFonts w:ascii="Arial" w:hAnsi="Arial" w:cs="Arial"/>
              </w:rPr>
              <w:t>Timber</w:t>
            </w:r>
            <w:proofErr w:type="spellEnd"/>
            <w:r w:rsidRPr="005A5718">
              <w:rPr>
                <w:rFonts w:ascii="Arial" w:hAnsi="Arial" w:cs="Arial"/>
              </w:rPr>
              <w:t xml:space="preserve"> </w:t>
            </w:r>
            <w:proofErr w:type="spellStart"/>
            <w:r w:rsidRPr="005A5718">
              <w:rPr>
                <w:rFonts w:ascii="Arial" w:hAnsi="Arial" w:cs="Arial"/>
              </w:rPr>
              <w:t>Procurement</w:t>
            </w:r>
            <w:proofErr w:type="spellEnd"/>
            <w:r w:rsidRPr="005A5718">
              <w:rPr>
                <w:rFonts w:ascii="Arial" w:hAnsi="Arial" w:cs="Arial"/>
              </w:rPr>
              <w:t xml:space="preserve"> Assessment </w:t>
            </w:r>
            <w:proofErr w:type="spellStart"/>
            <w:r w:rsidRPr="005A5718">
              <w:rPr>
                <w:rFonts w:ascii="Arial" w:hAnsi="Arial" w:cs="Arial"/>
              </w:rPr>
              <w:t>Committee</w:t>
            </w:r>
            <w:proofErr w:type="spellEnd"/>
            <w:r w:rsidRPr="005A5718">
              <w:rPr>
                <w:rFonts w:ascii="Arial" w:hAnsi="Arial" w:cs="Arial"/>
              </w:rPr>
              <w:t xml:space="preserve"> (TPAC) heeft geoordeeld dat het certificatiesysteem voldoet aan de Dutch </w:t>
            </w:r>
            <w:proofErr w:type="spellStart"/>
            <w:r w:rsidRPr="005A5718">
              <w:rPr>
                <w:rFonts w:ascii="Arial" w:hAnsi="Arial" w:cs="Arial"/>
              </w:rPr>
              <w:t>Procurement</w:t>
            </w:r>
            <w:proofErr w:type="spellEnd"/>
            <w:r w:rsidRPr="005A5718">
              <w:rPr>
                <w:rFonts w:ascii="Arial" w:hAnsi="Arial" w:cs="Arial"/>
              </w:rPr>
              <w:t xml:space="preserve"> Criteria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Timber</w:t>
            </w:r>
            <w:proofErr w:type="spellEnd"/>
            <w:r w:rsidRPr="005A5718">
              <w:rPr>
                <w:rFonts w:ascii="Arial" w:hAnsi="Arial" w:cs="Arial"/>
              </w:rPr>
              <w:t>, waarbij geldt dat het voldoet aan ten minste 7 van de 9 principes voor duurzaam bosbeheer (</w:t>
            </w:r>
            <w:proofErr w:type="spellStart"/>
            <w:r w:rsidRPr="005A5718">
              <w:rPr>
                <w:rFonts w:ascii="Arial" w:hAnsi="Arial" w:cs="Arial"/>
              </w:rPr>
              <w:t>sustainable</w:t>
            </w:r>
            <w:proofErr w:type="spellEnd"/>
            <w:r w:rsidRPr="005A5718">
              <w:rPr>
                <w:rFonts w:ascii="Arial" w:hAnsi="Arial" w:cs="Arial"/>
              </w:rPr>
              <w:t xml:space="preserve"> </w:t>
            </w:r>
            <w:proofErr w:type="spellStart"/>
            <w:r w:rsidRPr="005A5718">
              <w:rPr>
                <w:rFonts w:ascii="Arial" w:hAnsi="Arial" w:cs="Arial"/>
              </w:rPr>
              <w:t>forest</w:t>
            </w:r>
            <w:proofErr w:type="spellEnd"/>
            <w:r w:rsidRPr="005A5718">
              <w:rPr>
                <w:rFonts w:ascii="Arial" w:hAnsi="Arial" w:cs="Arial"/>
              </w:rPr>
              <w:t xml:space="preserve"> management). Een overzicht van toegelaten en beoordeelde certificatiesystemen vindt u op www.tpac.smk.nl of www.inkoopduurzaamhout.nl.</w:t>
            </w:r>
          </w:p>
          <w:p w:rsidR="005A5718" w:rsidRPr="005A5718" w:rsidRDefault="005A5718" w:rsidP="005A5718">
            <w:pPr>
              <w:rPr>
                <w:rFonts w:ascii="Arial" w:hAnsi="Arial" w:cs="Arial"/>
              </w:rPr>
            </w:pPr>
            <w:r w:rsidRPr="005A5718">
              <w:rPr>
                <w:rFonts w:ascii="Arial" w:hAnsi="Arial" w:cs="Arial"/>
              </w:rPr>
              <w:t>2. Daarnaast kan de aannemer ander bewijs leveren, voorzien van uitgebreide, gedocumenteerde en op authenticiteit verifieerbare gegevens en informatie,</w:t>
            </w:r>
          </w:p>
          <w:p w:rsidR="005A5718" w:rsidRPr="005A5718" w:rsidRDefault="005A5718" w:rsidP="005A5718">
            <w:pPr>
              <w:rPr>
                <w:rFonts w:ascii="Arial" w:hAnsi="Arial" w:cs="Arial"/>
              </w:rPr>
            </w:pPr>
            <w:r w:rsidRPr="005A5718">
              <w:rPr>
                <w:rFonts w:ascii="Arial" w:hAnsi="Arial" w:cs="Arial"/>
              </w:rPr>
              <w:t>waaruit blijkt dat aan de minimumeis wordt voldaan.</w:t>
            </w:r>
          </w:p>
          <w:p w:rsidR="005A5718" w:rsidRPr="005A5718" w:rsidRDefault="005A5718" w:rsidP="005A5718">
            <w:pPr>
              <w:rPr>
                <w:rFonts w:ascii="Arial" w:hAnsi="Arial" w:cs="Arial"/>
              </w:rPr>
            </w:pPr>
            <w:r w:rsidRPr="005A5718">
              <w:rPr>
                <w:rFonts w:ascii="Arial" w:hAnsi="Arial" w:cs="Arial"/>
              </w:rPr>
              <w:t>a. Als hulpmiddel bij het leveren van het bewijs kan de aannemer gebruik maken van de volgende onderling samenhangende documenten:</w:t>
            </w:r>
          </w:p>
          <w:p w:rsidR="005A5718" w:rsidRPr="005A5718" w:rsidRDefault="005A5718" w:rsidP="005A5718">
            <w:pPr>
              <w:rPr>
                <w:rFonts w:ascii="Arial" w:hAnsi="Arial" w:cs="Arial"/>
              </w:rPr>
            </w:pPr>
            <w:r w:rsidRPr="005A5718">
              <w:rPr>
                <w:rFonts w:ascii="Arial" w:hAnsi="Arial" w:cs="Arial"/>
              </w:rPr>
              <w:t xml:space="preserve">- Dutch Framework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Evaluating</w:t>
            </w:r>
            <w:proofErr w:type="spellEnd"/>
            <w:r w:rsidRPr="005A5718">
              <w:rPr>
                <w:rFonts w:ascii="Arial" w:hAnsi="Arial" w:cs="Arial"/>
              </w:rPr>
              <w:t xml:space="preserve"> </w:t>
            </w:r>
            <w:proofErr w:type="spellStart"/>
            <w:r w:rsidRPr="005A5718">
              <w:rPr>
                <w:rFonts w:ascii="Arial" w:hAnsi="Arial" w:cs="Arial"/>
              </w:rPr>
              <w:t>Evidence</w:t>
            </w:r>
            <w:proofErr w:type="spellEnd"/>
            <w:r w:rsidRPr="005A5718">
              <w:rPr>
                <w:rFonts w:ascii="Arial" w:hAnsi="Arial" w:cs="Arial"/>
              </w:rPr>
              <w:t xml:space="preserve"> of  Compliance </w:t>
            </w:r>
            <w:proofErr w:type="spellStart"/>
            <w:r w:rsidRPr="005A5718">
              <w:rPr>
                <w:rFonts w:ascii="Arial" w:hAnsi="Arial" w:cs="Arial"/>
              </w:rPr>
              <w:t>with</w:t>
            </w:r>
            <w:proofErr w:type="spellEnd"/>
            <w:r w:rsidRPr="005A5718">
              <w:rPr>
                <w:rFonts w:ascii="Arial" w:hAnsi="Arial" w:cs="Arial"/>
              </w:rPr>
              <w:t xml:space="preserve"> </w:t>
            </w:r>
            <w:proofErr w:type="spellStart"/>
            <w:r w:rsidRPr="005A5718">
              <w:rPr>
                <w:rFonts w:ascii="Arial" w:hAnsi="Arial" w:cs="Arial"/>
              </w:rPr>
              <w:t>Timber</w:t>
            </w:r>
            <w:proofErr w:type="spellEnd"/>
            <w:r w:rsidRPr="005A5718">
              <w:rPr>
                <w:rFonts w:ascii="Arial" w:hAnsi="Arial" w:cs="Arial"/>
              </w:rPr>
              <w:t xml:space="preserve"> </w:t>
            </w:r>
            <w:proofErr w:type="spellStart"/>
            <w:r w:rsidRPr="005A5718">
              <w:rPr>
                <w:rFonts w:ascii="Arial" w:hAnsi="Arial" w:cs="Arial"/>
              </w:rPr>
              <w:t>Procurement</w:t>
            </w:r>
            <w:proofErr w:type="spellEnd"/>
            <w:r w:rsidRPr="005A5718">
              <w:rPr>
                <w:rFonts w:ascii="Arial" w:hAnsi="Arial" w:cs="Arial"/>
              </w:rPr>
              <w:t xml:space="preserve"> </w:t>
            </w:r>
            <w:proofErr w:type="spellStart"/>
            <w:r w:rsidRPr="005A5718">
              <w:rPr>
                <w:rFonts w:ascii="Arial" w:hAnsi="Arial" w:cs="Arial"/>
              </w:rPr>
              <w:t>Requirements</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 </w:t>
            </w:r>
            <w:proofErr w:type="spellStart"/>
            <w:r w:rsidRPr="005A5718">
              <w:rPr>
                <w:rFonts w:ascii="Arial" w:hAnsi="Arial" w:cs="Arial"/>
              </w:rPr>
              <w:t>Documents</w:t>
            </w:r>
            <w:proofErr w:type="spellEnd"/>
            <w:r w:rsidRPr="005A5718">
              <w:rPr>
                <w:rFonts w:ascii="Arial" w:hAnsi="Arial" w:cs="Arial"/>
              </w:rPr>
              <w:t xml:space="preserve">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Category</w:t>
            </w:r>
            <w:proofErr w:type="spellEnd"/>
            <w:r w:rsidRPr="005A5718">
              <w:rPr>
                <w:rFonts w:ascii="Arial" w:hAnsi="Arial" w:cs="Arial"/>
              </w:rPr>
              <w:t xml:space="preserve"> B </w:t>
            </w:r>
            <w:proofErr w:type="spellStart"/>
            <w:r w:rsidRPr="005A5718">
              <w:rPr>
                <w:rFonts w:ascii="Arial" w:hAnsi="Arial" w:cs="Arial"/>
              </w:rPr>
              <w:t>evidence</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 Annex II: </w:t>
            </w:r>
            <w:proofErr w:type="spellStart"/>
            <w:r w:rsidRPr="005A5718">
              <w:rPr>
                <w:rFonts w:ascii="Arial" w:hAnsi="Arial" w:cs="Arial"/>
              </w:rPr>
              <w:t>Category</w:t>
            </w:r>
            <w:proofErr w:type="spellEnd"/>
            <w:r w:rsidRPr="005A5718">
              <w:rPr>
                <w:rFonts w:ascii="Arial" w:hAnsi="Arial" w:cs="Arial"/>
              </w:rPr>
              <w:t xml:space="preserve"> B </w:t>
            </w:r>
            <w:proofErr w:type="spellStart"/>
            <w:r w:rsidRPr="005A5718">
              <w:rPr>
                <w:rFonts w:ascii="Arial" w:hAnsi="Arial" w:cs="Arial"/>
              </w:rPr>
              <w:t>Evidence</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 Appendix 1 Checklist Supply Chain met bijbehorende </w:t>
            </w:r>
            <w:proofErr w:type="spellStart"/>
            <w:r w:rsidRPr="005A5718">
              <w:rPr>
                <w:rFonts w:ascii="Arial" w:hAnsi="Arial" w:cs="Arial"/>
              </w:rPr>
              <w:t>Guidance</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 Appendix 3 </w:t>
            </w:r>
            <w:proofErr w:type="spellStart"/>
            <w:r w:rsidRPr="005A5718">
              <w:rPr>
                <w:rFonts w:ascii="Arial" w:hAnsi="Arial" w:cs="Arial"/>
              </w:rPr>
              <w:t>to</w:t>
            </w:r>
            <w:proofErr w:type="spellEnd"/>
            <w:r w:rsidRPr="005A5718">
              <w:rPr>
                <w:rFonts w:ascii="Arial" w:hAnsi="Arial" w:cs="Arial"/>
              </w:rPr>
              <w:t xml:space="preserve"> Annex 2 Checklist </w:t>
            </w:r>
            <w:proofErr w:type="spellStart"/>
            <w:r w:rsidRPr="005A5718">
              <w:rPr>
                <w:rFonts w:ascii="Arial" w:hAnsi="Arial" w:cs="Arial"/>
              </w:rPr>
              <w:t>Sustainable</w:t>
            </w:r>
            <w:proofErr w:type="spellEnd"/>
            <w:r w:rsidRPr="005A5718">
              <w:rPr>
                <w:rFonts w:ascii="Arial" w:hAnsi="Arial" w:cs="Arial"/>
              </w:rPr>
              <w:t xml:space="preserve"> </w:t>
            </w:r>
            <w:proofErr w:type="spellStart"/>
            <w:r w:rsidRPr="005A5718">
              <w:rPr>
                <w:rFonts w:ascii="Arial" w:hAnsi="Arial" w:cs="Arial"/>
              </w:rPr>
              <w:t>Forest</w:t>
            </w:r>
            <w:proofErr w:type="spellEnd"/>
            <w:r w:rsidRPr="005A5718">
              <w:rPr>
                <w:rFonts w:ascii="Arial" w:hAnsi="Arial" w:cs="Arial"/>
              </w:rPr>
              <w:t xml:space="preserve">  Management inclusief </w:t>
            </w:r>
            <w:proofErr w:type="spellStart"/>
            <w:r w:rsidRPr="005A5718">
              <w:rPr>
                <w:rFonts w:ascii="Arial" w:hAnsi="Arial" w:cs="Arial"/>
              </w:rPr>
              <w:t>Guidance</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Deze documenten zijn te vinden op www.tpac.smk.nl  en www.inkoopduurzaamhout.nl.</w:t>
            </w:r>
          </w:p>
          <w:p w:rsidR="005A5718" w:rsidRPr="005A5718" w:rsidRDefault="005A5718" w:rsidP="005A5718">
            <w:pPr>
              <w:rPr>
                <w:rFonts w:ascii="Arial" w:hAnsi="Arial" w:cs="Arial"/>
              </w:rPr>
            </w:pPr>
            <w:r w:rsidRPr="005A5718">
              <w:rPr>
                <w:rFonts w:ascii="Arial" w:hAnsi="Arial" w:cs="Arial"/>
              </w:rPr>
              <w:t>b. Als hulpmiddel bij het leveren van bewijs voor  certificatiesystemen die nog niet getoetst zijn door TPAC kan de aannemer gebruik maken van de volgende onderling samenhangende documenten:</w:t>
            </w:r>
          </w:p>
          <w:p w:rsidR="005A5718" w:rsidRPr="005A5718" w:rsidRDefault="005A5718" w:rsidP="005A5718">
            <w:pPr>
              <w:rPr>
                <w:rFonts w:ascii="Arial" w:hAnsi="Arial" w:cs="Arial"/>
              </w:rPr>
            </w:pPr>
            <w:r w:rsidRPr="005A5718">
              <w:rPr>
                <w:rFonts w:ascii="Arial" w:hAnsi="Arial" w:cs="Arial"/>
              </w:rPr>
              <w:t xml:space="preserve">- Dutch Framework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Evaluating</w:t>
            </w:r>
            <w:proofErr w:type="spellEnd"/>
            <w:r w:rsidRPr="005A5718">
              <w:rPr>
                <w:rFonts w:ascii="Arial" w:hAnsi="Arial" w:cs="Arial"/>
              </w:rPr>
              <w:t xml:space="preserve"> </w:t>
            </w:r>
            <w:proofErr w:type="spellStart"/>
            <w:r w:rsidRPr="005A5718">
              <w:rPr>
                <w:rFonts w:ascii="Arial" w:hAnsi="Arial" w:cs="Arial"/>
              </w:rPr>
              <w:t>Evidence</w:t>
            </w:r>
            <w:proofErr w:type="spellEnd"/>
            <w:r w:rsidRPr="005A5718">
              <w:rPr>
                <w:rFonts w:ascii="Arial" w:hAnsi="Arial" w:cs="Arial"/>
              </w:rPr>
              <w:t xml:space="preserve"> of  Compliance </w:t>
            </w:r>
            <w:proofErr w:type="spellStart"/>
            <w:r w:rsidRPr="005A5718">
              <w:rPr>
                <w:rFonts w:ascii="Arial" w:hAnsi="Arial" w:cs="Arial"/>
              </w:rPr>
              <w:t>with</w:t>
            </w:r>
            <w:proofErr w:type="spellEnd"/>
            <w:r w:rsidRPr="005A5718">
              <w:rPr>
                <w:rFonts w:ascii="Arial" w:hAnsi="Arial" w:cs="Arial"/>
              </w:rPr>
              <w:t xml:space="preserve"> </w:t>
            </w:r>
            <w:proofErr w:type="spellStart"/>
            <w:r w:rsidRPr="005A5718">
              <w:rPr>
                <w:rFonts w:ascii="Arial" w:hAnsi="Arial" w:cs="Arial"/>
              </w:rPr>
              <w:t>Timber</w:t>
            </w:r>
            <w:proofErr w:type="spellEnd"/>
            <w:r w:rsidRPr="005A5718">
              <w:rPr>
                <w:rFonts w:ascii="Arial" w:hAnsi="Arial" w:cs="Arial"/>
              </w:rPr>
              <w:t xml:space="preserve"> </w:t>
            </w:r>
            <w:proofErr w:type="spellStart"/>
            <w:r w:rsidRPr="005A5718">
              <w:rPr>
                <w:rFonts w:ascii="Arial" w:hAnsi="Arial" w:cs="Arial"/>
              </w:rPr>
              <w:t>Procurement</w:t>
            </w:r>
            <w:proofErr w:type="spellEnd"/>
            <w:r w:rsidRPr="005A5718">
              <w:rPr>
                <w:rFonts w:ascii="Arial" w:hAnsi="Arial" w:cs="Arial"/>
              </w:rPr>
              <w:t xml:space="preserve"> </w:t>
            </w:r>
            <w:proofErr w:type="spellStart"/>
            <w:r w:rsidRPr="005A5718">
              <w:rPr>
                <w:rFonts w:ascii="Arial" w:hAnsi="Arial" w:cs="Arial"/>
              </w:rPr>
              <w:t>Requirements</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xml:space="preserve">- TPAC </w:t>
            </w:r>
            <w:proofErr w:type="spellStart"/>
            <w:r w:rsidRPr="005A5718">
              <w:rPr>
                <w:rFonts w:ascii="Arial" w:hAnsi="Arial" w:cs="Arial"/>
              </w:rPr>
              <w:t>documents</w:t>
            </w:r>
            <w:proofErr w:type="spellEnd"/>
            <w:r w:rsidRPr="005A5718">
              <w:rPr>
                <w:rFonts w:ascii="Arial" w:hAnsi="Arial" w:cs="Arial"/>
              </w:rPr>
              <w:t xml:space="preserve"> </w:t>
            </w:r>
            <w:proofErr w:type="spellStart"/>
            <w:r w:rsidRPr="005A5718">
              <w:rPr>
                <w:rFonts w:ascii="Arial" w:hAnsi="Arial" w:cs="Arial"/>
              </w:rPr>
              <w:t>for</w:t>
            </w:r>
            <w:proofErr w:type="spellEnd"/>
            <w:r w:rsidRPr="005A5718">
              <w:rPr>
                <w:rFonts w:ascii="Arial" w:hAnsi="Arial" w:cs="Arial"/>
              </w:rPr>
              <w:t xml:space="preserve"> </w:t>
            </w:r>
            <w:proofErr w:type="spellStart"/>
            <w:r w:rsidRPr="005A5718">
              <w:rPr>
                <w:rFonts w:ascii="Arial" w:hAnsi="Arial" w:cs="Arial"/>
              </w:rPr>
              <w:t>assessing</w:t>
            </w:r>
            <w:proofErr w:type="spellEnd"/>
            <w:r w:rsidRPr="005A5718">
              <w:rPr>
                <w:rFonts w:ascii="Arial" w:hAnsi="Arial" w:cs="Arial"/>
              </w:rPr>
              <w:t xml:space="preserve"> certification systems (</w:t>
            </w:r>
            <w:proofErr w:type="spellStart"/>
            <w:r w:rsidRPr="005A5718">
              <w:rPr>
                <w:rFonts w:ascii="Arial" w:hAnsi="Arial" w:cs="Arial"/>
              </w:rPr>
              <w:t>Category</w:t>
            </w:r>
            <w:proofErr w:type="spellEnd"/>
            <w:r w:rsidRPr="005A5718">
              <w:rPr>
                <w:rFonts w:ascii="Arial" w:hAnsi="Arial" w:cs="Arial"/>
              </w:rPr>
              <w:t xml:space="preserve"> A):</w:t>
            </w:r>
          </w:p>
          <w:p w:rsidR="005A5718" w:rsidRPr="005A5718" w:rsidRDefault="005A5718" w:rsidP="005A5718">
            <w:pPr>
              <w:rPr>
                <w:rFonts w:ascii="Arial" w:hAnsi="Arial" w:cs="Arial"/>
              </w:rPr>
            </w:pPr>
            <w:r w:rsidRPr="005A5718">
              <w:rPr>
                <w:rFonts w:ascii="Arial" w:hAnsi="Arial" w:cs="Arial"/>
              </w:rPr>
              <w:t>- Annex I: User Manual TPAC;</w:t>
            </w:r>
          </w:p>
          <w:p w:rsidR="005A5718" w:rsidRPr="005A5718" w:rsidRDefault="005A5718" w:rsidP="005A5718">
            <w:pPr>
              <w:rPr>
                <w:rFonts w:ascii="Arial" w:hAnsi="Arial" w:cs="Arial"/>
              </w:rPr>
            </w:pPr>
            <w:r w:rsidRPr="005A5718">
              <w:rPr>
                <w:rFonts w:ascii="Arial" w:hAnsi="Arial" w:cs="Arial"/>
              </w:rPr>
              <w:t xml:space="preserve">- Assessment matrix </w:t>
            </w:r>
            <w:proofErr w:type="spellStart"/>
            <w:r w:rsidRPr="005A5718">
              <w:rPr>
                <w:rFonts w:ascii="Arial" w:hAnsi="Arial" w:cs="Arial"/>
              </w:rPr>
              <w:t>for</w:t>
            </w:r>
            <w:proofErr w:type="spellEnd"/>
            <w:r w:rsidRPr="005A5718">
              <w:rPr>
                <w:rFonts w:ascii="Arial" w:hAnsi="Arial" w:cs="Arial"/>
              </w:rPr>
              <w:t xml:space="preserve"> system managers;</w:t>
            </w:r>
            <w:r w:rsidRPr="005A5718">
              <w:rPr>
                <w:rFonts w:ascii="Arial" w:hAnsi="Arial" w:cs="Arial"/>
              </w:rPr>
              <w:tab/>
            </w:r>
          </w:p>
          <w:p w:rsidR="005A5718" w:rsidRPr="005A5718" w:rsidRDefault="005A5718" w:rsidP="005A5718">
            <w:pPr>
              <w:rPr>
                <w:rFonts w:ascii="Arial" w:hAnsi="Arial" w:cs="Arial"/>
              </w:rPr>
            </w:pPr>
            <w:r w:rsidRPr="005A5718">
              <w:rPr>
                <w:rFonts w:ascii="Arial" w:hAnsi="Arial" w:cs="Arial"/>
              </w:rPr>
              <w:t xml:space="preserve">- Application form </w:t>
            </w:r>
            <w:proofErr w:type="spellStart"/>
            <w:r w:rsidRPr="005A5718">
              <w:rPr>
                <w:rFonts w:ascii="Arial" w:hAnsi="Arial" w:cs="Arial"/>
              </w:rPr>
              <w:t>for</w:t>
            </w:r>
            <w:proofErr w:type="spellEnd"/>
            <w:r w:rsidRPr="005A5718">
              <w:rPr>
                <w:rFonts w:ascii="Arial" w:hAnsi="Arial" w:cs="Arial"/>
              </w:rPr>
              <w:t xml:space="preserve"> system managers;</w:t>
            </w:r>
          </w:p>
          <w:p w:rsidR="005A5718" w:rsidRPr="005A5718" w:rsidRDefault="005A5718" w:rsidP="005A5718">
            <w:pPr>
              <w:rPr>
                <w:rFonts w:ascii="Arial" w:hAnsi="Arial" w:cs="Arial"/>
              </w:rPr>
            </w:pPr>
            <w:r w:rsidRPr="005A5718">
              <w:rPr>
                <w:rFonts w:ascii="Arial" w:hAnsi="Arial" w:cs="Arial"/>
              </w:rPr>
              <w:t>Deze documenten zijn te vinden op www.tpac.smk.nl</w:t>
            </w:r>
          </w:p>
          <w:p w:rsidR="005A5718" w:rsidRPr="005A5718" w:rsidRDefault="005A5718" w:rsidP="005A5718">
            <w:pPr>
              <w:rPr>
                <w:rFonts w:ascii="Arial" w:hAnsi="Arial" w:cs="Arial"/>
              </w:rPr>
            </w:pPr>
            <w:r w:rsidRPr="005A5718">
              <w:rPr>
                <w:rFonts w:ascii="Arial" w:hAnsi="Arial" w:cs="Arial"/>
              </w:rPr>
              <w:t>en www.inkoopduurzaamhout.nl.</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00.02.17.90</w:t>
            </w:r>
          </w:p>
        </w:tc>
        <w:tc>
          <w:tcPr>
            <w:tcW w:w="6707" w:type="dxa"/>
          </w:tcPr>
          <w:p w:rsidR="005A5718" w:rsidRPr="005A5718" w:rsidRDefault="005A5718" w:rsidP="005A5718">
            <w:pPr>
              <w:rPr>
                <w:rFonts w:ascii="Arial" w:hAnsi="Arial" w:cs="Arial"/>
              </w:rPr>
            </w:pPr>
            <w:r w:rsidRPr="005A5718">
              <w:rPr>
                <w:rFonts w:ascii="Arial" w:hAnsi="Arial" w:cs="Arial"/>
              </w:rPr>
              <w:t>HERGEBRUIKT HOUT</w:t>
            </w:r>
          </w:p>
          <w:p w:rsidR="005A5718" w:rsidRPr="005A5718" w:rsidRDefault="005A5718" w:rsidP="005A5718">
            <w:pPr>
              <w:rPr>
                <w:rFonts w:ascii="Arial" w:hAnsi="Arial" w:cs="Arial"/>
              </w:rPr>
            </w:pPr>
            <w:r w:rsidRPr="005A5718">
              <w:rPr>
                <w:rFonts w:ascii="Arial" w:hAnsi="Arial" w:cs="Arial"/>
              </w:rPr>
              <w:t>Indien hout of (hout)producten worden geleverd welke worden hergebruikt, kunnen deze door de opdrachtgever als duurzaam worden geaccepteerd.</w:t>
            </w:r>
          </w:p>
          <w:p w:rsidR="005A5718" w:rsidRPr="005A5718" w:rsidRDefault="005A5718" w:rsidP="005A5718">
            <w:pPr>
              <w:rPr>
                <w:rFonts w:ascii="Arial" w:hAnsi="Arial" w:cs="Arial"/>
              </w:rPr>
            </w:pPr>
            <w:r w:rsidRPr="005A5718">
              <w:rPr>
                <w:rFonts w:ascii="Arial" w:hAnsi="Arial" w:cs="Arial"/>
              </w:rPr>
              <w:lastRenderedPageBreak/>
              <w:t>Alvorens dit hout of deze (hout)producten in het werk worden verwerkt dient de aannemer aan te tonen dat wordt voldaan aan het volgende:</w:t>
            </w:r>
          </w:p>
          <w:p w:rsidR="005A5718" w:rsidRPr="005A5718" w:rsidRDefault="005A5718" w:rsidP="005A5718">
            <w:pPr>
              <w:rPr>
                <w:rFonts w:ascii="Arial" w:hAnsi="Arial" w:cs="Arial"/>
              </w:rPr>
            </w:pPr>
            <w:r w:rsidRPr="005A5718">
              <w:rPr>
                <w:rFonts w:ascii="Arial" w:hAnsi="Arial" w:cs="Arial"/>
              </w:rPr>
              <w:t xml:space="preserve">-  Voor hout dat wordt hergebruikt als "pre- </w:t>
            </w:r>
            <w:proofErr w:type="spellStart"/>
            <w:r w:rsidRPr="005A5718">
              <w:rPr>
                <w:rFonts w:ascii="Arial" w:hAnsi="Arial" w:cs="Arial"/>
              </w:rPr>
              <w:t>consumer</w:t>
            </w:r>
            <w:proofErr w:type="spellEnd"/>
            <w:r w:rsidRPr="005A5718">
              <w:rPr>
                <w:rFonts w:ascii="Arial" w:hAnsi="Arial" w:cs="Arial"/>
              </w:rPr>
              <w:t xml:space="preserve"> materiaal", ofwel hout dat vrijkomt als  restmateriaal uit het productieproces, gelden de  minimumeisen als gesteld onder het criterium voor  "Duurzaam geproduceerd hout".</w:t>
            </w:r>
          </w:p>
          <w:p w:rsidR="005A5718" w:rsidRPr="005A5718" w:rsidRDefault="005A5718" w:rsidP="005A5718">
            <w:pPr>
              <w:rPr>
                <w:rFonts w:ascii="Arial" w:hAnsi="Arial" w:cs="Arial"/>
              </w:rPr>
            </w:pPr>
            <w:r w:rsidRPr="005A5718">
              <w:rPr>
                <w:rFonts w:ascii="Arial" w:hAnsi="Arial" w:cs="Arial"/>
              </w:rPr>
              <w:t xml:space="preserve">-  Voor hout dat wordt hergebruikt als "post- </w:t>
            </w:r>
            <w:proofErr w:type="spellStart"/>
            <w:r w:rsidRPr="005A5718">
              <w:rPr>
                <w:rFonts w:ascii="Arial" w:hAnsi="Arial" w:cs="Arial"/>
              </w:rPr>
              <w:t>consumer</w:t>
            </w:r>
            <w:proofErr w:type="spellEnd"/>
            <w:r w:rsidRPr="005A5718">
              <w:rPr>
                <w:rFonts w:ascii="Arial" w:hAnsi="Arial" w:cs="Arial"/>
              </w:rPr>
              <w:t xml:space="preserve"> materiaal", ofwel hout dat afkomstig is uit  producten of toepassingen die zijn gebruikt voor hun  oorspronkelijk doel, verstrekt de aannemer alvorens  deze in het werk worden verwerkt, verifieerbare  informatie over de hoeveelheid, herkomst en  voormalige toepassing van dit hout of deze  (hout)producten; de legaliteit van de oorsprong  wordt in dit geval niet in beschouwing genomen.</w:t>
            </w:r>
          </w:p>
          <w:p w:rsidR="005A5718" w:rsidRPr="005A5718" w:rsidRDefault="005A5718" w:rsidP="005A5718">
            <w:pPr>
              <w:rPr>
                <w:rFonts w:ascii="Arial" w:hAnsi="Arial" w:cs="Arial"/>
              </w:rPr>
            </w:pPr>
            <w:r w:rsidRPr="005A5718">
              <w:rPr>
                <w:rFonts w:ascii="Arial" w:hAnsi="Arial" w:cs="Arial"/>
              </w:rPr>
              <w:t>-  Bij hergebruik van verduurzaamd hout of  (hout)producten toont de aannemer aan dat de  toegepaste verduurzamingsmiddelen zijn toegelaten op  grond van de vigerende wet- en regelgeving.</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00.02.18</w:t>
            </w:r>
          </w:p>
        </w:tc>
        <w:tc>
          <w:tcPr>
            <w:tcW w:w="6707" w:type="dxa"/>
          </w:tcPr>
          <w:p w:rsidR="005A5718" w:rsidRPr="005A5718" w:rsidRDefault="005A5718" w:rsidP="005A5718">
            <w:pPr>
              <w:rPr>
                <w:rFonts w:ascii="Arial" w:hAnsi="Arial" w:cs="Arial"/>
                <w:b/>
              </w:rPr>
            </w:pPr>
            <w:r w:rsidRPr="005A5718">
              <w:rPr>
                <w:rFonts w:ascii="Arial" w:hAnsi="Arial" w:cs="Arial"/>
                <w:b/>
              </w:rPr>
              <w:t>KEURING VAN BOUWSTOFFEN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00.02.18.01</w:t>
            </w:r>
          </w:p>
        </w:tc>
        <w:tc>
          <w:tcPr>
            <w:tcW w:w="6707" w:type="dxa"/>
          </w:tcPr>
          <w:p w:rsidR="005A5718" w:rsidRPr="005A5718" w:rsidRDefault="005A5718" w:rsidP="005A5718">
            <w:pPr>
              <w:rPr>
                <w:rFonts w:ascii="Arial" w:hAnsi="Arial" w:cs="Arial"/>
              </w:rPr>
            </w:pPr>
            <w:r w:rsidRPr="005A5718">
              <w:rPr>
                <w:rFonts w:ascii="Arial" w:hAnsi="Arial" w:cs="Arial"/>
              </w:rPr>
              <w:t>KEURING VAN BOUWSTOFFEN</w:t>
            </w:r>
          </w:p>
          <w:p w:rsidR="005A5718" w:rsidRPr="005A5718" w:rsidRDefault="005A5718" w:rsidP="005A5718">
            <w:pPr>
              <w:rPr>
                <w:rFonts w:ascii="Arial" w:hAnsi="Arial" w:cs="Arial"/>
              </w:rPr>
            </w:pPr>
            <w:r w:rsidRPr="005A5718">
              <w:rPr>
                <w:rFonts w:ascii="Arial" w:hAnsi="Arial" w:cs="Arial"/>
              </w:rPr>
              <w:t>De door de directie te keuren bouwstoffen als bedoeld in paragraaf 17, lid 2 en paragraaf 18, lid 1 van de UAV 2012 zijn de volgende:</w:t>
            </w:r>
          </w:p>
          <w:p w:rsidR="005A5718" w:rsidRPr="005A5718" w:rsidRDefault="005A5718" w:rsidP="005A5718">
            <w:pPr>
              <w:rPr>
                <w:rFonts w:ascii="Arial" w:hAnsi="Arial" w:cs="Arial"/>
              </w:rPr>
            </w:pPr>
            <w:r w:rsidRPr="005A5718">
              <w:rPr>
                <w:rFonts w:ascii="Arial" w:hAnsi="Arial" w:cs="Arial"/>
              </w:rPr>
              <w:t>..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00.02.18.02</w:t>
            </w:r>
          </w:p>
        </w:tc>
        <w:tc>
          <w:tcPr>
            <w:tcW w:w="6707" w:type="dxa"/>
          </w:tcPr>
          <w:p w:rsidR="005A5718" w:rsidRPr="005A5718" w:rsidRDefault="005A5718" w:rsidP="005A5718">
            <w:pPr>
              <w:rPr>
                <w:rFonts w:ascii="Arial" w:hAnsi="Arial" w:cs="Arial"/>
              </w:rPr>
            </w:pPr>
            <w:r w:rsidRPr="005A5718">
              <w:rPr>
                <w:rFonts w:ascii="Arial" w:hAnsi="Arial" w:cs="Arial"/>
              </w:rPr>
              <w:t>BOUWSTOFFEN MET KWALITEITSVERKLARING</w:t>
            </w:r>
          </w:p>
          <w:p w:rsidR="005A5718" w:rsidRPr="005A5718" w:rsidRDefault="005A5718" w:rsidP="005A5718">
            <w:pPr>
              <w:rPr>
                <w:rFonts w:ascii="Arial" w:hAnsi="Arial" w:cs="Arial"/>
              </w:rPr>
            </w:pPr>
            <w:r w:rsidRPr="005A5718">
              <w:rPr>
                <w:rFonts w:ascii="Arial" w:hAnsi="Arial" w:cs="Arial"/>
              </w:rPr>
              <w:t>Een gebrek dat zich na deze goedkeuring in de bouwstoffen met kwaliteitsverklaring openbaart en dat bij uitwendige visuele beoordeling redelijkerwijs niet onderkend had kunnen worden, wordt aangemerkt als een gebrek in de zin van de paragrafen 12 en 17, lid 3 van de UAV 2012.</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00.02.18.03</w:t>
            </w:r>
          </w:p>
        </w:tc>
        <w:tc>
          <w:tcPr>
            <w:tcW w:w="6707" w:type="dxa"/>
          </w:tcPr>
          <w:p w:rsidR="005A5718" w:rsidRPr="005A5718" w:rsidRDefault="005A5718" w:rsidP="005A5718">
            <w:pPr>
              <w:rPr>
                <w:rFonts w:ascii="Arial" w:hAnsi="Arial" w:cs="Arial"/>
              </w:rPr>
            </w:pPr>
            <w:r w:rsidRPr="005A5718">
              <w:rPr>
                <w:rFonts w:ascii="Arial" w:hAnsi="Arial" w:cs="Arial"/>
              </w:rPr>
              <w:t>BESLUIT BODEMKWALITEIT</w:t>
            </w:r>
          </w:p>
          <w:p w:rsidR="005A5718" w:rsidRPr="005A5718" w:rsidRDefault="005A5718" w:rsidP="005A5718">
            <w:pPr>
              <w:rPr>
                <w:rFonts w:ascii="Arial" w:hAnsi="Arial" w:cs="Arial"/>
              </w:rPr>
            </w:pPr>
            <w:r w:rsidRPr="005A5718">
              <w:rPr>
                <w:rFonts w:ascii="Arial" w:hAnsi="Arial" w:cs="Arial"/>
              </w:rPr>
              <w:t>De aannemer overlegt van de door hem te leveren bouwstof, die op of in de bodem of in het oppervlaktewater moet worden aangebracht, een door het Besluit Bodemkwaliteit toegelaten bewijsmiddel, waaruit blijkt dat de desbetreffende bouwstof aan de eisen van dit besluit voldoet.</w:t>
            </w:r>
          </w:p>
          <w:p w:rsidR="005A5718" w:rsidRPr="005A5718" w:rsidRDefault="005A5718" w:rsidP="005A5718">
            <w:pPr>
              <w:rPr>
                <w:rFonts w:ascii="Arial" w:hAnsi="Arial" w:cs="Arial"/>
              </w:rPr>
            </w:pPr>
            <w:r w:rsidRPr="005A5718">
              <w:rPr>
                <w:rFonts w:ascii="Arial" w:hAnsi="Arial" w:cs="Arial"/>
              </w:rPr>
              <w:t>Een ander bewijsmiddel dan een erkende kwaliteitsverklaring of een partijkeuring volgens de regels van het Besluit Bodemkwaliteit is, tenzij dit bestek anders vermeldt, niet toegestaan.</w:t>
            </w:r>
          </w:p>
          <w:p w:rsidR="005A5718" w:rsidRPr="005A5718" w:rsidRDefault="005A5718" w:rsidP="005A5718">
            <w:pPr>
              <w:rPr>
                <w:rFonts w:ascii="Arial" w:hAnsi="Arial" w:cs="Arial"/>
              </w:rPr>
            </w:pPr>
            <w:r w:rsidRPr="005A5718">
              <w:rPr>
                <w:rFonts w:ascii="Arial" w:hAnsi="Arial" w:cs="Arial"/>
              </w:rPr>
              <w:t>De aannemer verstrekt het bewijsmiddel schriftelijk aan de directie binnen een met de directie afgesproken termijn, waarbij met het gestelde in het Besluit Bodemkwaliteit rekening wordt gehouden.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00.02.18.04</w:t>
            </w:r>
          </w:p>
        </w:tc>
        <w:tc>
          <w:tcPr>
            <w:tcW w:w="6707" w:type="dxa"/>
          </w:tcPr>
          <w:p w:rsidR="005A5718" w:rsidRPr="005A5718" w:rsidRDefault="005A5718" w:rsidP="005A5718">
            <w:pPr>
              <w:rPr>
                <w:rFonts w:ascii="Arial" w:hAnsi="Arial" w:cs="Arial"/>
              </w:rPr>
            </w:pPr>
            <w:r w:rsidRPr="005A5718">
              <w:rPr>
                <w:rFonts w:ascii="Arial" w:hAnsi="Arial" w:cs="Arial"/>
              </w:rPr>
              <w:t>MONSTERS TER BEOORDELING</w:t>
            </w:r>
          </w:p>
          <w:p w:rsidR="005A5718" w:rsidRPr="005A5718" w:rsidRDefault="005A5718" w:rsidP="005A5718">
            <w:pPr>
              <w:rPr>
                <w:rFonts w:ascii="Arial" w:hAnsi="Arial" w:cs="Arial"/>
              </w:rPr>
            </w:pPr>
            <w:r w:rsidRPr="005A5718">
              <w:rPr>
                <w:rFonts w:ascii="Arial" w:hAnsi="Arial" w:cs="Arial"/>
              </w:rPr>
              <w:lastRenderedPageBreak/>
              <w:t>Voordat onderstaande bouwstoffen door de aannemer worden besteld dient hiervan een monster ter beoordeling aan de directie te worden voorgelegd: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00.02.19</w:t>
            </w:r>
          </w:p>
        </w:tc>
        <w:tc>
          <w:tcPr>
            <w:tcW w:w="6707" w:type="dxa"/>
          </w:tcPr>
          <w:p w:rsidR="005A5718" w:rsidRPr="005A5718" w:rsidRDefault="005A5718" w:rsidP="005A5718">
            <w:pPr>
              <w:rPr>
                <w:rFonts w:ascii="Arial" w:hAnsi="Arial" w:cs="Arial"/>
                <w:b/>
              </w:rPr>
            </w:pPr>
            <w:r w:rsidRPr="005A5718">
              <w:rPr>
                <w:rFonts w:ascii="Arial" w:hAnsi="Arial" w:cs="Arial"/>
                <w:b/>
              </w:rPr>
              <w:t>EIGENDOM VAN BOUWSTOFFEN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00.02.19.90</w:t>
            </w:r>
          </w:p>
        </w:tc>
        <w:tc>
          <w:tcPr>
            <w:tcW w:w="6707" w:type="dxa"/>
          </w:tcPr>
          <w:p w:rsidR="005A5718" w:rsidRPr="005A5718" w:rsidRDefault="005A5718" w:rsidP="005A5718">
            <w:pPr>
              <w:rPr>
                <w:rFonts w:ascii="Arial" w:hAnsi="Arial" w:cs="Arial"/>
              </w:rPr>
            </w:pPr>
            <w:r w:rsidRPr="005A5718">
              <w:rPr>
                <w:rFonts w:ascii="Arial" w:hAnsi="Arial" w:cs="Arial"/>
              </w:rPr>
              <w:t>OVERGEBLEVEN BOUWSTOFFEN</w:t>
            </w:r>
          </w:p>
          <w:p w:rsidR="005A5718" w:rsidRPr="005A5718" w:rsidRDefault="005A5718" w:rsidP="005A5718">
            <w:pPr>
              <w:rPr>
                <w:rFonts w:ascii="Arial" w:hAnsi="Arial" w:cs="Arial"/>
              </w:rPr>
            </w:pPr>
            <w:r w:rsidRPr="005A5718">
              <w:rPr>
                <w:rFonts w:ascii="Arial" w:hAnsi="Arial" w:cs="Arial"/>
              </w:rPr>
              <w:t>Het bepaalde in paragraaf 19, lid 3 van de UAV 2012 is niet van toepassing op de door de opdrachtgever ter beschikking gestelde bouwstoffen.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00.02.20</w:t>
            </w:r>
          </w:p>
        </w:tc>
        <w:tc>
          <w:tcPr>
            <w:tcW w:w="6707" w:type="dxa"/>
          </w:tcPr>
          <w:p w:rsidR="005A5718" w:rsidRPr="005A5718" w:rsidRDefault="005A5718" w:rsidP="005A5718">
            <w:pPr>
              <w:rPr>
                <w:rFonts w:ascii="Arial" w:hAnsi="Arial" w:cs="Arial"/>
                <w:b/>
              </w:rPr>
            </w:pPr>
            <w:r w:rsidRPr="005A5718">
              <w:rPr>
                <w:rFonts w:ascii="Arial" w:hAnsi="Arial" w:cs="Arial"/>
                <w:b/>
              </w:rPr>
              <w:t>ZORG VOOR BOUWSTOFFEN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00.02.20.01</w:t>
            </w:r>
          </w:p>
        </w:tc>
        <w:tc>
          <w:tcPr>
            <w:tcW w:w="6707" w:type="dxa"/>
          </w:tcPr>
          <w:p w:rsidR="005A5718" w:rsidRPr="005A5718" w:rsidRDefault="005A5718" w:rsidP="005A5718">
            <w:pPr>
              <w:rPr>
                <w:rFonts w:ascii="Arial" w:hAnsi="Arial" w:cs="Arial"/>
              </w:rPr>
            </w:pPr>
            <w:r w:rsidRPr="005A5718">
              <w:rPr>
                <w:rFonts w:ascii="Arial" w:hAnsi="Arial" w:cs="Arial"/>
              </w:rPr>
              <w:t>ZORG VOOR BOUWSTOFFEN</w:t>
            </w:r>
          </w:p>
          <w:p w:rsidR="005A5718" w:rsidRPr="005A5718" w:rsidRDefault="005A5718" w:rsidP="005A5718">
            <w:pPr>
              <w:rPr>
                <w:rFonts w:ascii="Arial" w:hAnsi="Arial" w:cs="Arial"/>
              </w:rPr>
            </w:pPr>
            <w:r w:rsidRPr="005A5718">
              <w:rPr>
                <w:rFonts w:ascii="Arial" w:hAnsi="Arial" w:cs="Arial"/>
              </w:rPr>
              <w:t>De aannemer draagt er zorg voor dat:</w:t>
            </w:r>
          </w:p>
          <w:p w:rsidR="005A5718" w:rsidRPr="005A5718" w:rsidRDefault="005A5718" w:rsidP="005A5718">
            <w:pPr>
              <w:rPr>
                <w:rFonts w:ascii="Arial" w:hAnsi="Arial" w:cs="Arial"/>
              </w:rPr>
            </w:pPr>
            <w:r w:rsidRPr="005A5718">
              <w:rPr>
                <w:rFonts w:ascii="Arial" w:hAnsi="Arial" w:cs="Arial"/>
              </w:rPr>
              <w:t>- gebruik wordt gemaakt van statiegeldpallets.</w:t>
            </w:r>
          </w:p>
          <w:p w:rsidR="005A5718" w:rsidRPr="005A5718" w:rsidRDefault="005A5718" w:rsidP="005A5718">
            <w:pPr>
              <w:rPr>
                <w:rFonts w:ascii="Arial" w:hAnsi="Arial" w:cs="Arial"/>
              </w:rPr>
            </w:pPr>
            <w:r w:rsidRPr="005A5718">
              <w:rPr>
                <w:rFonts w:ascii="Arial" w:hAnsi="Arial" w:cs="Arial"/>
              </w:rPr>
              <w:t>- gebruik wordt gemaakt van containers en dispensers.</w:t>
            </w:r>
          </w:p>
          <w:p w:rsidR="005A5718" w:rsidRPr="005A5718" w:rsidRDefault="005A5718" w:rsidP="005A5718">
            <w:pPr>
              <w:rPr>
                <w:rFonts w:ascii="Arial" w:hAnsi="Arial" w:cs="Arial"/>
              </w:rPr>
            </w:pPr>
            <w:r w:rsidRPr="005A5718">
              <w:rPr>
                <w:rFonts w:ascii="Arial" w:hAnsi="Arial" w:cs="Arial"/>
              </w:rPr>
              <w:t>- gebruik wordt gemaakt van '</w:t>
            </w:r>
            <w:proofErr w:type="spellStart"/>
            <w:r w:rsidRPr="005A5718">
              <w:rPr>
                <w:rFonts w:ascii="Arial" w:hAnsi="Arial" w:cs="Arial"/>
              </w:rPr>
              <w:t>paardedekens</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t>- gebruik wordt gemaakt van statiegeldpatronen.</w:t>
            </w:r>
          </w:p>
          <w:p w:rsidR="005A5718" w:rsidRPr="005A5718" w:rsidRDefault="005A5718" w:rsidP="005A5718">
            <w:pPr>
              <w:rPr>
                <w:rFonts w:ascii="Arial" w:hAnsi="Arial" w:cs="Arial"/>
              </w:rPr>
            </w:pPr>
            <w:r w:rsidRPr="005A5718">
              <w:rPr>
                <w:rFonts w:ascii="Arial" w:hAnsi="Arial" w:cs="Arial"/>
              </w:rPr>
              <w:t>- radiatoren worden aangevoerd in containers.</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00.02.21</w:t>
            </w:r>
          </w:p>
        </w:tc>
        <w:tc>
          <w:tcPr>
            <w:tcW w:w="6707" w:type="dxa"/>
          </w:tcPr>
          <w:p w:rsidR="005A5718" w:rsidRPr="005A5718" w:rsidRDefault="005A5718" w:rsidP="005A5718">
            <w:pPr>
              <w:rPr>
                <w:rFonts w:ascii="Arial" w:hAnsi="Arial" w:cs="Arial"/>
                <w:b/>
              </w:rPr>
            </w:pPr>
            <w:r w:rsidRPr="005A5718">
              <w:rPr>
                <w:rFonts w:ascii="Arial" w:hAnsi="Arial" w:cs="Arial"/>
                <w:b/>
              </w:rPr>
              <w:t>OUDE BOUWSTOFFEN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00.02.21.01</w:t>
            </w:r>
          </w:p>
        </w:tc>
        <w:tc>
          <w:tcPr>
            <w:tcW w:w="6707" w:type="dxa"/>
          </w:tcPr>
          <w:p w:rsidR="005A5718" w:rsidRPr="005A5718" w:rsidRDefault="005A5718" w:rsidP="005A5718">
            <w:pPr>
              <w:rPr>
                <w:rFonts w:ascii="Arial" w:hAnsi="Arial" w:cs="Arial"/>
              </w:rPr>
            </w:pPr>
            <w:r w:rsidRPr="005A5718">
              <w:rPr>
                <w:rFonts w:ascii="Arial" w:hAnsi="Arial" w:cs="Arial"/>
              </w:rPr>
              <w:t>EIGENDOM OUDE BOUWSTOFFEN</w:t>
            </w:r>
          </w:p>
          <w:p w:rsidR="005A5718" w:rsidRPr="005A5718" w:rsidRDefault="005A5718" w:rsidP="005A5718">
            <w:pPr>
              <w:rPr>
                <w:rFonts w:ascii="Arial" w:hAnsi="Arial" w:cs="Arial"/>
              </w:rPr>
            </w:pPr>
            <w:r w:rsidRPr="005A5718">
              <w:rPr>
                <w:rFonts w:ascii="Arial" w:hAnsi="Arial" w:cs="Arial"/>
              </w:rPr>
              <w:t>De volgende uit het werk komende oude bouwstoffen worden eigendom van de aannemer, die door deze moeten worden weggevoerd: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00.02.22</w:t>
            </w:r>
          </w:p>
        </w:tc>
        <w:tc>
          <w:tcPr>
            <w:tcW w:w="6707" w:type="dxa"/>
          </w:tcPr>
          <w:p w:rsidR="005A5718" w:rsidRPr="005A5718" w:rsidRDefault="005A5718" w:rsidP="005A5718">
            <w:pPr>
              <w:rPr>
                <w:rFonts w:ascii="Arial" w:hAnsi="Arial" w:cs="Arial"/>
                <w:b/>
              </w:rPr>
            </w:pPr>
            <w:r w:rsidRPr="005A5718">
              <w:rPr>
                <w:rFonts w:ascii="Arial" w:hAnsi="Arial" w:cs="Arial"/>
                <w:b/>
              </w:rPr>
              <w:t>GARANTIE VOOR EEN ONDERDEEL</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00.02.22.01</w:t>
            </w:r>
          </w:p>
        </w:tc>
        <w:tc>
          <w:tcPr>
            <w:tcW w:w="6707" w:type="dxa"/>
          </w:tcPr>
          <w:p w:rsidR="005A5718" w:rsidRPr="005A5718" w:rsidRDefault="005A5718" w:rsidP="005A5718">
            <w:pPr>
              <w:rPr>
                <w:rFonts w:ascii="Arial" w:hAnsi="Arial" w:cs="Arial"/>
              </w:rPr>
            </w:pPr>
            <w:r w:rsidRPr="005A5718">
              <w:rPr>
                <w:rFonts w:ascii="Arial" w:hAnsi="Arial" w:cs="Arial"/>
              </w:rPr>
              <w:t>TE GARANDEREN ONDERDELEN</w:t>
            </w:r>
          </w:p>
          <w:p w:rsidR="005A5718" w:rsidRPr="005A5718" w:rsidRDefault="005A5718" w:rsidP="005A5718">
            <w:pPr>
              <w:rPr>
                <w:rFonts w:ascii="Arial" w:hAnsi="Arial" w:cs="Arial"/>
              </w:rPr>
            </w:pPr>
            <w:r w:rsidRPr="005A5718">
              <w:rPr>
                <w:rFonts w:ascii="Arial" w:hAnsi="Arial" w:cs="Arial"/>
              </w:rPr>
              <w:t>Voor de volgende onderdelen wordt een garantie verlangd die moet gelden vanaf het gereedkomen van het onderdeel tot aan de oplevering van het werk en in aansluiting daarop gedurende de vermelde periode.</w:t>
            </w:r>
          </w:p>
          <w:p w:rsidR="00415A41" w:rsidRDefault="005A5718" w:rsidP="00415A41">
            <w:pPr>
              <w:rPr>
                <w:rFonts w:ascii="Arial" w:hAnsi="Arial" w:cs="Arial"/>
              </w:rPr>
            </w:pPr>
            <w:r w:rsidRPr="005A5718">
              <w:rPr>
                <w:rFonts w:ascii="Arial" w:hAnsi="Arial" w:cs="Arial"/>
              </w:rPr>
              <w:t>Onderdeel:</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1 jaar voor:</w:t>
            </w:r>
          </w:p>
          <w:p w:rsidR="00991500" w:rsidRPr="00991500" w:rsidRDefault="00991500" w:rsidP="00991500">
            <w:pPr>
              <w:rPr>
                <w:rFonts w:ascii="Arial" w:hAnsi="Arial" w:cs="Arial"/>
              </w:rPr>
            </w:pPr>
            <w:r w:rsidRPr="00991500">
              <w:rPr>
                <w:rFonts w:ascii="Arial" w:hAnsi="Arial" w:cs="Arial"/>
              </w:rPr>
              <w:t>- sanitair en kranen</w:t>
            </w:r>
          </w:p>
          <w:p w:rsidR="00991500" w:rsidRPr="00991500" w:rsidRDefault="00991500" w:rsidP="00991500">
            <w:pPr>
              <w:rPr>
                <w:rFonts w:ascii="Arial" w:hAnsi="Arial" w:cs="Arial"/>
              </w:rPr>
            </w:pPr>
            <w:r w:rsidRPr="00991500">
              <w:rPr>
                <w:rFonts w:ascii="Arial" w:hAnsi="Arial" w:cs="Arial"/>
              </w:rPr>
              <w:t>- de liftinstallatie</w:t>
            </w:r>
            <w:r>
              <w:rPr>
                <w:rFonts w:ascii="Arial" w:hAnsi="Arial" w:cs="Arial"/>
              </w:rPr>
              <w:t xml:space="preserve"> </w:t>
            </w:r>
            <w:r w:rsidRPr="00991500">
              <w:rPr>
                <w:rFonts w:ascii="Arial" w:hAnsi="Arial" w:cs="Arial"/>
              </w:rPr>
              <w:t>te verstrekken door de onder</w:t>
            </w:r>
          </w:p>
          <w:p w:rsidR="00991500" w:rsidRPr="00991500" w:rsidRDefault="00991500" w:rsidP="00991500">
            <w:pPr>
              <w:rPr>
                <w:rFonts w:ascii="Arial" w:hAnsi="Arial" w:cs="Arial"/>
              </w:rPr>
            </w:pPr>
            <w:r w:rsidRPr="00991500">
              <w:rPr>
                <w:rFonts w:ascii="Arial" w:hAnsi="Arial" w:cs="Arial"/>
              </w:rPr>
              <w:t xml:space="preserve">Onderaannemer voor de </w:t>
            </w:r>
            <w:r w:rsidR="00B5391A">
              <w:rPr>
                <w:rFonts w:ascii="Arial" w:hAnsi="Arial" w:cs="Arial"/>
              </w:rPr>
              <w:t>lift</w:t>
            </w:r>
          </w:p>
          <w:p w:rsidR="00B5391A" w:rsidRPr="00B5391A" w:rsidRDefault="00991500" w:rsidP="00B5391A">
            <w:pPr>
              <w:rPr>
                <w:rFonts w:ascii="Arial" w:hAnsi="Arial" w:cs="Arial"/>
              </w:rPr>
            </w:pPr>
            <w:r w:rsidRPr="00991500">
              <w:rPr>
                <w:rFonts w:ascii="Arial" w:hAnsi="Arial" w:cs="Arial"/>
              </w:rPr>
              <w:t>- de brandmeldinstallatie</w:t>
            </w:r>
            <w:r w:rsidR="00B5391A">
              <w:rPr>
                <w:rFonts w:ascii="Arial" w:hAnsi="Arial" w:cs="Arial"/>
              </w:rPr>
              <w:t xml:space="preserve"> </w:t>
            </w:r>
            <w:r w:rsidR="00B5391A" w:rsidRPr="00B5391A">
              <w:rPr>
                <w:rFonts w:ascii="Arial" w:hAnsi="Arial" w:cs="Arial"/>
              </w:rPr>
              <w:t>te verstrekken door de onder</w:t>
            </w:r>
          </w:p>
          <w:p w:rsidR="00991500" w:rsidRDefault="00B5391A" w:rsidP="00B5391A">
            <w:pPr>
              <w:rPr>
                <w:rFonts w:ascii="Arial" w:hAnsi="Arial" w:cs="Arial"/>
              </w:rPr>
            </w:pPr>
            <w:r w:rsidRPr="00B5391A">
              <w:rPr>
                <w:rFonts w:ascii="Arial" w:hAnsi="Arial" w:cs="Arial"/>
              </w:rPr>
              <w:t xml:space="preserve">Onderaannemer voor de </w:t>
            </w:r>
            <w:r>
              <w:rPr>
                <w:rFonts w:ascii="Arial" w:hAnsi="Arial" w:cs="Arial"/>
              </w:rPr>
              <w:t>brandmeldinstallatie</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2 jaar voor:</w:t>
            </w:r>
          </w:p>
          <w:p w:rsidR="00991500" w:rsidRPr="00991500" w:rsidRDefault="00991500" w:rsidP="00991500">
            <w:pPr>
              <w:rPr>
                <w:rFonts w:ascii="Arial" w:hAnsi="Arial" w:cs="Arial"/>
              </w:rPr>
            </w:pPr>
            <w:r w:rsidRPr="00991500">
              <w:rPr>
                <w:rFonts w:ascii="Arial" w:hAnsi="Arial" w:cs="Arial"/>
              </w:rPr>
              <w:t>- de buitenriolering</w:t>
            </w:r>
          </w:p>
          <w:p w:rsidR="00991500" w:rsidRPr="00991500" w:rsidRDefault="00991500" w:rsidP="00991500">
            <w:pPr>
              <w:rPr>
                <w:rFonts w:ascii="Arial" w:hAnsi="Arial" w:cs="Arial"/>
              </w:rPr>
            </w:pPr>
            <w:r w:rsidRPr="00991500">
              <w:rPr>
                <w:rFonts w:ascii="Arial" w:hAnsi="Arial" w:cs="Arial"/>
              </w:rPr>
              <w:t>- de vlakheid van buiten- en binnendeuren</w:t>
            </w:r>
          </w:p>
          <w:p w:rsidR="00991500" w:rsidRPr="00991500" w:rsidRDefault="00991500" w:rsidP="00991500">
            <w:pPr>
              <w:rPr>
                <w:rFonts w:ascii="Arial" w:hAnsi="Arial" w:cs="Arial"/>
              </w:rPr>
            </w:pPr>
            <w:r w:rsidRPr="00991500">
              <w:rPr>
                <w:rFonts w:ascii="Arial" w:hAnsi="Arial" w:cs="Arial"/>
              </w:rPr>
              <w:t>- de stalen binnendeurkozijnen</w:t>
            </w:r>
          </w:p>
          <w:p w:rsidR="00991500" w:rsidRPr="00991500" w:rsidRDefault="00991500" w:rsidP="00991500">
            <w:pPr>
              <w:rPr>
                <w:rFonts w:ascii="Arial" w:hAnsi="Arial" w:cs="Arial"/>
              </w:rPr>
            </w:pPr>
            <w:r w:rsidRPr="00991500">
              <w:rPr>
                <w:rFonts w:ascii="Arial" w:hAnsi="Arial" w:cs="Arial"/>
              </w:rPr>
              <w:t>- het hang- en sluitwerk inclusief brievenbussen</w:t>
            </w:r>
          </w:p>
          <w:p w:rsidR="00991500" w:rsidRPr="00991500" w:rsidRDefault="00991500" w:rsidP="00991500">
            <w:pPr>
              <w:rPr>
                <w:rFonts w:ascii="Arial" w:hAnsi="Arial" w:cs="Arial"/>
              </w:rPr>
            </w:pPr>
            <w:r w:rsidRPr="00991500">
              <w:rPr>
                <w:rFonts w:ascii="Arial" w:hAnsi="Arial" w:cs="Arial"/>
              </w:rPr>
              <w:t xml:space="preserve">- de </w:t>
            </w:r>
            <w:proofErr w:type="spellStart"/>
            <w:r w:rsidRPr="00991500">
              <w:rPr>
                <w:rFonts w:ascii="Arial" w:hAnsi="Arial" w:cs="Arial"/>
              </w:rPr>
              <w:t>binnenriolering</w:t>
            </w:r>
            <w:proofErr w:type="spellEnd"/>
          </w:p>
          <w:p w:rsidR="00991500" w:rsidRPr="00991500" w:rsidRDefault="00991500" w:rsidP="00991500">
            <w:pPr>
              <w:rPr>
                <w:rFonts w:ascii="Arial" w:hAnsi="Arial" w:cs="Arial"/>
              </w:rPr>
            </w:pPr>
            <w:r w:rsidRPr="00991500">
              <w:rPr>
                <w:rFonts w:ascii="Arial" w:hAnsi="Arial" w:cs="Arial"/>
              </w:rPr>
              <w:t>- de waterinstallatie</w:t>
            </w:r>
          </w:p>
          <w:p w:rsidR="00991500" w:rsidRPr="00991500" w:rsidRDefault="00991500" w:rsidP="00991500">
            <w:pPr>
              <w:rPr>
                <w:rFonts w:ascii="Arial" w:hAnsi="Arial" w:cs="Arial"/>
              </w:rPr>
            </w:pPr>
            <w:r w:rsidRPr="00991500">
              <w:rPr>
                <w:rFonts w:ascii="Arial" w:hAnsi="Arial" w:cs="Arial"/>
              </w:rPr>
              <w:t>- de gasinstallatie</w:t>
            </w:r>
          </w:p>
          <w:p w:rsidR="00991500" w:rsidRPr="00991500" w:rsidRDefault="00991500" w:rsidP="00991500">
            <w:pPr>
              <w:rPr>
                <w:rFonts w:ascii="Arial" w:hAnsi="Arial" w:cs="Arial"/>
              </w:rPr>
            </w:pPr>
            <w:r w:rsidRPr="00991500">
              <w:rPr>
                <w:rFonts w:ascii="Arial" w:hAnsi="Arial" w:cs="Arial"/>
              </w:rPr>
              <w:t>- de C.V.-installatie en/of warmwatervoorziening</w:t>
            </w:r>
          </w:p>
          <w:p w:rsidR="00991500" w:rsidRPr="00991500" w:rsidRDefault="00991500" w:rsidP="00991500">
            <w:pPr>
              <w:rPr>
                <w:rFonts w:ascii="Arial" w:hAnsi="Arial" w:cs="Arial"/>
              </w:rPr>
            </w:pPr>
            <w:r w:rsidRPr="00991500">
              <w:rPr>
                <w:rFonts w:ascii="Arial" w:hAnsi="Arial" w:cs="Arial"/>
              </w:rPr>
              <w:t>- de mechanische ventilatie- en luchtbehandelingsinstallatie</w:t>
            </w:r>
          </w:p>
          <w:p w:rsidR="00991500" w:rsidRPr="00991500" w:rsidRDefault="00991500" w:rsidP="00991500">
            <w:pPr>
              <w:rPr>
                <w:rFonts w:ascii="Arial" w:hAnsi="Arial" w:cs="Arial"/>
              </w:rPr>
            </w:pPr>
            <w:r w:rsidRPr="00991500">
              <w:rPr>
                <w:rFonts w:ascii="Arial" w:hAnsi="Arial" w:cs="Arial"/>
              </w:rPr>
              <w:lastRenderedPageBreak/>
              <w:t>- de elektrotechnische installatie</w:t>
            </w:r>
          </w:p>
          <w:p w:rsidR="00991500" w:rsidRPr="00991500" w:rsidRDefault="00991500" w:rsidP="00991500">
            <w:pPr>
              <w:rPr>
                <w:rFonts w:ascii="Arial" w:hAnsi="Arial" w:cs="Arial"/>
              </w:rPr>
            </w:pPr>
            <w:r w:rsidRPr="00991500">
              <w:rPr>
                <w:rFonts w:ascii="Arial" w:hAnsi="Arial" w:cs="Arial"/>
              </w:rPr>
              <w:t>- het schilderwerk in transparante uitvoering</w:t>
            </w:r>
          </w:p>
          <w:p w:rsidR="00991500" w:rsidRDefault="00991500" w:rsidP="00991500">
            <w:pPr>
              <w:rPr>
                <w:rFonts w:ascii="Arial" w:hAnsi="Arial" w:cs="Arial"/>
              </w:rPr>
            </w:pPr>
            <w:r w:rsidRPr="00991500">
              <w:rPr>
                <w:rFonts w:ascii="Arial" w:hAnsi="Arial" w:cs="Arial"/>
              </w:rPr>
              <w:t>- de zonwering</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3 jaar voor:</w:t>
            </w:r>
          </w:p>
          <w:p w:rsidR="00991500" w:rsidRDefault="00991500" w:rsidP="00991500">
            <w:pPr>
              <w:rPr>
                <w:rFonts w:ascii="Arial" w:hAnsi="Arial" w:cs="Arial"/>
              </w:rPr>
            </w:pPr>
            <w:r w:rsidRPr="00991500">
              <w:rPr>
                <w:rFonts w:ascii="Arial" w:hAnsi="Arial" w:cs="Arial"/>
              </w:rPr>
              <w:t xml:space="preserve">- het buiten- en </w:t>
            </w:r>
            <w:proofErr w:type="spellStart"/>
            <w:r w:rsidRPr="00991500">
              <w:rPr>
                <w:rFonts w:ascii="Arial" w:hAnsi="Arial" w:cs="Arial"/>
              </w:rPr>
              <w:t>binnenschilderwerk</w:t>
            </w:r>
            <w:proofErr w:type="spellEnd"/>
            <w:r w:rsidRPr="00991500">
              <w:rPr>
                <w:rFonts w:ascii="Arial" w:hAnsi="Arial" w:cs="Arial"/>
              </w:rPr>
              <w:t xml:space="preserve"> in dekkende uitvoering</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5 jaar voor:</w:t>
            </w:r>
          </w:p>
          <w:p w:rsidR="00991500" w:rsidRPr="00991500" w:rsidRDefault="00991500" w:rsidP="00991500">
            <w:pPr>
              <w:rPr>
                <w:rFonts w:ascii="Arial" w:hAnsi="Arial" w:cs="Arial"/>
              </w:rPr>
            </w:pPr>
            <w:r w:rsidRPr="00991500">
              <w:rPr>
                <w:rFonts w:ascii="Arial" w:hAnsi="Arial" w:cs="Arial"/>
              </w:rPr>
              <w:t>- voordeuren c.q. buitendeuren</w:t>
            </w:r>
          </w:p>
          <w:p w:rsidR="00991500" w:rsidRPr="00991500" w:rsidRDefault="00991500" w:rsidP="00991500">
            <w:pPr>
              <w:rPr>
                <w:rFonts w:ascii="Arial" w:hAnsi="Arial" w:cs="Arial"/>
              </w:rPr>
            </w:pPr>
            <w:r w:rsidRPr="00991500">
              <w:rPr>
                <w:rFonts w:ascii="Arial" w:hAnsi="Arial" w:cs="Arial"/>
              </w:rPr>
              <w:t>- hang- en sluitwerk in kunststof en aluminium buitenkozijnen</w:t>
            </w:r>
          </w:p>
          <w:p w:rsidR="00991500" w:rsidRPr="00991500" w:rsidRDefault="00991500" w:rsidP="00991500">
            <w:pPr>
              <w:rPr>
                <w:rFonts w:ascii="Arial" w:hAnsi="Arial" w:cs="Arial"/>
              </w:rPr>
            </w:pPr>
            <w:r w:rsidRPr="00991500">
              <w:rPr>
                <w:rFonts w:ascii="Arial" w:hAnsi="Arial" w:cs="Arial"/>
              </w:rPr>
              <w:t xml:space="preserve">- het </w:t>
            </w:r>
            <w:proofErr w:type="spellStart"/>
            <w:r w:rsidRPr="00991500">
              <w:rPr>
                <w:rFonts w:ascii="Arial" w:hAnsi="Arial" w:cs="Arial"/>
              </w:rPr>
              <w:t>kitwerk</w:t>
            </w:r>
            <w:proofErr w:type="spellEnd"/>
            <w:r w:rsidRPr="00991500">
              <w:rPr>
                <w:rFonts w:ascii="Arial" w:hAnsi="Arial" w:cs="Arial"/>
              </w:rPr>
              <w:t xml:space="preserve"> inclusief </w:t>
            </w:r>
            <w:proofErr w:type="spellStart"/>
            <w:r w:rsidRPr="00991500">
              <w:rPr>
                <w:rFonts w:ascii="Arial" w:hAnsi="Arial" w:cs="Arial"/>
              </w:rPr>
              <w:t>rugvullingen</w:t>
            </w:r>
            <w:proofErr w:type="spellEnd"/>
            <w:r w:rsidRPr="00991500">
              <w:rPr>
                <w:rFonts w:ascii="Arial" w:hAnsi="Arial" w:cs="Arial"/>
              </w:rPr>
              <w:t xml:space="preserve"> met uitzondering van</w:t>
            </w:r>
          </w:p>
          <w:p w:rsidR="00991500" w:rsidRPr="00991500" w:rsidRDefault="00991500" w:rsidP="00991500">
            <w:pPr>
              <w:rPr>
                <w:rFonts w:ascii="Arial" w:hAnsi="Arial" w:cs="Arial"/>
              </w:rPr>
            </w:pPr>
            <w:r w:rsidRPr="00991500">
              <w:rPr>
                <w:rFonts w:ascii="Arial" w:hAnsi="Arial" w:cs="Arial"/>
              </w:rPr>
              <w:t>beglazingskitten</w:t>
            </w:r>
          </w:p>
          <w:p w:rsidR="00991500" w:rsidRPr="00991500" w:rsidRDefault="00991500" w:rsidP="00991500">
            <w:pPr>
              <w:rPr>
                <w:rFonts w:ascii="Arial" w:hAnsi="Arial" w:cs="Arial"/>
              </w:rPr>
            </w:pPr>
            <w:r w:rsidRPr="00991500">
              <w:rPr>
                <w:rFonts w:ascii="Arial" w:hAnsi="Arial" w:cs="Arial"/>
              </w:rPr>
              <w:t>- het tegelwerk</w:t>
            </w:r>
          </w:p>
          <w:p w:rsidR="00991500" w:rsidRPr="00991500" w:rsidRDefault="00991500" w:rsidP="00991500">
            <w:pPr>
              <w:rPr>
                <w:rFonts w:ascii="Arial" w:hAnsi="Arial" w:cs="Arial"/>
              </w:rPr>
            </w:pPr>
            <w:r w:rsidRPr="00991500">
              <w:rPr>
                <w:rFonts w:ascii="Arial" w:hAnsi="Arial" w:cs="Arial"/>
              </w:rPr>
              <w:t>- het stukadoorwerk / spuitwerk</w:t>
            </w:r>
          </w:p>
          <w:p w:rsidR="00991500" w:rsidRDefault="00991500" w:rsidP="00991500">
            <w:pPr>
              <w:rPr>
                <w:rFonts w:ascii="Arial" w:hAnsi="Arial" w:cs="Arial"/>
              </w:rPr>
            </w:pPr>
            <w:r w:rsidRPr="00991500">
              <w:rPr>
                <w:rFonts w:ascii="Arial" w:hAnsi="Arial" w:cs="Arial"/>
              </w:rPr>
              <w:t>- de vloerbedekkingen</w:t>
            </w:r>
          </w:p>
          <w:p w:rsidR="00991500" w:rsidRPr="00991500" w:rsidRDefault="00991500" w:rsidP="00991500">
            <w:pPr>
              <w:rPr>
                <w:rFonts w:ascii="Arial" w:hAnsi="Arial" w:cs="Arial"/>
              </w:rPr>
            </w:pPr>
            <w:r w:rsidRPr="00991500">
              <w:rPr>
                <w:rFonts w:ascii="Arial" w:hAnsi="Arial" w:cs="Arial"/>
              </w:rPr>
              <w:t>- de waterdichtheid van putten, vloeren en tegelwerken in</w:t>
            </w:r>
          </w:p>
          <w:p w:rsidR="00991500" w:rsidRPr="00991500" w:rsidRDefault="00991500" w:rsidP="00991500">
            <w:pPr>
              <w:rPr>
                <w:rFonts w:ascii="Arial" w:hAnsi="Arial" w:cs="Arial"/>
              </w:rPr>
            </w:pPr>
            <w:r w:rsidRPr="00991500">
              <w:rPr>
                <w:rFonts w:ascii="Arial" w:hAnsi="Arial" w:cs="Arial"/>
              </w:rPr>
              <w:t>toiletten en badkamers</w:t>
            </w:r>
          </w:p>
          <w:p w:rsidR="00991500" w:rsidRPr="00991500" w:rsidRDefault="00991500" w:rsidP="00991500">
            <w:pPr>
              <w:rPr>
                <w:rFonts w:ascii="Arial" w:hAnsi="Arial" w:cs="Arial"/>
              </w:rPr>
            </w:pPr>
            <w:r w:rsidRPr="00991500">
              <w:rPr>
                <w:rFonts w:ascii="Arial" w:hAnsi="Arial" w:cs="Arial"/>
              </w:rPr>
              <w:t>- cementgebonden dekvloeren</w:t>
            </w:r>
          </w:p>
          <w:p w:rsidR="00991500" w:rsidRPr="00991500" w:rsidRDefault="00991500" w:rsidP="00991500">
            <w:pPr>
              <w:rPr>
                <w:rFonts w:ascii="Arial" w:hAnsi="Arial" w:cs="Arial"/>
              </w:rPr>
            </w:pPr>
            <w:r w:rsidRPr="00991500">
              <w:rPr>
                <w:rFonts w:ascii="Arial" w:hAnsi="Arial" w:cs="Arial"/>
              </w:rPr>
              <w:t xml:space="preserve">- </w:t>
            </w:r>
            <w:proofErr w:type="spellStart"/>
            <w:r w:rsidRPr="00991500">
              <w:rPr>
                <w:rFonts w:ascii="Arial" w:hAnsi="Arial" w:cs="Arial"/>
              </w:rPr>
              <w:t>anhydrietvloeren</w:t>
            </w:r>
            <w:proofErr w:type="spellEnd"/>
          </w:p>
          <w:p w:rsidR="00991500" w:rsidRPr="00991500" w:rsidRDefault="00991500" w:rsidP="00991500">
            <w:pPr>
              <w:rPr>
                <w:rFonts w:ascii="Arial" w:hAnsi="Arial" w:cs="Arial"/>
              </w:rPr>
            </w:pPr>
            <w:r w:rsidRPr="00991500">
              <w:rPr>
                <w:rFonts w:ascii="Arial" w:hAnsi="Arial" w:cs="Arial"/>
              </w:rPr>
              <w:t>- systeemwanden en -plafonds</w:t>
            </w:r>
          </w:p>
          <w:p w:rsidR="00991500" w:rsidRPr="00991500" w:rsidRDefault="00991500" w:rsidP="00991500">
            <w:pPr>
              <w:rPr>
                <w:rFonts w:ascii="Arial" w:hAnsi="Arial" w:cs="Arial"/>
              </w:rPr>
            </w:pPr>
            <w:r w:rsidRPr="00991500">
              <w:rPr>
                <w:rFonts w:ascii="Arial" w:hAnsi="Arial" w:cs="Arial"/>
              </w:rPr>
              <w:t>- afbouwtimmerwerk</w:t>
            </w:r>
          </w:p>
          <w:p w:rsidR="00991500" w:rsidRDefault="00991500" w:rsidP="00991500">
            <w:pPr>
              <w:rPr>
                <w:rFonts w:ascii="Arial" w:hAnsi="Arial" w:cs="Arial"/>
              </w:rPr>
            </w:pPr>
            <w:r w:rsidRPr="00991500">
              <w:rPr>
                <w:rFonts w:ascii="Arial" w:hAnsi="Arial" w:cs="Arial"/>
              </w:rPr>
              <w:t>- keukeninrichting</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10 jaar voor:</w:t>
            </w:r>
          </w:p>
          <w:p w:rsidR="00991500" w:rsidRPr="00991500" w:rsidRDefault="00991500" w:rsidP="00991500">
            <w:pPr>
              <w:rPr>
                <w:rFonts w:ascii="Arial" w:hAnsi="Arial" w:cs="Arial"/>
              </w:rPr>
            </w:pPr>
            <w:r w:rsidRPr="00991500">
              <w:rPr>
                <w:rFonts w:ascii="Arial" w:hAnsi="Arial" w:cs="Arial"/>
              </w:rPr>
              <w:t>- de funderings- en buitenmuurconstructies inclusief alle</w:t>
            </w:r>
          </w:p>
          <w:p w:rsidR="00991500" w:rsidRPr="00991500" w:rsidRDefault="00991500" w:rsidP="00991500">
            <w:pPr>
              <w:rPr>
                <w:rFonts w:ascii="Arial" w:hAnsi="Arial" w:cs="Arial"/>
              </w:rPr>
            </w:pPr>
            <w:r w:rsidRPr="00991500">
              <w:rPr>
                <w:rFonts w:ascii="Arial" w:hAnsi="Arial" w:cs="Arial"/>
              </w:rPr>
              <w:t>aansluitingen, leidingdoorvoeren etc. tegen lekkages,</w:t>
            </w:r>
          </w:p>
          <w:p w:rsidR="00991500" w:rsidRPr="00991500" w:rsidRDefault="00991500" w:rsidP="00991500">
            <w:pPr>
              <w:rPr>
                <w:rFonts w:ascii="Arial" w:hAnsi="Arial" w:cs="Arial"/>
              </w:rPr>
            </w:pPr>
            <w:r w:rsidRPr="00991500">
              <w:rPr>
                <w:rFonts w:ascii="Arial" w:hAnsi="Arial" w:cs="Arial"/>
              </w:rPr>
              <w:t>vochtdoorslag, condensvorming en optrekkend vocht.</w:t>
            </w:r>
          </w:p>
          <w:p w:rsidR="00991500" w:rsidRPr="00991500" w:rsidRDefault="00991500" w:rsidP="00991500">
            <w:pPr>
              <w:rPr>
                <w:rFonts w:ascii="Arial" w:hAnsi="Arial" w:cs="Arial"/>
              </w:rPr>
            </w:pPr>
            <w:r w:rsidRPr="00991500">
              <w:rPr>
                <w:rFonts w:ascii="Arial" w:hAnsi="Arial" w:cs="Arial"/>
              </w:rPr>
              <w:t>- de vorstbestendigheid van het buitenmetselwerk</w:t>
            </w:r>
          </w:p>
          <w:p w:rsidR="00991500" w:rsidRPr="00991500" w:rsidRDefault="00991500" w:rsidP="00991500">
            <w:pPr>
              <w:rPr>
                <w:rFonts w:ascii="Arial" w:hAnsi="Arial" w:cs="Arial"/>
              </w:rPr>
            </w:pPr>
            <w:r w:rsidRPr="00991500">
              <w:rPr>
                <w:rFonts w:ascii="Arial" w:hAnsi="Arial" w:cs="Arial"/>
              </w:rPr>
              <w:t>- ruwbouwtimmerwerk</w:t>
            </w:r>
          </w:p>
          <w:p w:rsidR="00991500" w:rsidRPr="00991500" w:rsidRDefault="00991500" w:rsidP="00991500">
            <w:pPr>
              <w:rPr>
                <w:rFonts w:ascii="Arial" w:hAnsi="Arial" w:cs="Arial"/>
              </w:rPr>
            </w:pPr>
            <w:r w:rsidRPr="00991500">
              <w:rPr>
                <w:rFonts w:ascii="Arial" w:hAnsi="Arial" w:cs="Arial"/>
              </w:rPr>
              <w:t>- duurzaamheid van multiplex voor buitentoepassing</w:t>
            </w:r>
          </w:p>
          <w:p w:rsidR="00991500" w:rsidRPr="00991500" w:rsidRDefault="00991500" w:rsidP="00991500">
            <w:pPr>
              <w:rPr>
                <w:rFonts w:ascii="Arial" w:hAnsi="Arial" w:cs="Arial"/>
              </w:rPr>
            </w:pPr>
            <w:r w:rsidRPr="00991500">
              <w:rPr>
                <w:rFonts w:ascii="Arial" w:hAnsi="Arial" w:cs="Arial"/>
              </w:rPr>
              <w:t>- de complete metalen draagconstructie(s) incl. bevestigingen,</w:t>
            </w:r>
          </w:p>
          <w:p w:rsidR="00991500" w:rsidRPr="00991500" w:rsidRDefault="00991500" w:rsidP="00991500">
            <w:pPr>
              <w:rPr>
                <w:rFonts w:ascii="Arial" w:hAnsi="Arial" w:cs="Arial"/>
              </w:rPr>
            </w:pPr>
            <w:r w:rsidRPr="00991500">
              <w:rPr>
                <w:rFonts w:ascii="Arial" w:hAnsi="Arial" w:cs="Arial"/>
              </w:rPr>
              <w:t xml:space="preserve">verankeringen, </w:t>
            </w:r>
            <w:proofErr w:type="spellStart"/>
            <w:r w:rsidRPr="00991500">
              <w:rPr>
                <w:rFonts w:ascii="Arial" w:hAnsi="Arial" w:cs="Arial"/>
              </w:rPr>
              <w:t>conserveringen</w:t>
            </w:r>
            <w:proofErr w:type="spellEnd"/>
            <w:r w:rsidRPr="00991500">
              <w:rPr>
                <w:rFonts w:ascii="Arial" w:hAnsi="Arial" w:cs="Arial"/>
              </w:rPr>
              <w:t xml:space="preserve"> en oppervlaktebehandelingen</w:t>
            </w:r>
          </w:p>
          <w:p w:rsidR="00991500" w:rsidRPr="00991500" w:rsidRDefault="00991500" w:rsidP="00991500">
            <w:pPr>
              <w:rPr>
                <w:rFonts w:ascii="Arial" w:hAnsi="Arial" w:cs="Arial"/>
              </w:rPr>
            </w:pPr>
            <w:r w:rsidRPr="00991500">
              <w:rPr>
                <w:rFonts w:ascii="Arial" w:hAnsi="Arial" w:cs="Arial"/>
              </w:rPr>
              <w:t>- de beglazing inclusief beglazingskitten en/of beglazingsrubbers</w:t>
            </w:r>
            <w:r w:rsidR="00F604BD">
              <w:rPr>
                <w:rFonts w:ascii="Arial" w:hAnsi="Arial" w:cs="Arial"/>
              </w:rPr>
              <w:t xml:space="preserve"> </w:t>
            </w:r>
            <w:r w:rsidR="00F604BD" w:rsidRPr="00F604BD">
              <w:rPr>
                <w:rFonts w:ascii="Arial" w:hAnsi="Arial" w:cs="Arial"/>
              </w:rPr>
              <w:t xml:space="preserve">te verstrekken door de </w:t>
            </w:r>
            <w:r w:rsidR="00F604BD">
              <w:rPr>
                <w:rFonts w:ascii="Arial" w:hAnsi="Arial" w:cs="Arial"/>
              </w:rPr>
              <w:t>leverancier/</w:t>
            </w:r>
            <w:r w:rsidR="00F604BD" w:rsidRPr="00F604BD">
              <w:rPr>
                <w:rFonts w:ascii="Arial" w:hAnsi="Arial" w:cs="Arial"/>
              </w:rPr>
              <w:t xml:space="preserve">onderaannemer voor de </w:t>
            </w:r>
            <w:r w:rsidR="00F604BD">
              <w:rPr>
                <w:rFonts w:ascii="Arial" w:hAnsi="Arial" w:cs="Arial"/>
              </w:rPr>
              <w:t>beglazing</w:t>
            </w:r>
          </w:p>
          <w:p w:rsidR="00991500" w:rsidRPr="00991500" w:rsidRDefault="00991500" w:rsidP="00991500">
            <w:pPr>
              <w:rPr>
                <w:rFonts w:ascii="Arial" w:hAnsi="Arial" w:cs="Arial"/>
              </w:rPr>
            </w:pPr>
            <w:r w:rsidRPr="00991500">
              <w:rPr>
                <w:rFonts w:ascii="Arial" w:hAnsi="Arial" w:cs="Arial"/>
              </w:rPr>
              <w:t>- geprefabriceerde betonnen onderdelen</w:t>
            </w:r>
          </w:p>
          <w:p w:rsidR="00991500" w:rsidRPr="00991500" w:rsidRDefault="00991500" w:rsidP="00991500">
            <w:pPr>
              <w:rPr>
                <w:rFonts w:ascii="Arial" w:hAnsi="Arial" w:cs="Arial"/>
              </w:rPr>
            </w:pPr>
            <w:r w:rsidRPr="00991500">
              <w:rPr>
                <w:rFonts w:ascii="Arial" w:hAnsi="Arial" w:cs="Arial"/>
              </w:rPr>
              <w:t>- dakgoten en hemelwaterafvoeren</w:t>
            </w:r>
          </w:p>
          <w:p w:rsidR="00991500" w:rsidRPr="00991500" w:rsidRDefault="00991500" w:rsidP="00991500">
            <w:pPr>
              <w:rPr>
                <w:rFonts w:ascii="Arial" w:hAnsi="Arial" w:cs="Arial"/>
              </w:rPr>
            </w:pPr>
            <w:r w:rsidRPr="00991500">
              <w:rPr>
                <w:rFonts w:ascii="Arial" w:hAnsi="Arial" w:cs="Arial"/>
              </w:rPr>
              <w:t>- spouwmuurvulling</w:t>
            </w:r>
          </w:p>
          <w:p w:rsidR="00991500" w:rsidRPr="00991500" w:rsidRDefault="00991500" w:rsidP="00991500">
            <w:pPr>
              <w:rPr>
                <w:rFonts w:ascii="Arial" w:hAnsi="Arial" w:cs="Arial"/>
              </w:rPr>
            </w:pPr>
            <w:r w:rsidRPr="00991500">
              <w:rPr>
                <w:rFonts w:ascii="Arial" w:hAnsi="Arial" w:cs="Arial"/>
              </w:rPr>
              <w:t>- spoelwater reservoirs</w:t>
            </w:r>
          </w:p>
          <w:p w:rsidR="00991500" w:rsidRPr="00991500" w:rsidRDefault="00991500" w:rsidP="00991500">
            <w:pPr>
              <w:rPr>
                <w:rFonts w:ascii="Arial" w:hAnsi="Arial" w:cs="Arial"/>
              </w:rPr>
            </w:pPr>
            <w:r w:rsidRPr="00991500">
              <w:rPr>
                <w:rFonts w:ascii="Arial" w:hAnsi="Arial" w:cs="Arial"/>
              </w:rPr>
              <w:t>- aluminium en kunststof buitenkozijnen, deuren, ramen en</w:t>
            </w:r>
          </w:p>
          <w:p w:rsidR="00991500" w:rsidRPr="00991500" w:rsidRDefault="00991500" w:rsidP="00991500">
            <w:pPr>
              <w:rPr>
                <w:rFonts w:ascii="Arial" w:hAnsi="Arial" w:cs="Arial"/>
              </w:rPr>
            </w:pPr>
            <w:r w:rsidRPr="00991500">
              <w:rPr>
                <w:rFonts w:ascii="Arial" w:hAnsi="Arial" w:cs="Arial"/>
              </w:rPr>
              <w:t>panelen het moffelwerk inbegrepen</w:t>
            </w:r>
            <w:r w:rsidR="00F604BD">
              <w:rPr>
                <w:rFonts w:ascii="Arial" w:hAnsi="Arial" w:cs="Arial"/>
              </w:rPr>
              <w:t xml:space="preserve"> </w:t>
            </w:r>
            <w:r w:rsidR="00F604BD" w:rsidRPr="00F604BD">
              <w:rPr>
                <w:rFonts w:ascii="Arial" w:hAnsi="Arial" w:cs="Arial"/>
              </w:rPr>
              <w:t xml:space="preserve">te verstrekken door de </w:t>
            </w:r>
            <w:r w:rsidR="00F604BD">
              <w:rPr>
                <w:rFonts w:ascii="Arial" w:hAnsi="Arial" w:cs="Arial"/>
              </w:rPr>
              <w:t>leverancier/</w:t>
            </w:r>
            <w:r w:rsidR="00F604BD" w:rsidRPr="00F604BD">
              <w:rPr>
                <w:rFonts w:ascii="Arial" w:hAnsi="Arial" w:cs="Arial"/>
              </w:rPr>
              <w:t xml:space="preserve">onderaannemer voor de </w:t>
            </w:r>
            <w:r w:rsidR="00F604BD">
              <w:rPr>
                <w:rFonts w:ascii="Arial" w:hAnsi="Arial" w:cs="Arial"/>
              </w:rPr>
              <w:t>buitenkozijnen.</w:t>
            </w:r>
          </w:p>
          <w:p w:rsidR="00991500" w:rsidRPr="00991500" w:rsidRDefault="00991500" w:rsidP="00991500">
            <w:pPr>
              <w:rPr>
                <w:rFonts w:ascii="Arial" w:hAnsi="Arial" w:cs="Arial"/>
              </w:rPr>
            </w:pPr>
            <w:r w:rsidRPr="00991500">
              <w:rPr>
                <w:rFonts w:ascii="Arial" w:hAnsi="Arial" w:cs="Arial"/>
              </w:rPr>
              <w:t>- epoxyvloeren</w:t>
            </w:r>
          </w:p>
          <w:p w:rsidR="00991500" w:rsidRPr="00991500" w:rsidRDefault="00991500" w:rsidP="00991500">
            <w:pPr>
              <w:rPr>
                <w:rFonts w:ascii="Arial" w:hAnsi="Arial" w:cs="Arial"/>
              </w:rPr>
            </w:pPr>
            <w:r w:rsidRPr="00991500">
              <w:rPr>
                <w:rFonts w:ascii="Arial" w:hAnsi="Arial" w:cs="Arial"/>
              </w:rPr>
              <w:t xml:space="preserve">- houten kozijnen, ramen en </w:t>
            </w:r>
            <w:proofErr w:type="spellStart"/>
            <w:r w:rsidRPr="00991500">
              <w:rPr>
                <w:rFonts w:ascii="Arial" w:hAnsi="Arial" w:cs="Arial"/>
              </w:rPr>
              <w:t>gevelsluitende</w:t>
            </w:r>
            <w:proofErr w:type="spellEnd"/>
            <w:r w:rsidRPr="00991500">
              <w:rPr>
                <w:rFonts w:ascii="Arial" w:hAnsi="Arial" w:cs="Arial"/>
              </w:rPr>
              <w:t xml:space="preserve"> </w:t>
            </w:r>
            <w:proofErr w:type="spellStart"/>
            <w:r w:rsidRPr="00991500">
              <w:rPr>
                <w:rFonts w:ascii="Arial" w:hAnsi="Arial" w:cs="Arial"/>
              </w:rPr>
              <w:t>elelementen</w:t>
            </w:r>
            <w:proofErr w:type="spellEnd"/>
            <w:r w:rsidR="00F604BD">
              <w:t xml:space="preserve"> </w:t>
            </w:r>
            <w:r w:rsidR="00F604BD" w:rsidRPr="00F604BD">
              <w:rPr>
                <w:rFonts w:ascii="Arial" w:hAnsi="Arial" w:cs="Arial"/>
              </w:rPr>
              <w:t xml:space="preserve">te verstrekken door de </w:t>
            </w:r>
            <w:r w:rsidR="00F604BD">
              <w:rPr>
                <w:rFonts w:ascii="Arial" w:hAnsi="Arial" w:cs="Arial"/>
              </w:rPr>
              <w:t>leverancier/</w:t>
            </w:r>
            <w:r w:rsidR="00F604BD" w:rsidRPr="00F604BD">
              <w:rPr>
                <w:rFonts w:ascii="Arial" w:hAnsi="Arial" w:cs="Arial"/>
              </w:rPr>
              <w:t xml:space="preserve">onderaannemer voor de </w:t>
            </w:r>
            <w:r w:rsidR="00F604BD">
              <w:rPr>
                <w:rFonts w:ascii="Arial" w:hAnsi="Arial" w:cs="Arial"/>
              </w:rPr>
              <w:t>houten kozijnen</w:t>
            </w:r>
          </w:p>
          <w:p w:rsidR="00991500" w:rsidRDefault="00991500" w:rsidP="00991500">
            <w:pPr>
              <w:rPr>
                <w:rFonts w:ascii="Arial" w:hAnsi="Arial" w:cs="Arial"/>
              </w:rPr>
            </w:pPr>
            <w:r w:rsidRPr="00991500">
              <w:rPr>
                <w:rFonts w:ascii="Arial" w:hAnsi="Arial" w:cs="Arial"/>
              </w:rPr>
              <w:lastRenderedPageBreak/>
              <w:t>- op lek- en blindslag van de isolerende beglazing</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10 jaar verzekerde garantie voor:</w:t>
            </w:r>
          </w:p>
          <w:p w:rsidR="00991500" w:rsidRDefault="00991500" w:rsidP="00B5391A">
            <w:pPr>
              <w:rPr>
                <w:rFonts w:ascii="Arial" w:hAnsi="Arial" w:cs="Arial"/>
              </w:rPr>
            </w:pPr>
            <w:r w:rsidRPr="00991500">
              <w:rPr>
                <w:rFonts w:ascii="Arial" w:hAnsi="Arial" w:cs="Arial"/>
              </w:rPr>
              <w:t>- de bitumineuze dakbedekking</w:t>
            </w:r>
            <w:r>
              <w:rPr>
                <w:rFonts w:ascii="Arial" w:hAnsi="Arial" w:cs="Arial"/>
              </w:rPr>
              <w:t xml:space="preserve"> te verstrekken door de onderaannemer voor de dakbedekkingen</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30 jaar voor:</w:t>
            </w:r>
          </w:p>
          <w:p w:rsidR="00991500" w:rsidRDefault="00991500" w:rsidP="00991500">
            <w:pPr>
              <w:rPr>
                <w:rFonts w:ascii="Arial" w:hAnsi="Arial" w:cs="Arial"/>
              </w:rPr>
            </w:pPr>
            <w:r w:rsidRPr="00991500">
              <w:rPr>
                <w:rFonts w:ascii="Arial" w:hAnsi="Arial" w:cs="Arial"/>
              </w:rPr>
              <w:t>-de dakpannen</w:t>
            </w:r>
          </w:p>
          <w:p w:rsidR="00991500" w:rsidRPr="00991500" w:rsidRDefault="00991500" w:rsidP="00991500">
            <w:pPr>
              <w:rPr>
                <w:rFonts w:ascii="Arial" w:hAnsi="Arial" w:cs="Arial"/>
              </w:rPr>
            </w:pPr>
          </w:p>
          <w:p w:rsidR="00991500" w:rsidRPr="00991500" w:rsidRDefault="00991500" w:rsidP="00991500">
            <w:pPr>
              <w:rPr>
                <w:rFonts w:ascii="Arial" w:hAnsi="Arial" w:cs="Arial"/>
              </w:rPr>
            </w:pPr>
            <w:r w:rsidRPr="00991500">
              <w:rPr>
                <w:rFonts w:ascii="Arial" w:hAnsi="Arial" w:cs="Arial"/>
              </w:rPr>
              <w:t>De hiervoor genoemde garantie(s) voor onderdelen en eventuele</w:t>
            </w:r>
          </w:p>
          <w:p w:rsidR="00991500" w:rsidRPr="00991500" w:rsidRDefault="00991500" w:rsidP="00991500">
            <w:pPr>
              <w:rPr>
                <w:rFonts w:ascii="Arial" w:hAnsi="Arial" w:cs="Arial"/>
              </w:rPr>
            </w:pPr>
            <w:r w:rsidRPr="00991500">
              <w:rPr>
                <w:rFonts w:ascii="Arial" w:hAnsi="Arial" w:cs="Arial"/>
              </w:rPr>
              <w:t>uitzonderingen hierop laten onverlet de verplichtingen van de</w:t>
            </w:r>
          </w:p>
          <w:p w:rsidR="005A5718" w:rsidRPr="005A5718" w:rsidRDefault="00991500" w:rsidP="00991500">
            <w:pPr>
              <w:rPr>
                <w:rFonts w:ascii="Arial" w:hAnsi="Arial" w:cs="Arial"/>
              </w:rPr>
            </w:pPr>
            <w:r w:rsidRPr="00991500">
              <w:rPr>
                <w:rFonts w:ascii="Arial" w:hAnsi="Arial" w:cs="Arial"/>
              </w:rPr>
              <w:t>aannemer in de onderhoudsterm</w:t>
            </w:r>
            <w:r>
              <w:rPr>
                <w:rFonts w:ascii="Arial" w:hAnsi="Arial" w:cs="Arial"/>
              </w:rPr>
              <w:t xml:space="preserve">ijn en de aansprakelijkheid van </w:t>
            </w:r>
            <w:r w:rsidRPr="00991500">
              <w:rPr>
                <w:rFonts w:ascii="Arial" w:hAnsi="Arial" w:cs="Arial"/>
              </w:rPr>
              <w:t>de aannemer na de opleve</w:t>
            </w:r>
            <w:r>
              <w:rPr>
                <w:rFonts w:ascii="Arial" w:hAnsi="Arial" w:cs="Arial"/>
              </w:rPr>
              <w:t>r</w:t>
            </w:r>
            <w:r w:rsidRPr="00991500">
              <w:rPr>
                <w:rFonts w:ascii="Arial" w:hAnsi="Arial" w:cs="Arial"/>
              </w:rPr>
              <w:t>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00.02.22.02</w:t>
            </w:r>
          </w:p>
        </w:tc>
        <w:tc>
          <w:tcPr>
            <w:tcW w:w="6707" w:type="dxa"/>
          </w:tcPr>
          <w:p w:rsidR="005A5718" w:rsidRPr="005A5718" w:rsidRDefault="005A5718" w:rsidP="005A5718">
            <w:pPr>
              <w:rPr>
                <w:rFonts w:ascii="Arial" w:hAnsi="Arial" w:cs="Arial"/>
              </w:rPr>
            </w:pPr>
            <w:r w:rsidRPr="005A5718">
              <w:rPr>
                <w:rFonts w:ascii="Arial" w:hAnsi="Arial" w:cs="Arial"/>
              </w:rPr>
              <w:t>GARANTIEVERKLARING</w:t>
            </w:r>
          </w:p>
          <w:p w:rsidR="005A5718" w:rsidRPr="005A5718" w:rsidRDefault="005A5718" w:rsidP="005A5718">
            <w:pPr>
              <w:rPr>
                <w:rFonts w:ascii="Arial" w:hAnsi="Arial" w:cs="Arial"/>
              </w:rPr>
            </w:pPr>
            <w:r w:rsidRPr="005A5718">
              <w:rPr>
                <w:rFonts w:ascii="Arial" w:hAnsi="Arial" w:cs="Arial"/>
              </w:rPr>
              <w:t>Met betrekking tot onderdelen waarvoor een garantie wordt verlangd van een onderaannemer of leverancier, dient een garantieverklaring volgens het bij dit bestek gevoegde model overgelegd te worden aan de opdrachtgever.</w:t>
            </w:r>
          </w:p>
          <w:p w:rsidR="005A5718" w:rsidRPr="005A5718" w:rsidRDefault="005A5718" w:rsidP="005A5718">
            <w:pPr>
              <w:rPr>
                <w:rFonts w:ascii="Arial" w:hAnsi="Arial" w:cs="Arial"/>
              </w:rPr>
            </w:pPr>
            <w:r w:rsidRPr="005A5718">
              <w:rPr>
                <w:rFonts w:ascii="Arial" w:hAnsi="Arial" w:cs="Arial"/>
              </w:rPr>
              <w:t>De garantieverklaring dient te worden overgelegd bij de levering van, of indien van toepassing, voor het gereedkomen van, het gegarandeerde onderdeel.</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00.02.26</w:t>
            </w:r>
          </w:p>
        </w:tc>
        <w:tc>
          <w:tcPr>
            <w:tcW w:w="6707" w:type="dxa"/>
          </w:tcPr>
          <w:p w:rsidR="005A5718" w:rsidRPr="005A5718" w:rsidRDefault="005A5718" w:rsidP="005A5718">
            <w:pPr>
              <w:rPr>
                <w:rFonts w:ascii="Arial" w:hAnsi="Arial" w:cs="Arial"/>
                <w:b/>
              </w:rPr>
            </w:pPr>
            <w:r w:rsidRPr="005A5718">
              <w:rPr>
                <w:rFonts w:ascii="Arial" w:hAnsi="Arial" w:cs="Arial"/>
                <w:b/>
              </w:rPr>
              <w:t>ALGEMEEN TIJDSCHEMA, WERKPLAN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00.02.26.01</w:t>
            </w:r>
          </w:p>
        </w:tc>
        <w:tc>
          <w:tcPr>
            <w:tcW w:w="6707" w:type="dxa"/>
          </w:tcPr>
          <w:p w:rsidR="005A5718" w:rsidRPr="005A5718" w:rsidRDefault="005A5718" w:rsidP="005A5718">
            <w:pPr>
              <w:rPr>
                <w:rFonts w:ascii="Arial" w:hAnsi="Arial" w:cs="Arial"/>
              </w:rPr>
            </w:pPr>
            <w:r w:rsidRPr="005A5718">
              <w:rPr>
                <w:rFonts w:ascii="Arial" w:hAnsi="Arial" w:cs="Arial"/>
              </w:rPr>
              <w:t>ALGEMEEN TIJDSCHEMA</w:t>
            </w:r>
          </w:p>
          <w:p w:rsidR="005A5718" w:rsidRPr="005A5718" w:rsidRDefault="005A5718" w:rsidP="005A5718">
            <w:pPr>
              <w:rPr>
                <w:rFonts w:ascii="Arial" w:hAnsi="Arial" w:cs="Arial"/>
              </w:rPr>
            </w:pPr>
            <w:r w:rsidRPr="005A5718">
              <w:rPr>
                <w:rFonts w:ascii="Arial" w:hAnsi="Arial" w:cs="Arial"/>
              </w:rPr>
              <w:t>De indeling van de tijdsduur op het algemeen tijdschema moet worden aangegeven in: kalenderdagen.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00.02.26.02</w:t>
            </w:r>
          </w:p>
        </w:tc>
        <w:tc>
          <w:tcPr>
            <w:tcW w:w="6707" w:type="dxa"/>
          </w:tcPr>
          <w:p w:rsidR="005A5718" w:rsidRPr="005A5718" w:rsidRDefault="005A5718" w:rsidP="005A5718">
            <w:pPr>
              <w:rPr>
                <w:rFonts w:ascii="Arial" w:hAnsi="Arial" w:cs="Arial"/>
              </w:rPr>
            </w:pPr>
            <w:r w:rsidRPr="005A5718">
              <w:rPr>
                <w:rFonts w:ascii="Arial" w:hAnsi="Arial" w:cs="Arial"/>
              </w:rPr>
              <w:t>INPASSING WERKZAAMHEDEN DERDEN</w:t>
            </w:r>
          </w:p>
          <w:p w:rsidR="005A5718" w:rsidRPr="005A5718" w:rsidRDefault="005A5718" w:rsidP="005A5718">
            <w:pPr>
              <w:rPr>
                <w:rFonts w:ascii="Arial" w:hAnsi="Arial" w:cs="Arial"/>
              </w:rPr>
            </w:pPr>
            <w:r w:rsidRPr="005A5718">
              <w:rPr>
                <w:rFonts w:ascii="Arial" w:hAnsi="Arial" w:cs="Arial"/>
              </w:rPr>
              <w:t>De door derden uit te voeren werkzaamheden dienen te worden opgenomen en ingepast zowel in het verlangde algemene tijdschema als ook in het gedetailleerde werkplan.</w:t>
            </w:r>
          </w:p>
          <w:p w:rsidR="005A5718" w:rsidRPr="005A5718" w:rsidRDefault="005A5718" w:rsidP="005A5718">
            <w:pPr>
              <w:rPr>
                <w:rFonts w:ascii="Arial" w:hAnsi="Arial" w:cs="Arial"/>
              </w:rPr>
            </w:pPr>
            <w:r w:rsidRPr="005A5718">
              <w:rPr>
                <w:rFonts w:ascii="Arial" w:hAnsi="Arial" w:cs="Arial"/>
              </w:rPr>
              <w:t>In de verlangde documenten dient een zo volledig mogelijk inzicht te worden gegeven in de hoedanigheid, de volgorde en de uitvoering van de werkzaamheden.</w:t>
            </w:r>
          </w:p>
          <w:p w:rsidR="005A5718" w:rsidRPr="005A5718" w:rsidRDefault="005A5718" w:rsidP="005A5718">
            <w:pPr>
              <w:rPr>
                <w:rFonts w:ascii="Arial" w:hAnsi="Arial" w:cs="Arial"/>
              </w:rPr>
            </w:pPr>
            <w:r w:rsidRPr="005A5718">
              <w:rPr>
                <w:rFonts w:ascii="Arial" w:hAnsi="Arial" w:cs="Arial"/>
              </w:rPr>
              <w:t>De betrokken derden zullen het algemene tijdschema en het gedetailleerde werkplan, na goedkeuring hunnerzijds, voor akkoord tekenen.</w:t>
            </w:r>
          </w:p>
        </w:tc>
      </w:tr>
      <w:tr w:rsidR="005A5718" w:rsidTr="0005058D">
        <w:trPr>
          <w:trHeight w:val="1059"/>
        </w:trPr>
        <w:tc>
          <w:tcPr>
            <w:tcW w:w="2353" w:type="dxa"/>
          </w:tcPr>
          <w:p w:rsidR="005A5718" w:rsidRPr="005A5718" w:rsidRDefault="005A5718" w:rsidP="005A5718">
            <w:pPr>
              <w:rPr>
                <w:rFonts w:ascii="Arial" w:hAnsi="Arial" w:cs="Arial"/>
              </w:rPr>
            </w:pPr>
            <w:r w:rsidRPr="005A5718">
              <w:rPr>
                <w:rFonts w:ascii="Arial" w:hAnsi="Arial" w:cs="Arial"/>
              </w:rPr>
              <w:t>00.02.26.04</w:t>
            </w:r>
          </w:p>
        </w:tc>
        <w:tc>
          <w:tcPr>
            <w:tcW w:w="6707" w:type="dxa"/>
          </w:tcPr>
          <w:p w:rsidR="005A5718" w:rsidRPr="005A5718" w:rsidRDefault="005A5718" w:rsidP="005A5718">
            <w:pPr>
              <w:rPr>
                <w:rFonts w:ascii="Arial" w:hAnsi="Arial" w:cs="Arial"/>
              </w:rPr>
            </w:pPr>
            <w:r w:rsidRPr="005A5718">
              <w:rPr>
                <w:rFonts w:ascii="Arial" w:hAnsi="Arial" w:cs="Arial"/>
              </w:rPr>
              <w:t>ONDERTEKENING ALGEMEEN TIJDSCHEMA, WERKPLAN</w:t>
            </w:r>
          </w:p>
          <w:p w:rsidR="005A5718" w:rsidRPr="005A5718" w:rsidRDefault="005A5718" w:rsidP="005A5718">
            <w:pPr>
              <w:rPr>
                <w:rFonts w:ascii="Arial" w:hAnsi="Arial" w:cs="Arial"/>
              </w:rPr>
            </w:pPr>
            <w:r w:rsidRPr="005A5718">
              <w:rPr>
                <w:rFonts w:ascii="Arial" w:hAnsi="Arial" w:cs="Arial"/>
              </w:rPr>
              <w:t>De aannemer zal het algemene tijdschema en het gedetailleerde werkplan waarin zijn werkzaamheden zijn opgenomen en ingepast, na goedkeuring zijnerzijds, voor akkoord tekenen.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00.02.26.05</w:t>
            </w:r>
          </w:p>
        </w:tc>
        <w:tc>
          <w:tcPr>
            <w:tcW w:w="6707" w:type="dxa"/>
          </w:tcPr>
          <w:p w:rsidR="005A5718" w:rsidRPr="005A5718" w:rsidRDefault="005A5718" w:rsidP="005A5718">
            <w:pPr>
              <w:rPr>
                <w:rFonts w:ascii="Arial" w:hAnsi="Arial" w:cs="Arial"/>
              </w:rPr>
            </w:pPr>
            <w:r w:rsidRPr="005A5718">
              <w:rPr>
                <w:rFonts w:ascii="Arial" w:hAnsi="Arial" w:cs="Arial"/>
              </w:rPr>
              <w:t>GEDETAILLEERD WERKPLAN</w:t>
            </w:r>
          </w:p>
          <w:p w:rsidR="005A5718" w:rsidRPr="005A5718" w:rsidRDefault="005A5718" w:rsidP="005A5718">
            <w:pPr>
              <w:rPr>
                <w:rFonts w:ascii="Arial" w:hAnsi="Arial" w:cs="Arial"/>
              </w:rPr>
            </w:pPr>
            <w:r w:rsidRPr="005A5718">
              <w:rPr>
                <w:rFonts w:ascii="Arial" w:hAnsi="Arial" w:cs="Arial"/>
              </w:rPr>
              <w:t>Een gedetailleerd werkplan zoals bedoeld in paragraaf 26, lid 6 van de UAV 2012 wordt verlangd voor:</w:t>
            </w:r>
          </w:p>
          <w:p w:rsidR="005A5718" w:rsidRPr="005A5718" w:rsidRDefault="005A5718" w:rsidP="005A5718">
            <w:pPr>
              <w:rPr>
                <w:rFonts w:ascii="Arial" w:hAnsi="Arial" w:cs="Arial"/>
              </w:rPr>
            </w:pPr>
            <w:r w:rsidRPr="005A5718">
              <w:rPr>
                <w:rFonts w:ascii="Arial" w:hAnsi="Arial" w:cs="Arial"/>
              </w:rPr>
              <w:t>de voor de uitvoering van het werk benodigde werktekeningen en andere documenten.</w:t>
            </w:r>
          </w:p>
          <w:p w:rsidR="005A5718" w:rsidRPr="005A5718" w:rsidRDefault="005A5718" w:rsidP="005A5718">
            <w:pPr>
              <w:rPr>
                <w:rFonts w:ascii="Arial" w:hAnsi="Arial" w:cs="Arial"/>
              </w:rPr>
            </w:pPr>
            <w:r w:rsidRPr="005A5718">
              <w:rPr>
                <w:rFonts w:ascii="Arial" w:hAnsi="Arial" w:cs="Arial"/>
              </w:rPr>
              <w:t xml:space="preserve">Eisen werkplan: </w:t>
            </w:r>
          </w:p>
          <w:p w:rsidR="005A5718" w:rsidRPr="005A5718" w:rsidRDefault="005A5718" w:rsidP="005A5718">
            <w:pPr>
              <w:rPr>
                <w:rFonts w:ascii="Arial" w:hAnsi="Arial" w:cs="Arial"/>
              </w:rPr>
            </w:pPr>
            <w:r w:rsidRPr="005A5718">
              <w:rPr>
                <w:rFonts w:ascii="Arial" w:hAnsi="Arial" w:cs="Arial"/>
              </w:rPr>
              <w:lastRenderedPageBreak/>
              <w:t>-  de tijdstippen waarop de gegevens ten behoeve  van de door de aannemer te vervaardigen documenten  beschikbaar zullen zijn.</w:t>
            </w:r>
          </w:p>
          <w:p w:rsidR="005A5718" w:rsidRPr="005A5718" w:rsidRDefault="005A5718" w:rsidP="005A5718">
            <w:pPr>
              <w:rPr>
                <w:rFonts w:ascii="Arial" w:hAnsi="Arial" w:cs="Arial"/>
              </w:rPr>
            </w:pPr>
            <w:r w:rsidRPr="005A5718">
              <w:rPr>
                <w:rFonts w:ascii="Arial" w:hAnsi="Arial" w:cs="Arial"/>
              </w:rPr>
              <w:t>-  de tijdstippen waarop de door de aannemer te  vervaardigen documenten ter goedkeuring beschikbaar  zullen zijn.</w:t>
            </w:r>
          </w:p>
          <w:p w:rsidR="005A5718" w:rsidRPr="005A5718" w:rsidRDefault="005A5718" w:rsidP="005A5718">
            <w:pPr>
              <w:rPr>
                <w:rFonts w:ascii="Arial" w:hAnsi="Arial" w:cs="Arial"/>
              </w:rPr>
            </w:pPr>
            <w:r w:rsidRPr="005A5718">
              <w:rPr>
                <w:rFonts w:ascii="Arial" w:hAnsi="Arial" w:cs="Arial"/>
              </w:rPr>
              <w:t>-  de tijdstippen waarop de door de aannemer te  vervaardigen werktekeningen beschikbaar zullen  zijn.</w:t>
            </w:r>
          </w:p>
          <w:p w:rsidR="005A5718" w:rsidRPr="005A5718" w:rsidRDefault="005A5718" w:rsidP="005A5718">
            <w:pPr>
              <w:rPr>
                <w:rFonts w:ascii="Arial" w:hAnsi="Arial" w:cs="Arial"/>
              </w:rPr>
            </w:pPr>
            <w:r w:rsidRPr="005A5718">
              <w:rPr>
                <w:rFonts w:ascii="Arial" w:hAnsi="Arial" w:cs="Arial"/>
              </w:rPr>
              <w:t>-  de tijdstippen waarop door de opdrachtgever  te vervaardigen werktekeningen beschikbaar zullen  zijn.</w:t>
            </w:r>
          </w:p>
          <w:p w:rsidR="005A5718" w:rsidRPr="005A5718" w:rsidRDefault="005A5718" w:rsidP="005A5718">
            <w:pPr>
              <w:rPr>
                <w:rFonts w:ascii="Arial" w:hAnsi="Arial" w:cs="Arial"/>
              </w:rPr>
            </w:pPr>
            <w:r w:rsidRPr="005A5718">
              <w:rPr>
                <w:rFonts w:ascii="Arial" w:hAnsi="Arial" w:cs="Arial"/>
              </w:rPr>
              <w:t xml:space="preserve">De werkzaamheden en werkwijze voortvloeiend uit het asbestbeheersplan. </w:t>
            </w:r>
          </w:p>
          <w:p w:rsidR="005A5718" w:rsidRPr="005A5718" w:rsidRDefault="005A5718" w:rsidP="005A5718">
            <w:pPr>
              <w:rPr>
                <w:rFonts w:ascii="Arial" w:hAnsi="Arial" w:cs="Arial"/>
              </w:rPr>
            </w:pPr>
            <w:r w:rsidRPr="005A5718">
              <w:rPr>
                <w:rFonts w:ascii="Arial" w:hAnsi="Arial" w:cs="Arial"/>
              </w:rPr>
              <w:t xml:space="preserve">Het onderdeel "asbest" van het werkplan dient tenminste de volgende gegevens te vermelden: </w:t>
            </w:r>
          </w:p>
          <w:p w:rsidR="005A5718" w:rsidRPr="005A5718" w:rsidRDefault="005A5718" w:rsidP="005A5718">
            <w:pPr>
              <w:rPr>
                <w:rFonts w:ascii="Arial" w:hAnsi="Arial" w:cs="Arial"/>
              </w:rPr>
            </w:pPr>
            <w:r w:rsidRPr="005A5718">
              <w:rPr>
                <w:rFonts w:ascii="Arial" w:hAnsi="Arial" w:cs="Arial"/>
              </w:rPr>
              <w:t>-  de wijze waarop, door de aannemer, wordt  voldaan aan de richtlijnen en voorschriften zoals  vastgelegd in het asbestbeheersplan;</w:t>
            </w:r>
          </w:p>
          <w:p w:rsidR="005A5718" w:rsidRPr="005A5718" w:rsidRDefault="005A5718" w:rsidP="005A5718">
            <w:pPr>
              <w:rPr>
                <w:rFonts w:ascii="Arial" w:hAnsi="Arial" w:cs="Arial"/>
              </w:rPr>
            </w:pPr>
            <w:r w:rsidRPr="005A5718">
              <w:rPr>
                <w:rFonts w:ascii="Arial" w:hAnsi="Arial" w:cs="Arial"/>
              </w:rPr>
              <w:t>-  de wijze en tijdstip van informeren, door de  aannemer, van eigen personeel en eventueel  ingeschakelde onderaannemer(s).</w:t>
            </w:r>
          </w:p>
          <w:p w:rsidR="005A5718" w:rsidRPr="005A5718" w:rsidRDefault="005A5718" w:rsidP="005A5718">
            <w:pPr>
              <w:rPr>
                <w:rFonts w:ascii="Arial" w:hAnsi="Arial" w:cs="Arial"/>
              </w:rPr>
            </w:pPr>
            <w:r w:rsidRPr="005A5718">
              <w:rPr>
                <w:rFonts w:ascii="Arial" w:hAnsi="Arial" w:cs="Arial"/>
              </w:rPr>
              <w:t>De indeling van de tijdsduur op het gedetailleerd werkplan moet worden aangegeven in</w:t>
            </w:r>
          </w:p>
          <w:p w:rsidR="005A5718" w:rsidRPr="005A5718" w:rsidRDefault="005A5718" w:rsidP="005A5718">
            <w:pPr>
              <w:rPr>
                <w:rFonts w:ascii="Arial" w:hAnsi="Arial" w:cs="Arial"/>
              </w:rPr>
            </w:pPr>
            <w:r w:rsidRPr="005A5718">
              <w:rPr>
                <w:rFonts w:ascii="Arial" w:hAnsi="Arial" w:cs="Arial"/>
              </w:rPr>
              <w:t>kalenderdagen.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00.02.27</w:t>
            </w:r>
          </w:p>
        </w:tc>
        <w:tc>
          <w:tcPr>
            <w:tcW w:w="6707" w:type="dxa"/>
          </w:tcPr>
          <w:p w:rsidR="005A5718" w:rsidRPr="005A5718" w:rsidRDefault="005A5718" w:rsidP="005A5718">
            <w:pPr>
              <w:rPr>
                <w:rFonts w:ascii="Arial" w:hAnsi="Arial" w:cs="Arial"/>
                <w:b/>
              </w:rPr>
            </w:pPr>
            <w:r w:rsidRPr="005A5718">
              <w:rPr>
                <w:rFonts w:ascii="Arial" w:hAnsi="Arial" w:cs="Arial"/>
                <w:b/>
              </w:rPr>
              <w:t>DAGBOEK, LIJSTEN, RAPPORTEN, BOUWVERGADERINGEN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00.02.27.01</w:t>
            </w:r>
          </w:p>
        </w:tc>
        <w:tc>
          <w:tcPr>
            <w:tcW w:w="6707" w:type="dxa"/>
          </w:tcPr>
          <w:p w:rsidR="005A5718" w:rsidRPr="005A5718" w:rsidRDefault="005A5718" w:rsidP="005A5718">
            <w:pPr>
              <w:rPr>
                <w:rFonts w:ascii="Arial" w:hAnsi="Arial" w:cs="Arial"/>
              </w:rPr>
            </w:pPr>
            <w:r w:rsidRPr="005A5718">
              <w:rPr>
                <w:rFonts w:ascii="Arial" w:hAnsi="Arial" w:cs="Arial"/>
              </w:rPr>
              <w:t>BESTEKPOSTEN OP BASIS VAN DE STABU-BESTEKSSYSTEMATIEK</w:t>
            </w:r>
          </w:p>
          <w:p w:rsidR="005A5718" w:rsidRPr="005A5718" w:rsidRDefault="005A5718" w:rsidP="005A5718">
            <w:pPr>
              <w:rPr>
                <w:rFonts w:ascii="Arial" w:hAnsi="Arial" w:cs="Arial"/>
              </w:rPr>
            </w:pPr>
            <w:r w:rsidRPr="005A5718">
              <w:rPr>
                <w:rFonts w:ascii="Arial" w:hAnsi="Arial" w:cs="Arial"/>
              </w:rPr>
              <w:t>Het meer en minder werk moet door de aannemer worden verwerkt in bestekposten volgens de STABU-</w:t>
            </w:r>
            <w:proofErr w:type="spellStart"/>
            <w:r w:rsidRPr="005A5718">
              <w:rPr>
                <w:rFonts w:ascii="Arial" w:hAnsi="Arial" w:cs="Arial"/>
              </w:rPr>
              <w:t>bestekssystematiek</w:t>
            </w:r>
            <w:proofErr w:type="spellEnd"/>
            <w:r w:rsidRPr="005A5718">
              <w:rPr>
                <w:rFonts w:ascii="Arial" w:hAnsi="Arial" w:cs="Arial"/>
              </w:rPr>
              <w:t xml:space="preserve"> en worden gebundeld in volgorde en codering overeenkomstig het bestek.</w:t>
            </w:r>
          </w:p>
          <w:p w:rsidR="005A5718" w:rsidRPr="005A5718" w:rsidRDefault="005A5718" w:rsidP="005A5718">
            <w:pPr>
              <w:rPr>
                <w:rFonts w:ascii="Arial" w:hAnsi="Arial" w:cs="Arial"/>
              </w:rPr>
            </w:pPr>
            <w:r w:rsidRPr="005A5718">
              <w:rPr>
                <w:rFonts w:ascii="Arial" w:hAnsi="Arial" w:cs="Arial"/>
              </w:rPr>
              <w:t>Aantal:</w:t>
            </w:r>
            <w:r w:rsidR="00B5391A">
              <w:rPr>
                <w:rFonts w:ascii="Arial" w:hAnsi="Arial" w:cs="Arial"/>
              </w:rPr>
              <w:t xml:space="preserve"> </w:t>
            </w:r>
            <w:r w:rsidRPr="005A5718">
              <w:rPr>
                <w:rFonts w:ascii="Arial" w:hAnsi="Arial" w:cs="Arial"/>
              </w:rPr>
              <w:t>- ter goedkeuring (st): 2</w:t>
            </w:r>
          </w:p>
          <w:p w:rsidR="005A5718" w:rsidRPr="005A5718" w:rsidRDefault="005A5718" w:rsidP="00B5391A">
            <w:pPr>
              <w:rPr>
                <w:rFonts w:ascii="Arial" w:hAnsi="Arial" w:cs="Arial"/>
              </w:rPr>
            </w:pPr>
            <w:r w:rsidRPr="005A5718">
              <w:rPr>
                <w:rFonts w:ascii="Arial" w:hAnsi="Arial" w:cs="Arial"/>
              </w:rPr>
              <w:t>De goedgekeurde bestekposten moeten, in elektronische vorm, in het zogenaamde STABU-Uitwisselformaat (SUF) worden overgelegd aan</w:t>
            </w:r>
            <w:r w:rsidR="00B5391A">
              <w:rPr>
                <w:rFonts w:ascii="Arial" w:hAnsi="Arial" w:cs="Arial"/>
              </w:rPr>
              <w:t xml:space="preserve"> </w:t>
            </w:r>
            <w:r w:rsidRPr="005A5718">
              <w:rPr>
                <w:rFonts w:ascii="Arial" w:hAnsi="Arial" w:cs="Arial"/>
              </w:rPr>
              <w:t>de opdrachtgever.</w:t>
            </w:r>
          </w:p>
          <w:p w:rsidR="005A5718" w:rsidRPr="005A5718" w:rsidRDefault="005A5718" w:rsidP="005A5718">
            <w:pPr>
              <w:rPr>
                <w:rFonts w:ascii="Arial" w:hAnsi="Arial" w:cs="Arial"/>
              </w:rPr>
            </w:pPr>
            <w:r w:rsidRPr="005A5718">
              <w:rPr>
                <w:rFonts w:ascii="Arial" w:hAnsi="Arial" w:cs="Arial"/>
              </w:rPr>
              <w:t>Tijdstip: voor aanvang van de uitvoering van het meer en minderwerk.</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00.02.27.02</w:t>
            </w:r>
          </w:p>
        </w:tc>
        <w:tc>
          <w:tcPr>
            <w:tcW w:w="6707" w:type="dxa"/>
          </w:tcPr>
          <w:p w:rsidR="005A5718" w:rsidRPr="005A5718" w:rsidRDefault="005A5718" w:rsidP="005A5718">
            <w:pPr>
              <w:rPr>
                <w:rFonts w:ascii="Arial" w:hAnsi="Arial" w:cs="Arial"/>
              </w:rPr>
            </w:pPr>
            <w:r w:rsidRPr="005A5718">
              <w:rPr>
                <w:rFonts w:ascii="Arial" w:hAnsi="Arial" w:cs="Arial"/>
              </w:rPr>
              <w:t>TE VERSTREKKEN LIJSTEN</w:t>
            </w:r>
          </w:p>
          <w:p w:rsidR="005A5718" w:rsidRPr="005A5718" w:rsidRDefault="005A5718" w:rsidP="005A5718">
            <w:pPr>
              <w:rPr>
                <w:rFonts w:ascii="Arial" w:hAnsi="Arial" w:cs="Arial"/>
              </w:rPr>
            </w:pPr>
            <w:r w:rsidRPr="005A5718">
              <w:rPr>
                <w:rFonts w:ascii="Arial" w:hAnsi="Arial" w:cs="Arial"/>
              </w:rPr>
              <w:t>De in paragraaf 27, lid 7 van de UAV 2012 genoemde lijsten worden verlangd.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00.02.27.03</w:t>
            </w:r>
          </w:p>
        </w:tc>
        <w:tc>
          <w:tcPr>
            <w:tcW w:w="6707" w:type="dxa"/>
          </w:tcPr>
          <w:p w:rsidR="005A5718" w:rsidRPr="005A5718" w:rsidRDefault="005A5718" w:rsidP="005A5718">
            <w:pPr>
              <w:rPr>
                <w:rFonts w:ascii="Arial" w:hAnsi="Arial" w:cs="Arial"/>
              </w:rPr>
            </w:pPr>
            <w:r w:rsidRPr="005A5718">
              <w:rPr>
                <w:rFonts w:ascii="Arial" w:hAnsi="Arial" w:cs="Arial"/>
              </w:rPr>
              <w:t>TE VERSTREKKEN RAPPORTEN</w:t>
            </w:r>
          </w:p>
          <w:p w:rsidR="005A5718" w:rsidRPr="005A5718" w:rsidRDefault="005A5718" w:rsidP="005A5718">
            <w:pPr>
              <w:rPr>
                <w:rFonts w:ascii="Arial" w:hAnsi="Arial" w:cs="Arial"/>
              </w:rPr>
            </w:pPr>
            <w:r w:rsidRPr="005A5718">
              <w:rPr>
                <w:rFonts w:ascii="Arial" w:hAnsi="Arial" w:cs="Arial"/>
              </w:rPr>
              <w:t>De in paragraaf 27, lid 8 van de UAV 2012 genoemde rapporten worden verlangd.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00.02.27.04</w:t>
            </w:r>
          </w:p>
        </w:tc>
        <w:tc>
          <w:tcPr>
            <w:tcW w:w="6707" w:type="dxa"/>
          </w:tcPr>
          <w:p w:rsidR="005A5718" w:rsidRPr="005A5718" w:rsidRDefault="005A5718" w:rsidP="005A5718">
            <w:pPr>
              <w:rPr>
                <w:rFonts w:ascii="Arial" w:hAnsi="Arial" w:cs="Arial"/>
              </w:rPr>
            </w:pPr>
            <w:r w:rsidRPr="005A5718">
              <w:rPr>
                <w:rFonts w:ascii="Arial" w:hAnsi="Arial" w:cs="Arial"/>
              </w:rPr>
              <w:t>BOUWVERGADERINGEN</w:t>
            </w:r>
          </w:p>
          <w:p w:rsidR="005A5718" w:rsidRPr="005A5718" w:rsidRDefault="005A5718" w:rsidP="005A5718">
            <w:pPr>
              <w:rPr>
                <w:rFonts w:ascii="Arial" w:hAnsi="Arial" w:cs="Arial"/>
              </w:rPr>
            </w:pPr>
            <w:r w:rsidRPr="005A5718">
              <w:rPr>
                <w:rFonts w:ascii="Arial" w:hAnsi="Arial" w:cs="Arial"/>
              </w:rPr>
              <w:t>De bouwvergaderingen zoals bedoeld in paragraaf 27, lid 9 van de UAV 2012 zullen worden gehouden: één keer per ..... weken.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00.02.28</w:t>
            </w:r>
          </w:p>
        </w:tc>
        <w:tc>
          <w:tcPr>
            <w:tcW w:w="6707" w:type="dxa"/>
          </w:tcPr>
          <w:p w:rsidR="005A5718" w:rsidRPr="005A5718" w:rsidRDefault="005A5718" w:rsidP="005A5718">
            <w:pPr>
              <w:rPr>
                <w:rFonts w:ascii="Arial" w:hAnsi="Arial" w:cs="Arial"/>
                <w:b/>
              </w:rPr>
            </w:pPr>
            <w:r w:rsidRPr="005A5718">
              <w:rPr>
                <w:rFonts w:ascii="Arial" w:hAnsi="Arial" w:cs="Arial"/>
                <w:b/>
              </w:rPr>
              <w:t>AFBAKENING, PEILINGEN EN OPMETINGEN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00.02.28.01</w:t>
            </w:r>
          </w:p>
        </w:tc>
        <w:tc>
          <w:tcPr>
            <w:tcW w:w="6707" w:type="dxa"/>
          </w:tcPr>
          <w:p w:rsidR="005A5718" w:rsidRPr="005A5718" w:rsidRDefault="005A5718" w:rsidP="005A5718">
            <w:pPr>
              <w:rPr>
                <w:rFonts w:ascii="Arial" w:hAnsi="Arial" w:cs="Arial"/>
              </w:rPr>
            </w:pPr>
            <w:r w:rsidRPr="005A5718">
              <w:rPr>
                <w:rFonts w:ascii="Arial" w:hAnsi="Arial" w:cs="Arial"/>
              </w:rPr>
              <w:t>ROOILIJN</w:t>
            </w:r>
          </w:p>
          <w:p w:rsidR="005A5718" w:rsidRPr="005A5718" w:rsidRDefault="005A5718" w:rsidP="005A5718">
            <w:pPr>
              <w:rPr>
                <w:rFonts w:ascii="Arial" w:hAnsi="Arial" w:cs="Arial"/>
              </w:rPr>
            </w:pPr>
            <w:r w:rsidRPr="005A5718">
              <w:rPr>
                <w:rFonts w:ascii="Arial" w:hAnsi="Arial" w:cs="Arial"/>
              </w:rPr>
              <w:t>De plaats van de rooilijn(en) wordt (worden) vanwege de directie in het werk aangegeven.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00.02.28.02</w:t>
            </w:r>
          </w:p>
        </w:tc>
        <w:tc>
          <w:tcPr>
            <w:tcW w:w="6707" w:type="dxa"/>
          </w:tcPr>
          <w:p w:rsidR="005A5718" w:rsidRPr="005A5718" w:rsidRDefault="005A5718" w:rsidP="005A5718">
            <w:pPr>
              <w:rPr>
                <w:rFonts w:ascii="Arial" w:hAnsi="Arial" w:cs="Arial"/>
              </w:rPr>
            </w:pPr>
            <w:r w:rsidRPr="005A5718">
              <w:rPr>
                <w:rFonts w:ascii="Arial" w:hAnsi="Arial" w:cs="Arial"/>
              </w:rPr>
              <w:t>PEIL</w:t>
            </w:r>
          </w:p>
          <w:p w:rsidR="005A5718" w:rsidRPr="005A5718" w:rsidRDefault="005A5718" w:rsidP="005A5718">
            <w:pPr>
              <w:rPr>
                <w:rFonts w:ascii="Arial" w:hAnsi="Arial" w:cs="Arial"/>
              </w:rPr>
            </w:pPr>
            <w:r w:rsidRPr="005A5718">
              <w:rPr>
                <w:rFonts w:ascii="Arial" w:hAnsi="Arial" w:cs="Arial"/>
              </w:rPr>
              <w:t>Als peil P geldt:</w:t>
            </w:r>
          </w:p>
          <w:p w:rsidR="005A5718" w:rsidRPr="005A5718" w:rsidRDefault="005A5718" w:rsidP="005A5718">
            <w:pPr>
              <w:rPr>
                <w:rFonts w:ascii="Arial" w:hAnsi="Arial" w:cs="Arial"/>
              </w:rPr>
            </w:pPr>
            <w:r w:rsidRPr="005A5718">
              <w:rPr>
                <w:rFonts w:ascii="Arial" w:hAnsi="Arial" w:cs="Arial"/>
              </w:rPr>
              <w:t xml:space="preserve">- de bovenkant van de afgewerkte vloer van..... </w:t>
            </w:r>
          </w:p>
          <w:p w:rsidR="005A5718" w:rsidRPr="005A5718" w:rsidRDefault="005A5718" w:rsidP="005A5718">
            <w:pPr>
              <w:rPr>
                <w:rFonts w:ascii="Arial" w:hAnsi="Arial" w:cs="Arial"/>
              </w:rPr>
            </w:pPr>
            <w:r w:rsidRPr="005A5718">
              <w:rPr>
                <w:rFonts w:ascii="Arial" w:hAnsi="Arial" w:cs="Arial"/>
              </w:rPr>
              <w:t>De hoogte van P bedraagt ten opzichte van N.A.P.</w:t>
            </w:r>
          </w:p>
          <w:p w:rsidR="005A5718" w:rsidRPr="005A5718" w:rsidRDefault="005A5718" w:rsidP="005A5718">
            <w:pPr>
              <w:rPr>
                <w:rFonts w:ascii="Arial" w:hAnsi="Arial" w:cs="Arial"/>
              </w:rPr>
            </w:pPr>
            <w:r w:rsidRPr="005A5718">
              <w:rPr>
                <w:rFonts w:ascii="Arial" w:hAnsi="Arial" w:cs="Arial"/>
              </w:rPr>
              <w:t>(m).....</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00.02.29</w:t>
            </w:r>
          </w:p>
        </w:tc>
        <w:tc>
          <w:tcPr>
            <w:tcW w:w="6707" w:type="dxa"/>
          </w:tcPr>
          <w:p w:rsidR="005A5718" w:rsidRPr="005A5718" w:rsidRDefault="005A5718" w:rsidP="005A5718">
            <w:pPr>
              <w:rPr>
                <w:rFonts w:ascii="Arial" w:hAnsi="Arial" w:cs="Arial"/>
                <w:b/>
              </w:rPr>
            </w:pPr>
            <w:r w:rsidRPr="005A5718">
              <w:rPr>
                <w:rFonts w:ascii="Arial" w:hAnsi="Arial" w:cs="Arial"/>
                <w:b/>
              </w:rPr>
              <w:t>VERSCHILLEN IN AFMETINGEN OF TOESTAND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00.02.29.90</w:t>
            </w:r>
          </w:p>
        </w:tc>
        <w:tc>
          <w:tcPr>
            <w:tcW w:w="6707" w:type="dxa"/>
          </w:tcPr>
          <w:p w:rsidR="005A5718" w:rsidRPr="005A5718" w:rsidRDefault="005A5718" w:rsidP="005A5718">
            <w:pPr>
              <w:rPr>
                <w:rFonts w:ascii="Arial" w:hAnsi="Arial" w:cs="Arial"/>
              </w:rPr>
            </w:pPr>
            <w:r w:rsidRPr="005A5718">
              <w:rPr>
                <w:rFonts w:ascii="Arial" w:hAnsi="Arial" w:cs="Arial"/>
              </w:rPr>
              <w:t>ASBEST</w:t>
            </w:r>
          </w:p>
          <w:p w:rsidR="005A5718" w:rsidRPr="005A5718" w:rsidRDefault="005A5718" w:rsidP="005A5718">
            <w:pPr>
              <w:rPr>
                <w:rFonts w:ascii="Arial" w:hAnsi="Arial" w:cs="Arial"/>
              </w:rPr>
            </w:pPr>
            <w:r w:rsidRPr="005A5718">
              <w:rPr>
                <w:rFonts w:ascii="Arial" w:hAnsi="Arial" w:cs="Arial"/>
              </w:rPr>
              <w:t>Indien de aannemer reden heeft om aan te nemen dat in het werk of het object waarin of waaraan het werk wordt uitgevoerd asbest aanwezig is (een werk of object gerealiseerd voor 1994) en er geen asbestbeheersplan is opgesteld, dient hij dit onmiddellijk te melden bij de opdrachtgever en te behandelen conform het gestelde in paragraaf 6, lid 16a van de UAV 2012.</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00.02.31</w:t>
            </w:r>
          </w:p>
        </w:tc>
        <w:tc>
          <w:tcPr>
            <w:tcW w:w="6707" w:type="dxa"/>
          </w:tcPr>
          <w:p w:rsidR="005A5718" w:rsidRPr="005A5718" w:rsidRDefault="005A5718" w:rsidP="005A5718">
            <w:pPr>
              <w:rPr>
                <w:rFonts w:ascii="Arial" w:hAnsi="Arial" w:cs="Arial"/>
                <w:b/>
              </w:rPr>
            </w:pPr>
            <w:r w:rsidRPr="005A5718">
              <w:rPr>
                <w:rFonts w:ascii="Arial" w:hAnsi="Arial" w:cs="Arial"/>
                <w:b/>
              </w:rPr>
              <w:t>VERBAND MET ANDERE WERKEN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00.02.31.01</w:t>
            </w:r>
          </w:p>
        </w:tc>
        <w:tc>
          <w:tcPr>
            <w:tcW w:w="6707" w:type="dxa"/>
          </w:tcPr>
          <w:p w:rsidR="005A5718" w:rsidRPr="005A5718" w:rsidRDefault="005A5718" w:rsidP="005A5718">
            <w:pPr>
              <w:rPr>
                <w:rFonts w:ascii="Arial" w:hAnsi="Arial" w:cs="Arial"/>
              </w:rPr>
            </w:pPr>
            <w:r w:rsidRPr="005A5718">
              <w:rPr>
                <w:rFonts w:ascii="Arial" w:hAnsi="Arial" w:cs="Arial"/>
              </w:rPr>
              <w:t>WERKZAAMHEDEN DOOR DERDEN</w:t>
            </w:r>
          </w:p>
          <w:p w:rsidR="005A5718" w:rsidRPr="005A5718" w:rsidRDefault="005A5718" w:rsidP="005A5718">
            <w:pPr>
              <w:rPr>
                <w:rFonts w:ascii="Arial" w:hAnsi="Arial" w:cs="Arial"/>
              </w:rPr>
            </w:pPr>
            <w:r w:rsidRPr="005A5718">
              <w:rPr>
                <w:rFonts w:ascii="Arial" w:hAnsi="Arial" w:cs="Arial"/>
              </w:rPr>
              <w:t>Door derden worden uitgevoerd:</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00.02.31.02</w:t>
            </w:r>
          </w:p>
        </w:tc>
        <w:tc>
          <w:tcPr>
            <w:tcW w:w="6707" w:type="dxa"/>
          </w:tcPr>
          <w:p w:rsidR="005A5718" w:rsidRPr="005A5718" w:rsidRDefault="005A5718" w:rsidP="005A5718">
            <w:pPr>
              <w:rPr>
                <w:rFonts w:ascii="Arial" w:hAnsi="Arial" w:cs="Arial"/>
              </w:rPr>
            </w:pPr>
            <w:r w:rsidRPr="005A5718">
              <w:rPr>
                <w:rFonts w:ascii="Arial" w:hAnsi="Arial" w:cs="Arial"/>
              </w:rPr>
              <w:t>GEGEVENS VOOR DOOR DERDEN TE TREFFEN VOORZIENINGEN</w:t>
            </w:r>
          </w:p>
          <w:p w:rsidR="005A5718" w:rsidRPr="005A5718" w:rsidRDefault="005A5718" w:rsidP="005A5718">
            <w:pPr>
              <w:rPr>
                <w:rFonts w:ascii="Arial" w:hAnsi="Arial" w:cs="Arial"/>
              </w:rPr>
            </w:pPr>
            <w:r w:rsidRPr="005A5718">
              <w:rPr>
                <w:rFonts w:ascii="Arial" w:hAnsi="Arial" w:cs="Arial"/>
              </w:rPr>
              <w:t>De aannemer verstrekt tijdig aan de directie de gegevens van de door derden ten behoeve van hem te treffen voorzieningen.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00.02.31.03</w:t>
            </w:r>
          </w:p>
        </w:tc>
        <w:tc>
          <w:tcPr>
            <w:tcW w:w="6707" w:type="dxa"/>
          </w:tcPr>
          <w:p w:rsidR="005A5718" w:rsidRPr="005A5718" w:rsidRDefault="005A5718" w:rsidP="005A5718">
            <w:pPr>
              <w:rPr>
                <w:rFonts w:ascii="Arial" w:hAnsi="Arial" w:cs="Arial"/>
              </w:rPr>
            </w:pPr>
            <w:r w:rsidRPr="005A5718">
              <w:rPr>
                <w:rFonts w:ascii="Arial" w:hAnsi="Arial" w:cs="Arial"/>
              </w:rPr>
              <w:t>VANWEGE DE OPDRACHTGEVER GETROFFEN VOORZIENINGEN</w:t>
            </w:r>
          </w:p>
          <w:p w:rsidR="005A5718" w:rsidRPr="005A5718" w:rsidRDefault="005A5718" w:rsidP="005A5718">
            <w:pPr>
              <w:rPr>
                <w:rFonts w:ascii="Arial" w:hAnsi="Arial" w:cs="Arial"/>
              </w:rPr>
            </w:pPr>
            <w:r w:rsidRPr="005A5718">
              <w:rPr>
                <w:rFonts w:ascii="Arial" w:hAnsi="Arial" w:cs="Arial"/>
              </w:rPr>
              <w:t>De aannemer moet de voorzieningen die vanwege de opdrachtgever zijn uitgevoerd zo spoedig mogelijk controleren, nadat hij door of namens de opdrachtgever van de voltooiing van die voorziening in kennis is gesteld. Van eventuele tekortkomingen stelt hij de directie terstond in kennis. De hogere kosten die een gevolg kunnen zijn van het niet ter kennis brengen van vorenbedoelde tekortkomingen, komen voor rekening van de aannemer, indien en voor zover hij deze tekortkomingen redelijkerwijze had behoren op te merken.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00.02.31.04</w:t>
            </w:r>
          </w:p>
        </w:tc>
        <w:tc>
          <w:tcPr>
            <w:tcW w:w="6707" w:type="dxa"/>
          </w:tcPr>
          <w:p w:rsidR="005A5718" w:rsidRPr="005A5718" w:rsidRDefault="005A5718" w:rsidP="005A5718">
            <w:pPr>
              <w:rPr>
                <w:rFonts w:ascii="Arial" w:hAnsi="Arial" w:cs="Arial"/>
              </w:rPr>
            </w:pPr>
            <w:r w:rsidRPr="005A5718">
              <w:rPr>
                <w:rFonts w:ascii="Arial" w:hAnsi="Arial" w:cs="Arial"/>
              </w:rPr>
              <w:t>COÖRDINATIE</w:t>
            </w:r>
          </w:p>
          <w:p w:rsidR="005A5718" w:rsidRPr="005A5718" w:rsidRDefault="005A5718" w:rsidP="005A5718">
            <w:pPr>
              <w:rPr>
                <w:rFonts w:ascii="Arial" w:hAnsi="Arial" w:cs="Arial"/>
              </w:rPr>
            </w:pPr>
            <w:r w:rsidRPr="005A5718">
              <w:rPr>
                <w:rFonts w:ascii="Arial" w:hAnsi="Arial" w:cs="Arial"/>
              </w:rPr>
              <w:t>Dit bestek betreft een onderdeel van een project.</w:t>
            </w:r>
          </w:p>
          <w:p w:rsidR="005A5718" w:rsidRPr="005A5718" w:rsidRDefault="005A5718" w:rsidP="005A5718">
            <w:pPr>
              <w:rPr>
                <w:rFonts w:ascii="Arial" w:hAnsi="Arial" w:cs="Arial"/>
              </w:rPr>
            </w:pPr>
            <w:r w:rsidRPr="005A5718">
              <w:rPr>
                <w:rFonts w:ascii="Arial" w:hAnsi="Arial" w:cs="Arial"/>
              </w:rPr>
              <w:t>De coördinatie van het project behoort tot de verplichtingen van de aannemer.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00.02.31.05</w:t>
            </w:r>
          </w:p>
        </w:tc>
        <w:tc>
          <w:tcPr>
            <w:tcW w:w="6707" w:type="dxa"/>
          </w:tcPr>
          <w:p w:rsidR="005A5718" w:rsidRPr="005A5718" w:rsidRDefault="005A5718" w:rsidP="005A5718">
            <w:pPr>
              <w:rPr>
                <w:rFonts w:ascii="Arial" w:hAnsi="Arial" w:cs="Arial"/>
              </w:rPr>
            </w:pPr>
            <w:r w:rsidRPr="005A5718">
              <w:rPr>
                <w:rFonts w:ascii="Arial" w:hAnsi="Arial" w:cs="Arial"/>
              </w:rPr>
              <w:t>COÖRDINATIEOVEREENKOMST</w:t>
            </w:r>
          </w:p>
          <w:p w:rsidR="005A5718" w:rsidRPr="005A5718" w:rsidRDefault="005A5718" w:rsidP="005A5718">
            <w:pPr>
              <w:rPr>
                <w:rFonts w:ascii="Arial" w:hAnsi="Arial" w:cs="Arial"/>
              </w:rPr>
            </w:pPr>
            <w:r w:rsidRPr="005A5718">
              <w:rPr>
                <w:rFonts w:ascii="Arial" w:hAnsi="Arial" w:cs="Arial"/>
              </w:rPr>
              <w:t xml:space="preserve">Zo spoedig mogelijk nadat de opdracht voor het werk aan de aannemer is verstrekt, wordt tussen de opdrachtgever, de aannemer en de derden een coördinatieovereenkomst gesloten overeenkomstig het bij dit bestek gevoegde model. De aannemer is verplicht deze overeenkomst zonder </w:t>
            </w:r>
            <w:r w:rsidRPr="005A5718">
              <w:rPr>
                <w:rFonts w:ascii="Arial" w:hAnsi="Arial" w:cs="Arial"/>
              </w:rPr>
              <w:lastRenderedPageBreak/>
              <w:t>voorbehoud te ondertekenen en aan de naleving daarvan zijn volle medewerking te verlenen. Deze overeenkomst wordt opgemaakt in enkelvoud en door alle partijen ondertekend. Het origineel (het door alle partijen ondertekende exemplaar) verblijft aan de opdrachtgever, de partijen ontvangen hiervan een door de opdrachtgever gewaarmerkte kopie.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00.02.31.90</w:t>
            </w:r>
          </w:p>
        </w:tc>
        <w:tc>
          <w:tcPr>
            <w:tcW w:w="6707" w:type="dxa"/>
          </w:tcPr>
          <w:p w:rsidR="005A5718" w:rsidRPr="005A5718" w:rsidRDefault="005A5718" w:rsidP="005A5718">
            <w:pPr>
              <w:rPr>
                <w:rFonts w:ascii="Arial" w:hAnsi="Arial" w:cs="Arial"/>
              </w:rPr>
            </w:pPr>
            <w:r w:rsidRPr="005A5718">
              <w:rPr>
                <w:rFonts w:ascii="Arial" w:hAnsi="Arial" w:cs="Arial"/>
              </w:rPr>
              <w:t>MEDEWERKING AANNEMER</w:t>
            </w:r>
          </w:p>
          <w:p w:rsidR="005A5718" w:rsidRPr="005A5718" w:rsidRDefault="005A5718" w:rsidP="005A5718">
            <w:pPr>
              <w:rPr>
                <w:rFonts w:ascii="Arial" w:hAnsi="Arial" w:cs="Arial"/>
              </w:rPr>
            </w:pPr>
            <w:r w:rsidRPr="005A5718">
              <w:rPr>
                <w:rFonts w:ascii="Arial" w:hAnsi="Arial" w:cs="Arial"/>
              </w:rPr>
              <w:t>De aannemer is gehouden zodanig medewerking te verlenen, dat de door derden te verrichten werkzaamheden kunnen worden uitgevoerd, zonder dat</w:t>
            </w:r>
          </w:p>
          <w:p w:rsidR="005A5718" w:rsidRPr="005A5718" w:rsidRDefault="005A5718" w:rsidP="005A5718">
            <w:pPr>
              <w:rPr>
                <w:rFonts w:ascii="Arial" w:hAnsi="Arial" w:cs="Arial"/>
              </w:rPr>
            </w:pPr>
            <w:r w:rsidRPr="005A5718">
              <w:rPr>
                <w:rFonts w:ascii="Arial" w:hAnsi="Arial" w:cs="Arial"/>
              </w:rPr>
              <w:t>hij deswege op verlenging van zijn opleveringstermijn aanspraak kan maken.</w:t>
            </w:r>
          </w:p>
          <w:p w:rsidR="005A5718" w:rsidRPr="005A5718" w:rsidRDefault="005A5718" w:rsidP="005A5718">
            <w:pPr>
              <w:rPr>
                <w:rFonts w:ascii="Arial" w:hAnsi="Arial" w:cs="Arial"/>
              </w:rPr>
            </w:pPr>
            <w:r w:rsidRPr="005A5718">
              <w:rPr>
                <w:rFonts w:ascii="Arial" w:hAnsi="Arial" w:cs="Arial"/>
              </w:rPr>
              <w:t>Indien de aannemer meent dat stagnatie in zijn werkzaamheden zal ontstaan als gevolg van vertragingen in de door derden uit te voeren werkzaamheden, zal hij dit tijdig en schriftelijk aan de directie kenbaar maken.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00.02.32</w:t>
            </w:r>
          </w:p>
        </w:tc>
        <w:tc>
          <w:tcPr>
            <w:tcW w:w="6707" w:type="dxa"/>
          </w:tcPr>
          <w:p w:rsidR="005A5718" w:rsidRPr="005A5718" w:rsidRDefault="005A5718" w:rsidP="005A5718">
            <w:pPr>
              <w:rPr>
                <w:rFonts w:ascii="Arial" w:hAnsi="Arial" w:cs="Arial"/>
                <w:b/>
              </w:rPr>
            </w:pPr>
            <w:r w:rsidRPr="005A5718">
              <w:rPr>
                <w:rFonts w:ascii="Arial" w:hAnsi="Arial" w:cs="Arial"/>
                <w:b/>
              </w:rPr>
              <w:t>GEVONDEN VOORWERPEN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00.02.32.01</w:t>
            </w:r>
          </w:p>
        </w:tc>
        <w:tc>
          <w:tcPr>
            <w:tcW w:w="6707" w:type="dxa"/>
          </w:tcPr>
          <w:p w:rsidR="005A5718" w:rsidRPr="005A5718" w:rsidRDefault="005A5718" w:rsidP="005A5718">
            <w:pPr>
              <w:rPr>
                <w:rFonts w:ascii="Arial" w:hAnsi="Arial" w:cs="Arial"/>
              </w:rPr>
            </w:pPr>
            <w:r w:rsidRPr="005A5718">
              <w:rPr>
                <w:rFonts w:ascii="Arial" w:hAnsi="Arial" w:cs="Arial"/>
              </w:rPr>
              <w:t>ONDERBREKING VAN HET WERK</w:t>
            </w:r>
          </w:p>
          <w:p w:rsidR="005A5718" w:rsidRPr="005A5718" w:rsidRDefault="005A5718" w:rsidP="005A5718">
            <w:pPr>
              <w:rPr>
                <w:rFonts w:ascii="Arial" w:hAnsi="Arial" w:cs="Arial"/>
              </w:rPr>
            </w:pPr>
            <w:r w:rsidRPr="005A5718">
              <w:rPr>
                <w:rFonts w:ascii="Arial" w:hAnsi="Arial" w:cs="Arial"/>
              </w:rPr>
              <w:t>Indien de uitvoering van het werk of een deel daarvan door het vinden van voorwerpen zoals bedoeld in paragraaf 32 van de UAV 2012 moet worden onderbroken, wordt de schade die de aannemer lijdt als gevolg van deze onderbreking, vergoed.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00.02.32.90</w:t>
            </w:r>
          </w:p>
        </w:tc>
        <w:tc>
          <w:tcPr>
            <w:tcW w:w="6707" w:type="dxa"/>
          </w:tcPr>
          <w:p w:rsidR="005A5718" w:rsidRPr="005A5718" w:rsidRDefault="005A5718" w:rsidP="005A5718">
            <w:pPr>
              <w:rPr>
                <w:rFonts w:ascii="Arial" w:hAnsi="Arial" w:cs="Arial"/>
              </w:rPr>
            </w:pPr>
            <w:r w:rsidRPr="005A5718">
              <w:rPr>
                <w:rFonts w:ascii="Arial" w:hAnsi="Arial" w:cs="Arial"/>
              </w:rPr>
              <w:t>EIGENDOM GEVONDEN VOORWERPEN</w:t>
            </w:r>
          </w:p>
          <w:p w:rsidR="005A5718" w:rsidRPr="005A5718" w:rsidRDefault="005A5718" w:rsidP="005A5718">
            <w:pPr>
              <w:rPr>
                <w:rFonts w:ascii="Arial" w:hAnsi="Arial" w:cs="Arial"/>
              </w:rPr>
            </w:pPr>
            <w:r w:rsidRPr="005A5718">
              <w:rPr>
                <w:rFonts w:ascii="Arial" w:hAnsi="Arial" w:cs="Arial"/>
              </w:rPr>
              <w:t>Onvoorzien uit het werk komende voorwerpen, muurschilderingen e.d. blijven eigendom van de opdrachtgever, tenzij de directie verklaart dat zij voor de opdrachtgever niet van waarde zijn. In het geval deze voorwerpen aan de opdrachtgever verblijven, worden de eventueel hieruit voortvloeiende kosten, de aannemer met toepassing van paragraaf 29, lid 3 van de UAV 2012 vergoed.</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00.02.36</w:t>
            </w:r>
          </w:p>
        </w:tc>
        <w:tc>
          <w:tcPr>
            <w:tcW w:w="6707" w:type="dxa"/>
          </w:tcPr>
          <w:p w:rsidR="005A5718" w:rsidRPr="005A5718" w:rsidRDefault="005A5718" w:rsidP="005A5718">
            <w:pPr>
              <w:rPr>
                <w:rFonts w:ascii="Arial" w:hAnsi="Arial" w:cs="Arial"/>
                <w:b/>
              </w:rPr>
            </w:pPr>
            <w:r w:rsidRPr="005A5718">
              <w:rPr>
                <w:rFonts w:ascii="Arial" w:hAnsi="Arial" w:cs="Arial"/>
                <w:b/>
              </w:rPr>
              <w:t>BESTEKSWIJZIGINGEN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00.02.36.01</w:t>
            </w:r>
          </w:p>
        </w:tc>
        <w:tc>
          <w:tcPr>
            <w:tcW w:w="6707" w:type="dxa"/>
          </w:tcPr>
          <w:p w:rsidR="005A5718" w:rsidRPr="005A5718" w:rsidRDefault="005A5718" w:rsidP="005A5718">
            <w:pPr>
              <w:rPr>
                <w:rFonts w:ascii="Arial" w:hAnsi="Arial" w:cs="Arial"/>
              </w:rPr>
            </w:pPr>
            <w:r w:rsidRPr="005A5718">
              <w:rPr>
                <w:rFonts w:ascii="Arial" w:hAnsi="Arial" w:cs="Arial"/>
              </w:rPr>
              <w:t>BEVOEGDHEID AANBRENGEN BESTEKSWIJZIGINGEN</w:t>
            </w:r>
          </w:p>
          <w:p w:rsidR="005A5718" w:rsidRPr="005A5718" w:rsidRDefault="005A5718" w:rsidP="005A5718">
            <w:pPr>
              <w:rPr>
                <w:rFonts w:ascii="Arial" w:hAnsi="Arial" w:cs="Arial"/>
              </w:rPr>
            </w:pPr>
            <w:r w:rsidRPr="005A5718">
              <w:rPr>
                <w:rFonts w:ascii="Arial" w:hAnsi="Arial" w:cs="Arial"/>
              </w:rPr>
              <w:t xml:space="preserve">De bevoegdheid tot aanbrengen van </w:t>
            </w:r>
            <w:proofErr w:type="spellStart"/>
            <w:r w:rsidRPr="005A5718">
              <w:rPr>
                <w:rFonts w:ascii="Arial" w:hAnsi="Arial" w:cs="Arial"/>
              </w:rPr>
              <w:t>bestekswijzigingen</w:t>
            </w:r>
            <w:proofErr w:type="spellEnd"/>
            <w:r w:rsidRPr="005A5718">
              <w:rPr>
                <w:rFonts w:ascii="Arial" w:hAnsi="Arial" w:cs="Arial"/>
              </w:rPr>
              <w:t xml:space="preserve"> als bedoeld in paragraaf 36, lid 2 van de UAV 2012 is voorbehouden aan de opdrachtgever.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00.02.36.90</w:t>
            </w:r>
          </w:p>
        </w:tc>
        <w:tc>
          <w:tcPr>
            <w:tcW w:w="6707" w:type="dxa"/>
          </w:tcPr>
          <w:p w:rsidR="005A5718" w:rsidRPr="005A5718" w:rsidRDefault="005A5718" w:rsidP="005A5718">
            <w:pPr>
              <w:rPr>
                <w:rFonts w:ascii="Arial" w:hAnsi="Arial" w:cs="Arial"/>
              </w:rPr>
            </w:pPr>
            <w:r w:rsidRPr="005A5718">
              <w:rPr>
                <w:rFonts w:ascii="Arial" w:hAnsi="Arial" w:cs="Arial"/>
              </w:rPr>
              <w:t>SPECIFICATIE BESTEKSWIJZIGINGEN</w:t>
            </w:r>
          </w:p>
          <w:p w:rsidR="005A5718" w:rsidRPr="005A5718" w:rsidRDefault="005A5718" w:rsidP="005A5718">
            <w:pPr>
              <w:rPr>
                <w:rFonts w:ascii="Arial" w:hAnsi="Arial" w:cs="Arial"/>
              </w:rPr>
            </w:pPr>
            <w:r w:rsidRPr="005A5718">
              <w:rPr>
                <w:rFonts w:ascii="Arial" w:hAnsi="Arial" w:cs="Arial"/>
              </w:rPr>
              <w:t xml:space="preserve">De specificatie van de bedragen van </w:t>
            </w:r>
            <w:proofErr w:type="spellStart"/>
            <w:r w:rsidRPr="005A5718">
              <w:rPr>
                <w:rFonts w:ascii="Arial" w:hAnsi="Arial" w:cs="Arial"/>
              </w:rPr>
              <w:t>bestekswijzigingen</w:t>
            </w:r>
            <w:proofErr w:type="spellEnd"/>
            <w:r w:rsidRPr="005A5718">
              <w:rPr>
                <w:rFonts w:ascii="Arial" w:hAnsi="Arial" w:cs="Arial"/>
              </w:rPr>
              <w:t xml:space="preserve"> dienen samengesteld te zijn uit:</w:t>
            </w:r>
          </w:p>
          <w:p w:rsidR="005A5718" w:rsidRPr="005A5718" w:rsidRDefault="005A5718" w:rsidP="005A5718">
            <w:pPr>
              <w:rPr>
                <w:rFonts w:ascii="Arial" w:hAnsi="Arial" w:cs="Arial"/>
              </w:rPr>
            </w:pPr>
            <w:r w:rsidRPr="005A5718">
              <w:rPr>
                <w:rFonts w:ascii="Arial" w:hAnsi="Arial" w:cs="Arial"/>
              </w:rPr>
              <w:t>a. de netto kosten van de bouwstoffen;</w:t>
            </w:r>
          </w:p>
          <w:p w:rsidR="005A5718" w:rsidRPr="005A5718" w:rsidRDefault="005A5718" w:rsidP="005A5718">
            <w:pPr>
              <w:rPr>
                <w:rFonts w:ascii="Arial" w:hAnsi="Arial" w:cs="Arial"/>
              </w:rPr>
            </w:pPr>
            <w:r w:rsidRPr="005A5718">
              <w:rPr>
                <w:rFonts w:ascii="Arial" w:hAnsi="Arial" w:cs="Arial"/>
              </w:rPr>
              <w:t>b. de netto kosten van de arbeid, gebaseerd op het</w:t>
            </w:r>
          </w:p>
          <w:p w:rsidR="005A5718" w:rsidRPr="005A5718" w:rsidRDefault="005A5718" w:rsidP="005A5718">
            <w:pPr>
              <w:rPr>
                <w:rFonts w:ascii="Arial" w:hAnsi="Arial" w:cs="Arial"/>
              </w:rPr>
            </w:pPr>
            <w:r w:rsidRPr="005A5718">
              <w:rPr>
                <w:rFonts w:ascii="Arial" w:hAnsi="Arial" w:cs="Arial"/>
              </w:rPr>
              <w:t xml:space="preserve">    gemiddelde uurloon, voor zover deze rechtstreeks</w:t>
            </w:r>
          </w:p>
          <w:p w:rsidR="005A5718" w:rsidRPr="005A5718" w:rsidRDefault="005A5718" w:rsidP="005A5718">
            <w:pPr>
              <w:rPr>
                <w:rFonts w:ascii="Arial" w:hAnsi="Arial" w:cs="Arial"/>
              </w:rPr>
            </w:pPr>
            <w:r w:rsidRPr="005A5718">
              <w:rPr>
                <w:rFonts w:ascii="Arial" w:hAnsi="Arial" w:cs="Arial"/>
              </w:rPr>
              <w:t xml:space="preserve">    op het verwerken van de onder a. bedoelde</w:t>
            </w:r>
          </w:p>
          <w:p w:rsidR="005A5718" w:rsidRPr="005A5718" w:rsidRDefault="005A5718" w:rsidP="005A5718">
            <w:pPr>
              <w:rPr>
                <w:rFonts w:ascii="Arial" w:hAnsi="Arial" w:cs="Arial"/>
              </w:rPr>
            </w:pPr>
            <w:r w:rsidRPr="005A5718">
              <w:rPr>
                <w:rFonts w:ascii="Arial" w:hAnsi="Arial" w:cs="Arial"/>
              </w:rPr>
              <w:t xml:space="preserve">    bouwstoffen betrekking heeft;</w:t>
            </w:r>
          </w:p>
          <w:p w:rsidR="005A5718" w:rsidRPr="005A5718" w:rsidRDefault="005A5718" w:rsidP="005A5718">
            <w:pPr>
              <w:rPr>
                <w:rFonts w:ascii="Arial" w:hAnsi="Arial" w:cs="Arial"/>
              </w:rPr>
            </w:pPr>
            <w:r w:rsidRPr="005A5718">
              <w:rPr>
                <w:rFonts w:ascii="Arial" w:hAnsi="Arial" w:cs="Arial"/>
              </w:rPr>
              <w:t>c. een opslag voor de aannemersvergoeding over de</w:t>
            </w:r>
          </w:p>
          <w:p w:rsidR="005A5718" w:rsidRPr="005A5718" w:rsidRDefault="005A5718" w:rsidP="005A5718">
            <w:pPr>
              <w:rPr>
                <w:rFonts w:ascii="Arial" w:hAnsi="Arial" w:cs="Arial"/>
              </w:rPr>
            </w:pPr>
            <w:r w:rsidRPr="005A5718">
              <w:rPr>
                <w:rFonts w:ascii="Arial" w:hAnsi="Arial" w:cs="Arial"/>
              </w:rPr>
              <w:t xml:space="preserve">    onder a. en b. bedoelde netto kosten, ter dekking</w:t>
            </w:r>
          </w:p>
          <w:p w:rsidR="005A5718" w:rsidRPr="005A5718" w:rsidRDefault="005A5718" w:rsidP="005A5718">
            <w:pPr>
              <w:rPr>
                <w:rFonts w:ascii="Arial" w:hAnsi="Arial" w:cs="Arial"/>
              </w:rPr>
            </w:pPr>
            <w:r w:rsidRPr="005A5718">
              <w:rPr>
                <w:rFonts w:ascii="Arial" w:hAnsi="Arial" w:cs="Arial"/>
              </w:rPr>
              <w:lastRenderedPageBreak/>
              <w:t xml:space="preserve">    van de </w:t>
            </w:r>
            <w:proofErr w:type="spellStart"/>
            <w:r w:rsidRPr="005A5718">
              <w:rPr>
                <w:rFonts w:ascii="Arial" w:hAnsi="Arial" w:cs="Arial"/>
              </w:rPr>
              <w:t>bouwplaatskosten</w:t>
            </w:r>
            <w:proofErr w:type="spellEnd"/>
            <w:r w:rsidRPr="005A5718">
              <w:rPr>
                <w:rFonts w:ascii="Arial" w:hAnsi="Arial" w:cs="Arial"/>
              </w:rPr>
              <w:t>, winst en risico en</w:t>
            </w:r>
          </w:p>
          <w:p w:rsidR="005A5718" w:rsidRPr="005A5718" w:rsidRDefault="005A5718" w:rsidP="005A5718">
            <w:pPr>
              <w:rPr>
                <w:rFonts w:ascii="Arial" w:hAnsi="Arial" w:cs="Arial"/>
              </w:rPr>
            </w:pPr>
            <w:r w:rsidRPr="005A5718">
              <w:rPr>
                <w:rFonts w:ascii="Arial" w:hAnsi="Arial" w:cs="Arial"/>
              </w:rPr>
              <w:t xml:space="preserve">    algemene kosten, die voor al het meer en minder</w:t>
            </w:r>
          </w:p>
          <w:p w:rsidR="005A5718" w:rsidRPr="005A5718" w:rsidRDefault="005A5718" w:rsidP="005A5718">
            <w:pPr>
              <w:rPr>
                <w:rFonts w:ascii="Arial" w:hAnsi="Arial" w:cs="Arial"/>
              </w:rPr>
            </w:pPr>
            <w:r w:rsidRPr="005A5718">
              <w:rPr>
                <w:rFonts w:ascii="Arial" w:hAnsi="Arial" w:cs="Arial"/>
              </w:rPr>
              <w:t xml:space="preserve">    werk wordt gesteld op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00.02.36.91</w:t>
            </w:r>
          </w:p>
        </w:tc>
        <w:tc>
          <w:tcPr>
            <w:tcW w:w="6707" w:type="dxa"/>
          </w:tcPr>
          <w:p w:rsidR="005A5718" w:rsidRPr="005A5718" w:rsidRDefault="005A5718" w:rsidP="005A5718">
            <w:pPr>
              <w:rPr>
                <w:rFonts w:ascii="Arial" w:hAnsi="Arial" w:cs="Arial"/>
              </w:rPr>
            </w:pPr>
            <w:r w:rsidRPr="005A5718">
              <w:rPr>
                <w:rFonts w:ascii="Arial" w:hAnsi="Arial" w:cs="Arial"/>
              </w:rPr>
              <w:t>BESTEKSWIJZIGINGEN</w:t>
            </w:r>
          </w:p>
          <w:p w:rsidR="005A5718" w:rsidRPr="005A5718" w:rsidRDefault="005A5718" w:rsidP="005A5718">
            <w:pPr>
              <w:rPr>
                <w:rFonts w:ascii="Arial" w:hAnsi="Arial" w:cs="Arial"/>
              </w:rPr>
            </w:pPr>
            <w:r w:rsidRPr="005A5718">
              <w:rPr>
                <w:rFonts w:ascii="Arial" w:hAnsi="Arial" w:cs="Arial"/>
              </w:rPr>
              <w:t xml:space="preserve">Tenzij nadrukkelijk anders overeengekomen, dienen </w:t>
            </w:r>
            <w:proofErr w:type="spellStart"/>
            <w:r w:rsidRPr="005A5718">
              <w:rPr>
                <w:rFonts w:ascii="Arial" w:hAnsi="Arial" w:cs="Arial"/>
              </w:rPr>
              <w:t>bestekswijzigingen</w:t>
            </w:r>
            <w:proofErr w:type="spellEnd"/>
            <w:r w:rsidRPr="005A5718">
              <w:rPr>
                <w:rFonts w:ascii="Arial" w:hAnsi="Arial" w:cs="Arial"/>
              </w:rPr>
              <w:t xml:space="preserve"> (meer en minderwerk) uitgevoerd te worden in de termijn, binnen welke het werk volgens het bestek, moet worden opgeleverd.</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00.02.38</w:t>
            </w:r>
          </w:p>
        </w:tc>
        <w:tc>
          <w:tcPr>
            <w:tcW w:w="6707" w:type="dxa"/>
          </w:tcPr>
          <w:p w:rsidR="005A5718" w:rsidRPr="005A5718" w:rsidRDefault="005A5718" w:rsidP="005A5718">
            <w:pPr>
              <w:rPr>
                <w:rFonts w:ascii="Arial" w:hAnsi="Arial" w:cs="Arial"/>
                <w:b/>
              </w:rPr>
            </w:pPr>
            <w:r w:rsidRPr="005A5718">
              <w:rPr>
                <w:rFonts w:ascii="Arial" w:hAnsi="Arial" w:cs="Arial"/>
                <w:b/>
              </w:rPr>
              <w:t>HOEVEELHEDEN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00.02.38.01</w:t>
            </w:r>
          </w:p>
        </w:tc>
        <w:tc>
          <w:tcPr>
            <w:tcW w:w="6707" w:type="dxa"/>
          </w:tcPr>
          <w:p w:rsidR="005A5718" w:rsidRPr="005A5718" w:rsidRDefault="005A5718" w:rsidP="005A5718">
            <w:pPr>
              <w:rPr>
                <w:rFonts w:ascii="Arial" w:hAnsi="Arial" w:cs="Arial"/>
              </w:rPr>
            </w:pPr>
            <w:r w:rsidRPr="005A5718">
              <w:rPr>
                <w:rFonts w:ascii="Arial" w:hAnsi="Arial" w:cs="Arial"/>
              </w:rPr>
              <w:t>METING HOEVEELHEDEN</w:t>
            </w:r>
          </w:p>
          <w:p w:rsidR="005A5718" w:rsidRPr="005A5718" w:rsidRDefault="005A5718" w:rsidP="005A5718">
            <w:pPr>
              <w:rPr>
                <w:rFonts w:ascii="Arial" w:hAnsi="Arial" w:cs="Arial"/>
              </w:rPr>
            </w:pPr>
            <w:r w:rsidRPr="005A5718">
              <w:rPr>
                <w:rFonts w:ascii="Arial" w:hAnsi="Arial" w:cs="Arial"/>
              </w:rPr>
              <w:t>Meting van hoeveelheden vindt plaats overeenkomstig de Standaardmeetmethode NEN 3699+c94.</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00.02.38.02</w:t>
            </w:r>
          </w:p>
        </w:tc>
        <w:tc>
          <w:tcPr>
            <w:tcW w:w="6707" w:type="dxa"/>
          </w:tcPr>
          <w:p w:rsidR="005A5718" w:rsidRPr="005A5718" w:rsidRDefault="005A5718" w:rsidP="005A5718">
            <w:pPr>
              <w:rPr>
                <w:rFonts w:ascii="Arial" w:hAnsi="Arial" w:cs="Arial"/>
              </w:rPr>
            </w:pPr>
            <w:r w:rsidRPr="005A5718">
              <w:rPr>
                <w:rFonts w:ascii="Arial" w:hAnsi="Arial" w:cs="Arial"/>
              </w:rPr>
              <w:t>OVERZICHT VERREKENBAAR GESTELDE HOEVEELHEDEN</w:t>
            </w:r>
          </w:p>
          <w:p w:rsidR="005A5718" w:rsidRPr="005A5718" w:rsidRDefault="005A5718" w:rsidP="005A5718">
            <w:pPr>
              <w:rPr>
                <w:rFonts w:ascii="Arial" w:hAnsi="Arial" w:cs="Arial"/>
              </w:rPr>
            </w:pPr>
            <w:r w:rsidRPr="005A5718">
              <w:rPr>
                <w:rFonts w:ascii="Arial" w:hAnsi="Arial" w:cs="Arial"/>
              </w:rPr>
              <w:t xml:space="preserve">De </w:t>
            </w:r>
            <w:proofErr w:type="spellStart"/>
            <w:r w:rsidRPr="005A5718">
              <w:rPr>
                <w:rFonts w:ascii="Arial" w:hAnsi="Arial" w:cs="Arial"/>
              </w:rPr>
              <w:t>verrekenbaar</w:t>
            </w:r>
            <w:proofErr w:type="spellEnd"/>
            <w:r w:rsidRPr="005A5718">
              <w:rPr>
                <w:rFonts w:ascii="Arial" w:hAnsi="Arial" w:cs="Arial"/>
              </w:rPr>
              <w:t xml:space="preserve"> gestelde hoeveelheden als bedoeld in paragraaf 38, lid 1 van de UAV 2012 zijn de volgende:</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00.02.40</w:t>
            </w:r>
          </w:p>
        </w:tc>
        <w:tc>
          <w:tcPr>
            <w:tcW w:w="6707" w:type="dxa"/>
          </w:tcPr>
          <w:p w:rsidR="005A5718" w:rsidRPr="005A5718" w:rsidRDefault="005A5718" w:rsidP="005A5718">
            <w:pPr>
              <w:rPr>
                <w:rFonts w:ascii="Arial" w:hAnsi="Arial" w:cs="Arial"/>
                <w:b/>
              </w:rPr>
            </w:pPr>
            <w:r w:rsidRPr="005A5718">
              <w:rPr>
                <w:rFonts w:ascii="Arial" w:hAnsi="Arial" w:cs="Arial"/>
                <w:b/>
              </w:rPr>
              <w:t>BETALING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00.02.40.03</w:t>
            </w:r>
          </w:p>
        </w:tc>
        <w:tc>
          <w:tcPr>
            <w:tcW w:w="6707" w:type="dxa"/>
          </w:tcPr>
          <w:p w:rsidR="005A5718" w:rsidRPr="005A5718" w:rsidRDefault="005A5718" w:rsidP="005A5718">
            <w:pPr>
              <w:rPr>
                <w:rFonts w:ascii="Arial" w:hAnsi="Arial" w:cs="Arial"/>
              </w:rPr>
            </w:pPr>
            <w:r w:rsidRPr="005A5718">
              <w:rPr>
                <w:rFonts w:ascii="Arial" w:hAnsi="Arial" w:cs="Arial"/>
              </w:rPr>
              <w:t>DECLARATIES OP BASIS VAN DE RISICOREGELING</w:t>
            </w:r>
          </w:p>
          <w:p w:rsidR="005A5718" w:rsidRPr="005A5718" w:rsidRDefault="005A5718" w:rsidP="005A5718">
            <w:pPr>
              <w:rPr>
                <w:rFonts w:ascii="Arial" w:hAnsi="Arial" w:cs="Arial"/>
              </w:rPr>
            </w:pPr>
            <w:r w:rsidRPr="005A5718">
              <w:rPr>
                <w:rFonts w:ascii="Arial" w:hAnsi="Arial" w:cs="Arial"/>
              </w:rPr>
              <w:t>De declaraties van verrekeningen in het kader van een risicoregeling moeten afzonderlijk en uiterlijk binnen twee maanden, nadat de eerste officiële publicatie van de daarvoor benodigde loon- en materiaalindices is verschenen, op naam van de opdrachtgever bij de directie ingediend worden.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00.02.40.90</w:t>
            </w:r>
          </w:p>
        </w:tc>
        <w:tc>
          <w:tcPr>
            <w:tcW w:w="6707" w:type="dxa"/>
          </w:tcPr>
          <w:p w:rsidR="005A5718" w:rsidRPr="005A5718" w:rsidRDefault="005A5718" w:rsidP="005A5718">
            <w:pPr>
              <w:rPr>
                <w:rFonts w:ascii="Arial" w:hAnsi="Arial" w:cs="Arial"/>
              </w:rPr>
            </w:pPr>
            <w:r w:rsidRPr="005A5718">
              <w:rPr>
                <w:rFonts w:ascii="Arial" w:hAnsi="Arial" w:cs="Arial"/>
              </w:rPr>
              <w:t>BETALING IN TERMIJNEN</w:t>
            </w:r>
          </w:p>
          <w:p w:rsidR="005A5718" w:rsidRPr="005A5718" w:rsidRDefault="005A5718" w:rsidP="005A5718">
            <w:pPr>
              <w:rPr>
                <w:rFonts w:ascii="Arial" w:hAnsi="Arial" w:cs="Arial"/>
              </w:rPr>
            </w:pPr>
            <w:r w:rsidRPr="005A5718">
              <w:rPr>
                <w:rFonts w:ascii="Arial" w:hAnsi="Arial" w:cs="Arial"/>
              </w:rPr>
              <w:t>De betaling van de aannemingssom geschiedt in termijnen, met afroep(bank)garantie.</w:t>
            </w:r>
          </w:p>
          <w:p w:rsidR="005A5718" w:rsidRPr="005A5718" w:rsidRDefault="005A5718" w:rsidP="005A5718">
            <w:pPr>
              <w:rPr>
                <w:rFonts w:ascii="Arial" w:hAnsi="Arial" w:cs="Arial"/>
              </w:rPr>
            </w:pPr>
            <w:r w:rsidRPr="005A5718">
              <w:rPr>
                <w:rFonts w:ascii="Arial" w:hAnsi="Arial" w:cs="Arial"/>
              </w:rPr>
              <w:t>De termijnen, gebaseerd op de stand van het werk, zijn in procenten van de aannemingssom en verschijnen:</w:t>
            </w:r>
          </w:p>
          <w:p w:rsidR="005A5718" w:rsidRPr="005A5718" w:rsidRDefault="005A5718" w:rsidP="005A5718">
            <w:pPr>
              <w:rPr>
                <w:rFonts w:ascii="Arial" w:hAnsi="Arial" w:cs="Arial"/>
              </w:rPr>
            </w:pPr>
            <w:r w:rsidRPr="005A5718">
              <w:rPr>
                <w:rFonts w:ascii="Arial" w:hAnsi="Arial" w:cs="Arial"/>
              </w:rPr>
              <w:t>-  De eerste termijn, groot ...% van de  aannemingssom, zodra ...% van het werk is  uitgevoerd.</w:t>
            </w:r>
          </w:p>
          <w:p w:rsidR="005A5718" w:rsidRPr="005A5718" w:rsidRDefault="005A5718" w:rsidP="005A5718">
            <w:pPr>
              <w:rPr>
                <w:rFonts w:ascii="Arial" w:hAnsi="Arial" w:cs="Arial"/>
              </w:rPr>
            </w:pPr>
            <w:r w:rsidRPr="005A5718">
              <w:rPr>
                <w:rFonts w:ascii="Arial" w:hAnsi="Arial" w:cs="Arial"/>
              </w:rPr>
              <w:t>-  De volgende .. termijnen, elk groot ...% van  de aannemingssom, telkens één wanneer, sinds het  verschijnen van de voorgaande termijn, het werk  voor...% is gevorderd.</w:t>
            </w:r>
          </w:p>
          <w:p w:rsidR="005A5718" w:rsidRPr="005A5718" w:rsidRDefault="005A5718" w:rsidP="005A5718">
            <w:pPr>
              <w:rPr>
                <w:rFonts w:ascii="Arial" w:hAnsi="Arial" w:cs="Arial"/>
              </w:rPr>
            </w:pPr>
            <w:r w:rsidRPr="005A5718">
              <w:rPr>
                <w:rFonts w:ascii="Arial" w:hAnsi="Arial" w:cs="Arial"/>
              </w:rPr>
              <w:t>-  De .. Termijn, groot ...% van de  aannemingssom, bij de oplevering van het werk. Het  in onderdelen geanalyseerde werk moet, nadat het  tijdschema door de directie is goedgekeurd, in een  betalingsschema worden weergegeven door opgave van  de verschijningsdata van de termijndeclaraties.</w:t>
            </w:r>
          </w:p>
          <w:p w:rsidR="005A5718" w:rsidRPr="005A5718" w:rsidRDefault="005A5718" w:rsidP="005A5718">
            <w:pPr>
              <w:rPr>
                <w:rFonts w:ascii="Arial" w:hAnsi="Arial" w:cs="Arial"/>
              </w:rPr>
            </w:pPr>
            <w:r w:rsidRPr="005A5718">
              <w:rPr>
                <w:rFonts w:ascii="Arial" w:hAnsi="Arial" w:cs="Arial"/>
              </w:rPr>
              <w:t>De afroep(bank)garantie indienen conform de bepaling 00.02.43-90.</w:t>
            </w:r>
          </w:p>
          <w:p w:rsidR="005A5718" w:rsidRPr="005A5718" w:rsidRDefault="005A5718" w:rsidP="005A5718">
            <w:pPr>
              <w:rPr>
                <w:rFonts w:ascii="Arial" w:hAnsi="Arial" w:cs="Arial"/>
              </w:rPr>
            </w:pPr>
            <w:r w:rsidRPr="005A5718">
              <w:rPr>
                <w:rFonts w:ascii="Arial" w:hAnsi="Arial" w:cs="Arial"/>
              </w:rPr>
              <w:t xml:space="preserve">Indien het tijdschema tijdens de uitvoering van het werk wordt gewijzigd, of het verzoek van de aannemer om overdracht van in de zin van paragraaf 19, lid 1 van de UAV 2012 bedoelde eigendomsrechten wordt ingewilligd, moet </w:t>
            </w:r>
            <w:r w:rsidRPr="005A5718">
              <w:rPr>
                <w:rFonts w:ascii="Arial" w:hAnsi="Arial" w:cs="Arial"/>
              </w:rPr>
              <w:lastRenderedPageBreak/>
              <w:t>het betalingsschema in overleg met de directie worden bijgesteld.</w:t>
            </w:r>
          </w:p>
        </w:tc>
      </w:tr>
      <w:tr w:rsidR="0054448D" w:rsidTr="0005058D">
        <w:tc>
          <w:tcPr>
            <w:tcW w:w="2353" w:type="dxa"/>
          </w:tcPr>
          <w:p w:rsidR="0054448D" w:rsidRPr="005A5718" w:rsidRDefault="003140C3" w:rsidP="005A5718">
            <w:pPr>
              <w:rPr>
                <w:rFonts w:ascii="Arial" w:hAnsi="Arial" w:cs="Arial"/>
              </w:rPr>
            </w:pPr>
            <w:r>
              <w:rPr>
                <w:rFonts w:ascii="Arial" w:hAnsi="Arial" w:cs="Arial"/>
              </w:rPr>
              <w:lastRenderedPageBreak/>
              <w:t>00.02.40.91</w:t>
            </w:r>
          </w:p>
        </w:tc>
        <w:tc>
          <w:tcPr>
            <w:tcW w:w="6707" w:type="dxa"/>
          </w:tcPr>
          <w:p w:rsidR="003140C3" w:rsidRPr="003140C3" w:rsidRDefault="003140C3" w:rsidP="003140C3">
            <w:pPr>
              <w:rPr>
                <w:rFonts w:ascii="Arial" w:hAnsi="Arial" w:cs="Arial"/>
              </w:rPr>
            </w:pPr>
            <w:r w:rsidRPr="003140C3">
              <w:rPr>
                <w:rFonts w:ascii="Arial" w:hAnsi="Arial" w:cs="Arial"/>
              </w:rPr>
              <w:t>STORTING OP G-REKENING</w:t>
            </w:r>
          </w:p>
          <w:p w:rsidR="003140C3" w:rsidRPr="003140C3" w:rsidRDefault="003140C3" w:rsidP="003140C3">
            <w:pPr>
              <w:rPr>
                <w:rFonts w:ascii="Arial" w:hAnsi="Arial" w:cs="Arial"/>
              </w:rPr>
            </w:pPr>
            <w:r w:rsidRPr="003140C3">
              <w:rPr>
                <w:rFonts w:ascii="Arial" w:hAnsi="Arial" w:cs="Arial"/>
              </w:rPr>
              <w:t>De aannemer verschaft zo spoedig mogelijk na de opdracht van</w:t>
            </w:r>
            <w:r>
              <w:rPr>
                <w:rFonts w:ascii="Arial" w:hAnsi="Arial" w:cs="Arial"/>
              </w:rPr>
              <w:t xml:space="preserve"> </w:t>
            </w:r>
            <w:r w:rsidRPr="003140C3">
              <w:rPr>
                <w:rFonts w:ascii="Arial" w:hAnsi="Arial" w:cs="Arial"/>
              </w:rPr>
              <w:t>het werk de gegevens als bedoeld in de artikelen 6 e</w:t>
            </w:r>
            <w:r>
              <w:rPr>
                <w:rFonts w:ascii="Arial" w:hAnsi="Arial" w:cs="Arial"/>
              </w:rPr>
              <w:t xml:space="preserve">n 7 van de </w:t>
            </w:r>
            <w:r w:rsidRPr="003140C3">
              <w:rPr>
                <w:rFonts w:ascii="Arial" w:hAnsi="Arial" w:cs="Arial"/>
              </w:rPr>
              <w:t>Uitvoeringsregeling inleners-, keten- en</w:t>
            </w:r>
          </w:p>
          <w:p w:rsidR="003140C3" w:rsidRPr="003140C3" w:rsidRDefault="003140C3" w:rsidP="003140C3">
            <w:pPr>
              <w:rPr>
                <w:rFonts w:ascii="Arial" w:hAnsi="Arial" w:cs="Arial"/>
              </w:rPr>
            </w:pPr>
            <w:r w:rsidRPr="003140C3">
              <w:rPr>
                <w:rFonts w:ascii="Arial" w:hAnsi="Arial" w:cs="Arial"/>
              </w:rPr>
              <w:t>opdrachtgeversaansprakelijkheid 2004.</w:t>
            </w:r>
          </w:p>
          <w:p w:rsidR="003140C3" w:rsidRPr="003140C3" w:rsidRDefault="003140C3" w:rsidP="003140C3">
            <w:pPr>
              <w:rPr>
                <w:rFonts w:ascii="Arial" w:hAnsi="Arial" w:cs="Arial"/>
              </w:rPr>
            </w:pPr>
            <w:r w:rsidRPr="003140C3">
              <w:rPr>
                <w:rFonts w:ascii="Arial" w:hAnsi="Arial" w:cs="Arial"/>
              </w:rPr>
              <w:t>De aannemer moet op elke declaratie uitdrukkelijk het</w:t>
            </w:r>
          </w:p>
          <w:p w:rsidR="003140C3" w:rsidRPr="003140C3" w:rsidRDefault="003140C3" w:rsidP="003140C3">
            <w:pPr>
              <w:rPr>
                <w:rFonts w:ascii="Arial" w:hAnsi="Arial" w:cs="Arial"/>
              </w:rPr>
            </w:pPr>
            <w:r w:rsidRPr="003140C3">
              <w:rPr>
                <w:rFonts w:ascii="Arial" w:hAnsi="Arial" w:cs="Arial"/>
              </w:rPr>
              <w:t>loonkostenbestanddeel, zoals aangegeven in de schriftelijke</w:t>
            </w:r>
          </w:p>
          <w:p w:rsidR="003140C3" w:rsidRPr="003140C3" w:rsidRDefault="003140C3" w:rsidP="003140C3">
            <w:pPr>
              <w:rPr>
                <w:rFonts w:ascii="Arial" w:hAnsi="Arial" w:cs="Arial"/>
              </w:rPr>
            </w:pPr>
            <w:r w:rsidRPr="003140C3">
              <w:rPr>
                <w:rFonts w:ascii="Arial" w:hAnsi="Arial" w:cs="Arial"/>
              </w:rPr>
              <w:t>overeenkomst, van het gedeclareerde bedrag vermelden.</w:t>
            </w:r>
          </w:p>
          <w:p w:rsidR="003140C3" w:rsidRPr="003140C3" w:rsidRDefault="003140C3" w:rsidP="003140C3">
            <w:pPr>
              <w:rPr>
                <w:rFonts w:ascii="Arial" w:hAnsi="Arial" w:cs="Arial"/>
              </w:rPr>
            </w:pPr>
            <w:r w:rsidRPr="003140C3">
              <w:rPr>
                <w:rFonts w:ascii="Arial" w:hAnsi="Arial" w:cs="Arial"/>
              </w:rPr>
              <w:t>Het percentage van elke door de aannemer in te dienen</w:t>
            </w:r>
          </w:p>
          <w:p w:rsidR="003140C3" w:rsidRPr="003140C3" w:rsidRDefault="003140C3" w:rsidP="003140C3">
            <w:pPr>
              <w:rPr>
                <w:rFonts w:ascii="Arial" w:hAnsi="Arial" w:cs="Arial"/>
              </w:rPr>
            </w:pPr>
            <w:r w:rsidRPr="003140C3">
              <w:rPr>
                <w:rFonts w:ascii="Arial" w:hAnsi="Arial" w:cs="Arial"/>
              </w:rPr>
              <w:t>declaratie dat door de opdrachtgever in verband met de door de</w:t>
            </w:r>
            <w:r>
              <w:rPr>
                <w:rFonts w:ascii="Arial" w:hAnsi="Arial" w:cs="Arial"/>
              </w:rPr>
              <w:t xml:space="preserve"> </w:t>
            </w:r>
            <w:r w:rsidRPr="003140C3">
              <w:rPr>
                <w:rFonts w:ascii="Arial" w:hAnsi="Arial" w:cs="Arial"/>
              </w:rPr>
              <w:t>aannemer voor zijn werknemers verschuldigde loonbelasting en</w:t>
            </w:r>
            <w:r>
              <w:rPr>
                <w:rFonts w:ascii="Arial" w:hAnsi="Arial" w:cs="Arial"/>
              </w:rPr>
              <w:t xml:space="preserve"> </w:t>
            </w:r>
            <w:r w:rsidRPr="003140C3">
              <w:rPr>
                <w:rFonts w:ascii="Arial" w:hAnsi="Arial" w:cs="Arial"/>
              </w:rPr>
              <w:t xml:space="preserve">sociale premies op de </w:t>
            </w:r>
            <w:proofErr w:type="spellStart"/>
            <w:r w:rsidRPr="003140C3">
              <w:rPr>
                <w:rFonts w:ascii="Arial" w:hAnsi="Arial" w:cs="Arial"/>
              </w:rPr>
              <w:t>geblokeerde</w:t>
            </w:r>
            <w:proofErr w:type="spellEnd"/>
            <w:r w:rsidRPr="003140C3">
              <w:rPr>
                <w:rFonts w:ascii="Arial" w:hAnsi="Arial" w:cs="Arial"/>
              </w:rPr>
              <w:t xml:space="preserve"> rekening zal worden gestort</w:t>
            </w:r>
            <w:r>
              <w:rPr>
                <w:rFonts w:ascii="Arial" w:hAnsi="Arial" w:cs="Arial"/>
              </w:rPr>
              <w:t xml:space="preserve"> </w:t>
            </w:r>
            <w:r w:rsidRPr="003140C3">
              <w:rPr>
                <w:rFonts w:ascii="Arial" w:hAnsi="Arial" w:cs="Arial"/>
              </w:rPr>
              <w:t xml:space="preserve">bedraagt </w:t>
            </w:r>
            <w:r w:rsidRPr="003140C3">
              <w:rPr>
                <w:rFonts w:ascii="Arial" w:hAnsi="Arial" w:cs="Arial"/>
                <w:highlight w:val="yellow"/>
              </w:rPr>
              <w:t>invoegen</w:t>
            </w:r>
            <w:r w:rsidRPr="003140C3">
              <w:rPr>
                <w:rFonts w:ascii="Arial" w:hAnsi="Arial" w:cs="Arial"/>
              </w:rPr>
              <w:t>% van het loonkostenbestanddeel.</w:t>
            </w:r>
          </w:p>
          <w:p w:rsidR="003140C3" w:rsidRPr="003140C3" w:rsidRDefault="003140C3" w:rsidP="003140C3">
            <w:pPr>
              <w:rPr>
                <w:rFonts w:ascii="Arial" w:hAnsi="Arial" w:cs="Arial"/>
              </w:rPr>
            </w:pPr>
            <w:r w:rsidRPr="003140C3">
              <w:rPr>
                <w:rFonts w:ascii="Arial" w:hAnsi="Arial" w:cs="Arial"/>
              </w:rPr>
              <w:t>Niettemin is de opdrachtgever gerechtigd in bijzondere</w:t>
            </w:r>
          </w:p>
          <w:p w:rsidR="003140C3" w:rsidRPr="003140C3" w:rsidRDefault="003140C3" w:rsidP="003140C3">
            <w:pPr>
              <w:rPr>
                <w:rFonts w:ascii="Arial" w:hAnsi="Arial" w:cs="Arial"/>
              </w:rPr>
            </w:pPr>
            <w:r w:rsidRPr="003140C3">
              <w:rPr>
                <w:rFonts w:ascii="Arial" w:hAnsi="Arial" w:cs="Arial"/>
              </w:rPr>
              <w:t>omstandigheden het gedeelte van de aannemingssom dat</w:t>
            </w:r>
          </w:p>
          <w:p w:rsidR="003140C3" w:rsidRPr="003140C3" w:rsidRDefault="003140C3" w:rsidP="003140C3">
            <w:pPr>
              <w:rPr>
                <w:rFonts w:ascii="Arial" w:hAnsi="Arial" w:cs="Arial"/>
              </w:rPr>
            </w:pPr>
            <w:r w:rsidRPr="003140C3">
              <w:rPr>
                <w:rFonts w:ascii="Arial" w:hAnsi="Arial" w:cs="Arial"/>
              </w:rPr>
              <w:t>betrekking heeft op de door de aannemer voor zijn werknemers</w:t>
            </w:r>
            <w:r>
              <w:rPr>
                <w:rFonts w:ascii="Arial" w:hAnsi="Arial" w:cs="Arial"/>
              </w:rPr>
              <w:t xml:space="preserve"> </w:t>
            </w:r>
            <w:r w:rsidRPr="003140C3">
              <w:rPr>
                <w:rFonts w:ascii="Arial" w:hAnsi="Arial" w:cs="Arial"/>
              </w:rPr>
              <w:t>verschuldigde loonbelasting en sociale premies rechtstreeks aan</w:t>
            </w:r>
            <w:r>
              <w:rPr>
                <w:rFonts w:ascii="Arial" w:hAnsi="Arial" w:cs="Arial"/>
              </w:rPr>
              <w:t xml:space="preserve"> </w:t>
            </w:r>
            <w:r w:rsidRPr="003140C3">
              <w:rPr>
                <w:rFonts w:ascii="Arial" w:hAnsi="Arial" w:cs="Arial"/>
              </w:rPr>
              <w:t>de bevoegde belastingdienst over te maken. De opdrachtgever</w:t>
            </w:r>
            <w:r>
              <w:rPr>
                <w:rFonts w:ascii="Arial" w:hAnsi="Arial" w:cs="Arial"/>
              </w:rPr>
              <w:t xml:space="preserve"> </w:t>
            </w:r>
            <w:r w:rsidRPr="003140C3">
              <w:rPr>
                <w:rFonts w:ascii="Arial" w:hAnsi="Arial" w:cs="Arial"/>
              </w:rPr>
              <w:t>zal deze stortingen in mindering brengen op de door hem</w:t>
            </w:r>
            <w:r>
              <w:rPr>
                <w:rFonts w:ascii="Arial" w:hAnsi="Arial" w:cs="Arial"/>
              </w:rPr>
              <w:t xml:space="preserve"> </w:t>
            </w:r>
            <w:r w:rsidRPr="003140C3">
              <w:rPr>
                <w:rFonts w:ascii="Arial" w:hAnsi="Arial" w:cs="Arial"/>
              </w:rPr>
              <w:t>verschuldigde termijnen van de aannemingssom.</w:t>
            </w:r>
          </w:p>
          <w:p w:rsidR="003140C3" w:rsidRPr="003140C3" w:rsidRDefault="003140C3" w:rsidP="003140C3">
            <w:pPr>
              <w:rPr>
                <w:rFonts w:ascii="Arial" w:hAnsi="Arial" w:cs="Arial"/>
              </w:rPr>
            </w:pPr>
            <w:r w:rsidRPr="003140C3">
              <w:rPr>
                <w:rFonts w:ascii="Arial" w:hAnsi="Arial" w:cs="Arial"/>
              </w:rPr>
              <w:t>Voordat de opdrachtgever daartoe overgaat, zal hij de</w:t>
            </w:r>
          </w:p>
          <w:p w:rsidR="003140C3" w:rsidRPr="003140C3" w:rsidRDefault="003140C3" w:rsidP="003140C3">
            <w:pPr>
              <w:rPr>
                <w:rFonts w:ascii="Arial" w:hAnsi="Arial" w:cs="Arial"/>
              </w:rPr>
            </w:pPr>
            <w:r w:rsidRPr="003140C3">
              <w:rPr>
                <w:rFonts w:ascii="Arial" w:hAnsi="Arial" w:cs="Arial"/>
              </w:rPr>
              <w:t>aannemer daarover schriftelijk inlichten.</w:t>
            </w:r>
          </w:p>
          <w:p w:rsidR="0054448D" w:rsidRPr="005A5718" w:rsidRDefault="003140C3" w:rsidP="003140C3">
            <w:pPr>
              <w:rPr>
                <w:rFonts w:ascii="Arial" w:hAnsi="Arial" w:cs="Arial"/>
              </w:rPr>
            </w:pPr>
            <w:r w:rsidRPr="003140C3">
              <w:rPr>
                <w:rFonts w:ascii="Arial" w:hAnsi="Arial" w:cs="Arial"/>
              </w:rPr>
              <w:t xml:space="preserve">De aannemer moet deze </w:t>
            </w:r>
            <w:proofErr w:type="spellStart"/>
            <w:r w:rsidRPr="003140C3">
              <w:rPr>
                <w:rFonts w:ascii="Arial" w:hAnsi="Arial" w:cs="Arial"/>
              </w:rPr>
              <w:t>besteksbepaling</w:t>
            </w:r>
            <w:proofErr w:type="spellEnd"/>
            <w:r w:rsidRPr="003140C3">
              <w:rPr>
                <w:rFonts w:ascii="Arial" w:hAnsi="Arial" w:cs="Arial"/>
              </w:rPr>
              <w:t xml:space="preserve"> in eventueel door hem</w:t>
            </w:r>
            <w:r>
              <w:rPr>
                <w:rFonts w:ascii="Arial" w:hAnsi="Arial" w:cs="Arial"/>
              </w:rPr>
              <w:t xml:space="preserve"> </w:t>
            </w:r>
            <w:r w:rsidRPr="003140C3">
              <w:rPr>
                <w:rFonts w:ascii="Arial" w:hAnsi="Arial" w:cs="Arial"/>
              </w:rPr>
              <w:t>af te sluiten (</w:t>
            </w:r>
            <w:proofErr w:type="spellStart"/>
            <w:r w:rsidRPr="003140C3">
              <w:rPr>
                <w:rFonts w:ascii="Arial" w:hAnsi="Arial" w:cs="Arial"/>
              </w:rPr>
              <w:t>onderaannemings</w:t>
            </w:r>
            <w:proofErr w:type="spellEnd"/>
            <w:r w:rsidRPr="003140C3">
              <w:rPr>
                <w:rFonts w:ascii="Arial" w:hAnsi="Arial" w:cs="Arial"/>
              </w:rPr>
              <w:t>)overeenkomsten opnemen en de</w:t>
            </w:r>
            <w:r>
              <w:rPr>
                <w:rFonts w:ascii="Arial" w:hAnsi="Arial" w:cs="Arial"/>
              </w:rPr>
              <w:t xml:space="preserve"> </w:t>
            </w:r>
            <w:r w:rsidRPr="003140C3">
              <w:rPr>
                <w:rFonts w:ascii="Arial" w:hAnsi="Arial" w:cs="Arial"/>
              </w:rPr>
              <w:t>onderaannemer verplichten deze</w:t>
            </w:r>
            <w:r>
              <w:rPr>
                <w:rFonts w:ascii="Arial" w:hAnsi="Arial" w:cs="Arial"/>
              </w:rPr>
              <w:t xml:space="preserve"> bepaling in eventueel door hem </w:t>
            </w:r>
            <w:r w:rsidRPr="003140C3">
              <w:rPr>
                <w:rFonts w:ascii="Arial" w:hAnsi="Arial" w:cs="Arial"/>
              </w:rPr>
              <w:t>af te sluiten (</w:t>
            </w:r>
            <w:proofErr w:type="spellStart"/>
            <w:r w:rsidRPr="003140C3">
              <w:rPr>
                <w:rFonts w:ascii="Arial" w:hAnsi="Arial" w:cs="Arial"/>
              </w:rPr>
              <w:t>onderaannemings</w:t>
            </w:r>
            <w:proofErr w:type="spellEnd"/>
            <w:r w:rsidRPr="003140C3">
              <w:rPr>
                <w:rFonts w:ascii="Arial" w:hAnsi="Arial" w:cs="Arial"/>
              </w:rPr>
              <w:t>)overeenkomsten op te nemen.</w:t>
            </w:r>
          </w:p>
        </w:tc>
      </w:tr>
      <w:tr w:rsidR="005A5718" w:rsidTr="0005058D">
        <w:tc>
          <w:tcPr>
            <w:tcW w:w="2353" w:type="dxa"/>
          </w:tcPr>
          <w:p w:rsidR="005A5718" w:rsidRPr="005A5718" w:rsidRDefault="003140C3" w:rsidP="005A5718">
            <w:pPr>
              <w:rPr>
                <w:rFonts w:ascii="Arial" w:hAnsi="Arial" w:cs="Arial"/>
              </w:rPr>
            </w:pPr>
            <w:r>
              <w:rPr>
                <w:rFonts w:ascii="Arial" w:hAnsi="Arial" w:cs="Arial"/>
              </w:rPr>
              <w:t>00.02.40.92</w:t>
            </w:r>
          </w:p>
        </w:tc>
        <w:tc>
          <w:tcPr>
            <w:tcW w:w="6707" w:type="dxa"/>
          </w:tcPr>
          <w:p w:rsidR="005A5718" w:rsidRPr="005A5718" w:rsidRDefault="005A5718" w:rsidP="005A5718">
            <w:pPr>
              <w:rPr>
                <w:rFonts w:ascii="Arial" w:hAnsi="Arial" w:cs="Arial"/>
              </w:rPr>
            </w:pPr>
            <w:r w:rsidRPr="005A5718">
              <w:rPr>
                <w:rFonts w:ascii="Arial" w:hAnsi="Arial" w:cs="Arial"/>
              </w:rPr>
              <w:t>DECLARATIES</w:t>
            </w:r>
          </w:p>
          <w:p w:rsidR="005A5718" w:rsidRPr="005A5718" w:rsidRDefault="005A5718" w:rsidP="005A5718">
            <w:pPr>
              <w:rPr>
                <w:rFonts w:ascii="Arial" w:hAnsi="Arial" w:cs="Arial"/>
              </w:rPr>
            </w:pPr>
            <w:r w:rsidRPr="005A5718">
              <w:rPr>
                <w:rFonts w:ascii="Arial" w:hAnsi="Arial" w:cs="Arial"/>
              </w:rPr>
              <w:t>De betaling zal geschieden nadat de aannemer een declaratie heeft ingediend.</w:t>
            </w:r>
          </w:p>
          <w:p w:rsidR="005A5718" w:rsidRPr="005A5718" w:rsidRDefault="005A5718" w:rsidP="005A5718">
            <w:pPr>
              <w:rPr>
                <w:rFonts w:ascii="Arial" w:hAnsi="Arial" w:cs="Arial"/>
              </w:rPr>
            </w:pPr>
            <w:r w:rsidRPr="005A5718">
              <w:rPr>
                <w:rFonts w:ascii="Arial" w:hAnsi="Arial" w:cs="Arial"/>
              </w:rPr>
              <w:t>Aantal: 1</w:t>
            </w:r>
          </w:p>
          <w:p w:rsidR="005A5718" w:rsidRPr="005A5718" w:rsidRDefault="005A5718" w:rsidP="005A5718">
            <w:pPr>
              <w:rPr>
                <w:rFonts w:ascii="Arial" w:hAnsi="Arial" w:cs="Arial"/>
              </w:rPr>
            </w:pPr>
            <w:r w:rsidRPr="005A5718">
              <w:rPr>
                <w:rFonts w:ascii="Arial" w:hAnsi="Arial" w:cs="Arial"/>
              </w:rPr>
              <w:t>a. In uitdrukkelijke afwijking van het bepaalde in paragraaf 40, lid 6 van de UAV 2012, dient de declaratie te worden gezonden aan de:</w:t>
            </w:r>
          </w:p>
          <w:p w:rsidR="00E96BCA" w:rsidRPr="00E96BCA" w:rsidRDefault="00E96BCA" w:rsidP="00E96BCA">
            <w:pPr>
              <w:rPr>
                <w:rFonts w:ascii="Arial" w:hAnsi="Arial" w:cs="Arial"/>
              </w:rPr>
            </w:pPr>
            <w:r w:rsidRPr="00E96BCA">
              <w:rPr>
                <w:rFonts w:ascii="Arial" w:hAnsi="Arial" w:cs="Arial"/>
              </w:rPr>
              <w:t>GVB Exploitatie</w:t>
            </w:r>
            <w:r>
              <w:rPr>
                <w:rFonts w:ascii="Arial" w:hAnsi="Arial" w:cs="Arial"/>
              </w:rPr>
              <w:t>/Infra/Activa</w:t>
            </w:r>
            <w:r w:rsidRPr="00E96BCA">
              <w:rPr>
                <w:rFonts w:ascii="Arial" w:hAnsi="Arial" w:cs="Arial"/>
              </w:rPr>
              <w:t xml:space="preserve"> B.V.</w:t>
            </w:r>
          </w:p>
          <w:p w:rsidR="00E96BCA" w:rsidRPr="00E96BCA" w:rsidRDefault="00E96BCA" w:rsidP="00E96BCA">
            <w:pPr>
              <w:rPr>
                <w:rFonts w:ascii="Arial" w:hAnsi="Arial" w:cs="Arial"/>
              </w:rPr>
            </w:pPr>
            <w:r w:rsidRPr="00E96BCA">
              <w:rPr>
                <w:rFonts w:ascii="Arial" w:hAnsi="Arial" w:cs="Arial"/>
              </w:rPr>
              <w:t>T.a.v. Crediteurenadministratie</w:t>
            </w:r>
          </w:p>
          <w:p w:rsidR="00E96BCA" w:rsidRPr="00E96BCA" w:rsidRDefault="00E96BCA" w:rsidP="00E96BCA">
            <w:pPr>
              <w:rPr>
                <w:rFonts w:ascii="Arial" w:hAnsi="Arial" w:cs="Arial"/>
              </w:rPr>
            </w:pPr>
            <w:r w:rsidRPr="00E96BCA">
              <w:rPr>
                <w:rFonts w:ascii="Arial" w:hAnsi="Arial" w:cs="Arial"/>
              </w:rPr>
              <w:t>Postbus 2131</w:t>
            </w:r>
          </w:p>
          <w:p w:rsidR="00E96BCA" w:rsidRDefault="00E96BCA" w:rsidP="00E96BCA">
            <w:pPr>
              <w:rPr>
                <w:rFonts w:ascii="Arial" w:hAnsi="Arial" w:cs="Arial"/>
              </w:rPr>
            </w:pPr>
            <w:r w:rsidRPr="00E96BCA">
              <w:rPr>
                <w:rFonts w:ascii="Arial" w:hAnsi="Arial" w:cs="Arial"/>
              </w:rPr>
              <w:t>1000 CC  AMSTERDAM</w:t>
            </w:r>
          </w:p>
          <w:p w:rsidR="005A5718" w:rsidRPr="005A5718" w:rsidRDefault="005A5718" w:rsidP="00E96BCA">
            <w:pPr>
              <w:rPr>
                <w:rFonts w:ascii="Arial" w:hAnsi="Arial" w:cs="Arial"/>
              </w:rPr>
            </w:pPr>
            <w:r w:rsidRPr="005A5718">
              <w:rPr>
                <w:rFonts w:ascii="Arial" w:hAnsi="Arial" w:cs="Arial"/>
              </w:rPr>
              <w:t>b. In paragraaf 40, lid 6 van de UAV 2012 vervalt in de tweede, derde en vierde zin "de directie" en wordt vervangen door: "de opdrachtgever".</w:t>
            </w:r>
          </w:p>
          <w:p w:rsidR="005A5718" w:rsidRPr="005A5718" w:rsidRDefault="005A5718" w:rsidP="005A5718">
            <w:pPr>
              <w:rPr>
                <w:rFonts w:ascii="Arial" w:hAnsi="Arial" w:cs="Arial"/>
              </w:rPr>
            </w:pPr>
            <w:r w:rsidRPr="005A5718">
              <w:rPr>
                <w:rFonts w:ascii="Arial" w:hAnsi="Arial" w:cs="Arial"/>
              </w:rPr>
              <w:t>c. Op alle declaraties moet worden vermeld:</w:t>
            </w:r>
          </w:p>
          <w:p w:rsidR="005A5718" w:rsidRPr="005A5718" w:rsidRDefault="005A5718" w:rsidP="005A5718">
            <w:pPr>
              <w:rPr>
                <w:rFonts w:ascii="Arial" w:hAnsi="Arial" w:cs="Arial"/>
              </w:rPr>
            </w:pPr>
            <w:r w:rsidRPr="005A5718">
              <w:rPr>
                <w:rFonts w:ascii="Arial" w:hAnsi="Arial" w:cs="Arial"/>
              </w:rPr>
              <w:t xml:space="preserve">    - het inkoopordernummer;</w:t>
            </w:r>
          </w:p>
          <w:p w:rsidR="005A5718" w:rsidRPr="005A5718" w:rsidRDefault="005A5718" w:rsidP="005A5718">
            <w:pPr>
              <w:rPr>
                <w:rFonts w:ascii="Arial" w:hAnsi="Arial" w:cs="Arial"/>
              </w:rPr>
            </w:pPr>
            <w:r w:rsidRPr="005A5718">
              <w:rPr>
                <w:rFonts w:ascii="Arial" w:hAnsi="Arial" w:cs="Arial"/>
              </w:rPr>
              <w:t xml:space="preserve">    - het IBAN (International Bank Account </w:t>
            </w:r>
            <w:proofErr w:type="spellStart"/>
            <w:r w:rsidRPr="005A5718">
              <w:rPr>
                <w:rFonts w:ascii="Arial" w:hAnsi="Arial" w:cs="Arial"/>
              </w:rPr>
              <w:t>Number</w:t>
            </w:r>
            <w:proofErr w:type="spellEnd"/>
            <w:r w:rsidRPr="005A5718">
              <w:rPr>
                <w:rFonts w:ascii="Arial" w:hAnsi="Arial" w:cs="Arial"/>
              </w:rPr>
              <w:t>)</w:t>
            </w:r>
          </w:p>
          <w:p w:rsidR="005A5718" w:rsidRPr="005A5718" w:rsidRDefault="005A5718" w:rsidP="005A5718">
            <w:pPr>
              <w:rPr>
                <w:rFonts w:ascii="Arial" w:hAnsi="Arial" w:cs="Arial"/>
              </w:rPr>
            </w:pPr>
            <w:r w:rsidRPr="005A5718">
              <w:rPr>
                <w:rFonts w:ascii="Arial" w:hAnsi="Arial" w:cs="Arial"/>
              </w:rPr>
              <w:lastRenderedPageBreak/>
              <w:t xml:space="preserve">      van de aannemer;</w:t>
            </w:r>
          </w:p>
          <w:p w:rsidR="005A5718" w:rsidRPr="005A5718" w:rsidRDefault="005A5718" w:rsidP="005A5718">
            <w:pPr>
              <w:rPr>
                <w:rFonts w:ascii="Arial" w:hAnsi="Arial" w:cs="Arial"/>
              </w:rPr>
            </w:pPr>
            <w:r w:rsidRPr="005A5718">
              <w:rPr>
                <w:rFonts w:ascii="Arial" w:hAnsi="Arial" w:cs="Arial"/>
              </w:rPr>
              <w:t xml:space="preserve">    - de BIC (Bank </w:t>
            </w:r>
            <w:proofErr w:type="spellStart"/>
            <w:r w:rsidRPr="005A5718">
              <w:rPr>
                <w:rFonts w:ascii="Arial" w:hAnsi="Arial" w:cs="Arial"/>
              </w:rPr>
              <w:t>Identifier</w:t>
            </w:r>
            <w:proofErr w:type="spellEnd"/>
            <w:r w:rsidRPr="005A5718">
              <w:rPr>
                <w:rFonts w:ascii="Arial" w:hAnsi="Arial" w:cs="Arial"/>
              </w:rPr>
              <w:t xml:space="preserve"> Code) van de aannemer.</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00.02.41</w:t>
            </w:r>
          </w:p>
        </w:tc>
        <w:tc>
          <w:tcPr>
            <w:tcW w:w="6707" w:type="dxa"/>
          </w:tcPr>
          <w:p w:rsidR="005A5718" w:rsidRPr="005A5718" w:rsidRDefault="005A5718" w:rsidP="005A5718">
            <w:pPr>
              <w:rPr>
                <w:rFonts w:ascii="Arial" w:hAnsi="Arial" w:cs="Arial"/>
                <w:b/>
              </w:rPr>
            </w:pPr>
            <w:r w:rsidRPr="005A5718">
              <w:rPr>
                <w:rFonts w:ascii="Arial" w:hAnsi="Arial" w:cs="Arial"/>
                <w:b/>
              </w:rPr>
              <w:t>KORTINGEN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00.02.41.01</w:t>
            </w:r>
          </w:p>
        </w:tc>
        <w:tc>
          <w:tcPr>
            <w:tcW w:w="6707" w:type="dxa"/>
          </w:tcPr>
          <w:p w:rsidR="005A5718" w:rsidRPr="005A5718" w:rsidRDefault="005A5718" w:rsidP="005A5718">
            <w:pPr>
              <w:rPr>
                <w:rFonts w:ascii="Arial" w:hAnsi="Arial" w:cs="Arial"/>
              </w:rPr>
            </w:pPr>
            <w:r w:rsidRPr="005A5718">
              <w:rPr>
                <w:rFonts w:ascii="Arial" w:hAnsi="Arial" w:cs="Arial"/>
              </w:rPr>
              <w:t>KORTINGSBEDRAG</w:t>
            </w:r>
          </w:p>
          <w:p w:rsidR="005A5718" w:rsidRPr="005A5718" w:rsidRDefault="005A5718" w:rsidP="005A5718">
            <w:pPr>
              <w:rPr>
                <w:rFonts w:ascii="Arial" w:hAnsi="Arial" w:cs="Arial"/>
              </w:rPr>
            </w:pPr>
            <w:r w:rsidRPr="005A5718">
              <w:rPr>
                <w:rFonts w:ascii="Arial" w:hAnsi="Arial" w:cs="Arial"/>
              </w:rPr>
              <w:t>De korting, bedoeld in paragraaf 42, lid 2 van de UAV 2012, bedraagt per dag:</w:t>
            </w:r>
          </w:p>
          <w:p w:rsidR="005A5718" w:rsidRPr="005A5718" w:rsidRDefault="005A5718" w:rsidP="005A5718">
            <w:pPr>
              <w:rPr>
                <w:rFonts w:ascii="Arial" w:hAnsi="Arial" w:cs="Arial"/>
              </w:rPr>
            </w:pPr>
            <w:r w:rsidRPr="005A5718">
              <w:rPr>
                <w:rFonts w:ascii="Arial" w:hAnsi="Arial" w:cs="Arial"/>
              </w:rPr>
              <w:t>Euro:.....</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00.02.41.02</w:t>
            </w:r>
          </w:p>
        </w:tc>
        <w:tc>
          <w:tcPr>
            <w:tcW w:w="6707" w:type="dxa"/>
          </w:tcPr>
          <w:p w:rsidR="005A5718" w:rsidRPr="005A5718" w:rsidRDefault="005A5718" w:rsidP="005A5718">
            <w:pPr>
              <w:rPr>
                <w:rFonts w:ascii="Arial" w:hAnsi="Arial" w:cs="Arial"/>
              </w:rPr>
            </w:pPr>
            <w:r w:rsidRPr="005A5718">
              <w:rPr>
                <w:rFonts w:ascii="Arial" w:hAnsi="Arial" w:cs="Arial"/>
              </w:rPr>
              <w:t>PREMIE EERDERE OPLEVERING</w:t>
            </w:r>
          </w:p>
          <w:p w:rsidR="005A5718" w:rsidRPr="005A5718" w:rsidRDefault="005A5718" w:rsidP="005A5718">
            <w:pPr>
              <w:rPr>
                <w:rFonts w:ascii="Arial" w:hAnsi="Arial" w:cs="Arial"/>
              </w:rPr>
            </w:pPr>
            <w:r w:rsidRPr="005A5718">
              <w:rPr>
                <w:rFonts w:ascii="Arial" w:hAnsi="Arial" w:cs="Arial"/>
              </w:rPr>
              <w:t>Voor elke dag dat de aannemer het werk eerder oplevert dan de krachtens de overeenkomst bepaalde datum van oplevering, ontvangt hij een premie.</w:t>
            </w:r>
          </w:p>
          <w:p w:rsidR="005A5718" w:rsidRPr="005A5718" w:rsidRDefault="005A5718" w:rsidP="005A5718">
            <w:pPr>
              <w:rPr>
                <w:rFonts w:ascii="Arial" w:hAnsi="Arial" w:cs="Arial"/>
              </w:rPr>
            </w:pPr>
            <w:r w:rsidRPr="005A5718">
              <w:rPr>
                <w:rFonts w:ascii="Arial" w:hAnsi="Arial" w:cs="Arial"/>
              </w:rPr>
              <w:t>De premie bedraagt per dag: Euro.....</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00.02.43</w:t>
            </w:r>
          </w:p>
        </w:tc>
        <w:tc>
          <w:tcPr>
            <w:tcW w:w="6707" w:type="dxa"/>
          </w:tcPr>
          <w:p w:rsidR="005A5718" w:rsidRPr="005A5718" w:rsidRDefault="005A5718" w:rsidP="005A5718">
            <w:pPr>
              <w:rPr>
                <w:rFonts w:ascii="Arial" w:hAnsi="Arial" w:cs="Arial"/>
                <w:b/>
              </w:rPr>
            </w:pPr>
            <w:r w:rsidRPr="005A5718">
              <w:rPr>
                <w:rFonts w:ascii="Arial" w:hAnsi="Arial" w:cs="Arial"/>
                <w:b/>
              </w:rPr>
              <w:t>VERPANDING OF CESSIE/ZEKERHEIDSTELLING/VERZEKERING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00.02.43.90</w:t>
            </w:r>
          </w:p>
        </w:tc>
        <w:tc>
          <w:tcPr>
            <w:tcW w:w="6707" w:type="dxa"/>
          </w:tcPr>
          <w:p w:rsidR="005A5718" w:rsidRPr="005A5718" w:rsidRDefault="005A5718" w:rsidP="005A5718">
            <w:pPr>
              <w:rPr>
                <w:rFonts w:ascii="Arial" w:hAnsi="Arial" w:cs="Arial"/>
              </w:rPr>
            </w:pPr>
            <w:r w:rsidRPr="005A5718">
              <w:rPr>
                <w:rFonts w:ascii="Arial" w:hAnsi="Arial" w:cs="Arial"/>
              </w:rPr>
              <w:t>AFROEP(BANK)GARANTIE</w:t>
            </w:r>
          </w:p>
          <w:p w:rsidR="005A5718" w:rsidRPr="005A5718" w:rsidRDefault="005A5718" w:rsidP="005A5718">
            <w:pPr>
              <w:rPr>
                <w:rFonts w:ascii="Arial" w:hAnsi="Arial" w:cs="Arial"/>
              </w:rPr>
            </w:pPr>
            <w:r w:rsidRPr="005A5718">
              <w:rPr>
                <w:rFonts w:ascii="Arial" w:hAnsi="Arial" w:cs="Arial"/>
              </w:rPr>
              <w:t>Uiterlijk op de tiende werkdag na de dag waarop het werk is opgedragen de zekerheidsstelling zoals bedoeld in paragraaf 43a, lid 2 van de UAV 2012 ten</w:t>
            </w:r>
          </w:p>
          <w:p w:rsidR="005A5718" w:rsidRPr="005A5718" w:rsidRDefault="005A5718" w:rsidP="005A5718">
            <w:pPr>
              <w:rPr>
                <w:rFonts w:ascii="Arial" w:hAnsi="Arial" w:cs="Arial"/>
              </w:rPr>
            </w:pPr>
            <w:r w:rsidRPr="005A5718">
              <w:rPr>
                <w:rFonts w:ascii="Arial" w:hAnsi="Arial" w:cs="Arial"/>
              </w:rPr>
              <w:t>bedrage van 5% van de aannemingssom inclusief BTW overhandigen.</w:t>
            </w:r>
          </w:p>
          <w:p w:rsidR="005A5718" w:rsidRPr="005A5718" w:rsidRDefault="005A5718" w:rsidP="005A5718">
            <w:pPr>
              <w:rPr>
                <w:rFonts w:ascii="Arial" w:hAnsi="Arial" w:cs="Arial"/>
              </w:rPr>
            </w:pPr>
            <w:r w:rsidRPr="005A5718">
              <w:rPr>
                <w:rFonts w:ascii="Arial" w:hAnsi="Arial" w:cs="Arial"/>
              </w:rPr>
              <w:t>In aanvulling op paragraaf 43a, lid 3 van de UAV 2012 kan deze zekerheid ook worden gesteld in de vorm van een borgtocht/garantie/bereidverklaring, hierna te noemen "afroep(bank)garantie".</w:t>
            </w:r>
          </w:p>
          <w:p w:rsidR="005A5718" w:rsidRPr="005A5718" w:rsidRDefault="005A5718" w:rsidP="005A5718">
            <w:pPr>
              <w:rPr>
                <w:rFonts w:ascii="Arial" w:hAnsi="Arial" w:cs="Arial"/>
              </w:rPr>
            </w:pPr>
            <w:r w:rsidRPr="005A5718">
              <w:rPr>
                <w:rFonts w:ascii="Arial" w:hAnsi="Arial" w:cs="Arial"/>
              </w:rPr>
              <w:t>Deze afroep(bank)garantie dient te worden gesteld middels het bij het bestek gevoegde "model afroep(bank)garantie", dan wel op een geheel daaraan overeenkomstig documenten en moet worden afgegeven door:</w:t>
            </w:r>
          </w:p>
          <w:p w:rsidR="005A5718" w:rsidRPr="005A5718" w:rsidRDefault="005A5718" w:rsidP="005A5718">
            <w:pPr>
              <w:rPr>
                <w:rFonts w:ascii="Arial" w:hAnsi="Arial" w:cs="Arial"/>
              </w:rPr>
            </w:pPr>
            <w:r w:rsidRPr="005A5718">
              <w:rPr>
                <w:rFonts w:ascii="Arial" w:hAnsi="Arial" w:cs="Arial"/>
              </w:rPr>
              <w:t>a. een binnenlandse bankinstelling welke in het bezit is van een vergunning zoals bedoeld in artikel 2 van de Wet toezicht bank- en kredietwezen; of b. een buitenlandse bankinstelling voor zover opgenomen in het register kredietinstellingen van De Nederlandsche Bank; of</w:t>
            </w:r>
          </w:p>
          <w:p w:rsidR="005A5718" w:rsidRPr="005A5718" w:rsidRDefault="005A5718" w:rsidP="005A5718">
            <w:pPr>
              <w:rPr>
                <w:rFonts w:ascii="Arial" w:hAnsi="Arial" w:cs="Arial"/>
              </w:rPr>
            </w:pPr>
            <w:r w:rsidRPr="005A5718">
              <w:rPr>
                <w:rFonts w:ascii="Arial" w:hAnsi="Arial" w:cs="Arial"/>
              </w:rPr>
              <w:t>c. een verzekeringsonderneming onder toezicht van De Nederlandsche Bank en geregistreerd bij de Autoriteit Financiële Markten.</w:t>
            </w:r>
          </w:p>
          <w:p w:rsidR="005A5718" w:rsidRPr="005A5718" w:rsidRDefault="005A5718" w:rsidP="005A5718">
            <w:pPr>
              <w:rPr>
                <w:rFonts w:ascii="Arial" w:hAnsi="Arial" w:cs="Arial"/>
              </w:rPr>
            </w:pPr>
            <w:r w:rsidRPr="005A5718">
              <w:rPr>
                <w:rFonts w:ascii="Arial" w:hAnsi="Arial" w:cs="Arial"/>
              </w:rPr>
              <w:t>Indien de bedoelde afroep(bank)garantie niet is ontvangen en goedgekeurd, wordt een bedrag ingehouden op de eerste en zo nodig de daaropvolgende termijnen totdat de som van deze inhouding(en) het bedrag van de afroep(bank)garantie zal hebben bereikt. Het ingehouden bedrag zal worden verrekend nadat de bedoelde afroep(bank)garantie is ontvangen en goedgekeurd.</w:t>
            </w:r>
          </w:p>
          <w:p w:rsidR="005A5718" w:rsidRPr="005A5718" w:rsidRDefault="005A5718" w:rsidP="005A5718">
            <w:pPr>
              <w:rPr>
                <w:rFonts w:ascii="Arial" w:hAnsi="Arial" w:cs="Arial"/>
              </w:rPr>
            </w:pPr>
            <w:r w:rsidRPr="005A5718">
              <w:rPr>
                <w:rFonts w:ascii="Arial" w:hAnsi="Arial" w:cs="Arial"/>
              </w:rPr>
              <w:t>Indien de ontvangen afroep(bank)garantie en expiratiedatum bevat wordt dit beschouwd als afwijking van de UAV 2012 en zal derhalve goedkeuring worden onthouden.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00.02.43.91</w:t>
            </w:r>
          </w:p>
        </w:tc>
        <w:tc>
          <w:tcPr>
            <w:tcW w:w="6707" w:type="dxa"/>
          </w:tcPr>
          <w:p w:rsidR="005A5718" w:rsidRPr="005A5718" w:rsidRDefault="005A5718" w:rsidP="005A5718">
            <w:pPr>
              <w:rPr>
                <w:rFonts w:ascii="Arial" w:hAnsi="Arial" w:cs="Arial"/>
              </w:rPr>
            </w:pPr>
            <w:r w:rsidRPr="005A5718">
              <w:rPr>
                <w:rFonts w:ascii="Arial" w:hAnsi="Arial" w:cs="Arial"/>
              </w:rPr>
              <w:t>ZEKERHEIDSTELLING</w:t>
            </w:r>
          </w:p>
          <w:p w:rsidR="005A5718" w:rsidRPr="005A5718" w:rsidRDefault="005A5718" w:rsidP="005A5718">
            <w:pPr>
              <w:rPr>
                <w:rFonts w:ascii="Arial" w:hAnsi="Arial" w:cs="Arial"/>
              </w:rPr>
            </w:pPr>
            <w:r w:rsidRPr="005A5718">
              <w:rPr>
                <w:rFonts w:ascii="Arial" w:hAnsi="Arial" w:cs="Arial"/>
              </w:rPr>
              <w:t>Paragraaf 43a, lid 8 van de UAV 2012 is niet van toepassing.</w:t>
            </w:r>
          </w:p>
          <w:p w:rsidR="005A5718" w:rsidRPr="005A5718" w:rsidRDefault="005A5718" w:rsidP="005A5718">
            <w:pPr>
              <w:rPr>
                <w:rFonts w:ascii="Arial" w:hAnsi="Arial" w:cs="Arial"/>
              </w:rPr>
            </w:pPr>
            <w:r w:rsidRPr="005A5718">
              <w:rPr>
                <w:rFonts w:ascii="Arial" w:hAnsi="Arial" w:cs="Arial"/>
              </w:rPr>
              <w:lastRenderedPageBreak/>
              <w:t xml:space="preserve">**zie voor de motivering van deze bepaling de invulinstructie/toelichting </w:t>
            </w:r>
          </w:p>
          <w:p w:rsidR="005A5718" w:rsidRPr="005A5718" w:rsidRDefault="005A5718" w:rsidP="005A5718">
            <w:pPr>
              <w:rPr>
                <w:rFonts w:ascii="Arial" w:hAnsi="Arial" w:cs="Arial"/>
              </w:rPr>
            </w:pPr>
            <w:r w:rsidRPr="005A5718">
              <w:rPr>
                <w:rFonts w:ascii="Arial" w:hAnsi="Arial" w:cs="Arial"/>
              </w:rPr>
              <w:t xml:space="preserve">   onder 00.02.43-91**</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lastRenderedPageBreak/>
              <w:t>00.02.49</w:t>
            </w:r>
          </w:p>
        </w:tc>
        <w:tc>
          <w:tcPr>
            <w:tcW w:w="6707" w:type="dxa"/>
          </w:tcPr>
          <w:p w:rsidR="005A5718" w:rsidRPr="005A5718" w:rsidRDefault="005A5718" w:rsidP="005A5718">
            <w:pPr>
              <w:rPr>
                <w:rFonts w:ascii="Arial" w:hAnsi="Arial" w:cs="Arial"/>
                <w:b/>
              </w:rPr>
            </w:pPr>
            <w:r w:rsidRPr="005A5718">
              <w:rPr>
                <w:rFonts w:ascii="Arial" w:hAnsi="Arial" w:cs="Arial"/>
                <w:b/>
              </w:rPr>
              <w:t>BESLECHTING VAN GESCHILLEN</w:t>
            </w:r>
          </w:p>
        </w:tc>
      </w:tr>
      <w:tr w:rsidR="005A5718" w:rsidTr="0005058D">
        <w:tc>
          <w:tcPr>
            <w:tcW w:w="2353" w:type="dxa"/>
          </w:tcPr>
          <w:p w:rsidR="005A5718" w:rsidRPr="005A5718" w:rsidRDefault="0005058D" w:rsidP="005A5718">
            <w:pPr>
              <w:rPr>
                <w:rFonts w:ascii="Arial" w:hAnsi="Arial" w:cs="Arial"/>
              </w:rPr>
            </w:pPr>
            <w:r>
              <w:rPr>
                <w:rFonts w:ascii="Arial" w:hAnsi="Arial" w:cs="Arial"/>
              </w:rPr>
              <w:t>00.02.49.1</w:t>
            </w:r>
            <w:r w:rsidR="005A5718" w:rsidRPr="005A5718">
              <w:rPr>
                <w:rFonts w:ascii="Arial" w:hAnsi="Arial" w:cs="Arial"/>
              </w:rPr>
              <w:t>0</w:t>
            </w:r>
          </w:p>
        </w:tc>
        <w:tc>
          <w:tcPr>
            <w:tcW w:w="6707" w:type="dxa"/>
          </w:tcPr>
          <w:p w:rsidR="005A5718" w:rsidRPr="005A5718" w:rsidRDefault="0005058D" w:rsidP="005A5718">
            <w:pPr>
              <w:rPr>
                <w:rFonts w:ascii="Arial" w:hAnsi="Arial" w:cs="Arial"/>
              </w:rPr>
            </w:pPr>
            <w:r>
              <w:rPr>
                <w:rFonts w:ascii="Arial" w:hAnsi="Arial" w:cs="Arial"/>
              </w:rPr>
              <w:t xml:space="preserve">In afwijking op </w:t>
            </w:r>
            <w:r w:rsidRPr="0005058D">
              <w:rPr>
                <w:rFonts w:ascii="Arial" w:hAnsi="Arial" w:cs="Arial"/>
              </w:rPr>
              <w:t xml:space="preserve">§ 49, Beslechting van de geschillen, </w:t>
            </w:r>
            <w:r>
              <w:rPr>
                <w:rFonts w:ascii="Arial" w:hAnsi="Arial" w:cs="Arial"/>
              </w:rPr>
              <w:t>zullen geschillen uitsluitend worden voorgelegd aan de bevoegde rechter van de re</w:t>
            </w:r>
            <w:r w:rsidRPr="0005058D">
              <w:rPr>
                <w:rFonts w:ascii="Arial" w:hAnsi="Arial" w:cs="Arial"/>
              </w:rPr>
              <w:t>chtbank Amsterdam.</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00.03</w:t>
            </w:r>
          </w:p>
        </w:tc>
        <w:tc>
          <w:tcPr>
            <w:tcW w:w="6707" w:type="dxa"/>
          </w:tcPr>
          <w:p w:rsidR="005A5718" w:rsidRPr="005A5718" w:rsidRDefault="005A5718" w:rsidP="005A5718">
            <w:pPr>
              <w:rPr>
                <w:rFonts w:ascii="Arial" w:hAnsi="Arial" w:cs="Arial"/>
                <w:b/>
              </w:rPr>
            </w:pPr>
            <w:r w:rsidRPr="005A5718">
              <w:rPr>
                <w:rFonts w:ascii="Arial" w:hAnsi="Arial" w:cs="Arial"/>
                <w:b/>
              </w:rPr>
              <w:t>VERZEKERINGEN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00.03.10</w:t>
            </w:r>
          </w:p>
        </w:tc>
        <w:tc>
          <w:tcPr>
            <w:tcW w:w="6707" w:type="dxa"/>
          </w:tcPr>
          <w:p w:rsidR="005A5718" w:rsidRPr="005A5718" w:rsidRDefault="005A5718" w:rsidP="005A5718">
            <w:pPr>
              <w:rPr>
                <w:rFonts w:ascii="Arial" w:hAnsi="Arial" w:cs="Arial"/>
              </w:rPr>
            </w:pPr>
            <w:r w:rsidRPr="005A5718">
              <w:rPr>
                <w:rFonts w:ascii="Arial" w:hAnsi="Arial" w:cs="Arial"/>
              </w:rPr>
              <w:t>VERZEKERINGEN DOOR DE AANNEMER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00.03.10.01</w:t>
            </w:r>
          </w:p>
        </w:tc>
        <w:tc>
          <w:tcPr>
            <w:tcW w:w="6707" w:type="dxa"/>
          </w:tcPr>
          <w:p w:rsidR="005A5718" w:rsidRPr="00466564" w:rsidRDefault="00466564" w:rsidP="005A5718">
            <w:pPr>
              <w:rPr>
                <w:rFonts w:ascii="Arial" w:hAnsi="Arial" w:cs="Arial"/>
              </w:rPr>
            </w:pPr>
            <w:r w:rsidRPr="00466564">
              <w:rPr>
                <w:rFonts w:ascii="Arial" w:hAnsi="Arial" w:cs="Arial"/>
              </w:rPr>
              <w:t xml:space="preserve">CAR-VERZEKERING DOOR DE </w:t>
            </w:r>
            <w:r w:rsidR="009D0CB6" w:rsidRPr="00466564">
              <w:rPr>
                <w:rFonts w:ascii="Arial" w:hAnsi="Arial" w:cs="Arial"/>
              </w:rPr>
              <w:t>OPDRACHTGEVER/</w:t>
            </w:r>
            <w:r w:rsidR="005A5718" w:rsidRPr="00466564">
              <w:rPr>
                <w:rFonts w:ascii="Arial" w:hAnsi="Arial" w:cs="Arial"/>
              </w:rPr>
              <w:t>SECTIES</w:t>
            </w:r>
          </w:p>
          <w:p w:rsidR="009D0CB6" w:rsidRPr="00466564" w:rsidRDefault="0005058D" w:rsidP="009D0CB6">
            <w:pPr>
              <w:rPr>
                <w:rFonts w:ascii="Arial" w:hAnsi="Arial" w:cs="Arial"/>
              </w:rPr>
            </w:pPr>
            <w:r w:rsidRPr="00466564">
              <w:rPr>
                <w:rFonts w:ascii="Arial" w:hAnsi="Arial" w:cs="Arial"/>
              </w:rPr>
              <w:t xml:space="preserve">GVB </w:t>
            </w:r>
            <w:r w:rsidR="005A5718" w:rsidRPr="00466564">
              <w:rPr>
                <w:rFonts w:ascii="Arial" w:hAnsi="Arial" w:cs="Arial"/>
              </w:rPr>
              <w:t xml:space="preserve">sluit </w:t>
            </w:r>
            <w:r w:rsidRPr="00466564">
              <w:rPr>
                <w:rFonts w:ascii="Arial" w:hAnsi="Arial" w:cs="Arial"/>
              </w:rPr>
              <w:t>ten behoeve van het Werk</w:t>
            </w:r>
            <w:r w:rsidR="005A5718" w:rsidRPr="00466564">
              <w:rPr>
                <w:rFonts w:ascii="Arial" w:hAnsi="Arial" w:cs="Arial"/>
              </w:rPr>
              <w:t xml:space="preserve"> een Constructie </w:t>
            </w:r>
            <w:proofErr w:type="spellStart"/>
            <w:r w:rsidR="005A5718" w:rsidRPr="00466564">
              <w:rPr>
                <w:rFonts w:ascii="Arial" w:hAnsi="Arial" w:cs="Arial"/>
              </w:rPr>
              <w:t>All-Risks</w:t>
            </w:r>
            <w:proofErr w:type="spellEnd"/>
            <w:r w:rsidR="005A5718" w:rsidRPr="00466564">
              <w:rPr>
                <w:rFonts w:ascii="Arial" w:hAnsi="Arial" w:cs="Arial"/>
              </w:rPr>
              <w:t xml:space="preserve"> (CAR-)verzekering af</w:t>
            </w:r>
            <w:r w:rsidR="009D0CB6" w:rsidRPr="00466564">
              <w:rPr>
                <w:rFonts w:ascii="Arial" w:hAnsi="Arial" w:cs="Arial"/>
              </w:rPr>
              <w:t xml:space="preserve"> voor een aantal onderdelen van het Werk. De dekking omvat de volgende rubrieken met het daarbij genoemde eigen risico.</w:t>
            </w:r>
          </w:p>
          <w:p w:rsidR="009D0CB6" w:rsidRPr="00466564" w:rsidRDefault="009D0CB6" w:rsidP="009D0CB6">
            <w:pPr>
              <w:rPr>
                <w:rFonts w:ascii="Arial" w:hAnsi="Arial" w:cs="Arial"/>
              </w:rPr>
            </w:pPr>
            <w:r w:rsidRPr="00466564">
              <w:rPr>
                <w:rFonts w:ascii="Arial" w:hAnsi="Arial" w:cs="Arial"/>
              </w:rPr>
              <w:t>Sectie 1 Het werk: Tijdens bouw en onderhoudstermijn is het werk verzekerd tegen materiële schade, verlies en vernietiging. Diefstal van bouwmaterialen is ook meeverzekerd.</w:t>
            </w:r>
          </w:p>
          <w:p w:rsidR="009D0CB6" w:rsidRPr="00466564" w:rsidRDefault="009D0CB6" w:rsidP="009D0CB6">
            <w:pPr>
              <w:rPr>
                <w:rFonts w:ascii="Arial" w:hAnsi="Arial" w:cs="Arial"/>
              </w:rPr>
            </w:pPr>
            <w:r w:rsidRPr="00466564">
              <w:rPr>
                <w:rFonts w:ascii="Arial" w:hAnsi="Arial" w:cs="Arial"/>
              </w:rPr>
              <w:t>Sectie 2 Aansprakelijkheid: Deze sectie dekt de aansprakelijkheidsschade die voortvloeit uit de bouwactiviteiten op of nabij de bouwplaats.</w:t>
            </w:r>
          </w:p>
          <w:p w:rsidR="009D0CB6" w:rsidRPr="00466564" w:rsidRDefault="009D0CB6" w:rsidP="009D0CB6">
            <w:pPr>
              <w:rPr>
                <w:rFonts w:ascii="Arial" w:hAnsi="Arial" w:cs="Arial"/>
              </w:rPr>
            </w:pPr>
            <w:r w:rsidRPr="00466564">
              <w:rPr>
                <w:rFonts w:ascii="Arial" w:hAnsi="Arial" w:cs="Arial"/>
              </w:rPr>
              <w:t>Sectie 3 Bestaande eigendommen van de opdrachtgever:</w:t>
            </w:r>
          </w:p>
          <w:p w:rsidR="009D0CB6" w:rsidRPr="00466564" w:rsidRDefault="009D0CB6" w:rsidP="009D0CB6">
            <w:pPr>
              <w:rPr>
                <w:rFonts w:ascii="Arial" w:hAnsi="Arial" w:cs="Arial"/>
              </w:rPr>
            </w:pPr>
            <w:r w:rsidRPr="00466564">
              <w:rPr>
                <w:rFonts w:ascii="Arial" w:hAnsi="Arial" w:cs="Arial"/>
              </w:rPr>
              <w:t>Hieronder valt de aansprakelijkheid voor schade aan bestaande gebouwen en eigendommen van de opdrachtgever, waarbij alleen een direct verband met de bouwactiviteiten vereist is. Opzichtschade is ook gedekt.</w:t>
            </w:r>
          </w:p>
          <w:p w:rsidR="005A5718" w:rsidRPr="00466564" w:rsidRDefault="005A5718" w:rsidP="009D0CB6">
            <w:pPr>
              <w:rPr>
                <w:rFonts w:ascii="Arial" w:hAnsi="Arial" w:cs="Arial"/>
              </w:rPr>
            </w:pPr>
            <w:r w:rsidRPr="00466564">
              <w:rPr>
                <w:rFonts w:ascii="Arial" w:hAnsi="Arial" w:cs="Arial"/>
              </w:rPr>
              <w:t>De duur van de</w:t>
            </w:r>
            <w:r w:rsidR="009D0CB6" w:rsidRPr="00466564">
              <w:rPr>
                <w:rFonts w:ascii="Arial" w:hAnsi="Arial" w:cs="Arial"/>
              </w:rPr>
              <w:t xml:space="preserve"> door Opdrachtgever afgesloten CAR</w:t>
            </w:r>
            <w:r w:rsidRPr="00466564">
              <w:rPr>
                <w:rFonts w:ascii="Arial" w:hAnsi="Arial" w:cs="Arial"/>
              </w:rPr>
              <w:t xml:space="preserve"> verzekering loopt van aanvang van het (de) werk(en) tot en met de dag waarop het (de) werk(en) overeenkomstig paragraaf 10, lid 1 of 2 van de UAV 2012 als opgeleverd wordt (worden) beschouwd en in geval van (een) overeengekomen onderhoudstermijn(en), in aansluiting daarop gedurende de overeengekomen onderhoudstermijn(en). </w:t>
            </w:r>
          </w:p>
          <w:p w:rsidR="005A5718" w:rsidRPr="00466564" w:rsidRDefault="00466564" w:rsidP="00466564">
            <w:pPr>
              <w:rPr>
                <w:rFonts w:ascii="Arial" w:hAnsi="Arial" w:cs="Arial"/>
              </w:rPr>
            </w:pPr>
            <w:r w:rsidRPr="00466564">
              <w:rPr>
                <w:rFonts w:ascii="Arial" w:hAnsi="Arial" w:cs="Arial"/>
              </w:rPr>
              <w:t xml:space="preserve">Opdrachtgever zal Aannemer een afschrift van de </w:t>
            </w:r>
            <w:proofErr w:type="spellStart"/>
            <w:r w:rsidRPr="00466564">
              <w:rPr>
                <w:rFonts w:ascii="Arial" w:hAnsi="Arial" w:cs="Arial"/>
              </w:rPr>
              <w:t>verzekeringpolis</w:t>
            </w:r>
            <w:proofErr w:type="spellEnd"/>
            <w:r w:rsidRPr="00466564">
              <w:rPr>
                <w:rFonts w:ascii="Arial" w:hAnsi="Arial" w:cs="Arial"/>
              </w:rPr>
              <w:t xml:space="preserve"> verstrekken.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00.03.10.0</w:t>
            </w:r>
            <w:r w:rsidR="0004169D">
              <w:rPr>
                <w:rFonts w:ascii="Arial" w:hAnsi="Arial" w:cs="Arial"/>
              </w:rPr>
              <w:t>2</w:t>
            </w:r>
          </w:p>
        </w:tc>
        <w:tc>
          <w:tcPr>
            <w:tcW w:w="6707" w:type="dxa"/>
          </w:tcPr>
          <w:p w:rsidR="005A5718" w:rsidRPr="0004169D" w:rsidRDefault="005A5718" w:rsidP="005A5718">
            <w:pPr>
              <w:rPr>
                <w:rFonts w:ascii="Arial" w:hAnsi="Arial" w:cs="Arial"/>
              </w:rPr>
            </w:pPr>
            <w:r w:rsidRPr="0004169D">
              <w:rPr>
                <w:rFonts w:ascii="Arial" w:hAnsi="Arial" w:cs="Arial"/>
              </w:rPr>
              <w:t>CAR-VERZEKERING DUUR BIJ OPLEVERING IN DELEN</w:t>
            </w:r>
          </w:p>
          <w:p w:rsidR="005A5718" w:rsidRPr="00ED7C5B" w:rsidRDefault="005A5718" w:rsidP="005A5718">
            <w:pPr>
              <w:rPr>
                <w:rFonts w:ascii="Arial" w:hAnsi="Arial" w:cs="Arial"/>
                <w:highlight w:val="yellow"/>
              </w:rPr>
            </w:pPr>
            <w:r w:rsidRPr="0004169D">
              <w:rPr>
                <w:rFonts w:ascii="Arial" w:hAnsi="Arial" w:cs="Arial"/>
              </w:rPr>
              <w:t>Voor de delen van het werk die, overeenkomstig het bepaalde in paragraaf 1, lid 2 van de UAV 2012 als afzonderlijk werk worden beschouwd, geldt dat de verzekering voor dat deel eindigt op het moment dat de onderhoudstermijn van het laatst opgeleverde deel is verstreken.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00.03.10.90</w:t>
            </w:r>
          </w:p>
        </w:tc>
        <w:tc>
          <w:tcPr>
            <w:tcW w:w="6707" w:type="dxa"/>
          </w:tcPr>
          <w:p w:rsidR="005A5718" w:rsidRPr="005A5718" w:rsidRDefault="005A5718" w:rsidP="005A5718">
            <w:pPr>
              <w:rPr>
                <w:rFonts w:ascii="Arial" w:hAnsi="Arial" w:cs="Arial"/>
              </w:rPr>
            </w:pPr>
            <w:r w:rsidRPr="005A5718">
              <w:rPr>
                <w:rFonts w:ascii="Arial" w:hAnsi="Arial" w:cs="Arial"/>
              </w:rPr>
              <w:t>WETTELIJKE AANSPRAKELIJKHEID (WA) DOOR DE AANNEMER</w:t>
            </w:r>
          </w:p>
          <w:p w:rsidR="005A5718" w:rsidRPr="005A5718" w:rsidRDefault="005A5718" w:rsidP="005A5718">
            <w:pPr>
              <w:rPr>
                <w:rFonts w:ascii="Arial" w:hAnsi="Arial" w:cs="Arial"/>
              </w:rPr>
            </w:pPr>
            <w:r w:rsidRPr="005A5718">
              <w:rPr>
                <w:rFonts w:ascii="Arial" w:hAnsi="Arial" w:cs="Arial"/>
              </w:rPr>
              <w:t xml:space="preserve">Onverminderd zijn aansprakelijkheid, sluit de aannemer een verzekering tegen wettelijke aansprakelijk op de in </w:t>
            </w:r>
            <w:r w:rsidRPr="005A5718">
              <w:rPr>
                <w:rFonts w:ascii="Arial" w:hAnsi="Arial" w:cs="Arial"/>
              </w:rPr>
              <w:lastRenderedPageBreak/>
              <w:t>Nederland gebruikelijke polisvoorwaarden, tot een bedrag van 2.500.000,- Euro per schadegeval, zulks met terzijdestelling van het bepaalde in artikel 7:951 Burgerlijk Wetboek.</w:t>
            </w:r>
          </w:p>
          <w:p w:rsidR="005A5718" w:rsidRPr="005A5718" w:rsidRDefault="005A5718" w:rsidP="005A5718">
            <w:pPr>
              <w:rPr>
                <w:rFonts w:ascii="Arial" w:hAnsi="Arial" w:cs="Arial"/>
              </w:rPr>
            </w:pPr>
            <w:r w:rsidRPr="005A5718">
              <w:rPr>
                <w:rFonts w:ascii="Arial" w:hAnsi="Arial" w:cs="Arial"/>
              </w:rPr>
              <w:t>Op deze verzekering zijn tevens van toepassing de bepalingen 00.03.10-91 en 00.03.10-92. In afwijking van het bepaalde in paragraaf 6, lid 8 en paragraaf 44, leden 1 en 3 van de UAV 2012 doet de opdrachtgever tegenover de aannemer afstand van de volgende aanspraken, voor zover deze een bedrag van _ 2.500.000,- per schadegeval te boven gaan:</w:t>
            </w:r>
          </w:p>
          <w:p w:rsidR="005A5718" w:rsidRPr="005A5718" w:rsidRDefault="005A5718" w:rsidP="005A5718">
            <w:pPr>
              <w:rPr>
                <w:rFonts w:ascii="Arial" w:hAnsi="Arial" w:cs="Arial"/>
              </w:rPr>
            </w:pPr>
            <w:r w:rsidRPr="005A5718">
              <w:rPr>
                <w:rFonts w:ascii="Arial" w:hAnsi="Arial" w:cs="Arial"/>
              </w:rPr>
              <w:t>- zijn contractuele aanspraken op vergoeding van schade aan de met het werk in verband staande werken en</w:t>
            </w:r>
          </w:p>
          <w:p w:rsidR="005A5718" w:rsidRPr="005A5718" w:rsidRDefault="005A5718" w:rsidP="005A5718">
            <w:pPr>
              <w:rPr>
                <w:rFonts w:ascii="Arial" w:hAnsi="Arial" w:cs="Arial"/>
              </w:rPr>
            </w:pPr>
            <w:r w:rsidRPr="005A5718">
              <w:rPr>
                <w:rFonts w:ascii="Arial" w:hAnsi="Arial" w:cs="Arial"/>
              </w:rPr>
              <w:t>- zijn wettelijke aanspraken op schadevergoeding.</w:t>
            </w:r>
          </w:p>
          <w:p w:rsidR="005A5718" w:rsidRPr="005A5718" w:rsidRDefault="005A5718" w:rsidP="005A5718">
            <w:pPr>
              <w:rPr>
                <w:rFonts w:ascii="Arial" w:hAnsi="Arial" w:cs="Arial"/>
              </w:rPr>
            </w:pPr>
            <w:r w:rsidRPr="005A5718">
              <w:rPr>
                <w:rFonts w:ascii="Arial" w:hAnsi="Arial" w:cs="Arial"/>
              </w:rPr>
              <w:t>De keuze van verzekeraar(s) en de inhoud van de polis behoeven de goedkeuring van de opdrachtgever.</w:t>
            </w:r>
          </w:p>
          <w:p w:rsidR="005A5718" w:rsidRPr="005A5718" w:rsidRDefault="005A5718" w:rsidP="005A5718">
            <w:pPr>
              <w:rPr>
                <w:rFonts w:ascii="Arial" w:hAnsi="Arial" w:cs="Arial"/>
              </w:rPr>
            </w:pPr>
            <w:r w:rsidRPr="005A5718">
              <w:rPr>
                <w:rFonts w:ascii="Arial" w:hAnsi="Arial" w:cs="Arial"/>
              </w:rPr>
              <w:t>De duur van de verzekering loopt van aanvang van het (de) werk(en) tot en met de dag waarop het (de) werk(en) overeenkomstig paragraaf 10, lid 1 of 2 van de UAV 2012 als opgeleverd wordt (worden) beschouwd en in geval van (een) overeengekomen onderhoudstermijn(en), in aansluiting daarop gedurende de overeengekomen onderhoudstermijn(en).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00.03.10.91</w:t>
            </w:r>
          </w:p>
        </w:tc>
        <w:tc>
          <w:tcPr>
            <w:tcW w:w="6707" w:type="dxa"/>
          </w:tcPr>
          <w:p w:rsidR="005A5718" w:rsidRPr="005A5718" w:rsidRDefault="005A5718" w:rsidP="005A5718">
            <w:pPr>
              <w:rPr>
                <w:rFonts w:ascii="Arial" w:hAnsi="Arial" w:cs="Arial"/>
              </w:rPr>
            </w:pPr>
            <w:r w:rsidRPr="005A5718">
              <w:rPr>
                <w:rFonts w:ascii="Arial" w:hAnsi="Arial" w:cs="Arial"/>
              </w:rPr>
              <w:t>WA-VERZEKERING PARTIJEN/DEKKING/BEWIJSSTUK/OPZEGGING</w:t>
            </w:r>
          </w:p>
          <w:p w:rsidR="005A5718" w:rsidRPr="005A5718" w:rsidRDefault="005A5718" w:rsidP="005A5718">
            <w:pPr>
              <w:rPr>
                <w:rFonts w:ascii="Arial" w:hAnsi="Arial" w:cs="Arial"/>
              </w:rPr>
            </w:pPr>
            <w:r w:rsidRPr="005A5718">
              <w:rPr>
                <w:rFonts w:ascii="Arial" w:hAnsi="Arial" w:cs="Arial"/>
              </w:rPr>
              <w:t>De polis vermeldt de aannemer als verzekeringnemer.</w:t>
            </w:r>
          </w:p>
          <w:p w:rsidR="005A5718" w:rsidRPr="005A5718" w:rsidRDefault="005A5718" w:rsidP="005A5718">
            <w:pPr>
              <w:rPr>
                <w:rFonts w:ascii="Arial" w:hAnsi="Arial" w:cs="Arial"/>
              </w:rPr>
            </w:pPr>
            <w:r w:rsidRPr="005A5718">
              <w:rPr>
                <w:rFonts w:ascii="Arial" w:hAnsi="Arial" w:cs="Arial"/>
              </w:rPr>
              <w:t>De aannemer overlegt het bewijsstuk, waaruit het sluiten van de verzekering blijkt, ten spoedigste, in elk geval binnen één week, na de dag waarop de aannemer het werk is opgedragen, aan de opdrachtgever.</w:t>
            </w:r>
          </w:p>
          <w:p w:rsidR="005A5718" w:rsidRPr="005A5718" w:rsidRDefault="005A5718" w:rsidP="005A5718">
            <w:pPr>
              <w:rPr>
                <w:rFonts w:ascii="Arial" w:hAnsi="Arial" w:cs="Arial"/>
              </w:rPr>
            </w:pPr>
            <w:r w:rsidRPr="005A5718">
              <w:rPr>
                <w:rFonts w:ascii="Arial" w:hAnsi="Arial" w:cs="Arial"/>
              </w:rPr>
              <w:t>Als bewijsstuk van verzekering geldt ook een schriftelijke verklaring van de</w:t>
            </w:r>
          </w:p>
          <w:p w:rsidR="005A5718" w:rsidRPr="005A5718" w:rsidRDefault="005A5718" w:rsidP="005A5718">
            <w:pPr>
              <w:rPr>
                <w:rFonts w:ascii="Arial" w:hAnsi="Arial" w:cs="Arial"/>
              </w:rPr>
            </w:pPr>
            <w:r w:rsidRPr="005A5718">
              <w:rPr>
                <w:rFonts w:ascii="Arial" w:hAnsi="Arial" w:cs="Arial"/>
              </w:rPr>
              <w:t xml:space="preserve">verzekeraar, dat op het werk een verzekering is afgesloten met </w:t>
            </w:r>
            <w:proofErr w:type="spellStart"/>
            <w:r w:rsidRPr="005A5718">
              <w:rPr>
                <w:rFonts w:ascii="Arial" w:hAnsi="Arial" w:cs="Arial"/>
              </w:rPr>
              <w:t>inachtname</w:t>
            </w:r>
            <w:proofErr w:type="spellEnd"/>
          </w:p>
          <w:p w:rsidR="005A5718" w:rsidRPr="005A5718" w:rsidRDefault="005A5718" w:rsidP="005A5718">
            <w:pPr>
              <w:rPr>
                <w:rFonts w:ascii="Arial" w:hAnsi="Arial" w:cs="Arial"/>
              </w:rPr>
            </w:pPr>
            <w:r w:rsidRPr="005A5718">
              <w:rPr>
                <w:rFonts w:ascii="Arial" w:hAnsi="Arial" w:cs="Arial"/>
              </w:rPr>
              <w:t>van de bepalingen 00.03.10-90, -91 en -92 van dit bestek.</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00.03.10.92</w:t>
            </w:r>
          </w:p>
        </w:tc>
        <w:tc>
          <w:tcPr>
            <w:tcW w:w="6707" w:type="dxa"/>
          </w:tcPr>
          <w:p w:rsidR="005A5718" w:rsidRPr="005A5718" w:rsidRDefault="005A5718" w:rsidP="005A5718">
            <w:pPr>
              <w:rPr>
                <w:rFonts w:ascii="Arial" w:hAnsi="Arial" w:cs="Arial"/>
              </w:rPr>
            </w:pPr>
            <w:r w:rsidRPr="005A5718">
              <w:rPr>
                <w:rFonts w:ascii="Arial" w:hAnsi="Arial" w:cs="Arial"/>
              </w:rPr>
              <w:t>WA-VERZEKERING DUUR BIJ OPLEVERING IN DELEN</w:t>
            </w:r>
          </w:p>
          <w:p w:rsidR="005A5718" w:rsidRPr="005A5718" w:rsidRDefault="005A5718" w:rsidP="005A5718">
            <w:pPr>
              <w:rPr>
                <w:rFonts w:ascii="Arial" w:hAnsi="Arial" w:cs="Arial"/>
              </w:rPr>
            </w:pPr>
            <w:r w:rsidRPr="005A5718">
              <w:rPr>
                <w:rFonts w:ascii="Arial" w:hAnsi="Arial" w:cs="Arial"/>
              </w:rPr>
              <w:t>Voor de delen van het werk die, overeenkomstig het bepaalde in paragraaf 1, lid 2 van de UAV 2012 als afzonderlijk werk worden beschouwd, geldt dat de verzekering voor dat deel eindigt op het moment dat de onderhoudstermijn van het laatst opgeleverde deel is verstreken.</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00.04</w:t>
            </w:r>
          </w:p>
        </w:tc>
        <w:tc>
          <w:tcPr>
            <w:tcW w:w="6707" w:type="dxa"/>
          </w:tcPr>
          <w:p w:rsidR="005A5718" w:rsidRPr="005A5718" w:rsidRDefault="005A5718" w:rsidP="005A5718">
            <w:pPr>
              <w:rPr>
                <w:rFonts w:ascii="Arial" w:hAnsi="Arial" w:cs="Arial"/>
                <w:b/>
              </w:rPr>
            </w:pPr>
            <w:r w:rsidRPr="005A5718">
              <w:rPr>
                <w:rFonts w:ascii="Arial" w:hAnsi="Arial" w:cs="Arial"/>
                <w:b/>
              </w:rPr>
              <w:t>VERREKENING WIJZIGING KOSTEN EN PRIJZEN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00.04.10</w:t>
            </w:r>
          </w:p>
        </w:tc>
        <w:tc>
          <w:tcPr>
            <w:tcW w:w="6707" w:type="dxa"/>
          </w:tcPr>
          <w:p w:rsidR="005A5718" w:rsidRPr="005A5718" w:rsidRDefault="005A5718" w:rsidP="005A5718">
            <w:pPr>
              <w:rPr>
                <w:rFonts w:ascii="Arial" w:hAnsi="Arial" w:cs="Arial"/>
              </w:rPr>
            </w:pPr>
            <w:r w:rsidRPr="005A5718">
              <w:rPr>
                <w:rFonts w:ascii="Arial" w:hAnsi="Arial" w:cs="Arial"/>
              </w:rPr>
              <w:t>VERREKENING WIJZIGING KOSTEN EN PRIJZEN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00.04.10.01</w:t>
            </w:r>
          </w:p>
        </w:tc>
        <w:tc>
          <w:tcPr>
            <w:tcW w:w="6707" w:type="dxa"/>
          </w:tcPr>
          <w:p w:rsidR="005A5718" w:rsidRPr="005A5718" w:rsidRDefault="005A5718" w:rsidP="005A5718">
            <w:pPr>
              <w:rPr>
                <w:rFonts w:ascii="Arial" w:hAnsi="Arial" w:cs="Arial"/>
              </w:rPr>
            </w:pPr>
            <w:r w:rsidRPr="005A5718">
              <w:rPr>
                <w:rFonts w:ascii="Arial" w:hAnsi="Arial" w:cs="Arial"/>
              </w:rPr>
              <w:t>WIJZIGING KOSTEN EN PRIJZEN NIET VERREKENBAAR</w:t>
            </w:r>
          </w:p>
          <w:p w:rsidR="005A5718" w:rsidRPr="005A5718" w:rsidRDefault="005A5718" w:rsidP="005A5718">
            <w:pPr>
              <w:rPr>
                <w:rFonts w:ascii="Arial" w:hAnsi="Arial" w:cs="Arial"/>
              </w:rPr>
            </w:pPr>
            <w:r w:rsidRPr="005A5718">
              <w:rPr>
                <w:rFonts w:ascii="Arial" w:hAnsi="Arial" w:cs="Arial"/>
              </w:rPr>
              <w:t xml:space="preserve">Niet </w:t>
            </w:r>
            <w:proofErr w:type="spellStart"/>
            <w:r w:rsidRPr="005A5718">
              <w:rPr>
                <w:rFonts w:ascii="Arial" w:hAnsi="Arial" w:cs="Arial"/>
              </w:rPr>
              <w:t>verrekenbaar</w:t>
            </w:r>
            <w:proofErr w:type="spellEnd"/>
            <w:r w:rsidRPr="005A5718">
              <w:rPr>
                <w:rFonts w:ascii="Arial" w:hAnsi="Arial" w:cs="Arial"/>
              </w:rPr>
              <w:t xml:space="preserve"> zijn wijzigingen van:</w:t>
            </w:r>
          </w:p>
          <w:p w:rsidR="005A5718" w:rsidRPr="005A5718" w:rsidRDefault="005A5718" w:rsidP="005A5718">
            <w:pPr>
              <w:rPr>
                <w:rFonts w:ascii="Arial" w:hAnsi="Arial" w:cs="Arial"/>
              </w:rPr>
            </w:pPr>
            <w:r w:rsidRPr="005A5718">
              <w:rPr>
                <w:rFonts w:ascii="Arial" w:hAnsi="Arial" w:cs="Arial"/>
              </w:rPr>
              <w:t>- loonkosten.</w:t>
            </w:r>
          </w:p>
          <w:p w:rsidR="005A5718" w:rsidRPr="005A5718" w:rsidRDefault="005A5718" w:rsidP="005A5718">
            <w:pPr>
              <w:rPr>
                <w:rFonts w:ascii="Arial" w:hAnsi="Arial" w:cs="Arial"/>
              </w:rPr>
            </w:pPr>
            <w:r w:rsidRPr="005A5718">
              <w:rPr>
                <w:rFonts w:ascii="Arial" w:hAnsi="Arial" w:cs="Arial"/>
              </w:rPr>
              <w:t>- materiaalprijzen.</w:t>
            </w:r>
          </w:p>
          <w:p w:rsidR="005A5718" w:rsidRPr="005A5718" w:rsidRDefault="005A5718" w:rsidP="005A5718">
            <w:pPr>
              <w:rPr>
                <w:rFonts w:ascii="Arial" w:hAnsi="Arial" w:cs="Arial"/>
              </w:rPr>
            </w:pPr>
            <w:r w:rsidRPr="005A5718">
              <w:rPr>
                <w:rFonts w:ascii="Arial" w:hAnsi="Arial" w:cs="Arial"/>
              </w:rPr>
              <w:lastRenderedPageBreak/>
              <w:t>- brandstofprijzen.</w:t>
            </w:r>
          </w:p>
          <w:p w:rsidR="005A5718" w:rsidRPr="005A5718" w:rsidRDefault="005A5718" w:rsidP="005A5718">
            <w:pPr>
              <w:rPr>
                <w:rFonts w:ascii="Arial" w:hAnsi="Arial" w:cs="Arial"/>
              </w:rPr>
            </w:pPr>
            <w:r w:rsidRPr="005A5718">
              <w:rPr>
                <w:rFonts w:ascii="Arial" w:hAnsi="Arial" w:cs="Arial"/>
              </w:rPr>
              <w:t>- huren.</w:t>
            </w:r>
          </w:p>
          <w:p w:rsidR="005A5718" w:rsidRPr="005A5718" w:rsidRDefault="005A5718" w:rsidP="005A5718">
            <w:pPr>
              <w:rPr>
                <w:rFonts w:ascii="Arial" w:hAnsi="Arial" w:cs="Arial"/>
              </w:rPr>
            </w:pPr>
            <w:r w:rsidRPr="005A5718">
              <w:rPr>
                <w:rFonts w:ascii="Arial" w:hAnsi="Arial" w:cs="Arial"/>
              </w:rPr>
              <w:t>- vrachten.</w:t>
            </w:r>
          </w:p>
          <w:p w:rsidR="005A5718" w:rsidRPr="005A5718" w:rsidRDefault="005A5718" w:rsidP="005A5718">
            <w:pPr>
              <w:rPr>
                <w:rFonts w:ascii="Arial" w:hAnsi="Arial" w:cs="Arial"/>
              </w:rPr>
            </w:pPr>
            <w:r w:rsidRPr="005A5718">
              <w:rPr>
                <w:rFonts w:ascii="Arial" w:hAnsi="Arial" w:cs="Arial"/>
              </w:rPr>
              <w:t>-  valutawijzigingen of koersrisico</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00.04.20</w:t>
            </w:r>
          </w:p>
        </w:tc>
        <w:tc>
          <w:tcPr>
            <w:tcW w:w="6707" w:type="dxa"/>
          </w:tcPr>
          <w:p w:rsidR="005A5718" w:rsidRPr="005A5718" w:rsidRDefault="005A5718" w:rsidP="005A5718">
            <w:pPr>
              <w:rPr>
                <w:rFonts w:ascii="Arial" w:hAnsi="Arial" w:cs="Arial"/>
              </w:rPr>
            </w:pPr>
            <w:r w:rsidRPr="005A5718">
              <w:rPr>
                <w:rFonts w:ascii="Arial" w:hAnsi="Arial" w:cs="Arial"/>
              </w:rPr>
              <w:t>VERREKENING WIJZIGING LOONKOSTEN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00.04.20.01</w:t>
            </w:r>
          </w:p>
        </w:tc>
        <w:tc>
          <w:tcPr>
            <w:tcW w:w="6707" w:type="dxa"/>
          </w:tcPr>
          <w:p w:rsidR="005A5718" w:rsidRPr="005A5718" w:rsidRDefault="005A5718" w:rsidP="005A5718">
            <w:pPr>
              <w:rPr>
                <w:rFonts w:ascii="Arial" w:hAnsi="Arial" w:cs="Arial"/>
              </w:rPr>
            </w:pPr>
            <w:r w:rsidRPr="005A5718">
              <w:rPr>
                <w:rFonts w:ascii="Arial" w:hAnsi="Arial" w:cs="Arial"/>
              </w:rPr>
              <w:t>VERREKENING WIJZIGING LOONKOSTEN</w:t>
            </w:r>
          </w:p>
          <w:p w:rsidR="005A5718" w:rsidRPr="005A5718" w:rsidRDefault="005A5718" w:rsidP="005A5718">
            <w:pPr>
              <w:rPr>
                <w:rFonts w:ascii="Arial" w:hAnsi="Arial" w:cs="Arial"/>
              </w:rPr>
            </w:pPr>
            <w:r w:rsidRPr="005A5718">
              <w:rPr>
                <w:rFonts w:ascii="Arial" w:hAnsi="Arial" w:cs="Arial"/>
              </w:rPr>
              <w:t>Verrekening van wijzigingen van loonkosten vindt plaats op basis van:</w:t>
            </w:r>
          </w:p>
          <w:p w:rsidR="005A5718" w:rsidRPr="005A5718" w:rsidRDefault="005A5718" w:rsidP="005A5718">
            <w:pPr>
              <w:rPr>
                <w:rFonts w:ascii="Arial" w:hAnsi="Arial" w:cs="Arial"/>
              </w:rPr>
            </w:pPr>
            <w:r w:rsidRPr="005A5718">
              <w:rPr>
                <w:rFonts w:ascii="Arial" w:hAnsi="Arial" w:cs="Arial"/>
              </w:rPr>
              <w:t>- de Risicoregeling woning- en utiliteitsbouw 1991.</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00.04.30</w:t>
            </w:r>
          </w:p>
        </w:tc>
        <w:tc>
          <w:tcPr>
            <w:tcW w:w="6707" w:type="dxa"/>
          </w:tcPr>
          <w:p w:rsidR="005A5718" w:rsidRPr="005A5718" w:rsidRDefault="005A5718" w:rsidP="005A5718">
            <w:pPr>
              <w:rPr>
                <w:rFonts w:ascii="Arial" w:hAnsi="Arial" w:cs="Arial"/>
              </w:rPr>
            </w:pPr>
            <w:r w:rsidRPr="005A5718">
              <w:rPr>
                <w:rFonts w:ascii="Arial" w:hAnsi="Arial" w:cs="Arial"/>
              </w:rPr>
              <w:t>VERREKENING WIJZIGING MATERIAALPRIJZEN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00.04.30.01</w:t>
            </w:r>
          </w:p>
        </w:tc>
        <w:tc>
          <w:tcPr>
            <w:tcW w:w="6707" w:type="dxa"/>
          </w:tcPr>
          <w:p w:rsidR="005A5718" w:rsidRPr="005A5718" w:rsidRDefault="005A5718" w:rsidP="005A5718">
            <w:pPr>
              <w:rPr>
                <w:rFonts w:ascii="Arial" w:hAnsi="Arial" w:cs="Arial"/>
              </w:rPr>
            </w:pPr>
            <w:r w:rsidRPr="005A5718">
              <w:rPr>
                <w:rFonts w:ascii="Arial" w:hAnsi="Arial" w:cs="Arial"/>
              </w:rPr>
              <w:t>VERREKENING WIJZIGING MATERIAALPRIJZEN</w:t>
            </w:r>
          </w:p>
          <w:p w:rsidR="005A5718" w:rsidRPr="005A5718" w:rsidRDefault="005A5718" w:rsidP="005A5718">
            <w:pPr>
              <w:rPr>
                <w:rFonts w:ascii="Arial" w:hAnsi="Arial" w:cs="Arial"/>
              </w:rPr>
            </w:pPr>
            <w:r w:rsidRPr="005A5718">
              <w:rPr>
                <w:rFonts w:ascii="Arial" w:hAnsi="Arial" w:cs="Arial"/>
              </w:rPr>
              <w:t>Verrekening van wijzigingen van materiaalprijzen vindt plaats op basis van:</w:t>
            </w:r>
          </w:p>
          <w:p w:rsidR="005A5718" w:rsidRPr="005A5718" w:rsidRDefault="005A5718" w:rsidP="005A5718">
            <w:pPr>
              <w:rPr>
                <w:rFonts w:ascii="Arial" w:hAnsi="Arial" w:cs="Arial"/>
              </w:rPr>
            </w:pPr>
            <w:r w:rsidRPr="005A5718">
              <w:rPr>
                <w:rFonts w:ascii="Arial" w:hAnsi="Arial" w:cs="Arial"/>
              </w:rPr>
              <w:t>- de Risicoregeling woning- en utiliteitsbouw 1991.</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00.04.30.02</w:t>
            </w:r>
          </w:p>
        </w:tc>
        <w:tc>
          <w:tcPr>
            <w:tcW w:w="6707" w:type="dxa"/>
          </w:tcPr>
          <w:p w:rsidR="005A5718" w:rsidRPr="005A5718" w:rsidRDefault="005A5718" w:rsidP="005A5718">
            <w:pPr>
              <w:rPr>
                <w:rFonts w:ascii="Arial" w:hAnsi="Arial" w:cs="Arial"/>
              </w:rPr>
            </w:pPr>
            <w:r w:rsidRPr="005A5718">
              <w:rPr>
                <w:rFonts w:ascii="Arial" w:hAnsi="Arial" w:cs="Arial"/>
              </w:rPr>
              <w:t>VOOR VERREKENING IN AANMERKING KOMENDE BOUWSTOFFEN</w:t>
            </w:r>
          </w:p>
          <w:p w:rsidR="005A5718" w:rsidRPr="005A5718" w:rsidRDefault="005A5718" w:rsidP="005A5718">
            <w:pPr>
              <w:rPr>
                <w:rFonts w:ascii="Arial" w:hAnsi="Arial" w:cs="Arial"/>
              </w:rPr>
            </w:pPr>
            <w:r w:rsidRPr="005A5718">
              <w:rPr>
                <w:rFonts w:ascii="Arial" w:hAnsi="Arial" w:cs="Arial"/>
              </w:rPr>
              <w:t>Voor verrekening van prijswijzigingen van materialen komen uitsluitend in aanmerking de navolgende bouwstoffen:</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00.05</w:t>
            </w:r>
          </w:p>
        </w:tc>
        <w:tc>
          <w:tcPr>
            <w:tcW w:w="6707" w:type="dxa"/>
          </w:tcPr>
          <w:p w:rsidR="005A5718" w:rsidRPr="005A5718" w:rsidRDefault="005A5718" w:rsidP="005A5718">
            <w:pPr>
              <w:rPr>
                <w:rFonts w:ascii="Arial" w:hAnsi="Arial" w:cs="Arial"/>
                <w:b/>
              </w:rPr>
            </w:pPr>
            <w:r w:rsidRPr="005A5718">
              <w:rPr>
                <w:rFonts w:ascii="Arial" w:hAnsi="Arial" w:cs="Arial"/>
                <w:b/>
              </w:rPr>
              <w:t>TEKENINGEN EN BEREKENINGEN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w:t>
            </w:r>
          </w:p>
        </w:tc>
        <w:tc>
          <w:tcPr>
            <w:tcW w:w="6707" w:type="dxa"/>
          </w:tcPr>
          <w:p w:rsidR="005A5718" w:rsidRPr="005A5718" w:rsidRDefault="005A5718" w:rsidP="005A5718">
            <w:pPr>
              <w:rPr>
                <w:rFonts w:ascii="Arial" w:hAnsi="Arial" w:cs="Arial"/>
              </w:rPr>
            </w:pPr>
            <w:r w:rsidRPr="005A5718">
              <w:rPr>
                <w:rFonts w:ascii="Arial" w:hAnsi="Arial" w:cs="Arial"/>
              </w:rPr>
              <w:t>TEKENINGEN EN BEREKENINGEN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00.05.10.01</w:t>
            </w:r>
          </w:p>
        </w:tc>
        <w:tc>
          <w:tcPr>
            <w:tcW w:w="6707" w:type="dxa"/>
          </w:tcPr>
          <w:p w:rsidR="005A5718" w:rsidRPr="005A5718" w:rsidRDefault="005A5718" w:rsidP="005A5718">
            <w:pPr>
              <w:rPr>
                <w:rFonts w:ascii="Arial" w:hAnsi="Arial" w:cs="Arial"/>
              </w:rPr>
            </w:pPr>
            <w:r w:rsidRPr="005A5718">
              <w:rPr>
                <w:rFonts w:ascii="Arial" w:hAnsi="Arial" w:cs="Arial"/>
              </w:rPr>
              <w:t>AANTALLEN</w:t>
            </w:r>
          </w:p>
          <w:p w:rsidR="005A5718" w:rsidRPr="005A5718" w:rsidRDefault="005A5718" w:rsidP="005A5718">
            <w:pPr>
              <w:rPr>
                <w:rFonts w:ascii="Arial" w:hAnsi="Arial" w:cs="Arial"/>
              </w:rPr>
            </w:pPr>
            <w:r w:rsidRPr="005A5718">
              <w:rPr>
                <w:rFonts w:ascii="Arial" w:hAnsi="Arial" w:cs="Arial"/>
              </w:rPr>
              <w:t>Van de tekeningen en andere gegevens benodigd voor de uitvoering van het werk worden aan de aannemer kosteloos kopieën verstrekt.</w:t>
            </w:r>
          </w:p>
          <w:p w:rsidR="005A5718" w:rsidRPr="005A5718" w:rsidRDefault="005A5718" w:rsidP="005A5718">
            <w:pPr>
              <w:rPr>
                <w:rFonts w:ascii="Arial" w:hAnsi="Arial" w:cs="Arial"/>
              </w:rPr>
            </w:pPr>
            <w:r w:rsidRPr="005A5718">
              <w:rPr>
                <w:rFonts w:ascii="Arial" w:hAnsi="Arial" w:cs="Arial"/>
              </w:rPr>
              <w:t>Aantal: 4 stuks</w:t>
            </w:r>
          </w:p>
          <w:p w:rsidR="005A5718" w:rsidRPr="005A5718" w:rsidRDefault="005A5718" w:rsidP="005A5718">
            <w:pPr>
              <w:rPr>
                <w:rFonts w:ascii="Arial" w:hAnsi="Arial" w:cs="Arial"/>
              </w:rPr>
            </w:pPr>
            <w:r w:rsidRPr="005A5718">
              <w:rPr>
                <w:rFonts w:ascii="Arial" w:hAnsi="Arial" w:cs="Arial"/>
              </w:rPr>
              <w:t>Indien de aannemer meer exemplaren wenst, komen de kosten hiervan voor zijn rekening.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00.05.10.02</w:t>
            </w:r>
          </w:p>
        </w:tc>
        <w:tc>
          <w:tcPr>
            <w:tcW w:w="6707" w:type="dxa"/>
          </w:tcPr>
          <w:p w:rsidR="005A5718" w:rsidRPr="005A5718" w:rsidRDefault="005A5718" w:rsidP="005A5718">
            <w:pPr>
              <w:rPr>
                <w:rFonts w:ascii="Arial" w:hAnsi="Arial" w:cs="Arial"/>
              </w:rPr>
            </w:pPr>
            <w:r w:rsidRPr="005A5718">
              <w:rPr>
                <w:rFonts w:ascii="Arial" w:hAnsi="Arial" w:cs="Arial"/>
              </w:rPr>
              <w:t>VERANTWOORDELIJKHEID VOOR TEKENINGEN</w:t>
            </w:r>
          </w:p>
          <w:p w:rsidR="005A5718" w:rsidRPr="005A5718" w:rsidRDefault="005A5718" w:rsidP="005A5718">
            <w:pPr>
              <w:rPr>
                <w:rFonts w:ascii="Arial" w:hAnsi="Arial" w:cs="Arial"/>
              </w:rPr>
            </w:pPr>
            <w:r w:rsidRPr="005A5718">
              <w:rPr>
                <w:rFonts w:ascii="Arial" w:hAnsi="Arial" w:cs="Arial"/>
              </w:rPr>
              <w:t>De aannemer blijft, ook na goedkeuring door de directie, verantwoordelijk voor de door hem gemaakte tekeningen betreffende de constructies, werkwijze, maatvoering en dergelijke.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00.05.10.03</w:t>
            </w:r>
          </w:p>
        </w:tc>
        <w:tc>
          <w:tcPr>
            <w:tcW w:w="6707" w:type="dxa"/>
          </w:tcPr>
          <w:p w:rsidR="005A5718" w:rsidRPr="005A5718" w:rsidRDefault="005A5718" w:rsidP="005A5718">
            <w:pPr>
              <w:rPr>
                <w:rFonts w:ascii="Arial" w:hAnsi="Arial" w:cs="Arial"/>
              </w:rPr>
            </w:pPr>
            <w:r w:rsidRPr="005A5718">
              <w:rPr>
                <w:rFonts w:ascii="Arial" w:hAnsi="Arial" w:cs="Arial"/>
              </w:rPr>
              <w:t>WIJZIGINGEN IN TEKENINGEN</w:t>
            </w:r>
          </w:p>
          <w:p w:rsidR="005A5718" w:rsidRPr="005A5718" w:rsidRDefault="005A5718" w:rsidP="005A5718">
            <w:pPr>
              <w:rPr>
                <w:rFonts w:ascii="Arial" w:hAnsi="Arial" w:cs="Arial"/>
              </w:rPr>
            </w:pPr>
            <w:r w:rsidRPr="005A5718">
              <w:rPr>
                <w:rFonts w:ascii="Arial" w:hAnsi="Arial" w:cs="Arial"/>
              </w:rPr>
              <w:t>Wanneer door de aannemer wijzigingen in de door hem gemaakte tekeningen worden aangebracht wordt dit op het origineel bij het onderschrift aangegeven door middel van een nummer- en datumwijziging. De aannemer registreert en distribueert deze tekeningen.</w:t>
            </w:r>
          </w:p>
          <w:p w:rsidR="005A5718" w:rsidRPr="005A5718" w:rsidRDefault="005A5718" w:rsidP="005A5718">
            <w:pPr>
              <w:rPr>
                <w:rFonts w:ascii="Arial" w:hAnsi="Arial" w:cs="Arial"/>
              </w:rPr>
            </w:pPr>
            <w:r w:rsidRPr="005A5718">
              <w:rPr>
                <w:rFonts w:ascii="Arial" w:hAnsi="Arial" w:cs="Arial"/>
              </w:rPr>
              <w:t>Oudere versies van tekeningen komen daardoor te vervallen.</w:t>
            </w:r>
          </w:p>
          <w:p w:rsidR="005A5718" w:rsidRPr="005A5718" w:rsidRDefault="005A5718" w:rsidP="005A5718">
            <w:pPr>
              <w:rPr>
                <w:rFonts w:ascii="Arial" w:hAnsi="Arial" w:cs="Arial"/>
              </w:rPr>
            </w:pPr>
            <w:r w:rsidRPr="005A5718">
              <w:rPr>
                <w:rFonts w:ascii="Arial" w:hAnsi="Arial" w:cs="Arial"/>
              </w:rPr>
              <w:t>Indien de aannemer zich niet met door de directie gewenste wijzigingen kan verenigen, deelt hij dit de directie schriftelijk mede.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00.05.10.04</w:t>
            </w:r>
          </w:p>
        </w:tc>
        <w:tc>
          <w:tcPr>
            <w:tcW w:w="6707" w:type="dxa"/>
          </w:tcPr>
          <w:p w:rsidR="005A5718" w:rsidRPr="005A5718" w:rsidRDefault="005A5718" w:rsidP="005A5718">
            <w:pPr>
              <w:rPr>
                <w:rFonts w:ascii="Arial" w:hAnsi="Arial" w:cs="Arial"/>
              </w:rPr>
            </w:pPr>
            <w:r w:rsidRPr="005A5718">
              <w:rPr>
                <w:rFonts w:ascii="Arial" w:hAnsi="Arial" w:cs="Arial"/>
              </w:rPr>
              <w:t>VERANTWOORDELIJKHEID VOOR BEREKENINGEN</w:t>
            </w:r>
          </w:p>
          <w:p w:rsidR="005A5718" w:rsidRPr="005A5718" w:rsidRDefault="005A5718" w:rsidP="005A5718">
            <w:pPr>
              <w:rPr>
                <w:rFonts w:ascii="Arial" w:hAnsi="Arial" w:cs="Arial"/>
              </w:rPr>
            </w:pPr>
            <w:r w:rsidRPr="005A5718">
              <w:rPr>
                <w:rFonts w:ascii="Arial" w:hAnsi="Arial" w:cs="Arial"/>
              </w:rPr>
              <w:t>De aannemer blijft, ook na goedkeuring door de directie, verantwoordelijk voor de door hem gemaakte berekeningen.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00.05.10.05</w:t>
            </w:r>
          </w:p>
        </w:tc>
        <w:tc>
          <w:tcPr>
            <w:tcW w:w="6707" w:type="dxa"/>
          </w:tcPr>
          <w:p w:rsidR="005A5718" w:rsidRPr="005A5718" w:rsidRDefault="005A5718" w:rsidP="005A5718">
            <w:pPr>
              <w:rPr>
                <w:rFonts w:ascii="Arial" w:hAnsi="Arial" w:cs="Arial"/>
              </w:rPr>
            </w:pPr>
            <w:r w:rsidRPr="005A5718">
              <w:rPr>
                <w:rFonts w:ascii="Arial" w:hAnsi="Arial" w:cs="Arial"/>
              </w:rPr>
              <w:t>DOOR DE AANNEMER TE VERVAARDIGEN TEKENINGEN</w:t>
            </w:r>
          </w:p>
          <w:p w:rsidR="005A5718" w:rsidRPr="005A5718" w:rsidRDefault="005A5718" w:rsidP="005A5718">
            <w:pPr>
              <w:rPr>
                <w:rFonts w:ascii="Arial" w:hAnsi="Arial" w:cs="Arial"/>
              </w:rPr>
            </w:pPr>
            <w:r w:rsidRPr="005A5718">
              <w:rPr>
                <w:rFonts w:ascii="Arial" w:hAnsi="Arial" w:cs="Arial"/>
              </w:rPr>
              <w:t>Door de aannemer te vervaardigen tekening.</w:t>
            </w:r>
          </w:p>
          <w:p w:rsidR="005A5718" w:rsidRPr="005A5718" w:rsidRDefault="005A5718" w:rsidP="005A5718">
            <w:pPr>
              <w:rPr>
                <w:rFonts w:ascii="Arial" w:hAnsi="Arial" w:cs="Arial"/>
              </w:rPr>
            </w:pPr>
            <w:r w:rsidRPr="005A5718">
              <w:rPr>
                <w:rFonts w:ascii="Arial" w:hAnsi="Arial" w:cs="Arial"/>
              </w:rPr>
              <w:t>Van werktekeningen, waarop afmetingen, verbindingen, verankeringen, e.d. van onderdelen van constructies en installatiedelen duidelijk moeten zijn aangegeven, ter controle aan de directie verstrekken.</w:t>
            </w:r>
          </w:p>
          <w:p w:rsidR="005A5718" w:rsidRPr="005A5718" w:rsidRDefault="005A5718" w:rsidP="005A5718">
            <w:pPr>
              <w:rPr>
                <w:rFonts w:ascii="Arial" w:hAnsi="Arial" w:cs="Arial"/>
              </w:rPr>
            </w:pPr>
            <w:r w:rsidRPr="005A5718">
              <w:rPr>
                <w:rFonts w:ascii="Arial" w:hAnsi="Arial" w:cs="Arial"/>
              </w:rPr>
              <w:t>Binnen twee weken na ontvangst worden de werktekeningen door de directie gecontroleerd en teruggezonden.  Indien de werktekeningen niet zijn goedgekeurd de door de directie op de tekeningen vermelde opmerkingen verwerken. De bijgewerkte werktekeningen binnen twee weken opnieuw ter controle aan de directie verstrekken. Indien de aannemer zich niet kan verenigen met de door de directie voorgestelde wijzigingen meldt hij dit schriftelijk.</w:t>
            </w:r>
          </w:p>
          <w:p w:rsidR="005A5718" w:rsidRPr="005A5718" w:rsidRDefault="005A5718" w:rsidP="005A5718">
            <w:pPr>
              <w:rPr>
                <w:rFonts w:ascii="Arial" w:hAnsi="Arial" w:cs="Arial"/>
              </w:rPr>
            </w:pPr>
            <w:r w:rsidRPr="005A5718">
              <w:rPr>
                <w:rFonts w:ascii="Arial" w:hAnsi="Arial" w:cs="Arial"/>
              </w:rPr>
              <w:t>Aantal te verstrekken exemplaren:</w:t>
            </w:r>
          </w:p>
          <w:p w:rsidR="005A5718" w:rsidRPr="005A5718" w:rsidRDefault="005A5718" w:rsidP="005A5718">
            <w:pPr>
              <w:rPr>
                <w:rFonts w:ascii="Arial" w:hAnsi="Arial" w:cs="Arial"/>
              </w:rPr>
            </w:pPr>
            <w:r w:rsidRPr="005A5718">
              <w:rPr>
                <w:rFonts w:ascii="Arial" w:hAnsi="Arial" w:cs="Arial"/>
              </w:rPr>
              <w:t>- ter goedkeuring (st.): 2</w:t>
            </w:r>
          </w:p>
          <w:p w:rsidR="005A5718" w:rsidRPr="005A5718" w:rsidRDefault="005A5718" w:rsidP="005A5718">
            <w:pPr>
              <w:rPr>
                <w:rFonts w:ascii="Arial" w:hAnsi="Arial" w:cs="Arial"/>
              </w:rPr>
            </w:pPr>
            <w:r w:rsidRPr="005A5718">
              <w:rPr>
                <w:rFonts w:ascii="Arial" w:hAnsi="Arial" w:cs="Arial"/>
              </w:rPr>
              <w:t>- goedgekeurde (st.): 3</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00.05.10.06</w:t>
            </w:r>
          </w:p>
        </w:tc>
        <w:tc>
          <w:tcPr>
            <w:tcW w:w="6707" w:type="dxa"/>
          </w:tcPr>
          <w:p w:rsidR="005A5718" w:rsidRPr="005A5718" w:rsidRDefault="005A5718" w:rsidP="005A5718">
            <w:pPr>
              <w:rPr>
                <w:rFonts w:ascii="Arial" w:hAnsi="Arial" w:cs="Arial"/>
              </w:rPr>
            </w:pPr>
            <w:r w:rsidRPr="005A5718">
              <w:rPr>
                <w:rFonts w:ascii="Arial" w:hAnsi="Arial" w:cs="Arial"/>
              </w:rPr>
              <w:t>DOOR DE AANNEMER TE VERVAARDIGEN BEREKENINGEN</w:t>
            </w:r>
          </w:p>
          <w:p w:rsidR="005A5718" w:rsidRPr="005A5718" w:rsidRDefault="005A5718" w:rsidP="005A5718">
            <w:pPr>
              <w:rPr>
                <w:rFonts w:ascii="Arial" w:hAnsi="Arial" w:cs="Arial"/>
              </w:rPr>
            </w:pPr>
            <w:r w:rsidRPr="005A5718">
              <w:rPr>
                <w:rFonts w:ascii="Arial" w:hAnsi="Arial" w:cs="Arial"/>
              </w:rPr>
              <w:t>Door de aannemer te vervaardigen berekening.</w:t>
            </w:r>
          </w:p>
          <w:p w:rsidR="005A5718" w:rsidRPr="005A5718" w:rsidRDefault="005A5718" w:rsidP="005A5718">
            <w:pPr>
              <w:rPr>
                <w:rFonts w:ascii="Arial" w:hAnsi="Arial" w:cs="Arial"/>
              </w:rPr>
            </w:pPr>
            <w:r w:rsidRPr="005A5718">
              <w:rPr>
                <w:rFonts w:ascii="Arial" w:hAnsi="Arial" w:cs="Arial"/>
              </w:rPr>
              <w:t>De berekeningen met de bijbehorende tekeningen, ter controle aan de directie verstrekken.</w:t>
            </w:r>
          </w:p>
          <w:p w:rsidR="005A5718" w:rsidRPr="005A5718" w:rsidRDefault="005A5718" w:rsidP="005A5718">
            <w:pPr>
              <w:rPr>
                <w:rFonts w:ascii="Arial" w:hAnsi="Arial" w:cs="Arial"/>
              </w:rPr>
            </w:pPr>
            <w:r w:rsidRPr="005A5718">
              <w:rPr>
                <w:rFonts w:ascii="Arial" w:hAnsi="Arial" w:cs="Arial"/>
              </w:rPr>
              <w:t>Binnen twee weken na ontvangst stuurt de directie de gecontroleerde berekeningen terug. Indien de berekeningen niet zijn goedgekeurd de door de directie in de berekeningen vermelde opmerkingen verwerken. De bijgewerkte berekeningen binnen twee weken opnieuw ter controle aan de directie verstrekken. Indien de aannemer zich niet kan verenigen met de, door de directie voorgestelde wijzigingen meldt hij dit schriftelijk.</w:t>
            </w:r>
          </w:p>
          <w:p w:rsidR="005A5718" w:rsidRPr="005A5718" w:rsidRDefault="005A5718" w:rsidP="005A5718">
            <w:pPr>
              <w:rPr>
                <w:rFonts w:ascii="Arial" w:hAnsi="Arial" w:cs="Arial"/>
              </w:rPr>
            </w:pPr>
            <w:r w:rsidRPr="005A5718">
              <w:rPr>
                <w:rFonts w:ascii="Arial" w:hAnsi="Arial" w:cs="Arial"/>
              </w:rPr>
              <w:t>Aantal te verstrekken exemplaren:</w:t>
            </w:r>
          </w:p>
          <w:p w:rsidR="005A5718" w:rsidRPr="005A5718" w:rsidRDefault="005A5718" w:rsidP="005A5718">
            <w:pPr>
              <w:rPr>
                <w:rFonts w:ascii="Arial" w:hAnsi="Arial" w:cs="Arial"/>
              </w:rPr>
            </w:pPr>
            <w:r w:rsidRPr="005A5718">
              <w:rPr>
                <w:rFonts w:ascii="Arial" w:hAnsi="Arial" w:cs="Arial"/>
              </w:rPr>
              <w:t>- ter goedkeuring (st.): 2</w:t>
            </w:r>
          </w:p>
          <w:p w:rsidR="005A5718" w:rsidRPr="005A5718" w:rsidRDefault="005A5718" w:rsidP="005A5718">
            <w:pPr>
              <w:rPr>
                <w:rFonts w:ascii="Arial" w:hAnsi="Arial" w:cs="Arial"/>
              </w:rPr>
            </w:pPr>
            <w:r w:rsidRPr="005A5718">
              <w:rPr>
                <w:rFonts w:ascii="Arial" w:hAnsi="Arial" w:cs="Arial"/>
              </w:rPr>
              <w:t>- goedgekeurde (st.): 3</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00.05.10.90</w:t>
            </w:r>
          </w:p>
        </w:tc>
        <w:tc>
          <w:tcPr>
            <w:tcW w:w="6707" w:type="dxa"/>
          </w:tcPr>
          <w:p w:rsidR="005A5718" w:rsidRPr="005A5718" w:rsidRDefault="005A5718" w:rsidP="005A5718">
            <w:pPr>
              <w:rPr>
                <w:rFonts w:ascii="Arial" w:hAnsi="Arial" w:cs="Arial"/>
              </w:rPr>
            </w:pPr>
            <w:r w:rsidRPr="005A5718">
              <w:rPr>
                <w:rFonts w:ascii="Arial" w:hAnsi="Arial" w:cs="Arial"/>
              </w:rPr>
              <w:t>DOOR AANNEMER TE VERVAARDIGEN TEKENINGEN EN REVISIETEKENINGEN</w:t>
            </w:r>
          </w:p>
          <w:p w:rsidR="005A5718" w:rsidRPr="005A5718" w:rsidRDefault="005A5718" w:rsidP="005A5718">
            <w:pPr>
              <w:rPr>
                <w:rFonts w:ascii="Arial" w:hAnsi="Arial" w:cs="Arial"/>
              </w:rPr>
            </w:pPr>
            <w:r w:rsidRPr="005A5718">
              <w:rPr>
                <w:rFonts w:ascii="Arial" w:hAnsi="Arial" w:cs="Arial"/>
              </w:rPr>
              <w:t xml:space="preserve">De door de aannemer te vervaardigen tekeningen en revisietekeningen dienen te voldoen aan de door het </w:t>
            </w:r>
            <w:r w:rsidR="006E38B6">
              <w:rPr>
                <w:rFonts w:ascii="Arial" w:hAnsi="Arial" w:cs="Arial"/>
              </w:rPr>
              <w:t>G</w:t>
            </w:r>
            <w:r w:rsidRPr="005A5718">
              <w:rPr>
                <w:rFonts w:ascii="Arial" w:hAnsi="Arial" w:cs="Arial"/>
              </w:rPr>
              <w:t xml:space="preserve">VB gestelde eisen aan technisch (revisie) tekenwerk zoals die zijn gepubliceerd  </w:t>
            </w:r>
            <w:r w:rsidR="006E38B6" w:rsidRPr="006E38B6">
              <w:rPr>
                <w:rFonts w:ascii="Arial" w:hAnsi="Arial" w:cs="Arial"/>
                <w:highlight w:val="yellow"/>
              </w:rPr>
              <w:t>verwijzing naar document invoegen</w:t>
            </w: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00.06</w:t>
            </w:r>
          </w:p>
        </w:tc>
        <w:tc>
          <w:tcPr>
            <w:tcW w:w="6707" w:type="dxa"/>
          </w:tcPr>
          <w:p w:rsidR="005A5718" w:rsidRPr="005A5718" w:rsidRDefault="005A5718" w:rsidP="005A5718">
            <w:pPr>
              <w:rPr>
                <w:rFonts w:ascii="Arial" w:hAnsi="Arial" w:cs="Arial"/>
                <w:b/>
              </w:rPr>
            </w:pPr>
            <w:r w:rsidRPr="005A5718">
              <w:rPr>
                <w:rFonts w:ascii="Arial" w:hAnsi="Arial" w:cs="Arial"/>
                <w:b/>
              </w:rPr>
              <w:t>ARBEIDSOMSTANDIGHEDEN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00.06.10</w:t>
            </w:r>
          </w:p>
        </w:tc>
        <w:tc>
          <w:tcPr>
            <w:tcW w:w="6707" w:type="dxa"/>
          </w:tcPr>
          <w:p w:rsidR="005A5718" w:rsidRPr="005A5718" w:rsidRDefault="005A5718" w:rsidP="005A5718">
            <w:pPr>
              <w:rPr>
                <w:rFonts w:ascii="Arial" w:hAnsi="Arial" w:cs="Arial"/>
              </w:rPr>
            </w:pPr>
            <w:r w:rsidRPr="005A5718">
              <w:rPr>
                <w:rFonts w:ascii="Arial" w:hAnsi="Arial" w:cs="Arial"/>
              </w:rPr>
              <w:t>ARBEIDSOMSTANDIGHEDEN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00.06.10.01</w:t>
            </w:r>
          </w:p>
        </w:tc>
        <w:tc>
          <w:tcPr>
            <w:tcW w:w="6707" w:type="dxa"/>
          </w:tcPr>
          <w:p w:rsidR="005A5718" w:rsidRPr="005A5718" w:rsidRDefault="005A5718" w:rsidP="005A5718">
            <w:pPr>
              <w:rPr>
                <w:rFonts w:ascii="Arial" w:hAnsi="Arial" w:cs="Arial"/>
              </w:rPr>
            </w:pPr>
            <w:r w:rsidRPr="005A5718">
              <w:rPr>
                <w:rFonts w:ascii="Arial" w:hAnsi="Arial" w:cs="Arial"/>
              </w:rPr>
              <w:t>VEILIGHEIDS- EN GEZONDHEIDSPLAN</w:t>
            </w:r>
          </w:p>
          <w:p w:rsidR="005A5718" w:rsidRPr="005A5718" w:rsidRDefault="005A5718" w:rsidP="005A5718">
            <w:pPr>
              <w:rPr>
                <w:rFonts w:ascii="Arial" w:hAnsi="Arial" w:cs="Arial"/>
              </w:rPr>
            </w:pPr>
            <w:r w:rsidRPr="005A5718">
              <w:rPr>
                <w:rFonts w:ascii="Arial" w:hAnsi="Arial" w:cs="Arial"/>
              </w:rPr>
              <w:t>Het veiligheids- en gezondheidsplan (V&amp;G-plan) als bedoeld in artikel 2.28 van het Arbeidsomstandighedenbesluit (Stb 1999.451) maakt deel uit van dit bestek.</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00.06.10.02</w:t>
            </w:r>
          </w:p>
        </w:tc>
        <w:tc>
          <w:tcPr>
            <w:tcW w:w="6707" w:type="dxa"/>
          </w:tcPr>
          <w:p w:rsidR="005A5718" w:rsidRPr="005A5718" w:rsidRDefault="005A5718" w:rsidP="005A5718">
            <w:pPr>
              <w:rPr>
                <w:rFonts w:ascii="Arial" w:hAnsi="Arial" w:cs="Arial"/>
              </w:rPr>
            </w:pPr>
            <w:r w:rsidRPr="005A5718">
              <w:rPr>
                <w:rFonts w:ascii="Arial" w:hAnsi="Arial" w:cs="Arial"/>
              </w:rPr>
              <w:t>AANSTELLING V&amp;G-COÖRDINATOR VOOR DE UITVOERINGSFASE</w:t>
            </w:r>
          </w:p>
          <w:p w:rsidR="005A5718" w:rsidRPr="005A5718" w:rsidRDefault="005A5718" w:rsidP="005A5718">
            <w:pPr>
              <w:rPr>
                <w:rFonts w:ascii="Arial" w:hAnsi="Arial" w:cs="Arial"/>
              </w:rPr>
            </w:pPr>
            <w:r w:rsidRPr="005A5718">
              <w:rPr>
                <w:rFonts w:ascii="Arial" w:hAnsi="Arial" w:cs="Arial"/>
              </w:rPr>
              <w:lastRenderedPageBreak/>
              <w:t>Ingevolge het bepaalde in artikel 2.29 van het Arbeidsomstandighedenbesluit (Stb 1999.451) stelt de aannemer één of meer coördinatoren (V&amp;G-coördinatoren) voor de uitvoeringsfase aan. Deze coördinator(en) geeft (geven) uitvoering aan de coördinatietaken genoemd in artikel 2.31 van het Arbeidsomstandighedenbesluit.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00.06.10.03</w:t>
            </w:r>
          </w:p>
        </w:tc>
        <w:tc>
          <w:tcPr>
            <w:tcW w:w="6707" w:type="dxa"/>
          </w:tcPr>
          <w:p w:rsidR="005A5718" w:rsidRPr="005A5718" w:rsidRDefault="005A5718" w:rsidP="005A5718">
            <w:pPr>
              <w:rPr>
                <w:rFonts w:ascii="Arial" w:hAnsi="Arial" w:cs="Arial"/>
              </w:rPr>
            </w:pPr>
            <w:r w:rsidRPr="005A5718">
              <w:rPr>
                <w:rFonts w:ascii="Arial" w:hAnsi="Arial" w:cs="Arial"/>
              </w:rPr>
              <w:t>V&amp;G-COÖRDINATIE UITVOERINGSFASE DOOR DERDEN</w:t>
            </w:r>
          </w:p>
          <w:p w:rsidR="005A5718" w:rsidRPr="005A5718" w:rsidRDefault="005A5718" w:rsidP="005A5718">
            <w:pPr>
              <w:rPr>
                <w:rFonts w:ascii="Arial" w:hAnsi="Arial" w:cs="Arial"/>
              </w:rPr>
            </w:pPr>
            <w:r w:rsidRPr="005A5718">
              <w:rPr>
                <w:rFonts w:ascii="Arial" w:hAnsi="Arial" w:cs="Arial"/>
              </w:rPr>
              <w:t>Ingevolge het bepaalde in artikel 2.29 van het Arbeidsomstandighedenbesluit (Stb 1999.451) worden één of meer coördinatoren (V&amp;G-coördinatoren) voor de uitvoeringsfase aangesteld die uitvoering geven aan de coördinatietaken genoemd in artikel 2.31 van het Arbeidsomstandighedenbesluit. Deze taken worden verricht door de:</w:t>
            </w:r>
          </w:p>
          <w:p w:rsidR="005A5718" w:rsidRPr="005A5718" w:rsidRDefault="005A5718" w:rsidP="005A5718">
            <w:pPr>
              <w:rPr>
                <w:rFonts w:ascii="Arial" w:hAnsi="Arial" w:cs="Arial"/>
              </w:rPr>
            </w:pPr>
            <w:r w:rsidRPr="005A5718">
              <w:rPr>
                <w:rFonts w:ascii="Arial" w:hAnsi="Arial" w:cs="Arial"/>
              </w:rPr>
              <w:t>aannemer van de ..... werken.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00.06.10.90</w:t>
            </w:r>
          </w:p>
        </w:tc>
        <w:tc>
          <w:tcPr>
            <w:tcW w:w="6707" w:type="dxa"/>
          </w:tcPr>
          <w:p w:rsidR="005A5718" w:rsidRPr="005A5718" w:rsidRDefault="005A5718" w:rsidP="005A5718">
            <w:pPr>
              <w:rPr>
                <w:rFonts w:ascii="Arial" w:hAnsi="Arial" w:cs="Arial"/>
              </w:rPr>
            </w:pPr>
            <w:r w:rsidRPr="005A5718">
              <w:rPr>
                <w:rFonts w:ascii="Arial" w:hAnsi="Arial" w:cs="Arial"/>
              </w:rPr>
              <w:t>V&amp;G-PLAN UITVOERING</w:t>
            </w:r>
          </w:p>
          <w:p w:rsidR="005A5718" w:rsidRPr="005A5718" w:rsidRDefault="005A5718" w:rsidP="005A5718">
            <w:pPr>
              <w:rPr>
                <w:rFonts w:ascii="Arial" w:hAnsi="Arial" w:cs="Arial"/>
              </w:rPr>
            </w:pPr>
            <w:r w:rsidRPr="005A5718">
              <w:rPr>
                <w:rFonts w:ascii="Arial" w:hAnsi="Arial" w:cs="Arial"/>
              </w:rPr>
              <w:t>Uiterlijk op de vijftiende werkdag na de dag waarop het werk is opgedragen, dient de aannemer een "V&amp;G-plan uitvoering" in bij de directie.</w:t>
            </w:r>
          </w:p>
          <w:p w:rsidR="005A5718" w:rsidRPr="005A5718" w:rsidRDefault="005A5718" w:rsidP="005A5718">
            <w:pPr>
              <w:rPr>
                <w:rFonts w:ascii="Arial" w:hAnsi="Arial" w:cs="Arial"/>
              </w:rPr>
            </w:pPr>
            <w:r w:rsidRPr="005A5718">
              <w:rPr>
                <w:rFonts w:ascii="Arial" w:hAnsi="Arial" w:cs="Arial"/>
              </w:rPr>
              <w:t>Het "V&amp;G-plan uitvoering" zal worden aangemerkt als een gedetailleerd werkplan in de zin van paragraaf 26, lid 6 van de UAV 2012</w:t>
            </w:r>
          </w:p>
          <w:p w:rsidR="005A5718" w:rsidRPr="005A5718" w:rsidRDefault="005A5718" w:rsidP="005A5718">
            <w:pPr>
              <w:rPr>
                <w:rFonts w:ascii="Arial" w:hAnsi="Arial" w:cs="Arial"/>
              </w:rPr>
            </w:pPr>
            <w:r w:rsidRPr="005A5718">
              <w:rPr>
                <w:rFonts w:ascii="Arial" w:hAnsi="Arial" w:cs="Arial"/>
              </w:rPr>
              <w:t>Bovengenoemd "V&amp;G-plan uitvoering" dient tenminste de volgende gegevens te vermelden:</w:t>
            </w:r>
          </w:p>
          <w:p w:rsidR="005A5718" w:rsidRPr="005A5718" w:rsidRDefault="005A5718" w:rsidP="005A5718">
            <w:pPr>
              <w:rPr>
                <w:rFonts w:ascii="Arial" w:hAnsi="Arial" w:cs="Arial"/>
              </w:rPr>
            </w:pPr>
            <w:r w:rsidRPr="005A5718">
              <w:rPr>
                <w:rFonts w:ascii="Arial" w:hAnsi="Arial" w:cs="Arial"/>
              </w:rPr>
              <w:t>a. De wijze waarop wordt voldaan aan de van toepassing zijnde wet- en regelgeving, normen en overige eisen op het gebied van veiligheid en gezondheid;</w:t>
            </w:r>
          </w:p>
          <w:p w:rsidR="005A5718" w:rsidRPr="005A5718" w:rsidRDefault="005A5718" w:rsidP="005A5718">
            <w:pPr>
              <w:rPr>
                <w:rFonts w:ascii="Arial" w:hAnsi="Arial" w:cs="Arial"/>
              </w:rPr>
            </w:pPr>
            <w:r w:rsidRPr="005A5718">
              <w:rPr>
                <w:rFonts w:ascii="Arial" w:hAnsi="Arial" w:cs="Arial"/>
              </w:rPr>
              <w:t>b. Het risicoregister en de wijze van risico inventarisatie en evaluatie met betrekking tot V&amp;G-risico's;</w:t>
            </w:r>
          </w:p>
          <w:p w:rsidR="005A5718" w:rsidRPr="005A5718" w:rsidRDefault="005A5718" w:rsidP="005A5718">
            <w:pPr>
              <w:rPr>
                <w:rFonts w:ascii="Arial" w:hAnsi="Arial" w:cs="Arial"/>
              </w:rPr>
            </w:pPr>
            <w:r w:rsidRPr="005A5718">
              <w:rPr>
                <w:rFonts w:ascii="Arial" w:hAnsi="Arial" w:cs="Arial"/>
              </w:rPr>
              <w:t>c. Wijze van melding, rapportage en afhandeling van incidenten en (bijna) ongevallen;</w:t>
            </w:r>
          </w:p>
          <w:p w:rsidR="005A5718" w:rsidRPr="005A5718" w:rsidRDefault="005A5718" w:rsidP="005A5718">
            <w:pPr>
              <w:rPr>
                <w:rFonts w:ascii="Arial" w:hAnsi="Arial" w:cs="Arial"/>
              </w:rPr>
            </w:pPr>
            <w:r w:rsidRPr="005A5718">
              <w:rPr>
                <w:rFonts w:ascii="Arial" w:hAnsi="Arial" w:cs="Arial"/>
              </w:rPr>
              <w:t>d. De maatregelen ten behoeve van de begaanbaarheid van het werkterrein voor mens en machine gedurende de looptijd van het werk (volgens het CUR/CROW/</w:t>
            </w:r>
            <w:proofErr w:type="spellStart"/>
            <w:r w:rsidRPr="005A5718">
              <w:rPr>
                <w:rFonts w:ascii="Arial" w:hAnsi="Arial" w:cs="Arial"/>
              </w:rPr>
              <w:t>Arbouw</w:t>
            </w:r>
            <w:proofErr w:type="spellEnd"/>
            <w:r w:rsidRPr="005A5718">
              <w:rPr>
                <w:rFonts w:ascii="Arial" w:hAnsi="Arial" w:cs="Arial"/>
              </w:rPr>
              <w:t>-rapport 2004-1 "Beoordelingssysteem voor de begaanbaarheid van bouwterreinen" zoals dat drie maanden voor de dag van aanbesteding luidt);</w:t>
            </w:r>
          </w:p>
          <w:p w:rsidR="005A5718" w:rsidRPr="005A5718" w:rsidRDefault="005A5718" w:rsidP="005A5718">
            <w:pPr>
              <w:rPr>
                <w:rFonts w:ascii="Arial" w:hAnsi="Arial" w:cs="Arial"/>
              </w:rPr>
            </w:pPr>
            <w:r w:rsidRPr="005A5718">
              <w:rPr>
                <w:rFonts w:ascii="Arial" w:hAnsi="Arial" w:cs="Arial"/>
              </w:rPr>
              <w:t>e. Beschrijving van de wijze waarop het V&amp;G-dossier actueel gehouden wordt.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00.06.10.91</w:t>
            </w:r>
          </w:p>
        </w:tc>
        <w:tc>
          <w:tcPr>
            <w:tcW w:w="6707" w:type="dxa"/>
          </w:tcPr>
          <w:p w:rsidR="005A5718" w:rsidRPr="005A5718" w:rsidRDefault="005A5718" w:rsidP="005A5718">
            <w:pPr>
              <w:rPr>
                <w:rFonts w:ascii="Arial" w:hAnsi="Arial" w:cs="Arial"/>
              </w:rPr>
            </w:pPr>
            <w:r w:rsidRPr="005A5718">
              <w:rPr>
                <w:rFonts w:ascii="Arial" w:hAnsi="Arial" w:cs="Arial"/>
              </w:rPr>
              <w:t>V&amp;G-COMMUNICATIE</w:t>
            </w:r>
          </w:p>
          <w:p w:rsidR="005A5718" w:rsidRPr="005A5718" w:rsidRDefault="005A5718" w:rsidP="005A5718">
            <w:pPr>
              <w:rPr>
                <w:rFonts w:ascii="Arial" w:hAnsi="Arial" w:cs="Arial"/>
              </w:rPr>
            </w:pPr>
            <w:r w:rsidRPr="005A5718">
              <w:rPr>
                <w:rFonts w:ascii="Arial" w:hAnsi="Arial" w:cs="Arial"/>
              </w:rPr>
              <w:t>Bij elke bouwvergadering zorgt de aannemer ervoor, dat "veiligheid en gezondheid op het werk" wordt geagendeerd</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00.09</w:t>
            </w:r>
          </w:p>
        </w:tc>
        <w:tc>
          <w:tcPr>
            <w:tcW w:w="6707" w:type="dxa"/>
          </w:tcPr>
          <w:p w:rsidR="005A5718" w:rsidRPr="005A5718" w:rsidRDefault="005A5718" w:rsidP="005A5718">
            <w:pPr>
              <w:rPr>
                <w:rFonts w:ascii="Arial" w:hAnsi="Arial" w:cs="Arial"/>
                <w:b/>
              </w:rPr>
            </w:pPr>
            <w:r w:rsidRPr="005A5718">
              <w:rPr>
                <w:rFonts w:ascii="Arial" w:hAnsi="Arial" w:cs="Arial"/>
                <w:b/>
              </w:rPr>
              <w:t>INFORMATIE-OVERDRACHT 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00.09.10</w:t>
            </w:r>
          </w:p>
        </w:tc>
        <w:tc>
          <w:tcPr>
            <w:tcW w:w="6707" w:type="dxa"/>
          </w:tcPr>
          <w:p w:rsidR="005A5718" w:rsidRPr="005A5718" w:rsidRDefault="005A5718" w:rsidP="005A5718">
            <w:pPr>
              <w:rPr>
                <w:rFonts w:ascii="Arial" w:hAnsi="Arial" w:cs="Arial"/>
              </w:rPr>
            </w:pPr>
            <w:r w:rsidRPr="005A5718">
              <w:rPr>
                <w:rFonts w:ascii="Arial" w:hAnsi="Arial" w:cs="Arial"/>
              </w:rPr>
              <w:t>INFORMATIE-OVERDRACHT 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00.09.10.90</w:t>
            </w:r>
          </w:p>
        </w:tc>
        <w:tc>
          <w:tcPr>
            <w:tcW w:w="6707" w:type="dxa"/>
          </w:tcPr>
          <w:p w:rsidR="005A5718" w:rsidRPr="005A5718" w:rsidRDefault="00687E7C" w:rsidP="005A5718">
            <w:pPr>
              <w:rPr>
                <w:rFonts w:ascii="Arial" w:hAnsi="Arial" w:cs="Arial"/>
              </w:rPr>
            </w:pPr>
            <w:r>
              <w:rPr>
                <w:rFonts w:ascii="Arial" w:hAnsi="Arial" w:cs="Arial"/>
              </w:rPr>
              <w:t>O</w:t>
            </w:r>
            <w:r w:rsidR="005A5718" w:rsidRPr="005A5718">
              <w:rPr>
                <w:rFonts w:ascii="Arial" w:hAnsi="Arial" w:cs="Arial"/>
              </w:rPr>
              <w:t>VERDRACHTSDOCUMENT</w:t>
            </w:r>
          </w:p>
          <w:p w:rsidR="005A5718" w:rsidRPr="005A5718" w:rsidRDefault="005A5718" w:rsidP="005A5718">
            <w:pPr>
              <w:rPr>
                <w:rFonts w:ascii="Arial" w:hAnsi="Arial" w:cs="Arial"/>
              </w:rPr>
            </w:pPr>
            <w:r w:rsidRPr="005A5718">
              <w:rPr>
                <w:rFonts w:ascii="Arial" w:hAnsi="Arial" w:cs="Arial"/>
              </w:rPr>
              <w:t>De aannemer levert bij de oplevering een overdrachtsdocument.</w:t>
            </w:r>
          </w:p>
          <w:p w:rsidR="005A5718" w:rsidRPr="005A5718" w:rsidRDefault="005A5718" w:rsidP="005A5718">
            <w:pPr>
              <w:rPr>
                <w:rFonts w:ascii="Arial" w:hAnsi="Arial" w:cs="Arial"/>
              </w:rPr>
            </w:pPr>
            <w:r w:rsidRPr="005A5718">
              <w:rPr>
                <w:rFonts w:ascii="Arial" w:hAnsi="Arial" w:cs="Arial"/>
              </w:rPr>
              <w:lastRenderedPageBreak/>
              <w:t>Het document dient ten minste de volgende gegevens te vermelden:</w:t>
            </w:r>
          </w:p>
          <w:p w:rsidR="005A5718" w:rsidRPr="005A5718" w:rsidRDefault="005A5718" w:rsidP="005A5718">
            <w:pPr>
              <w:rPr>
                <w:rFonts w:ascii="Arial" w:hAnsi="Arial" w:cs="Arial"/>
              </w:rPr>
            </w:pPr>
            <w:r w:rsidRPr="005A5718">
              <w:rPr>
                <w:rFonts w:ascii="Arial" w:hAnsi="Arial" w:cs="Arial"/>
              </w:rPr>
              <w:t>-  Technische beschrijving van de aangepaste  onderdelen (inclusief materiaalspecificaties) en  installaties.</w:t>
            </w:r>
          </w:p>
          <w:p w:rsidR="005A5718" w:rsidRPr="005A5718" w:rsidRDefault="00A210D3" w:rsidP="00A210D3">
            <w:pPr>
              <w:rPr>
                <w:rFonts w:ascii="Arial" w:hAnsi="Arial" w:cs="Arial"/>
              </w:rPr>
            </w:pPr>
            <w:r>
              <w:rPr>
                <w:rFonts w:ascii="Arial" w:hAnsi="Arial" w:cs="Arial"/>
                <w:highlight w:val="yellow"/>
              </w:rPr>
              <w:t xml:space="preserve">- </w:t>
            </w:r>
            <w:r w:rsidRPr="00687E7C">
              <w:rPr>
                <w:rFonts w:ascii="Arial" w:hAnsi="Arial" w:cs="Arial"/>
                <w:highlight w:val="yellow"/>
              </w:rPr>
              <w:t>(optioneel invoegen)</w:t>
            </w:r>
            <w:r w:rsidR="005A5718" w:rsidRPr="005A5718">
              <w:rPr>
                <w:rFonts w:ascii="Arial" w:hAnsi="Arial" w:cs="Arial"/>
              </w:rPr>
              <w:t xml:space="preserve"> Laatste conditiemeting, bepaald conform de  NEN 2767 "Conditiemeting van bouw- en  installatiedelen" deel 1 en 2. Dit geldt alleen voor  de onderdelen die niet zijn gerenoveerd.</w:t>
            </w:r>
          </w:p>
          <w:p w:rsidR="005A5718" w:rsidRPr="005A5718" w:rsidRDefault="005A5718" w:rsidP="005A5718">
            <w:pPr>
              <w:rPr>
                <w:rFonts w:ascii="Arial" w:hAnsi="Arial" w:cs="Arial"/>
              </w:rPr>
            </w:pPr>
            <w:r w:rsidRPr="005A5718">
              <w:rPr>
                <w:rFonts w:ascii="Arial" w:hAnsi="Arial" w:cs="Arial"/>
              </w:rPr>
              <w:t>-  Onderhouds- en bedieningsvoorschriften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00.09.10.91</w:t>
            </w:r>
          </w:p>
        </w:tc>
        <w:tc>
          <w:tcPr>
            <w:tcW w:w="6707" w:type="dxa"/>
          </w:tcPr>
          <w:p w:rsidR="005A5718" w:rsidRPr="005A5718" w:rsidRDefault="00A210D3" w:rsidP="00A210D3">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INSTANDHOUDINGPLAN</w:t>
            </w:r>
          </w:p>
          <w:p w:rsidR="005A5718" w:rsidRPr="005A5718" w:rsidRDefault="005A5718" w:rsidP="005A5718">
            <w:pPr>
              <w:rPr>
                <w:rFonts w:ascii="Arial" w:hAnsi="Arial" w:cs="Arial"/>
              </w:rPr>
            </w:pPr>
            <w:r w:rsidRPr="005A5718">
              <w:rPr>
                <w:rFonts w:ascii="Arial" w:hAnsi="Arial" w:cs="Arial"/>
              </w:rPr>
              <w:t>De aannemer levert bij de oplevering een instandhoudingplan, waarin de te nemen onderhoudsmaatregelen gedurende de levensduur van het werk staan weergegeven.</w:t>
            </w:r>
          </w:p>
          <w:p w:rsidR="005A5718" w:rsidRPr="005A5718" w:rsidRDefault="005A5718" w:rsidP="005A5718">
            <w:pPr>
              <w:rPr>
                <w:rFonts w:ascii="Arial" w:hAnsi="Arial" w:cs="Arial"/>
              </w:rPr>
            </w:pPr>
            <w:r w:rsidRPr="005A5718">
              <w:rPr>
                <w:rFonts w:ascii="Arial" w:hAnsi="Arial" w:cs="Arial"/>
              </w:rPr>
              <w:t>Het plan dient ten minste de volgende gegevens te vermelden:</w:t>
            </w:r>
          </w:p>
          <w:p w:rsidR="005A5718" w:rsidRPr="005A5718" w:rsidRDefault="005A5718" w:rsidP="005A5718">
            <w:pPr>
              <w:rPr>
                <w:rFonts w:ascii="Arial" w:hAnsi="Arial" w:cs="Arial"/>
              </w:rPr>
            </w:pPr>
            <w:r w:rsidRPr="005A5718">
              <w:rPr>
                <w:rFonts w:ascii="Arial" w:hAnsi="Arial" w:cs="Arial"/>
              </w:rPr>
              <w:t>-  beschrijving van de gebruikte onderdelen en  materialen;</w:t>
            </w:r>
          </w:p>
          <w:p w:rsidR="005A5718" w:rsidRPr="005A5718" w:rsidRDefault="005A5718" w:rsidP="005A5718">
            <w:pPr>
              <w:rPr>
                <w:rFonts w:ascii="Arial" w:hAnsi="Arial" w:cs="Arial"/>
              </w:rPr>
            </w:pPr>
            <w:r w:rsidRPr="005A5718">
              <w:rPr>
                <w:rFonts w:ascii="Arial" w:hAnsi="Arial" w:cs="Arial"/>
              </w:rPr>
              <w:t>-  beschrijving van de in acht te nemen  inspectie- en onderhoudsintervallen voor het gehele  gebouw inclusief installaties, met bijbehorende  instructies (tenminste beschrijving inspectiepunten,  methodes, onderhoudswerkzaamheden en benodigde  materialen).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00.09.10.92</w:t>
            </w:r>
          </w:p>
        </w:tc>
        <w:tc>
          <w:tcPr>
            <w:tcW w:w="6707" w:type="dxa"/>
          </w:tcPr>
          <w:p w:rsidR="005A5718" w:rsidRPr="005A5718" w:rsidRDefault="00A210D3" w:rsidP="00A210D3">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BEHEER- EN ONDERHOUDSPLAN KABELS EN LEIDINGEN</w:t>
            </w:r>
          </w:p>
          <w:p w:rsidR="005A5718" w:rsidRPr="005A5718" w:rsidRDefault="005A5718" w:rsidP="005A5718">
            <w:pPr>
              <w:rPr>
                <w:rFonts w:ascii="Arial" w:hAnsi="Arial" w:cs="Arial"/>
              </w:rPr>
            </w:pPr>
            <w:r w:rsidRPr="005A5718">
              <w:rPr>
                <w:rFonts w:ascii="Arial" w:hAnsi="Arial" w:cs="Arial"/>
              </w:rPr>
              <w:t>Bij de oplevering van het kabel- en /of leidingensysteem behorend tot een Ondergronds Net moet een beheer- en onderhoudsplan worden geleverd, waarin de onderhoudsmaatregelen zijn beschreven die vereist zijn voor de instandhouding van het kabel- en/of leidingensysteem. Het plan beschrijft de wijze van beheer en onderhoud, nodig om de duurzame aspecten van het kabel- en/of leidingensysteem in stand te houden.</w:t>
            </w:r>
          </w:p>
          <w:p w:rsidR="005A5718" w:rsidRPr="005A5718" w:rsidRDefault="005A5718" w:rsidP="005A5718">
            <w:pPr>
              <w:rPr>
                <w:rFonts w:ascii="Arial" w:hAnsi="Arial" w:cs="Arial"/>
              </w:rPr>
            </w:pPr>
            <w:r w:rsidRPr="005A5718">
              <w:rPr>
                <w:rFonts w:ascii="Arial" w:hAnsi="Arial" w:cs="Arial"/>
              </w:rPr>
              <w:t>Het plan dient ten minste de volgende gegevens te vermelden:</w:t>
            </w:r>
          </w:p>
          <w:p w:rsidR="005A5718" w:rsidRPr="005A5718" w:rsidRDefault="005A5718" w:rsidP="005A5718">
            <w:pPr>
              <w:rPr>
                <w:rFonts w:ascii="Arial" w:hAnsi="Arial" w:cs="Arial"/>
              </w:rPr>
            </w:pPr>
            <w:r w:rsidRPr="005A5718">
              <w:rPr>
                <w:rFonts w:ascii="Arial" w:hAnsi="Arial" w:cs="Arial"/>
              </w:rPr>
              <w:t>-  Beschrijving van de in acht te nemen  beheermaatregelen met inspectie-</w:t>
            </w:r>
          </w:p>
          <w:p w:rsidR="005A5718" w:rsidRPr="005A5718" w:rsidRDefault="005A5718" w:rsidP="005A5718">
            <w:pPr>
              <w:rPr>
                <w:rFonts w:ascii="Arial" w:hAnsi="Arial" w:cs="Arial"/>
              </w:rPr>
            </w:pPr>
            <w:r w:rsidRPr="005A5718">
              <w:rPr>
                <w:rFonts w:ascii="Arial" w:hAnsi="Arial" w:cs="Arial"/>
              </w:rPr>
              <w:t xml:space="preserve">  intervallen voor een periode van ..... jaar,  met bijbehorende instructies (ten minste  beschrijving inspectiepunten, methodes, inschatting  aantal mensuren);</w:t>
            </w:r>
          </w:p>
          <w:p w:rsidR="005A5718" w:rsidRPr="005A5718" w:rsidRDefault="005A5718" w:rsidP="005A5718">
            <w:pPr>
              <w:rPr>
                <w:rFonts w:ascii="Arial" w:hAnsi="Arial" w:cs="Arial"/>
              </w:rPr>
            </w:pPr>
            <w:r w:rsidRPr="005A5718">
              <w:rPr>
                <w:rFonts w:ascii="Arial" w:hAnsi="Arial" w:cs="Arial"/>
              </w:rPr>
              <w:t>-  Beschrijving van de in acht te nemen  onderhoudsintervallen voor een periode van .....  jaar, met bijbehorende instructies (ten minste  beschrijving onderhoudswerkzaamheden en beschrijving  benodigde materialen en inschatting aantal mensuren  en eventuele relatie met andere werkzaamheden  waarvoor bijvoorbeeld grondverzet benodigd is).</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00.09.10.93</w:t>
            </w:r>
          </w:p>
        </w:tc>
        <w:tc>
          <w:tcPr>
            <w:tcW w:w="6707" w:type="dxa"/>
          </w:tcPr>
          <w:p w:rsidR="005A5718" w:rsidRPr="005A5718" w:rsidRDefault="00A210D3" w:rsidP="00A210D3">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BEHEER- EN ONDERHOUDSPLAN BUITENRIOLERING</w:t>
            </w:r>
          </w:p>
          <w:p w:rsidR="005A5718" w:rsidRPr="005A5718" w:rsidRDefault="005A5718" w:rsidP="005A5718">
            <w:pPr>
              <w:rPr>
                <w:rFonts w:ascii="Arial" w:hAnsi="Arial" w:cs="Arial"/>
              </w:rPr>
            </w:pPr>
            <w:r w:rsidRPr="005A5718">
              <w:rPr>
                <w:rFonts w:ascii="Arial" w:hAnsi="Arial" w:cs="Arial"/>
              </w:rPr>
              <w:lastRenderedPageBreak/>
              <w:t>Bij de oplevering van de riolering moet een beheer- en onderhoudsplan worden geleverd, waarin de onderhoudsmaatregelen zijn beschreven die vereist zijn voor de instandhouding van de buitenriolering. Het plan beschrijft de wijze van beheer en onderhoud, nodig om de duurzame aspecten de buitenriolering in stand te houden.</w:t>
            </w:r>
          </w:p>
          <w:p w:rsidR="005A5718" w:rsidRPr="005A5718" w:rsidRDefault="005A5718" w:rsidP="005A5718">
            <w:pPr>
              <w:rPr>
                <w:rFonts w:ascii="Arial" w:hAnsi="Arial" w:cs="Arial"/>
              </w:rPr>
            </w:pPr>
            <w:r w:rsidRPr="005A5718">
              <w:rPr>
                <w:rFonts w:ascii="Arial" w:hAnsi="Arial" w:cs="Arial"/>
              </w:rPr>
              <w:t>Het plan dient ten minste de volgende gegevens te vermelden:</w:t>
            </w:r>
          </w:p>
          <w:p w:rsidR="005A5718" w:rsidRPr="005A5718" w:rsidRDefault="005A5718" w:rsidP="005A5718">
            <w:pPr>
              <w:rPr>
                <w:rFonts w:ascii="Arial" w:hAnsi="Arial" w:cs="Arial"/>
              </w:rPr>
            </w:pPr>
            <w:r w:rsidRPr="005A5718">
              <w:rPr>
                <w:rFonts w:ascii="Arial" w:hAnsi="Arial" w:cs="Arial"/>
              </w:rPr>
              <w:t>-  Beschrijving van de in acht te nemen  beheermaatregelen met inspectie-</w:t>
            </w:r>
          </w:p>
          <w:p w:rsidR="005A5718" w:rsidRPr="005A5718" w:rsidRDefault="005A5718" w:rsidP="005A5718">
            <w:pPr>
              <w:rPr>
                <w:rFonts w:ascii="Arial" w:hAnsi="Arial" w:cs="Arial"/>
              </w:rPr>
            </w:pPr>
            <w:r w:rsidRPr="005A5718">
              <w:rPr>
                <w:rFonts w:ascii="Arial" w:hAnsi="Arial" w:cs="Arial"/>
              </w:rPr>
              <w:t xml:space="preserve">  intervallen voor een periode van ..... jaar,  met bijbehorende instructies (ten minste  beschrijving inspectiepunten, methodes, inschatting  aantal mensuren).</w:t>
            </w:r>
          </w:p>
          <w:p w:rsidR="005A5718" w:rsidRPr="005A5718" w:rsidRDefault="005A5718" w:rsidP="005A5718">
            <w:pPr>
              <w:rPr>
                <w:rFonts w:ascii="Arial" w:hAnsi="Arial" w:cs="Arial"/>
              </w:rPr>
            </w:pPr>
            <w:r w:rsidRPr="005A5718">
              <w:rPr>
                <w:rFonts w:ascii="Arial" w:hAnsi="Arial" w:cs="Arial"/>
              </w:rPr>
              <w:t>-  Beschrijving van de in acht te nemen  onderhoudsintervallen voor een periode van .....  jaar, met bijbehorende instructies (ten minste  beschrijving onderhoudswerkzaamheden en beschrijving  benodigde materialen en inschatting aantal mensuren  en eventuele relatie met andere werkzaamheden  waarvoor bijvoorbeeld grondverzet benodigd is.</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00.09.10.94</w:t>
            </w:r>
          </w:p>
        </w:tc>
        <w:tc>
          <w:tcPr>
            <w:tcW w:w="6707" w:type="dxa"/>
          </w:tcPr>
          <w:p w:rsidR="005A5718" w:rsidRPr="005A5718" w:rsidRDefault="00A210D3" w:rsidP="00A210D3">
            <w:pPr>
              <w:rPr>
                <w:rFonts w:ascii="Arial" w:hAnsi="Arial" w:cs="Arial"/>
              </w:rPr>
            </w:pPr>
            <w:r w:rsidRPr="00687E7C">
              <w:rPr>
                <w:rFonts w:ascii="Arial" w:hAnsi="Arial" w:cs="Arial"/>
                <w:highlight w:val="yellow"/>
              </w:rPr>
              <w:t>(optioneel invoegen)</w:t>
            </w:r>
            <w:r>
              <w:rPr>
                <w:rFonts w:ascii="Arial" w:hAnsi="Arial" w:cs="Arial"/>
              </w:rPr>
              <w:t xml:space="preserve"> </w:t>
            </w:r>
            <w:r w:rsidR="005A5718" w:rsidRPr="005A5718">
              <w:rPr>
                <w:rFonts w:ascii="Arial" w:hAnsi="Arial" w:cs="Arial"/>
              </w:rPr>
              <w:t>OBJECT ELEMENTEN LIJST (OEL)</w:t>
            </w:r>
          </w:p>
          <w:p w:rsidR="005A5718" w:rsidRPr="005A5718" w:rsidRDefault="005A5718" w:rsidP="005A5718">
            <w:pPr>
              <w:rPr>
                <w:rFonts w:ascii="Arial" w:hAnsi="Arial" w:cs="Arial"/>
              </w:rPr>
            </w:pPr>
            <w:r w:rsidRPr="005A5718">
              <w:rPr>
                <w:rFonts w:ascii="Arial" w:hAnsi="Arial" w:cs="Arial"/>
              </w:rPr>
              <w:t xml:space="preserve">Naast hetgeen elders in dit bestek is bepaald inzake </w:t>
            </w:r>
            <w:proofErr w:type="spellStart"/>
            <w:r w:rsidRPr="005A5718">
              <w:rPr>
                <w:rFonts w:ascii="Arial" w:hAnsi="Arial" w:cs="Arial"/>
              </w:rPr>
              <w:t>informatie-overdracht</w:t>
            </w:r>
            <w:proofErr w:type="spellEnd"/>
            <w:r w:rsidRPr="005A5718">
              <w:rPr>
                <w:rFonts w:ascii="Arial" w:hAnsi="Arial" w:cs="Arial"/>
              </w:rPr>
              <w:t xml:space="preserve">, dient de aannemer, drie maanden na de dag waarop het werk als opgeleverd wordt beschouwd, een Object Elementen Lijst (OEL) overeenkomstig de </w:t>
            </w:r>
          </w:p>
          <w:p w:rsidR="005A5718" w:rsidRPr="005A5718" w:rsidRDefault="005A5718" w:rsidP="005A5718">
            <w:pPr>
              <w:rPr>
                <w:rFonts w:ascii="Arial" w:hAnsi="Arial" w:cs="Arial"/>
              </w:rPr>
            </w:pPr>
            <w:proofErr w:type="spellStart"/>
            <w:r w:rsidRPr="005A5718">
              <w:rPr>
                <w:rFonts w:ascii="Arial" w:hAnsi="Arial" w:cs="Arial"/>
              </w:rPr>
              <w:t>Rgd</w:t>
            </w:r>
            <w:proofErr w:type="spellEnd"/>
            <w:r w:rsidRPr="005A5718">
              <w:rPr>
                <w:rFonts w:ascii="Arial" w:hAnsi="Arial" w:cs="Arial"/>
              </w:rPr>
              <w:t xml:space="preserve">/ BOEI®- systematiek (Brandveiligheid, Onderhoud, Energieprestatie, Inzicht Wet- en regelgeving) aan de opdrachtgever te verstrekken. Deze rapportage dient te worden opgesteld door de in bepaling 00.02.06-07 van dit bestek genoemde voorgeschreven onderaannemer(s) en wel overeenkomstig de tussen deze voorgeschreven onderaannemer(s) en </w:t>
            </w:r>
            <w:r w:rsidR="00AE0798">
              <w:rPr>
                <w:rFonts w:ascii="Arial" w:hAnsi="Arial" w:cs="Arial"/>
              </w:rPr>
              <w:t>GVB</w:t>
            </w:r>
            <w:r w:rsidRPr="005A5718">
              <w:rPr>
                <w:rFonts w:ascii="Arial" w:hAnsi="Arial" w:cs="Arial"/>
              </w:rPr>
              <w:t xml:space="preserve"> overeengekomen voorwaarden en vergoeding. Bovengenoemde  werkzaamheden worden beschouwd als ondergeschikte werkzaamheden in het kader van paragraaf 13, lid 1, sub a van de UAV 2012.</w:t>
            </w:r>
          </w:p>
        </w:tc>
      </w:tr>
      <w:tr w:rsidR="005A5718" w:rsidTr="0005058D">
        <w:tc>
          <w:tcPr>
            <w:tcW w:w="2353" w:type="dxa"/>
          </w:tcPr>
          <w:p w:rsidR="005A5718" w:rsidRPr="005A5718" w:rsidRDefault="005A5718" w:rsidP="005A5718">
            <w:pPr>
              <w:rPr>
                <w:rFonts w:ascii="Arial" w:hAnsi="Arial" w:cs="Arial"/>
                <w:b/>
              </w:rPr>
            </w:pPr>
            <w:r w:rsidRPr="005A5718">
              <w:rPr>
                <w:rFonts w:ascii="Arial" w:hAnsi="Arial" w:cs="Arial"/>
                <w:b/>
              </w:rPr>
              <w:t>05</w:t>
            </w:r>
          </w:p>
        </w:tc>
        <w:tc>
          <w:tcPr>
            <w:tcW w:w="6707" w:type="dxa"/>
          </w:tcPr>
          <w:p w:rsidR="005A5718" w:rsidRPr="005A5718" w:rsidRDefault="005A5718" w:rsidP="005A5718">
            <w:pPr>
              <w:rPr>
                <w:rFonts w:ascii="Arial" w:hAnsi="Arial" w:cs="Arial"/>
                <w:b/>
              </w:rPr>
            </w:pPr>
            <w:r w:rsidRPr="005A5718">
              <w:rPr>
                <w:rFonts w:ascii="Arial" w:hAnsi="Arial" w:cs="Arial"/>
                <w:b/>
              </w:rPr>
              <w:t>BOUWPLAATSVOORZIENINGEN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w:t>
            </w:r>
          </w:p>
        </w:tc>
        <w:tc>
          <w:tcPr>
            <w:tcW w:w="6707" w:type="dxa"/>
          </w:tcPr>
          <w:p w:rsidR="005A5718" w:rsidRPr="005A5718" w:rsidRDefault="005A5718" w:rsidP="005A5718">
            <w:pPr>
              <w:rPr>
                <w:rFonts w:ascii="Arial" w:hAnsi="Arial" w:cs="Arial"/>
              </w:rPr>
            </w:pPr>
            <w:r w:rsidRPr="005A5718">
              <w:rPr>
                <w:rFonts w:ascii="Arial" w:hAnsi="Arial" w:cs="Arial"/>
              </w:rPr>
              <w:t>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05.00.10</w:t>
            </w:r>
          </w:p>
        </w:tc>
        <w:tc>
          <w:tcPr>
            <w:tcW w:w="6707" w:type="dxa"/>
          </w:tcPr>
          <w:p w:rsidR="005A5718" w:rsidRPr="005A5718" w:rsidRDefault="005A5718" w:rsidP="005A5718">
            <w:pPr>
              <w:rPr>
                <w:rFonts w:ascii="Arial" w:hAnsi="Arial" w:cs="Arial"/>
              </w:rPr>
            </w:pPr>
            <w:r w:rsidRPr="005A5718">
              <w:rPr>
                <w:rFonts w:ascii="Arial" w:hAnsi="Arial" w:cs="Arial"/>
              </w:rPr>
              <w:t>BEGRIPPEN: 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05.00.24.01</w:t>
            </w:r>
          </w:p>
        </w:tc>
        <w:tc>
          <w:tcPr>
            <w:tcW w:w="6707" w:type="dxa"/>
          </w:tcPr>
          <w:p w:rsidR="005A5718" w:rsidRPr="005A5718" w:rsidRDefault="005A5718" w:rsidP="005A5718">
            <w:pPr>
              <w:rPr>
                <w:rFonts w:ascii="Arial" w:hAnsi="Arial" w:cs="Arial"/>
              </w:rPr>
            </w:pPr>
            <w:r w:rsidRPr="005A5718">
              <w:rPr>
                <w:rFonts w:ascii="Arial" w:hAnsi="Arial" w:cs="Arial"/>
              </w:rPr>
              <w:t>EISEN EN UITVOERING: BOUWPLAATSINRICHTING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05.00.24.01</w:t>
            </w:r>
          </w:p>
        </w:tc>
        <w:tc>
          <w:tcPr>
            <w:tcW w:w="6707" w:type="dxa"/>
          </w:tcPr>
          <w:p w:rsidR="005A5718" w:rsidRPr="005A5718" w:rsidRDefault="005A5718" w:rsidP="005A5718">
            <w:pPr>
              <w:rPr>
                <w:rFonts w:ascii="Arial" w:hAnsi="Arial" w:cs="Arial"/>
              </w:rPr>
            </w:pPr>
            <w:r w:rsidRPr="005A5718">
              <w:rPr>
                <w:rFonts w:ascii="Arial" w:hAnsi="Arial" w:cs="Arial"/>
              </w:rPr>
              <w:t>INDELING EN GEBRUIK WERKTERREIN</w:t>
            </w:r>
          </w:p>
          <w:p w:rsidR="005A5718" w:rsidRPr="005A5718" w:rsidRDefault="005A5718" w:rsidP="005A5718">
            <w:pPr>
              <w:rPr>
                <w:rFonts w:ascii="Arial" w:hAnsi="Arial" w:cs="Arial"/>
              </w:rPr>
            </w:pPr>
            <w:r w:rsidRPr="005A5718">
              <w:rPr>
                <w:rFonts w:ascii="Arial" w:hAnsi="Arial" w:cs="Arial"/>
              </w:rPr>
              <w:t>Ten aanzien van de indeling en het gebruik van het werkterrein gelden de volgende beperkingen:</w:t>
            </w:r>
          </w:p>
          <w:p w:rsidR="005A5718" w:rsidRPr="005A5718" w:rsidRDefault="005A5718" w:rsidP="005A5718">
            <w:pPr>
              <w:rPr>
                <w:rFonts w:ascii="Arial" w:hAnsi="Arial" w:cs="Arial"/>
              </w:rPr>
            </w:pPr>
            <w:r w:rsidRPr="005A5718">
              <w:rPr>
                <w:rFonts w:ascii="Arial" w:hAnsi="Arial" w:cs="Arial"/>
              </w:rPr>
              <w:t>-  Indien en voor zover de opdrachtgever zulks  verlangt, geschieden werkzaamheden in of nabij  ruimten welke in gebruik zijn, buiten de uren van  het eigenlijke gebruik van deze ruimten;</w:t>
            </w:r>
          </w:p>
          <w:p w:rsidR="005A5718" w:rsidRPr="005A5718" w:rsidRDefault="005A5718" w:rsidP="005A5718">
            <w:pPr>
              <w:rPr>
                <w:rFonts w:ascii="Arial" w:hAnsi="Arial" w:cs="Arial"/>
              </w:rPr>
            </w:pPr>
            <w:r w:rsidRPr="005A5718">
              <w:rPr>
                <w:rFonts w:ascii="Arial" w:hAnsi="Arial" w:cs="Arial"/>
              </w:rPr>
              <w:t xml:space="preserve">-  De werkzaamheden zodanig uitvoeren, dat het  gebruik van de niet ontruimde gebouwgedeelten zonder  gevaar, </w:t>
            </w:r>
            <w:r w:rsidRPr="005A5718">
              <w:rPr>
                <w:rFonts w:ascii="Arial" w:hAnsi="Arial" w:cs="Arial"/>
              </w:rPr>
              <w:lastRenderedPageBreak/>
              <w:t>zonder overlast en overeenkomstig hun  bestemming voortgezet kan worden;</w:t>
            </w:r>
          </w:p>
          <w:p w:rsidR="005A5718" w:rsidRPr="005A5718" w:rsidRDefault="005A5718" w:rsidP="005A5718">
            <w:pPr>
              <w:rPr>
                <w:rFonts w:ascii="Arial" w:hAnsi="Arial" w:cs="Arial"/>
              </w:rPr>
            </w:pPr>
            <w:r w:rsidRPr="005A5718">
              <w:rPr>
                <w:rFonts w:ascii="Arial" w:hAnsi="Arial" w:cs="Arial"/>
              </w:rPr>
              <w:t>-  De normale gang van zaken in voor publiek  toegankelijke ruimten mag gedurende de uitvoering  van het werk niet worden belemmerd. In overleg met  de directie de werkzaamheden zodanig regelen dat  daarvan door het publiek zo weinig mogelijk hinder  wordt ondervonden;</w:t>
            </w:r>
          </w:p>
          <w:p w:rsidR="005A5718" w:rsidRPr="005A5718" w:rsidRDefault="005A5718" w:rsidP="005A5718">
            <w:pPr>
              <w:rPr>
                <w:rFonts w:ascii="Arial" w:hAnsi="Arial" w:cs="Arial"/>
              </w:rPr>
            </w:pPr>
            <w:r w:rsidRPr="005A5718">
              <w:rPr>
                <w:rFonts w:ascii="Arial" w:hAnsi="Arial" w:cs="Arial"/>
              </w:rPr>
              <w:t>-  Indien het hiervoor bepaalde extra kosten ten  gevolge heeft, welke het gevolg zijn van het werken  buiten de normale werktijden, zullen de daaruit  voortvloeiende kosten worden vergoed overeenkomstig  de volgens de C.A.O. verplichte  overwerktoeslagen.</w:t>
            </w:r>
          </w:p>
          <w:p w:rsidR="005A5718" w:rsidRPr="005A5718" w:rsidRDefault="005A5718" w:rsidP="005A5718">
            <w:pPr>
              <w:rPr>
                <w:rFonts w:ascii="Arial" w:hAnsi="Arial" w:cs="Arial"/>
              </w:rPr>
            </w:pPr>
            <w:r w:rsidRPr="005A5718">
              <w:rPr>
                <w:rFonts w:ascii="Arial" w:hAnsi="Arial" w:cs="Arial"/>
              </w:rPr>
              <w:t>-  Indien buiten de normale werktijden  werkzaamheden worden verricht, moet steeds namens de  aannemer een leidinggevend en verantwoordelijk  persoon op het werk aanwezig zijn;</w:t>
            </w:r>
          </w:p>
          <w:p w:rsidR="005A5718" w:rsidRPr="005A5718" w:rsidRDefault="005A5718" w:rsidP="005A5718">
            <w:pPr>
              <w:rPr>
                <w:rFonts w:ascii="Arial" w:hAnsi="Arial" w:cs="Arial"/>
              </w:rPr>
            </w:pPr>
            <w:r w:rsidRPr="005A5718">
              <w:rPr>
                <w:rFonts w:ascii="Arial" w:hAnsi="Arial" w:cs="Arial"/>
              </w:rPr>
              <w:t>-  De eventuele verkeersmaatregelen op  aanwijzing van  de directie regelen;</w:t>
            </w:r>
          </w:p>
          <w:p w:rsidR="005A5718" w:rsidRPr="005A5718" w:rsidRDefault="005A5718" w:rsidP="005A5718">
            <w:pPr>
              <w:rPr>
                <w:rFonts w:ascii="Arial" w:hAnsi="Arial" w:cs="Arial"/>
              </w:rPr>
            </w:pPr>
            <w:r w:rsidRPr="005A5718">
              <w:rPr>
                <w:rFonts w:ascii="Arial" w:hAnsi="Arial" w:cs="Arial"/>
              </w:rPr>
              <w:t>-  De ten aanzien van de toegang en het gebruik  van het werkterrein geldende beperkingen zijn als  bijlage ...bij dit bestek gevoegd.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05.00.24.02</w:t>
            </w:r>
          </w:p>
        </w:tc>
        <w:tc>
          <w:tcPr>
            <w:tcW w:w="6707" w:type="dxa"/>
          </w:tcPr>
          <w:p w:rsidR="005A5718" w:rsidRPr="005A5718" w:rsidRDefault="005A5718" w:rsidP="005A5718">
            <w:pPr>
              <w:rPr>
                <w:rFonts w:ascii="Arial" w:hAnsi="Arial" w:cs="Arial"/>
              </w:rPr>
            </w:pPr>
            <w:r w:rsidRPr="005A5718">
              <w:rPr>
                <w:rFonts w:ascii="Arial" w:hAnsi="Arial" w:cs="Arial"/>
              </w:rPr>
              <w:t>AFVOER VAN AFVAL</w:t>
            </w:r>
          </w:p>
          <w:p w:rsidR="005A5718" w:rsidRPr="005A5718" w:rsidRDefault="005A5718" w:rsidP="005A5718">
            <w:pPr>
              <w:rPr>
                <w:rFonts w:ascii="Arial" w:hAnsi="Arial" w:cs="Arial"/>
              </w:rPr>
            </w:pPr>
            <w:proofErr w:type="spellStart"/>
            <w:r w:rsidRPr="005A5718">
              <w:rPr>
                <w:rFonts w:ascii="Arial" w:hAnsi="Arial" w:cs="Arial"/>
              </w:rPr>
              <w:t>Bouwplaatsafval</w:t>
            </w:r>
            <w:proofErr w:type="spellEnd"/>
            <w:r w:rsidRPr="005A5718">
              <w:rPr>
                <w:rFonts w:ascii="Arial" w:hAnsi="Arial" w:cs="Arial"/>
              </w:rPr>
              <w:t xml:space="preserve"> scheiden in:</w:t>
            </w:r>
          </w:p>
          <w:p w:rsidR="005A5718" w:rsidRPr="005A5718" w:rsidRDefault="005A5718" w:rsidP="005A5718">
            <w:pPr>
              <w:rPr>
                <w:rFonts w:ascii="Arial" w:hAnsi="Arial" w:cs="Arial"/>
              </w:rPr>
            </w:pPr>
            <w:r w:rsidRPr="005A5718">
              <w:rPr>
                <w:rFonts w:ascii="Arial" w:hAnsi="Arial" w:cs="Arial"/>
              </w:rPr>
              <w:t xml:space="preserve">- (gevaarlijke) afvalstoffen, als bedoeld in de </w:t>
            </w:r>
            <w:proofErr w:type="spellStart"/>
            <w:r w:rsidRPr="005A5718">
              <w:rPr>
                <w:rFonts w:ascii="Arial" w:hAnsi="Arial" w:cs="Arial"/>
              </w:rPr>
              <w:t>Eural</w:t>
            </w:r>
            <w:proofErr w:type="spellEnd"/>
            <w:r w:rsidRPr="005A5718">
              <w:rPr>
                <w:rFonts w:ascii="Arial" w:hAnsi="Arial" w:cs="Arial"/>
              </w:rPr>
              <w:t xml:space="preserve"> (2000/532/EG) en (2001/118/EG).</w:t>
            </w:r>
          </w:p>
          <w:p w:rsidR="005A5718" w:rsidRPr="005A5718" w:rsidRDefault="005A5718" w:rsidP="005A5718">
            <w:pPr>
              <w:rPr>
                <w:rFonts w:ascii="Arial" w:hAnsi="Arial" w:cs="Arial"/>
              </w:rPr>
            </w:pPr>
            <w:r w:rsidRPr="005A5718">
              <w:rPr>
                <w:rFonts w:ascii="Arial" w:hAnsi="Arial" w:cs="Arial"/>
              </w:rPr>
              <w:t>- steenachtig sloopafval.</w:t>
            </w:r>
          </w:p>
          <w:p w:rsidR="005A5718" w:rsidRPr="005A5718" w:rsidRDefault="005A5718" w:rsidP="005A5718">
            <w:pPr>
              <w:rPr>
                <w:rFonts w:ascii="Arial" w:hAnsi="Arial" w:cs="Arial"/>
              </w:rPr>
            </w:pPr>
            <w:r w:rsidRPr="005A5718">
              <w:rPr>
                <w:rFonts w:ascii="Arial" w:hAnsi="Arial" w:cs="Arial"/>
              </w:rPr>
              <w:t>- gipsblokken en gipsplaatmateriaal.</w:t>
            </w:r>
          </w:p>
          <w:p w:rsidR="005A5718" w:rsidRPr="005A5718" w:rsidRDefault="005A5718" w:rsidP="005A5718">
            <w:pPr>
              <w:rPr>
                <w:rFonts w:ascii="Arial" w:hAnsi="Arial" w:cs="Arial"/>
              </w:rPr>
            </w:pPr>
            <w:r w:rsidRPr="005A5718">
              <w:rPr>
                <w:rFonts w:ascii="Arial" w:hAnsi="Arial" w:cs="Arial"/>
              </w:rPr>
              <w:t>- bitumineuze dakbedekking.</w:t>
            </w:r>
          </w:p>
          <w:p w:rsidR="005A5718" w:rsidRPr="005A5718" w:rsidRDefault="005A5718" w:rsidP="005A5718">
            <w:pPr>
              <w:rPr>
                <w:rFonts w:ascii="Arial" w:hAnsi="Arial" w:cs="Arial"/>
              </w:rPr>
            </w:pPr>
            <w:r w:rsidRPr="005A5718">
              <w:rPr>
                <w:rFonts w:ascii="Arial" w:hAnsi="Arial" w:cs="Arial"/>
              </w:rPr>
              <w:t xml:space="preserve">- </w:t>
            </w:r>
            <w:proofErr w:type="spellStart"/>
            <w:r w:rsidRPr="005A5718">
              <w:rPr>
                <w:rFonts w:ascii="Arial" w:hAnsi="Arial" w:cs="Arial"/>
              </w:rPr>
              <w:t>teerhoudende</w:t>
            </w:r>
            <w:proofErr w:type="spellEnd"/>
            <w:r w:rsidRPr="005A5718">
              <w:rPr>
                <w:rFonts w:ascii="Arial" w:hAnsi="Arial" w:cs="Arial"/>
              </w:rPr>
              <w:t xml:space="preserve"> dakbedekking.</w:t>
            </w:r>
          </w:p>
          <w:p w:rsidR="005A5718" w:rsidRPr="005A5718" w:rsidRDefault="005A5718" w:rsidP="005A5718">
            <w:pPr>
              <w:rPr>
                <w:rFonts w:ascii="Arial" w:hAnsi="Arial" w:cs="Arial"/>
              </w:rPr>
            </w:pPr>
            <w:r w:rsidRPr="005A5718">
              <w:rPr>
                <w:rFonts w:ascii="Arial" w:hAnsi="Arial" w:cs="Arial"/>
              </w:rPr>
              <w:t xml:space="preserve">- </w:t>
            </w:r>
            <w:proofErr w:type="spellStart"/>
            <w:r w:rsidRPr="005A5718">
              <w:rPr>
                <w:rFonts w:ascii="Arial" w:hAnsi="Arial" w:cs="Arial"/>
              </w:rPr>
              <w:t>teerhoudend</w:t>
            </w:r>
            <w:proofErr w:type="spellEnd"/>
            <w:r w:rsidRPr="005A5718">
              <w:rPr>
                <w:rFonts w:ascii="Arial" w:hAnsi="Arial" w:cs="Arial"/>
              </w:rPr>
              <w:t xml:space="preserve"> asfalt.</w:t>
            </w:r>
          </w:p>
          <w:p w:rsidR="005A5718" w:rsidRPr="005A5718" w:rsidRDefault="005A5718" w:rsidP="005A5718">
            <w:pPr>
              <w:rPr>
                <w:rFonts w:ascii="Arial" w:hAnsi="Arial" w:cs="Arial"/>
              </w:rPr>
            </w:pPr>
            <w:r w:rsidRPr="005A5718">
              <w:rPr>
                <w:rFonts w:ascii="Arial" w:hAnsi="Arial" w:cs="Arial"/>
              </w:rPr>
              <w:t>- niet-</w:t>
            </w:r>
            <w:proofErr w:type="spellStart"/>
            <w:r w:rsidRPr="005A5718">
              <w:rPr>
                <w:rFonts w:ascii="Arial" w:hAnsi="Arial" w:cs="Arial"/>
              </w:rPr>
              <w:t>teerhoudend</w:t>
            </w:r>
            <w:proofErr w:type="spellEnd"/>
            <w:r w:rsidRPr="005A5718">
              <w:rPr>
                <w:rFonts w:ascii="Arial" w:hAnsi="Arial" w:cs="Arial"/>
              </w:rPr>
              <w:t xml:space="preserve"> asfalt.</w:t>
            </w:r>
          </w:p>
          <w:p w:rsidR="005A5718" w:rsidRPr="005A5718" w:rsidRDefault="005A5718" w:rsidP="005A5718">
            <w:pPr>
              <w:rPr>
                <w:rFonts w:ascii="Arial" w:hAnsi="Arial" w:cs="Arial"/>
              </w:rPr>
            </w:pPr>
            <w:r w:rsidRPr="005A5718">
              <w:rPr>
                <w:rFonts w:ascii="Arial" w:hAnsi="Arial" w:cs="Arial"/>
              </w:rPr>
              <w:t>- dakgrind.</w:t>
            </w:r>
          </w:p>
          <w:p w:rsidR="005A5718" w:rsidRPr="005A5718" w:rsidRDefault="005A5718" w:rsidP="005A5718">
            <w:pPr>
              <w:rPr>
                <w:rFonts w:ascii="Arial" w:hAnsi="Arial" w:cs="Arial"/>
              </w:rPr>
            </w:pPr>
            <w:r w:rsidRPr="005A5718">
              <w:rPr>
                <w:rFonts w:ascii="Arial" w:hAnsi="Arial" w:cs="Arial"/>
              </w:rPr>
              <w:t>- restafval.</w:t>
            </w:r>
          </w:p>
          <w:p w:rsidR="005A5718" w:rsidRPr="005A5718" w:rsidRDefault="005A5718" w:rsidP="005A5718">
            <w:pPr>
              <w:rPr>
                <w:rFonts w:ascii="Arial" w:hAnsi="Arial" w:cs="Arial"/>
              </w:rPr>
            </w:pPr>
            <w:proofErr w:type="spellStart"/>
            <w:r w:rsidRPr="005A5718">
              <w:rPr>
                <w:rFonts w:ascii="Arial" w:hAnsi="Arial" w:cs="Arial"/>
              </w:rPr>
              <w:t>Bouwplaatsafval</w:t>
            </w:r>
            <w:proofErr w:type="spellEnd"/>
            <w:r w:rsidRPr="005A5718">
              <w:rPr>
                <w:rFonts w:ascii="Arial" w:hAnsi="Arial" w:cs="Arial"/>
              </w:rPr>
              <w:t xml:space="preserve"> afvoeren van het werkterrein.</w:t>
            </w:r>
          </w:p>
          <w:p w:rsidR="005A5718" w:rsidRPr="005A5718" w:rsidRDefault="005A5718" w:rsidP="005A5718">
            <w:pPr>
              <w:rPr>
                <w:rFonts w:ascii="Arial" w:hAnsi="Arial" w:cs="Arial"/>
              </w:rPr>
            </w:pPr>
            <w:r w:rsidRPr="005A5718">
              <w:rPr>
                <w:rFonts w:ascii="Arial" w:hAnsi="Arial" w:cs="Arial"/>
              </w:rPr>
              <w:t>Te verstrekken gegevens:</w:t>
            </w:r>
          </w:p>
          <w:p w:rsidR="005A5718" w:rsidRPr="005A5718" w:rsidRDefault="005A5718" w:rsidP="005A5718">
            <w:pPr>
              <w:rPr>
                <w:rFonts w:ascii="Arial" w:hAnsi="Arial" w:cs="Arial"/>
              </w:rPr>
            </w:pPr>
            <w:r w:rsidRPr="005A5718">
              <w:rPr>
                <w:rFonts w:ascii="Arial" w:hAnsi="Arial" w:cs="Arial"/>
              </w:rPr>
              <w:t>- bewijs van afgifte aan een bewerkings-,</w:t>
            </w:r>
          </w:p>
          <w:p w:rsidR="005A5718" w:rsidRPr="005A5718" w:rsidRDefault="005A5718" w:rsidP="005A5718">
            <w:pPr>
              <w:rPr>
                <w:rFonts w:ascii="Arial" w:hAnsi="Arial" w:cs="Arial"/>
              </w:rPr>
            </w:pPr>
            <w:r w:rsidRPr="005A5718">
              <w:rPr>
                <w:rFonts w:ascii="Arial" w:hAnsi="Arial" w:cs="Arial"/>
              </w:rPr>
              <w:t xml:space="preserve">  verwerkings- of eindverwerkingsinrichting,</w:t>
            </w:r>
          </w:p>
          <w:p w:rsidR="005A5718" w:rsidRPr="005A5718" w:rsidRDefault="005A5718" w:rsidP="005A5718">
            <w:pPr>
              <w:rPr>
                <w:rFonts w:ascii="Arial" w:hAnsi="Arial" w:cs="Arial"/>
              </w:rPr>
            </w:pPr>
            <w:r w:rsidRPr="005A5718">
              <w:rPr>
                <w:rFonts w:ascii="Arial" w:hAnsi="Arial" w:cs="Arial"/>
              </w:rPr>
              <w:t xml:space="preserve">  als bedoeld in de Wet Milieubeheer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05.00.24.03</w:t>
            </w:r>
          </w:p>
        </w:tc>
        <w:tc>
          <w:tcPr>
            <w:tcW w:w="6707" w:type="dxa"/>
          </w:tcPr>
          <w:p w:rsidR="005A5718" w:rsidRPr="005A5718" w:rsidRDefault="005A5718" w:rsidP="005A5718">
            <w:pPr>
              <w:rPr>
                <w:rFonts w:ascii="Arial" w:hAnsi="Arial" w:cs="Arial"/>
              </w:rPr>
            </w:pPr>
            <w:r w:rsidRPr="005A5718">
              <w:rPr>
                <w:rFonts w:ascii="Arial" w:hAnsi="Arial" w:cs="Arial"/>
              </w:rPr>
              <w:t>VERBRANDEN VUIL EN ANDERE BOUWSTOFFEN</w:t>
            </w:r>
          </w:p>
          <w:p w:rsidR="005A5718" w:rsidRPr="005A5718" w:rsidRDefault="005A5718" w:rsidP="005A5718">
            <w:pPr>
              <w:rPr>
                <w:rFonts w:ascii="Arial" w:hAnsi="Arial" w:cs="Arial"/>
              </w:rPr>
            </w:pPr>
            <w:r w:rsidRPr="005A5718">
              <w:rPr>
                <w:rFonts w:ascii="Arial" w:hAnsi="Arial" w:cs="Arial"/>
              </w:rPr>
              <w:t>Het verbranden van vuil en andere bouwstoffen op het werkterrein is niet toegestaan.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05.00.24.04</w:t>
            </w:r>
          </w:p>
        </w:tc>
        <w:tc>
          <w:tcPr>
            <w:tcW w:w="6707" w:type="dxa"/>
          </w:tcPr>
          <w:p w:rsidR="005A5718" w:rsidRPr="005A5718" w:rsidRDefault="005A5718" w:rsidP="005A5718">
            <w:pPr>
              <w:rPr>
                <w:rFonts w:ascii="Arial" w:hAnsi="Arial" w:cs="Arial"/>
              </w:rPr>
            </w:pPr>
            <w:r w:rsidRPr="005A5718">
              <w:rPr>
                <w:rFonts w:ascii="Arial" w:hAnsi="Arial" w:cs="Arial"/>
              </w:rPr>
              <w:t>AFVOER PUIN, AFVAL EN VERPAKKINGSMATERIAAL</w:t>
            </w:r>
          </w:p>
          <w:p w:rsidR="005A5718" w:rsidRPr="005A5718" w:rsidRDefault="005A5718" w:rsidP="005A5718">
            <w:pPr>
              <w:rPr>
                <w:rFonts w:ascii="Arial" w:hAnsi="Arial" w:cs="Arial"/>
              </w:rPr>
            </w:pPr>
            <w:r w:rsidRPr="005A5718">
              <w:rPr>
                <w:rFonts w:ascii="Arial" w:hAnsi="Arial" w:cs="Arial"/>
              </w:rPr>
              <w:t>Het afvoeren van puin, afval en verpakkingsmateriaal van derden behoort tot de verplichtingen van de aannemer.</w:t>
            </w:r>
          </w:p>
          <w:p w:rsidR="005A5718" w:rsidRPr="005A5718" w:rsidRDefault="005A5718" w:rsidP="005A5718">
            <w:pPr>
              <w:rPr>
                <w:rFonts w:ascii="Arial" w:hAnsi="Arial" w:cs="Arial"/>
              </w:rPr>
            </w:pPr>
            <w:r w:rsidRPr="005A5718">
              <w:rPr>
                <w:rFonts w:ascii="Arial" w:hAnsi="Arial" w:cs="Arial"/>
              </w:rPr>
              <w:t>Voor het verzamelen van puin, afval en verpakkingsmateriaal moeten op nader aan te wijzen plaatsen vuilcontainers worden geplaatst.</w:t>
            </w:r>
          </w:p>
          <w:p w:rsidR="005A5718" w:rsidRPr="005A5718" w:rsidRDefault="005A5718" w:rsidP="005A5718">
            <w:pPr>
              <w:rPr>
                <w:rFonts w:ascii="Arial" w:hAnsi="Arial" w:cs="Arial"/>
              </w:rPr>
            </w:pPr>
            <w:r w:rsidRPr="005A5718">
              <w:rPr>
                <w:rFonts w:ascii="Arial" w:hAnsi="Arial" w:cs="Arial"/>
              </w:rPr>
              <w:lastRenderedPageBreak/>
              <w:t>Het puin, afval en verpakkingsmateriaal moet regelmatig door de aannemer van het werkterrein worden afgevoerd.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05.00.24.90</w:t>
            </w:r>
          </w:p>
        </w:tc>
        <w:tc>
          <w:tcPr>
            <w:tcW w:w="6707" w:type="dxa"/>
          </w:tcPr>
          <w:p w:rsidR="005A5718" w:rsidRPr="005A5718" w:rsidRDefault="005A5718" w:rsidP="005A5718">
            <w:pPr>
              <w:rPr>
                <w:rFonts w:ascii="Arial" w:hAnsi="Arial" w:cs="Arial"/>
              </w:rPr>
            </w:pPr>
            <w:r w:rsidRPr="005A5718">
              <w:rPr>
                <w:rFonts w:ascii="Arial" w:hAnsi="Arial" w:cs="Arial"/>
              </w:rPr>
              <w:t>AFVOER PUIN, AFVAL EN VERPAKKINGSMATERIAAL</w:t>
            </w:r>
          </w:p>
          <w:p w:rsidR="005A5718" w:rsidRPr="005A5718" w:rsidRDefault="005A5718" w:rsidP="005A5718">
            <w:pPr>
              <w:rPr>
                <w:rFonts w:ascii="Arial" w:hAnsi="Arial" w:cs="Arial"/>
              </w:rPr>
            </w:pPr>
            <w:r w:rsidRPr="005A5718">
              <w:rPr>
                <w:rFonts w:ascii="Arial" w:hAnsi="Arial" w:cs="Arial"/>
              </w:rPr>
              <w:t>Het afvoeren van puin, afval en verpakkingsmateriaal behoort tot de verplichtingen van de aannemer van de ..... werken.</w:t>
            </w:r>
          </w:p>
          <w:p w:rsidR="005A5718" w:rsidRPr="005A5718" w:rsidRDefault="005A5718" w:rsidP="005A5718">
            <w:pPr>
              <w:rPr>
                <w:rFonts w:ascii="Arial" w:hAnsi="Arial" w:cs="Arial"/>
              </w:rPr>
            </w:pPr>
            <w:r w:rsidRPr="005A5718">
              <w:rPr>
                <w:rFonts w:ascii="Arial" w:hAnsi="Arial" w:cs="Arial"/>
              </w:rPr>
              <w:t>De aannemer deponeert puin, afval en verpakkingsmateriaal in de door de aannemer van de ..... werken ter beschikking gestelde vuilcontainers, en volgens diens aanwijzingen.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05.00.30</w:t>
            </w:r>
          </w:p>
        </w:tc>
        <w:tc>
          <w:tcPr>
            <w:tcW w:w="6707" w:type="dxa"/>
          </w:tcPr>
          <w:p w:rsidR="005A5718" w:rsidRPr="005A5718" w:rsidRDefault="005A5718" w:rsidP="005A5718">
            <w:pPr>
              <w:rPr>
                <w:rFonts w:ascii="Arial" w:hAnsi="Arial" w:cs="Arial"/>
              </w:rPr>
            </w:pPr>
            <w:r w:rsidRPr="005A5718">
              <w:rPr>
                <w:rFonts w:ascii="Arial" w:hAnsi="Arial" w:cs="Arial"/>
              </w:rPr>
              <w:t>INFORMATIE-OVERDRACHT: 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05.00.30.01</w:t>
            </w:r>
          </w:p>
        </w:tc>
        <w:tc>
          <w:tcPr>
            <w:tcW w:w="6707" w:type="dxa"/>
          </w:tcPr>
          <w:p w:rsidR="005A5718" w:rsidRPr="005A5718" w:rsidRDefault="005A5718" w:rsidP="005A5718">
            <w:pPr>
              <w:rPr>
                <w:rFonts w:ascii="Arial" w:hAnsi="Arial" w:cs="Arial"/>
              </w:rPr>
            </w:pPr>
            <w:r w:rsidRPr="005A5718">
              <w:rPr>
                <w:rFonts w:ascii="Arial" w:hAnsi="Arial" w:cs="Arial"/>
              </w:rPr>
              <w:t>TER BESCHIKKING STELLEN ENERGIE DOOR DE OPDRACHTGEVER</w:t>
            </w:r>
          </w:p>
          <w:p w:rsidR="005A5718" w:rsidRPr="005A5718" w:rsidRDefault="005A5718" w:rsidP="005A5718">
            <w:pPr>
              <w:rPr>
                <w:rFonts w:ascii="Arial" w:hAnsi="Arial" w:cs="Arial"/>
              </w:rPr>
            </w:pPr>
            <w:r w:rsidRPr="005A5718">
              <w:rPr>
                <w:rFonts w:ascii="Arial" w:hAnsi="Arial" w:cs="Arial"/>
              </w:rPr>
              <w:t>Door de opdrachtgever wordt op verzoek van de aannemer ter beschikking van de aannemer gesteld:</w:t>
            </w:r>
          </w:p>
          <w:p w:rsidR="005A5718" w:rsidRPr="005A5718" w:rsidRDefault="005A5718" w:rsidP="005A5718">
            <w:pPr>
              <w:rPr>
                <w:rFonts w:ascii="Arial" w:hAnsi="Arial" w:cs="Arial"/>
              </w:rPr>
            </w:pPr>
            <w:r w:rsidRPr="005A5718">
              <w:rPr>
                <w:rFonts w:ascii="Arial" w:hAnsi="Arial" w:cs="Arial"/>
              </w:rPr>
              <w:t>- elektrische energie</w:t>
            </w:r>
          </w:p>
          <w:p w:rsidR="005A5718" w:rsidRPr="005A5718" w:rsidRDefault="005A5718" w:rsidP="005A5718">
            <w:pPr>
              <w:rPr>
                <w:rFonts w:ascii="Arial" w:hAnsi="Arial" w:cs="Arial"/>
              </w:rPr>
            </w:pPr>
            <w:r w:rsidRPr="005A5718">
              <w:rPr>
                <w:rFonts w:ascii="Arial" w:hAnsi="Arial" w:cs="Arial"/>
              </w:rPr>
              <w:t>- aardgas</w:t>
            </w:r>
          </w:p>
          <w:p w:rsidR="005A5718" w:rsidRPr="005A5718" w:rsidRDefault="005A5718" w:rsidP="005A5718">
            <w:pPr>
              <w:rPr>
                <w:rFonts w:ascii="Arial" w:hAnsi="Arial" w:cs="Arial"/>
              </w:rPr>
            </w:pPr>
            <w:r w:rsidRPr="005A5718">
              <w:rPr>
                <w:rFonts w:ascii="Arial" w:hAnsi="Arial" w:cs="Arial"/>
              </w:rPr>
              <w:t>De kosten voor het verbruik zijn voor rekening van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05.00.30.02</w:t>
            </w:r>
          </w:p>
        </w:tc>
        <w:tc>
          <w:tcPr>
            <w:tcW w:w="6707" w:type="dxa"/>
          </w:tcPr>
          <w:p w:rsidR="005A5718" w:rsidRPr="005A5718" w:rsidRDefault="005A5718" w:rsidP="005A5718">
            <w:pPr>
              <w:rPr>
                <w:rFonts w:ascii="Arial" w:hAnsi="Arial" w:cs="Arial"/>
              </w:rPr>
            </w:pPr>
            <w:r w:rsidRPr="005A5718">
              <w:rPr>
                <w:rFonts w:ascii="Arial" w:hAnsi="Arial" w:cs="Arial"/>
              </w:rPr>
              <w:t>TER BESCHIKKING STELLEN WATER DOOR DE OPDRACHTGEVER</w:t>
            </w:r>
          </w:p>
          <w:p w:rsidR="005A5718" w:rsidRPr="005A5718" w:rsidRDefault="005A5718" w:rsidP="005A5718">
            <w:pPr>
              <w:rPr>
                <w:rFonts w:ascii="Arial" w:hAnsi="Arial" w:cs="Arial"/>
              </w:rPr>
            </w:pPr>
            <w:r w:rsidRPr="005A5718">
              <w:rPr>
                <w:rFonts w:ascii="Arial" w:hAnsi="Arial" w:cs="Arial"/>
              </w:rPr>
              <w:t>Door de opdrachtgever wordt op verzoek van de aannemer drinkwater ter beschikking van de aannemer gesteld. De kosten voor het gebruik van drinkwater zijn voor rekening van .....</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05.00.30.05</w:t>
            </w:r>
          </w:p>
        </w:tc>
        <w:tc>
          <w:tcPr>
            <w:tcW w:w="6707" w:type="dxa"/>
          </w:tcPr>
          <w:p w:rsidR="005A5718" w:rsidRPr="005A5718" w:rsidRDefault="005A5718" w:rsidP="005A5718">
            <w:pPr>
              <w:rPr>
                <w:rFonts w:ascii="Arial" w:hAnsi="Arial" w:cs="Arial"/>
              </w:rPr>
            </w:pPr>
            <w:r w:rsidRPr="005A5718">
              <w:rPr>
                <w:rFonts w:ascii="Arial" w:hAnsi="Arial" w:cs="Arial"/>
              </w:rPr>
              <w:t>KOSTEN ONTTREKKING GRONDWATER, OPDRACHTGEVER</w:t>
            </w:r>
          </w:p>
          <w:p w:rsidR="005A5718" w:rsidRPr="005A5718" w:rsidRDefault="005A5718" w:rsidP="005A5718">
            <w:pPr>
              <w:rPr>
                <w:rFonts w:ascii="Arial" w:hAnsi="Arial" w:cs="Arial"/>
              </w:rPr>
            </w:pPr>
            <w:r w:rsidRPr="005A5718">
              <w:rPr>
                <w:rFonts w:ascii="Arial" w:hAnsi="Arial" w:cs="Arial"/>
              </w:rPr>
              <w:t>Voor rekening van de opdrachtgever zijn:</w:t>
            </w:r>
          </w:p>
          <w:p w:rsidR="005A5718" w:rsidRPr="005A5718" w:rsidRDefault="005A5718" w:rsidP="005A5718">
            <w:pPr>
              <w:rPr>
                <w:rFonts w:ascii="Arial" w:hAnsi="Arial" w:cs="Arial"/>
              </w:rPr>
            </w:pPr>
            <w:r w:rsidRPr="005A5718">
              <w:rPr>
                <w:rFonts w:ascii="Arial" w:hAnsi="Arial" w:cs="Arial"/>
              </w:rPr>
              <w:t>- de kosten van de vergunning en de heffing wegens het onttrekken en lozen van grondwater en van de aanslag wegens de geloosde hoeveelheid grondwater.</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05.00.50</w:t>
            </w:r>
          </w:p>
        </w:tc>
        <w:tc>
          <w:tcPr>
            <w:tcW w:w="6707" w:type="dxa"/>
          </w:tcPr>
          <w:p w:rsidR="005A5718" w:rsidRPr="005A5718" w:rsidRDefault="005A5718" w:rsidP="005A5718">
            <w:pPr>
              <w:rPr>
                <w:rFonts w:ascii="Arial" w:hAnsi="Arial" w:cs="Arial"/>
              </w:rPr>
            </w:pPr>
            <w:r w:rsidRPr="005A5718">
              <w:rPr>
                <w:rFonts w:ascii="Arial" w:hAnsi="Arial" w:cs="Arial"/>
              </w:rPr>
              <w:t>BIJBEHORENDE VERPLICHTINGEN: ALGEMEEN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05.00.50.90</w:t>
            </w:r>
          </w:p>
        </w:tc>
        <w:tc>
          <w:tcPr>
            <w:tcW w:w="6707" w:type="dxa"/>
          </w:tcPr>
          <w:p w:rsidR="005A5718" w:rsidRPr="005A5718" w:rsidRDefault="005A5718" w:rsidP="005A5718">
            <w:pPr>
              <w:rPr>
                <w:rFonts w:ascii="Arial" w:hAnsi="Arial" w:cs="Arial"/>
              </w:rPr>
            </w:pPr>
            <w:r w:rsidRPr="005A5718">
              <w:rPr>
                <w:rFonts w:ascii="Arial" w:hAnsi="Arial" w:cs="Arial"/>
              </w:rPr>
              <w:t>CONTROLE MAATAFWIJKINGEN</w:t>
            </w:r>
          </w:p>
          <w:p w:rsidR="005A5718" w:rsidRPr="005A5718" w:rsidRDefault="005A5718" w:rsidP="005A5718">
            <w:pPr>
              <w:rPr>
                <w:rFonts w:ascii="Arial" w:hAnsi="Arial" w:cs="Arial"/>
              </w:rPr>
            </w:pPr>
            <w:r w:rsidRPr="005A5718">
              <w:rPr>
                <w:rFonts w:ascii="Arial" w:hAnsi="Arial" w:cs="Arial"/>
              </w:rPr>
              <w:t>De aannemer moet de directie tijdig in kennis stellen van de tijdstippen waarop controle op maatafwijkingen plaatsvindt.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05.00.50.91</w:t>
            </w:r>
          </w:p>
        </w:tc>
        <w:tc>
          <w:tcPr>
            <w:tcW w:w="6707" w:type="dxa"/>
          </w:tcPr>
          <w:p w:rsidR="005A5718" w:rsidRPr="005A5718" w:rsidRDefault="005A5718" w:rsidP="005A5718">
            <w:pPr>
              <w:rPr>
                <w:rFonts w:ascii="Arial" w:hAnsi="Arial" w:cs="Arial"/>
              </w:rPr>
            </w:pPr>
            <w:r w:rsidRPr="005A5718">
              <w:rPr>
                <w:rFonts w:ascii="Arial" w:hAnsi="Arial" w:cs="Arial"/>
              </w:rPr>
              <w:t>CONTROLEMETING</w:t>
            </w:r>
          </w:p>
          <w:p w:rsidR="005A5718" w:rsidRPr="005A5718" w:rsidRDefault="005A5718" w:rsidP="005A5718">
            <w:pPr>
              <w:rPr>
                <w:rFonts w:ascii="Arial" w:hAnsi="Arial" w:cs="Arial"/>
              </w:rPr>
            </w:pPr>
            <w:r w:rsidRPr="005A5718">
              <w:rPr>
                <w:rFonts w:ascii="Arial" w:hAnsi="Arial" w:cs="Arial"/>
              </w:rPr>
              <w:t>De aannemer moet de directie tijdig in kennis stellen van de tijdstippen waarop controlemetingen plaatsvinden.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05.00.50.92</w:t>
            </w:r>
          </w:p>
        </w:tc>
        <w:tc>
          <w:tcPr>
            <w:tcW w:w="6707" w:type="dxa"/>
          </w:tcPr>
          <w:p w:rsidR="005A5718" w:rsidRPr="005A5718" w:rsidRDefault="005A5718" w:rsidP="005A5718">
            <w:pPr>
              <w:rPr>
                <w:rFonts w:ascii="Arial" w:hAnsi="Arial" w:cs="Arial"/>
              </w:rPr>
            </w:pPr>
            <w:r w:rsidRPr="005A5718">
              <w:rPr>
                <w:rFonts w:ascii="Arial" w:hAnsi="Arial" w:cs="Arial"/>
              </w:rPr>
              <w:t>ADMINISTRATIEPLICHT BRONBEMALING</w:t>
            </w:r>
          </w:p>
          <w:p w:rsidR="005A5718" w:rsidRPr="005A5718" w:rsidRDefault="005A5718" w:rsidP="005A5718">
            <w:pPr>
              <w:rPr>
                <w:rFonts w:ascii="Arial" w:hAnsi="Arial" w:cs="Arial"/>
              </w:rPr>
            </w:pPr>
            <w:r w:rsidRPr="005A5718">
              <w:rPr>
                <w:rFonts w:ascii="Arial" w:hAnsi="Arial" w:cs="Arial"/>
              </w:rPr>
              <w:t>a. De aannemer is gehouden om vanaf het moment dat de wateronttrekking begint tot het moment dat deze wordt beëindigd, een administratie te voeren ter vaststelling van de dagelijkse hoeveelheid onttrokken en via retourbemaling teruggevoerd grondwater, e.e.a. door middel van geijkte watermeters geplaatst volgens artikel 2 van de Uitvoeringsregeling belastingen op milieugrondslag.</w:t>
            </w:r>
          </w:p>
          <w:p w:rsidR="005A5718" w:rsidRPr="005A5718" w:rsidRDefault="005A5718" w:rsidP="005A5718">
            <w:pPr>
              <w:rPr>
                <w:rFonts w:ascii="Arial" w:hAnsi="Arial" w:cs="Arial"/>
              </w:rPr>
            </w:pPr>
            <w:r w:rsidRPr="005A5718">
              <w:rPr>
                <w:rFonts w:ascii="Arial" w:hAnsi="Arial" w:cs="Arial"/>
              </w:rPr>
              <w:t>Deze watermeters vormen de basis van de administratie.</w:t>
            </w:r>
          </w:p>
          <w:p w:rsidR="005A5718" w:rsidRPr="005A5718" w:rsidRDefault="005A5718" w:rsidP="005A5718">
            <w:pPr>
              <w:rPr>
                <w:rFonts w:ascii="Arial" w:hAnsi="Arial" w:cs="Arial"/>
              </w:rPr>
            </w:pPr>
            <w:r w:rsidRPr="005A5718">
              <w:rPr>
                <w:rFonts w:ascii="Arial" w:hAnsi="Arial" w:cs="Arial"/>
              </w:rPr>
              <w:t>b. Hiertoe wordt in aanvulling op paragraaf 27 van de UAV 2012 bepaald dat de</w:t>
            </w:r>
          </w:p>
          <w:p w:rsidR="005A5718" w:rsidRPr="005A5718" w:rsidRDefault="005A5718" w:rsidP="005A5718">
            <w:pPr>
              <w:rPr>
                <w:rFonts w:ascii="Arial" w:hAnsi="Arial" w:cs="Arial"/>
              </w:rPr>
            </w:pPr>
            <w:r w:rsidRPr="005A5718">
              <w:rPr>
                <w:rFonts w:ascii="Arial" w:hAnsi="Arial" w:cs="Arial"/>
              </w:rPr>
              <w:lastRenderedPageBreak/>
              <w:t>aannemer wekelijks aan de directie een schriftelijke opgave verstrekt van de volgende, dagelijks per pomp te noteren gegevens:</w:t>
            </w:r>
          </w:p>
          <w:p w:rsidR="005A5718" w:rsidRPr="005A5718" w:rsidRDefault="005A5718" w:rsidP="005A5718">
            <w:pPr>
              <w:rPr>
                <w:rFonts w:ascii="Arial" w:hAnsi="Arial" w:cs="Arial"/>
              </w:rPr>
            </w:pPr>
          </w:p>
          <w:p w:rsidR="005A5718" w:rsidRPr="005A5718" w:rsidRDefault="005A5718" w:rsidP="005A5718">
            <w:pPr>
              <w:rPr>
                <w:rFonts w:ascii="Arial" w:hAnsi="Arial" w:cs="Arial"/>
              </w:rPr>
            </w:pPr>
            <w:r w:rsidRPr="005A5718">
              <w:rPr>
                <w:rFonts w:ascii="Arial" w:hAnsi="Arial" w:cs="Arial"/>
              </w:rPr>
              <w:t>-  datum en tijdstip van de onttrekking;</w:t>
            </w:r>
          </w:p>
          <w:p w:rsidR="005A5718" w:rsidRPr="005A5718" w:rsidRDefault="005A5718" w:rsidP="005A5718">
            <w:pPr>
              <w:rPr>
                <w:rFonts w:ascii="Arial" w:hAnsi="Arial" w:cs="Arial"/>
              </w:rPr>
            </w:pPr>
            <w:r w:rsidRPr="005A5718">
              <w:rPr>
                <w:rFonts w:ascii="Arial" w:hAnsi="Arial" w:cs="Arial"/>
              </w:rPr>
              <w:t>-  identificatie van het winningspunt;</w:t>
            </w:r>
          </w:p>
          <w:p w:rsidR="005A5718" w:rsidRPr="005A5718" w:rsidRDefault="005A5718" w:rsidP="005A5718">
            <w:pPr>
              <w:rPr>
                <w:rFonts w:ascii="Arial" w:hAnsi="Arial" w:cs="Arial"/>
              </w:rPr>
            </w:pPr>
            <w:r w:rsidRPr="005A5718">
              <w:rPr>
                <w:rFonts w:ascii="Arial" w:hAnsi="Arial" w:cs="Arial"/>
              </w:rPr>
              <w:t>-  de meterstand (opname op een vast  tijdstip);</w:t>
            </w:r>
          </w:p>
          <w:p w:rsidR="005A5718" w:rsidRPr="005A5718" w:rsidRDefault="005A5718" w:rsidP="005A5718">
            <w:pPr>
              <w:rPr>
                <w:rFonts w:ascii="Arial" w:hAnsi="Arial" w:cs="Arial"/>
              </w:rPr>
            </w:pPr>
            <w:r w:rsidRPr="005A5718">
              <w:rPr>
                <w:rFonts w:ascii="Arial" w:hAnsi="Arial" w:cs="Arial"/>
              </w:rPr>
              <w:t xml:space="preserve">-  het aantal onttrokken kubieke meters  </w:t>
            </w:r>
            <w:proofErr w:type="spellStart"/>
            <w:r w:rsidRPr="005A5718">
              <w:rPr>
                <w:rFonts w:ascii="Arial" w:hAnsi="Arial" w:cs="Arial"/>
              </w:rPr>
              <w:t>grondwatergedurende</w:t>
            </w:r>
            <w:proofErr w:type="spellEnd"/>
            <w:r w:rsidRPr="005A5718">
              <w:rPr>
                <w:rFonts w:ascii="Arial" w:hAnsi="Arial" w:cs="Arial"/>
              </w:rPr>
              <w:t xml:space="preserve"> het afgelopen etmaal;</w:t>
            </w:r>
          </w:p>
          <w:p w:rsidR="005A5718" w:rsidRPr="005A5718" w:rsidRDefault="005A5718" w:rsidP="005A5718">
            <w:pPr>
              <w:rPr>
                <w:rFonts w:ascii="Arial" w:hAnsi="Arial" w:cs="Arial"/>
              </w:rPr>
            </w:pPr>
            <w:r w:rsidRPr="005A5718">
              <w:rPr>
                <w:rFonts w:ascii="Arial" w:hAnsi="Arial" w:cs="Arial"/>
              </w:rPr>
              <w:t>-  indien van toepassing, het aantal kubieke  meters grondwater dat via retourbemaling  teruggebracht is in de bodem gedurende het  afgelopen etmaal;</w:t>
            </w:r>
          </w:p>
          <w:p w:rsidR="005A5718" w:rsidRPr="005A5718" w:rsidRDefault="005A5718" w:rsidP="005A5718">
            <w:pPr>
              <w:rPr>
                <w:rFonts w:ascii="Arial" w:hAnsi="Arial" w:cs="Arial"/>
              </w:rPr>
            </w:pPr>
            <w:r w:rsidRPr="005A5718">
              <w:rPr>
                <w:rFonts w:ascii="Arial" w:hAnsi="Arial" w:cs="Arial"/>
              </w:rPr>
              <w:t>-  buitengewone gebeurtenissen die van invloed  zijn geweest op de metingen.</w:t>
            </w:r>
          </w:p>
          <w:p w:rsidR="005A5718" w:rsidRPr="005A5718" w:rsidRDefault="005A5718" w:rsidP="005A5718">
            <w:pPr>
              <w:rPr>
                <w:rFonts w:ascii="Arial" w:hAnsi="Arial" w:cs="Arial"/>
              </w:rPr>
            </w:pPr>
            <w:r w:rsidRPr="005A5718">
              <w:rPr>
                <w:rFonts w:ascii="Arial" w:hAnsi="Arial" w:cs="Arial"/>
              </w:rPr>
              <w:t>c. De in sub b. bedoelde opgave wordt uiterlijk op de vijfde werkdag na het verstrijken van de kalenderweek waarop de opgave betrekking heeft, door de aannemer aan de directie verstrekt.</w:t>
            </w:r>
          </w:p>
          <w:p w:rsidR="005A5718" w:rsidRPr="005A5718" w:rsidRDefault="005A5718" w:rsidP="005A5718">
            <w:pPr>
              <w:rPr>
                <w:rFonts w:ascii="Arial" w:hAnsi="Arial" w:cs="Arial"/>
              </w:rPr>
            </w:pPr>
            <w:r w:rsidRPr="005A5718">
              <w:rPr>
                <w:rFonts w:ascii="Arial" w:hAnsi="Arial" w:cs="Arial"/>
              </w:rPr>
              <w:t>d. De directie is gehouden de aldus verstrekte gegevens ongewijzigd in het weekrapport op te nemen.</w:t>
            </w:r>
          </w:p>
          <w:p w:rsidR="005A5718" w:rsidRPr="005A5718" w:rsidRDefault="005A5718" w:rsidP="005A5718">
            <w:pPr>
              <w:rPr>
                <w:rFonts w:ascii="Arial" w:hAnsi="Arial" w:cs="Arial"/>
              </w:rPr>
            </w:pPr>
            <w:r w:rsidRPr="005A5718">
              <w:rPr>
                <w:rFonts w:ascii="Arial" w:hAnsi="Arial" w:cs="Arial"/>
              </w:rPr>
              <w:t>Indien de directie zich niet met de opgave kan verenigen, vermeldt zij dit door een aantekening waaruit blijkt tegen welke gedeelten van die opgave en om welke redenen zij bezwaar heeft, alsmede hoe de opgave naar haar mening dient te worden gewijzigd.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05.31</w:t>
            </w:r>
          </w:p>
        </w:tc>
        <w:tc>
          <w:tcPr>
            <w:tcW w:w="6707" w:type="dxa"/>
          </w:tcPr>
          <w:p w:rsidR="005A5718" w:rsidRPr="005A5718" w:rsidRDefault="005A5718" w:rsidP="005A5718">
            <w:pPr>
              <w:rPr>
                <w:rFonts w:ascii="Arial" w:hAnsi="Arial" w:cs="Arial"/>
              </w:rPr>
            </w:pPr>
            <w:r w:rsidRPr="005A5718">
              <w:rPr>
                <w:rFonts w:ascii="Arial" w:hAnsi="Arial" w:cs="Arial"/>
              </w:rPr>
              <w:t>LOODSEN EN KETEN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05.31.10</w:t>
            </w:r>
          </w:p>
        </w:tc>
        <w:tc>
          <w:tcPr>
            <w:tcW w:w="6707" w:type="dxa"/>
          </w:tcPr>
          <w:p w:rsidR="005A5718" w:rsidRPr="005A5718" w:rsidRDefault="005A5718" w:rsidP="005A5718">
            <w:pPr>
              <w:rPr>
                <w:rFonts w:ascii="Arial" w:hAnsi="Arial" w:cs="Arial"/>
              </w:rPr>
            </w:pPr>
            <w:r w:rsidRPr="005A5718">
              <w:rPr>
                <w:rFonts w:ascii="Arial" w:hAnsi="Arial" w:cs="Arial"/>
              </w:rPr>
              <w:t>BOUWKEET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05.31.10-a-0</w:t>
            </w:r>
          </w:p>
        </w:tc>
        <w:tc>
          <w:tcPr>
            <w:tcW w:w="6707" w:type="dxa"/>
          </w:tcPr>
          <w:p w:rsidR="005A5718" w:rsidRPr="005A5718" w:rsidRDefault="005A5718" w:rsidP="005A5718">
            <w:pPr>
              <w:rPr>
                <w:rFonts w:ascii="Arial" w:hAnsi="Arial" w:cs="Arial"/>
              </w:rPr>
            </w:pPr>
            <w:r w:rsidRPr="005A5718">
              <w:rPr>
                <w:rFonts w:ascii="Arial" w:hAnsi="Arial" w:cs="Arial"/>
              </w:rPr>
              <w:t>BOUWKEET</w:t>
            </w:r>
          </w:p>
          <w:p w:rsidR="005A5718" w:rsidRPr="005A5718" w:rsidRDefault="005A5718" w:rsidP="005A5718">
            <w:pPr>
              <w:rPr>
                <w:rFonts w:ascii="Arial" w:hAnsi="Arial" w:cs="Arial"/>
              </w:rPr>
            </w:pPr>
            <w:r w:rsidRPr="005A5718">
              <w:rPr>
                <w:rFonts w:ascii="Arial" w:hAnsi="Arial" w:cs="Arial"/>
              </w:rPr>
              <w:t>Ruimte(n):</w:t>
            </w:r>
          </w:p>
          <w:p w:rsidR="005A5718" w:rsidRPr="005A5718" w:rsidRDefault="005A5718" w:rsidP="005A5718">
            <w:pPr>
              <w:rPr>
                <w:rFonts w:ascii="Arial" w:hAnsi="Arial" w:cs="Arial"/>
              </w:rPr>
            </w:pPr>
            <w:r w:rsidRPr="005A5718">
              <w:rPr>
                <w:rFonts w:ascii="Arial" w:hAnsi="Arial" w:cs="Arial"/>
              </w:rPr>
              <w:t>- verblijfsruimte</w:t>
            </w:r>
          </w:p>
          <w:p w:rsidR="005A5718" w:rsidRPr="005A5718" w:rsidRDefault="005A5718" w:rsidP="005A5718">
            <w:pPr>
              <w:rPr>
                <w:rFonts w:ascii="Arial" w:hAnsi="Arial" w:cs="Arial"/>
              </w:rPr>
            </w:pPr>
            <w:r w:rsidRPr="005A5718">
              <w:rPr>
                <w:rFonts w:ascii="Arial" w:hAnsi="Arial" w:cs="Arial"/>
              </w:rPr>
              <w:t>- portaal</w:t>
            </w:r>
          </w:p>
          <w:p w:rsidR="005A5718" w:rsidRPr="005A5718" w:rsidRDefault="005A5718" w:rsidP="005A5718">
            <w:pPr>
              <w:rPr>
                <w:rFonts w:ascii="Arial" w:hAnsi="Arial" w:cs="Arial"/>
              </w:rPr>
            </w:pPr>
            <w:r w:rsidRPr="005A5718">
              <w:rPr>
                <w:rFonts w:ascii="Arial" w:hAnsi="Arial" w:cs="Arial"/>
              </w:rPr>
              <w:t>- keuken</w:t>
            </w:r>
          </w:p>
          <w:p w:rsidR="005A5718" w:rsidRPr="005A5718" w:rsidRDefault="005A5718" w:rsidP="005A5718">
            <w:pPr>
              <w:rPr>
                <w:rFonts w:ascii="Arial" w:hAnsi="Arial" w:cs="Arial"/>
              </w:rPr>
            </w:pPr>
            <w:r w:rsidRPr="005A5718">
              <w:rPr>
                <w:rFonts w:ascii="Arial" w:hAnsi="Arial" w:cs="Arial"/>
              </w:rPr>
              <w:t>- toilet</w:t>
            </w:r>
          </w:p>
          <w:p w:rsidR="005A5718" w:rsidRPr="005A5718" w:rsidRDefault="005A5718" w:rsidP="005A5718">
            <w:pPr>
              <w:rPr>
                <w:rFonts w:ascii="Arial" w:hAnsi="Arial" w:cs="Arial"/>
              </w:rPr>
            </w:pPr>
            <w:r w:rsidRPr="005A5718">
              <w:rPr>
                <w:rFonts w:ascii="Arial" w:hAnsi="Arial" w:cs="Arial"/>
              </w:rPr>
              <w:t xml:space="preserve">Vrije hoogte (m): </w:t>
            </w:r>
          </w:p>
          <w:p w:rsidR="005A5718" w:rsidRPr="005A5718" w:rsidRDefault="005A5718" w:rsidP="005A5718">
            <w:pPr>
              <w:rPr>
                <w:rFonts w:ascii="Arial" w:hAnsi="Arial" w:cs="Arial"/>
              </w:rPr>
            </w:pPr>
            <w:r w:rsidRPr="005A5718">
              <w:rPr>
                <w:rFonts w:ascii="Arial" w:hAnsi="Arial" w:cs="Arial"/>
              </w:rPr>
              <w:t>Daglichttoetreding</w:t>
            </w:r>
          </w:p>
          <w:p w:rsidR="005A5718" w:rsidRPr="005A5718" w:rsidRDefault="005A5718" w:rsidP="005A5718">
            <w:pPr>
              <w:rPr>
                <w:rFonts w:ascii="Arial" w:hAnsi="Arial" w:cs="Arial"/>
              </w:rPr>
            </w:pPr>
            <w:r w:rsidRPr="005A5718">
              <w:rPr>
                <w:rFonts w:ascii="Arial" w:hAnsi="Arial" w:cs="Arial"/>
              </w:rPr>
              <w:t>Verwarming</w:t>
            </w:r>
          </w:p>
          <w:p w:rsidR="005A5718" w:rsidRPr="005A5718" w:rsidRDefault="005A5718" w:rsidP="005A5718">
            <w:pPr>
              <w:rPr>
                <w:rFonts w:ascii="Arial" w:hAnsi="Arial" w:cs="Arial"/>
              </w:rPr>
            </w:pPr>
            <w:r w:rsidRPr="005A5718">
              <w:rPr>
                <w:rFonts w:ascii="Arial" w:hAnsi="Arial" w:cs="Arial"/>
              </w:rPr>
              <w:t>Verlichting</w:t>
            </w:r>
          </w:p>
          <w:p w:rsidR="005A5718" w:rsidRPr="005A5718" w:rsidRDefault="005A5718" w:rsidP="005A5718">
            <w:pPr>
              <w:rPr>
                <w:rFonts w:ascii="Arial" w:hAnsi="Arial" w:cs="Arial"/>
              </w:rPr>
            </w:pPr>
            <w:r w:rsidRPr="005A5718">
              <w:rPr>
                <w:rFonts w:ascii="Arial" w:hAnsi="Arial" w:cs="Arial"/>
              </w:rPr>
              <w:t>Water</w:t>
            </w:r>
          </w:p>
          <w:p w:rsidR="005A5718" w:rsidRPr="005A5718" w:rsidRDefault="005A5718" w:rsidP="005A5718">
            <w:pPr>
              <w:rPr>
                <w:rFonts w:ascii="Arial" w:hAnsi="Arial" w:cs="Arial"/>
              </w:rPr>
            </w:pPr>
            <w:r w:rsidRPr="005A5718">
              <w:rPr>
                <w:rFonts w:ascii="Arial" w:hAnsi="Arial" w:cs="Arial"/>
              </w:rPr>
              <w:t>Inrichting</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05.31.20</w:t>
            </w:r>
          </w:p>
        </w:tc>
        <w:tc>
          <w:tcPr>
            <w:tcW w:w="6707" w:type="dxa"/>
          </w:tcPr>
          <w:p w:rsidR="005A5718" w:rsidRPr="005A5718" w:rsidRDefault="005A5718" w:rsidP="005A5718">
            <w:pPr>
              <w:rPr>
                <w:rFonts w:ascii="Arial" w:hAnsi="Arial" w:cs="Arial"/>
              </w:rPr>
            </w:pPr>
            <w:r w:rsidRPr="005A5718">
              <w:rPr>
                <w:rFonts w:ascii="Arial" w:hAnsi="Arial" w:cs="Arial"/>
              </w:rPr>
              <w:t>BOUWLOODS</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05.31.20-a-0</w:t>
            </w:r>
          </w:p>
        </w:tc>
        <w:tc>
          <w:tcPr>
            <w:tcW w:w="6707" w:type="dxa"/>
          </w:tcPr>
          <w:p w:rsidR="005A5718" w:rsidRPr="005A5718" w:rsidRDefault="005A5718" w:rsidP="005A5718">
            <w:pPr>
              <w:rPr>
                <w:rFonts w:ascii="Arial" w:hAnsi="Arial" w:cs="Arial"/>
              </w:rPr>
            </w:pPr>
            <w:r w:rsidRPr="005A5718">
              <w:rPr>
                <w:rFonts w:ascii="Arial" w:hAnsi="Arial" w:cs="Arial"/>
              </w:rPr>
              <w:t>BOUWLOODS</w:t>
            </w:r>
          </w:p>
          <w:p w:rsidR="005A5718" w:rsidRPr="005A5718" w:rsidRDefault="005A5718" w:rsidP="005A5718">
            <w:pPr>
              <w:rPr>
                <w:rFonts w:ascii="Arial" w:hAnsi="Arial" w:cs="Arial"/>
              </w:rPr>
            </w:pPr>
            <w:r w:rsidRPr="005A5718">
              <w:rPr>
                <w:rFonts w:ascii="Arial" w:hAnsi="Arial" w:cs="Arial"/>
              </w:rPr>
              <w:t xml:space="preserve">Vloeroppervlak (m2): </w:t>
            </w:r>
          </w:p>
          <w:p w:rsidR="005A5718" w:rsidRPr="005A5718" w:rsidRDefault="005A5718" w:rsidP="005A5718">
            <w:pPr>
              <w:rPr>
                <w:rFonts w:ascii="Arial" w:hAnsi="Arial" w:cs="Arial"/>
              </w:rPr>
            </w:pPr>
            <w:r w:rsidRPr="005A5718">
              <w:rPr>
                <w:rFonts w:ascii="Arial" w:hAnsi="Arial" w:cs="Arial"/>
              </w:rPr>
              <w:t>Verlichting</w:t>
            </w:r>
          </w:p>
          <w:p w:rsidR="005A5718" w:rsidRPr="005A5718" w:rsidRDefault="005A5718" w:rsidP="005A5718">
            <w:pPr>
              <w:rPr>
                <w:rFonts w:ascii="Arial" w:hAnsi="Arial" w:cs="Arial"/>
              </w:rPr>
            </w:pPr>
            <w:r w:rsidRPr="005A5718">
              <w:rPr>
                <w:rFonts w:ascii="Arial" w:hAnsi="Arial" w:cs="Arial"/>
              </w:rPr>
              <w:t>Tijdstip van verwijderen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05.34</w:t>
            </w:r>
          </w:p>
        </w:tc>
        <w:tc>
          <w:tcPr>
            <w:tcW w:w="6707" w:type="dxa"/>
          </w:tcPr>
          <w:p w:rsidR="005A5718" w:rsidRPr="005A5718" w:rsidRDefault="005A5718" w:rsidP="005A5718">
            <w:pPr>
              <w:rPr>
                <w:rFonts w:ascii="Arial" w:hAnsi="Arial" w:cs="Arial"/>
              </w:rPr>
            </w:pPr>
            <w:r w:rsidRPr="005A5718">
              <w:rPr>
                <w:rFonts w:ascii="Arial" w:hAnsi="Arial" w:cs="Arial"/>
              </w:rPr>
              <w:t>SCHOONMAKEN EN PREVENTIEF ONDERHOUD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05.34.10</w:t>
            </w:r>
          </w:p>
        </w:tc>
        <w:tc>
          <w:tcPr>
            <w:tcW w:w="6707" w:type="dxa"/>
          </w:tcPr>
          <w:p w:rsidR="005A5718" w:rsidRPr="005A5718" w:rsidRDefault="005A5718" w:rsidP="005A5718">
            <w:pPr>
              <w:rPr>
                <w:rFonts w:ascii="Arial" w:hAnsi="Arial" w:cs="Arial"/>
              </w:rPr>
            </w:pPr>
            <w:r w:rsidRPr="005A5718">
              <w:rPr>
                <w:rFonts w:ascii="Arial" w:hAnsi="Arial" w:cs="Arial"/>
              </w:rPr>
              <w:t>VERWIJDEREN VERONTREINIGINGEN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05.34.10. a</w:t>
            </w:r>
          </w:p>
        </w:tc>
        <w:tc>
          <w:tcPr>
            <w:tcW w:w="6707" w:type="dxa"/>
          </w:tcPr>
          <w:p w:rsidR="005A5718" w:rsidRPr="005A5718" w:rsidRDefault="005A5718" w:rsidP="005A5718">
            <w:pPr>
              <w:rPr>
                <w:rFonts w:ascii="Arial" w:hAnsi="Arial" w:cs="Arial"/>
              </w:rPr>
            </w:pPr>
            <w:r w:rsidRPr="005A5718">
              <w:rPr>
                <w:rFonts w:ascii="Arial" w:hAnsi="Arial" w:cs="Arial"/>
              </w:rPr>
              <w:t>VERWIJDEREN STICKERS/MERKTEKENS</w:t>
            </w:r>
          </w:p>
          <w:p w:rsidR="005A5718" w:rsidRPr="005A5718" w:rsidRDefault="005A5718" w:rsidP="005A5718">
            <w:pPr>
              <w:rPr>
                <w:rFonts w:ascii="Arial" w:hAnsi="Arial" w:cs="Arial"/>
              </w:rPr>
            </w:pPr>
            <w:r w:rsidRPr="005A5718">
              <w:rPr>
                <w:rFonts w:ascii="Arial" w:hAnsi="Arial" w:cs="Arial"/>
              </w:rPr>
              <w: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lastRenderedPageBreak/>
              <w:t>05.34.19</w:t>
            </w:r>
          </w:p>
        </w:tc>
        <w:tc>
          <w:tcPr>
            <w:tcW w:w="6707" w:type="dxa"/>
          </w:tcPr>
          <w:p w:rsidR="005A5718" w:rsidRPr="005A5718" w:rsidRDefault="005A5718" w:rsidP="005A5718">
            <w:pPr>
              <w:rPr>
                <w:rFonts w:ascii="Arial" w:hAnsi="Arial" w:cs="Arial"/>
              </w:rPr>
            </w:pPr>
            <w:r w:rsidRPr="005A5718">
              <w:rPr>
                <w:rFonts w:ascii="Arial" w:hAnsi="Arial" w:cs="Arial"/>
              </w:rPr>
              <w:t>REINIGEN NIEUW WERK</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05.34.19 a</w:t>
            </w:r>
          </w:p>
        </w:tc>
        <w:tc>
          <w:tcPr>
            <w:tcW w:w="6707" w:type="dxa"/>
          </w:tcPr>
          <w:p w:rsidR="005A5718" w:rsidRPr="005A5718" w:rsidRDefault="005A5718" w:rsidP="005A5718">
            <w:pPr>
              <w:rPr>
                <w:rFonts w:ascii="Arial" w:hAnsi="Arial" w:cs="Arial"/>
              </w:rPr>
            </w:pPr>
            <w:r w:rsidRPr="005A5718">
              <w:rPr>
                <w:rFonts w:ascii="Arial" w:hAnsi="Arial" w:cs="Arial"/>
              </w:rPr>
              <w:t>REINIGEN NIEUW WERK</w:t>
            </w:r>
          </w:p>
          <w:p w:rsidR="005A5718" w:rsidRPr="005A5718" w:rsidRDefault="005A5718" w:rsidP="005A5718">
            <w:pPr>
              <w:rPr>
                <w:rFonts w:ascii="Arial" w:hAnsi="Arial" w:cs="Arial"/>
              </w:rPr>
            </w:pPr>
            <w:r w:rsidRPr="005A5718">
              <w:rPr>
                <w:rFonts w:ascii="Arial" w:hAnsi="Arial" w:cs="Arial"/>
              </w:rPr>
              <w:t xml:space="preserve">Het voltooide werk (inclusief verborgen ruimten, kruipruimten, kanalen, kokers, putten enz.), het werkterrein, de in gebruik gegeven ruimten en de </w:t>
            </w:r>
            <w:proofErr w:type="spellStart"/>
            <w:r w:rsidRPr="005A5718">
              <w:rPr>
                <w:rFonts w:ascii="Arial" w:hAnsi="Arial" w:cs="Arial"/>
              </w:rPr>
              <w:t>tengevolge</w:t>
            </w:r>
            <w:proofErr w:type="spellEnd"/>
            <w:r w:rsidRPr="005A5718">
              <w:rPr>
                <w:rFonts w:ascii="Arial" w:hAnsi="Arial" w:cs="Arial"/>
              </w:rPr>
              <w:t xml:space="preserve"> van de uitvoering van het werk verontreinigde eigendommen en werken van de opdrachtgever en van derden grondig schoongemaakt opleveren; de ruiten gezeemd, de vloeren gestofzuigd.</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05.41</w:t>
            </w:r>
          </w:p>
        </w:tc>
        <w:tc>
          <w:tcPr>
            <w:tcW w:w="6707" w:type="dxa"/>
          </w:tcPr>
          <w:p w:rsidR="005A5718" w:rsidRPr="005A5718" w:rsidRDefault="005A5718" w:rsidP="005A5718">
            <w:pPr>
              <w:rPr>
                <w:rFonts w:ascii="Arial" w:hAnsi="Arial" w:cs="Arial"/>
              </w:rPr>
            </w:pPr>
            <w:r w:rsidRPr="005A5718">
              <w:rPr>
                <w:rFonts w:ascii="Arial" w:hAnsi="Arial" w:cs="Arial"/>
              </w:rPr>
              <w:t>INRICHTING WERKTERREIN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05.41.11 a</w:t>
            </w:r>
          </w:p>
        </w:tc>
        <w:tc>
          <w:tcPr>
            <w:tcW w:w="6707" w:type="dxa"/>
          </w:tcPr>
          <w:p w:rsidR="005A5718" w:rsidRPr="005A5718" w:rsidRDefault="005A5718" w:rsidP="005A5718">
            <w:pPr>
              <w:rPr>
                <w:rFonts w:ascii="Arial" w:hAnsi="Arial" w:cs="Arial"/>
              </w:rPr>
            </w:pPr>
            <w:r w:rsidRPr="005A5718">
              <w:rPr>
                <w:rFonts w:ascii="Arial" w:hAnsi="Arial" w:cs="Arial"/>
              </w:rPr>
              <w:t>WERKTERREININRICHTINGSPLAN</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05.41.11 a 1</w:t>
            </w:r>
          </w:p>
        </w:tc>
        <w:tc>
          <w:tcPr>
            <w:tcW w:w="6707" w:type="dxa"/>
          </w:tcPr>
          <w:p w:rsidR="005A5718" w:rsidRPr="005A5718" w:rsidRDefault="005A5718" w:rsidP="005A5718">
            <w:pPr>
              <w:rPr>
                <w:rFonts w:ascii="Arial" w:hAnsi="Arial" w:cs="Arial"/>
              </w:rPr>
            </w:pPr>
            <w:r w:rsidRPr="005A5718">
              <w:rPr>
                <w:rFonts w:ascii="Arial" w:hAnsi="Arial" w:cs="Arial"/>
              </w:rPr>
              <w:t>WERKTERREININRICHTINGSPLAN</w:t>
            </w:r>
          </w:p>
          <w:p w:rsidR="005A5718" w:rsidRPr="005A5718" w:rsidRDefault="005A5718" w:rsidP="005A5718">
            <w:pPr>
              <w:rPr>
                <w:rFonts w:ascii="Arial" w:hAnsi="Arial" w:cs="Arial"/>
              </w:rPr>
            </w:pPr>
            <w:r w:rsidRPr="005A5718">
              <w:rPr>
                <w:rFonts w:ascii="Arial" w:hAnsi="Arial" w:cs="Arial"/>
              </w:rPr>
              <w:t>Te verstrekken door de aannemer.</w:t>
            </w:r>
          </w:p>
          <w:p w:rsidR="005A5718" w:rsidRPr="005A5718" w:rsidRDefault="005A5718" w:rsidP="005A5718">
            <w:pPr>
              <w:rPr>
                <w:rFonts w:ascii="Arial" w:hAnsi="Arial" w:cs="Arial"/>
              </w:rPr>
            </w:pPr>
            <w:r w:rsidRPr="005A5718">
              <w:rPr>
                <w:rFonts w:ascii="Arial" w:hAnsi="Arial" w:cs="Arial"/>
              </w:rPr>
              <w:t>Het moet de volgende gegevens bevatten:</w:t>
            </w:r>
          </w:p>
          <w:p w:rsidR="005A5718" w:rsidRPr="005A5718" w:rsidRDefault="005A5718" w:rsidP="005A5718">
            <w:pPr>
              <w:rPr>
                <w:rFonts w:ascii="Arial" w:hAnsi="Arial" w:cs="Arial"/>
              </w:rPr>
            </w:pPr>
            <w:r w:rsidRPr="005A5718">
              <w:rPr>
                <w:rFonts w:ascii="Arial" w:hAnsi="Arial" w:cs="Arial"/>
              </w:rPr>
              <w:t>-  de begrenzingen van het werkterrein en de  afrastering met toegangsvoorzieningen.</w:t>
            </w:r>
          </w:p>
          <w:p w:rsidR="005A5718" w:rsidRPr="005A5718" w:rsidRDefault="005A5718" w:rsidP="005A5718">
            <w:pPr>
              <w:rPr>
                <w:rFonts w:ascii="Arial" w:hAnsi="Arial" w:cs="Arial"/>
              </w:rPr>
            </w:pPr>
            <w:r w:rsidRPr="005A5718">
              <w:rPr>
                <w:rFonts w:ascii="Arial" w:hAnsi="Arial" w:cs="Arial"/>
              </w:rPr>
              <w:t>-  de aan- en afvoerroutes;</w:t>
            </w:r>
          </w:p>
          <w:p w:rsidR="005A5718" w:rsidRPr="005A5718" w:rsidRDefault="005A5718" w:rsidP="005A5718">
            <w:pPr>
              <w:rPr>
                <w:rFonts w:ascii="Arial" w:hAnsi="Arial" w:cs="Arial"/>
              </w:rPr>
            </w:pPr>
            <w:r w:rsidRPr="005A5718">
              <w:rPr>
                <w:rFonts w:ascii="Arial" w:hAnsi="Arial" w:cs="Arial"/>
              </w:rPr>
              <w:t>-  het ontwerp en de plaats van keten en  loodsen;</w:t>
            </w:r>
          </w:p>
          <w:p w:rsidR="005A5718" w:rsidRPr="005A5718" w:rsidRDefault="005A5718" w:rsidP="005A5718">
            <w:pPr>
              <w:rPr>
                <w:rFonts w:ascii="Arial" w:hAnsi="Arial" w:cs="Arial"/>
              </w:rPr>
            </w:pPr>
            <w:r w:rsidRPr="005A5718">
              <w:rPr>
                <w:rFonts w:ascii="Arial" w:hAnsi="Arial" w:cs="Arial"/>
              </w:rPr>
              <w:t>-  de opstelling van materieel;</w:t>
            </w:r>
          </w:p>
          <w:p w:rsidR="005A5718" w:rsidRPr="005A5718" w:rsidRDefault="005A5718" w:rsidP="005A5718">
            <w:pPr>
              <w:rPr>
                <w:rFonts w:ascii="Arial" w:hAnsi="Arial" w:cs="Arial"/>
              </w:rPr>
            </w:pPr>
            <w:r w:rsidRPr="005A5718">
              <w:rPr>
                <w:rFonts w:ascii="Arial" w:hAnsi="Arial" w:cs="Arial"/>
              </w:rPr>
              <w:t>-  het ontwerp en de plaats van het  directieverblijf;</w:t>
            </w:r>
          </w:p>
          <w:p w:rsidR="005A5718" w:rsidRPr="005A5718" w:rsidRDefault="005A5718" w:rsidP="005A5718">
            <w:pPr>
              <w:rPr>
                <w:rFonts w:ascii="Arial" w:hAnsi="Arial" w:cs="Arial"/>
              </w:rPr>
            </w:pPr>
            <w:r w:rsidRPr="005A5718">
              <w:rPr>
                <w:rFonts w:ascii="Arial" w:hAnsi="Arial" w:cs="Arial"/>
              </w:rPr>
              <w:t>-  het ontwerp en de plaats van de overige  tijdelijke voorzieningen;</w:t>
            </w:r>
          </w:p>
          <w:p w:rsidR="005A5718" w:rsidRPr="005A5718" w:rsidRDefault="005A5718" w:rsidP="005A5718">
            <w:pPr>
              <w:rPr>
                <w:rFonts w:ascii="Arial" w:hAnsi="Arial" w:cs="Arial"/>
              </w:rPr>
            </w:pPr>
            <w:r w:rsidRPr="005A5718">
              <w:rPr>
                <w:rFonts w:ascii="Arial" w:hAnsi="Arial" w:cs="Arial"/>
              </w:rPr>
              <w:t>-  de rioleringsvoorzieningen;</w:t>
            </w:r>
          </w:p>
          <w:p w:rsidR="005A5718" w:rsidRPr="005A5718" w:rsidRDefault="005A5718" w:rsidP="005A5718">
            <w:pPr>
              <w:rPr>
                <w:rFonts w:ascii="Arial" w:hAnsi="Arial" w:cs="Arial"/>
              </w:rPr>
            </w:pPr>
            <w:r w:rsidRPr="005A5718">
              <w:rPr>
                <w:rFonts w:ascii="Arial" w:hAnsi="Arial" w:cs="Arial"/>
              </w:rPr>
              <w:t>-  de plaatsing van afvalcontainers ten behoeve  van het verzamelen van af te voeren uit het werk  komende bouwstoffen, afval en  verpakkingsmateriaal;</w:t>
            </w:r>
          </w:p>
          <w:p w:rsidR="005A5718" w:rsidRPr="005A5718" w:rsidRDefault="005A5718" w:rsidP="005A5718">
            <w:pPr>
              <w:rPr>
                <w:rFonts w:ascii="Arial" w:hAnsi="Arial" w:cs="Arial"/>
              </w:rPr>
            </w:pPr>
            <w:r w:rsidRPr="005A5718">
              <w:rPr>
                <w:rFonts w:ascii="Arial" w:hAnsi="Arial" w:cs="Arial"/>
              </w:rPr>
              <w:t>-  de aansluitpunten van bouwstroom en - water;</w:t>
            </w:r>
          </w:p>
          <w:p w:rsidR="005A5718" w:rsidRPr="005A5718" w:rsidRDefault="005A5718" w:rsidP="005A5718">
            <w:pPr>
              <w:rPr>
                <w:rFonts w:ascii="Arial" w:hAnsi="Arial" w:cs="Arial"/>
              </w:rPr>
            </w:pPr>
            <w:r w:rsidRPr="005A5718">
              <w:rPr>
                <w:rFonts w:ascii="Arial" w:hAnsi="Arial" w:cs="Arial"/>
              </w:rPr>
              <w:t>-  de afrastering ter plaatse van de bestaande  beplanting.</w:t>
            </w:r>
          </w:p>
          <w:p w:rsidR="005A5718" w:rsidRPr="005A5718" w:rsidRDefault="005A5718" w:rsidP="005A5718">
            <w:pPr>
              <w:rPr>
                <w:rFonts w:ascii="Arial" w:hAnsi="Arial" w:cs="Arial"/>
              </w:rPr>
            </w:pPr>
            <w:r w:rsidRPr="005A5718">
              <w:rPr>
                <w:rFonts w:ascii="Arial" w:hAnsi="Arial" w:cs="Arial"/>
              </w:rPr>
              <w:t>Aantal te verstrekken exemplaren:</w:t>
            </w:r>
          </w:p>
          <w:p w:rsidR="005A5718" w:rsidRPr="005A5718" w:rsidRDefault="005A5718" w:rsidP="005A5718">
            <w:pPr>
              <w:rPr>
                <w:rFonts w:ascii="Arial" w:hAnsi="Arial" w:cs="Arial"/>
              </w:rPr>
            </w:pPr>
            <w:r w:rsidRPr="005A5718">
              <w:rPr>
                <w:rFonts w:ascii="Arial" w:hAnsi="Arial" w:cs="Arial"/>
              </w:rPr>
              <w:t>- ter goedkeuring (st.): 2</w:t>
            </w:r>
          </w:p>
          <w:p w:rsidR="005A5718" w:rsidRPr="005A5718" w:rsidRDefault="005A5718" w:rsidP="005A5718">
            <w:pPr>
              <w:rPr>
                <w:rFonts w:ascii="Arial" w:hAnsi="Arial" w:cs="Arial"/>
              </w:rPr>
            </w:pPr>
            <w:r w:rsidRPr="005A5718">
              <w:rPr>
                <w:rFonts w:ascii="Arial" w:hAnsi="Arial" w:cs="Arial"/>
              </w:rPr>
              <w:t>- goedgekeurde (st.): 3</w:t>
            </w:r>
          </w:p>
          <w:p w:rsidR="005A5718" w:rsidRPr="005A5718" w:rsidRDefault="005A5718" w:rsidP="005A5718">
            <w:pPr>
              <w:rPr>
                <w:rFonts w:ascii="Arial" w:hAnsi="Arial" w:cs="Arial"/>
              </w:rPr>
            </w:pPr>
            <w:r w:rsidRPr="005A5718">
              <w:rPr>
                <w:rFonts w:ascii="Arial" w:hAnsi="Arial" w:cs="Arial"/>
              </w:rPr>
              <w:t xml:space="preserve">- </w:t>
            </w:r>
            <w:proofErr w:type="spellStart"/>
            <w:r w:rsidRPr="005A5718">
              <w:rPr>
                <w:rFonts w:ascii="Arial" w:hAnsi="Arial" w:cs="Arial"/>
              </w:rPr>
              <w:t>verstrekkingsvorm</w:t>
            </w:r>
            <w:proofErr w:type="spellEnd"/>
          </w:p>
          <w:p w:rsidR="005A5718" w:rsidRPr="005A5718" w:rsidRDefault="005A5718" w:rsidP="005A5718">
            <w:pPr>
              <w:rPr>
                <w:rFonts w:ascii="Arial" w:hAnsi="Arial" w:cs="Arial"/>
              </w:rPr>
            </w:pPr>
            <w:r w:rsidRPr="005A5718">
              <w:rPr>
                <w:rFonts w:ascii="Arial" w:hAnsi="Arial" w:cs="Arial"/>
              </w:rPr>
              <w:t>- tijdstip: 1 week na opdracht.</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05.42</w:t>
            </w:r>
          </w:p>
        </w:tc>
        <w:tc>
          <w:tcPr>
            <w:tcW w:w="6707" w:type="dxa"/>
          </w:tcPr>
          <w:p w:rsidR="005A5718" w:rsidRPr="005A5718" w:rsidRDefault="005A5718" w:rsidP="005A5718">
            <w:pPr>
              <w:rPr>
                <w:rFonts w:ascii="Arial" w:hAnsi="Arial" w:cs="Arial"/>
              </w:rPr>
            </w:pPr>
            <w:r w:rsidRPr="005A5718">
              <w:rPr>
                <w:rFonts w:ascii="Arial" w:hAnsi="Arial" w:cs="Arial"/>
              </w:rPr>
              <w:t>AFSLUITINGEN EN RECLAME</w:t>
            </w:r>
          </w:p>
        </w:tc>
      </w:tr>
      <w:tr w:rsidR="005A5718" w:rsidTr="0005058D">
        <w:tc>
          <w:tcPr>
            <w:tcW w:w="2353" w:type="dxa"/>
          </w:tcPr>
          <w:p w:rsidR="005A5718" w:rsidRPr="005A5718" w:rsidRDefault="005A5718" w:rsidP="005A5718">
            <w:pPr>
              <w:rPr>
                <w:rFonts w:ascii="Arial" w:hAnsi="Arial" w:cs="Arial"/>
              </w:rPr>
            </w:pPr>
            <w:r w:rsidRPr="005A5718">
              <w:rPr>
                <w:rFonts w:ascii="Arial" w:hAnsi="Arial" w:cs="Arial"/>
              </w:rPr>
              <w:t>05.42.31 a 0</w:t>
            </w:r>
          </w:p>
        </w:tc>
        <w:tc>
          <w:tcPr>
            <w:tcW w:w="6707" w:type="dxa"/>
          </w:tcPr>
          <w:p w:rsidR="005A5718" w:rsidRPr="005A5718" w:rsidRDefault="005A5718" w:rsidP="005A5718">
            <w:pPr>
              <w:rPr>
                <w:rFonts w:ascii="Arial" w:hAnsi="Arial" w:cs="Arial"/>
              </w:rPr>
            </w:pPr>
            <w:r w:rsidRPr="005A5718">
              <w:rPr>
                <w:rFonts w:ascii="Arial" w:hAnsi="Arial" w:cs="Arial"/>
              </w:rPr>
              <w:t>NAAMSAANDUIDING BOUWPLAATS</w:t>
            </w:r>
          </w:p>
        </w:tc>
      </w:tr>
      <w:tr w:rsidR="005A5718" w:rsidTr="0005058D">
        <w:tc>
          <w:tcPr>
            <w:tcW w:w="2353" w:type="dxa"/>
          </w:tcPr>
          <w:p w:rsidR="005A5718" w:rsidRPr="005A5718" w:rsidRDefault="005A5718" w:rsidP="005A5718">
            <w:pPr>
              <w:rPr>
                <w:rFonts w:ascii="Arial" w:hAnsi="Arial" w:cs="Arial"/>
              </w:rPr>
            </w:pPr>
          </w:p>
        </w:tc>
        <w:tc>
          <w:tcPr>
            <w:tcW w:w="6707" w:type="dxa"/>
          </w:tcPr>
          <w:p w:rsidR="005A5718" w:rsidRPr="005A5718" w:rsidRDefault="005A5718" w:rsidP="005A5718">
            <w:pPr>
              <w:rPr>
                <w:rFonts w:ascii="Arial" w:hAnsi="Arial" w:cs="Arial"/>
              </w:rPr>
            </w:pPr>
            <w:r w:rsidRPr="005A5718">
              <w:rPr>
                <w:rFonts w:ascii="Arial" w:hAnsi="Arial" w:cs="Arial"/>
              </w:rPr>
              <w:t>NAAMSAANDUIDING BOUWPLAATS</w:t>
            </w:r>
          </w:p>
          <w:p w:rsidR="005A5718" w:rsidRPr="005A5718" w:rsidRDefault="005A5718" w:rsidP="005A5718">
            <w:pPr>
              <w:rPr>
                <w:rFonts w:ascii="Arial" w:hAnsi="Arial" w:cs="Arial"/>
              </w:rPr>
            </w:pPr>
            <w:r w:rsidRPr="005A5718">
              <w:rPr>
                <w:rFonts w:ascii="Arial" w:hAnsi="Arial" w:cs="Arial"/>
              </w:rPr>
              <w:t xml:space="preserve">Vorm: overeenkomstig de gegevens op bijlage: </w:t>
            </w:r>
            <w:r w:rsidR="00F23518" w:rsidRPr="00F23518">
              <w:rPr>
                <w:rFonts w:ascii="Arial" w:hAnsi="Arial" w:cs="Arial"/>
                <w:highlight w:val="yellow"/>
              </w:rPr>
              <w:t>bijlage invoegen GVB</w:t>
            </w:r>
            <w:r w:rsidRPr="00F23518">
              <w:rPr>
                <w:rFonts w:ascii="Arial" w:hAnsi="Arial" w:cs="Arial"/>
                <w:highlight w:val="yellow"/>
              </w:rPr>
              <w:t xml:space="preserve"> </w:t>
            </w:r>
            <w:proofErr w:type="spellStart"/>
            <w:r w:rsidRPr="00F23518">
              <w:rPr>
                <w:rFonts w:ascii="Arial" w:hAnsi="Arial" w:cs="Arial"/>
                <w:highlight w:val="yellow"/>
              </w:rPr>
              <w:t>Naamsaanduiding</w:t>
            </w:r>
            <w:proofErr w:type="spellEnd"/>
            <w:r w:rsidRPr="00F23518">
              <w:rPr>
                <w:rFonts w:ascii="Arial" w:hAnsi="Arial" w:cs="Arial"/>
                <w:highlight w:val="yellow"/>
              </w:rPr>
              <w:t xml:space="preserve"> Bouwplaats.</w:t>
            </w:r>
          </w:p>
          <w:p w:rsidR="005A5718" w:rsidRPr="005A5718" w:rsidRDefault="005A5718" w:rsidP="005A5718">
            <w:pPr>
              <w:rPr>
                <w:rFonts w:ascii="Arial" w:hAnsi="Arial" w:cs="Arial"/>
              </w:rPr>
            </w:pPr>
            <w:r w:rsidRPr="005A5718">
              <w:rPr>
                <w:rFonts w:ascii="Arial" w:hAnsi="Arial" w:cs="Arial"/>
              </w:rPr>
              <w:t xml:space="preserve">Afmetingen (mm): overeenkomstig de gegevens op bijlage: Model </w:t>
            </w:r>
            <w:r w:rsidR="00F23518">
              <w:rPr>
                <w:rFonts w:ascii="Arial" w:hAnsi="Arial" w:cs="Arial"/>
              </w:rPr>
              <w:t>GVB</w:t>
            </w:r>
            <w:r w:rsidRPr="005A5718">
              <w:rPr>
                <w:rFonts w:ascii="Arial" w:hAnsi="Arial" w:cs="Arial"/>
              </w:rPr>
              <w:t xml:space="preserve"> </w:t>
            </w:r>
            <w:proofErr w:type="spellStart"/>
            <w:r w:rsidRPr="005A5718">
              <w:rPr>
                <w:rFonts w:ascii="Arial" w:hAnsi="Arial" w:cs="Arial"/>
              </w:rPr>
              <w:t>Naamsaanduiding</w:t>
            </w:r>
            <w:proofErr w:type="spellEnd"/>
            <w:r w:rsidRPr="005A5718">
              <w:rPr>
                <w:rFonts w:ascii="Arial" w:hAnsi="Arial" w:cs="Arial"/>
              </w:rPr>
              <w:t xml:space="preserve"> Bouwplaats.</w:t>
            </w:r>
          </w:p>
          <w:p w:rsidR="005A5718" w:rsidRPr="005A5718" w:rsidRDefault="005A5718" w:rsidP="005A5718">
            <w:pPr>
              <w:rPr>
                <w:rFonts w:ascii="Arial" w:hAnsi="Arial" w:cs="Arial"/>
              </w:rPr>
            </w:pPr>
            <w:r w:rsidRPr="005A5718">
              <w:rPr>
                <w:rFonts w:ascii="Arial" w:hAnsi="Arial" w:cs="Arial"/>
              </w:rPr>
              <w:t>Vermeldingen:</w:t>
            </w:r>
          </w:p>
          <w:p w:rsidR="005A5718" w:rsidRPr="005A5718" w:rsidRDefault="005A5718" w:rsidP="005A5718">
            <w:pPr>
              <w:rPr>
                <w:rFonts w:ascii="Arial" w:hAnsi="Arial" w:cs="Arial"/>
              </w:rPr>
            </w:pPr>
            <w:r w:rsidRPr="005A5718">
              <w:rPr>
                <w:rFonts w:ascii="Arial" w:hAnsi="Arial" w:cs="Arial"/>
              </w:rPr>
              <w:t>- naam van het project</w:t>
            </w:r>
          </w:p>
          <w:p w:rsidR="005A5718" w:rsidRPr="005A5718" w:rsidRDefault="005A5718" w:rsidP="005A5718">
            <w:pPr>
              <w:rPr>
                <w:rFonts w:ascii="Arial" w:hAnsi="Arial" w:cs="Arial"/>
              </w:rPr>
            </w:pPr>
            <w:r w:rsidRPr="005A5718">
              <w:rPr>
                <w:rFonts w:ascii="Arial" w:hAnsi="Arial" w:cs="Arial"/>
              </w:rPr>
              <w:t xml:space="preserve">- naam opdrachtgever: </w:t>
            </w:r>
            <w:r w:rsidR="00A210D3">
              <w:rPr>
                <w:rFonts w:ascii="Arial" w:hAnsi="Arial" w:cs="Arial"/>
              </w:rPr>
              <w:t xml:space="preserve">GVB </w:t>
            </w:r>
            <w:r w:rsidR="00A210D3" w:rsidRPr="00A210D3">
              <w:rPr>
                <w:rFonts w:ascii="Arial" w:hAnsi="Arial" w:cs="Arial"/>
                <w:highlight w:val="yellow"/>
              </w:rPr>
              <w:t>Exploitatie/Infra/Activa</w:t>
            </w:r>
            <w:r w:rsidR="00A210D3">
              <w:rPr>
                <w:rFonts w:ascii="Arial" w:hAnsi="Arial" w:cs="Arial"/>
              </w:rPr>
              <w:t xml:space="preserve"> B.V</w:t>
            </w:r>
          </w:p>
          <w:p w:rsidR="005A5718" w:rsidRPr="005A5718" w:rsidRDefault="005A5718" w:rsidP="005A5718">
            <w:pPr>
              <w:rPr>
                <w:rFonts w:ascii="Arial" w:hAnsi="Arial" w:cs="Arial"/>
              </w:rPr>
            </w:pPr>
            <w:r w:rsidRPr="005A5718">
              <w:rPr>
                <w:rFonts w:ascii="Arial" w:hAnsi="Arial" w:cs="Arial"/>
              </w:rPr>
              <w:t>- naam architect</w:t>
            </w:r>
          </w:p>
          <w:p w:rsidR="005A5718" w:rsidRPr="005A5718" w:rsidRDefault="005A5718" w:rsidP="005A5718">
            <w:pPr>
              <w:rPr>
                <w:rFonts w:ascii="Arial" w:hAnsi="Arial" w:cs="Arial"/>
              </w:rPr>
            </w:pPr>
            <w:r w:rsidRPr="005A5718">
              <w:rPr>
                <w:rFonts w:ascii="Arial" w:hAnsi="Arial" w:cs="Arial"/>
              </w:rPr>
              <w:t>- naam adviseur</w:t>
            </w:r>
          </w:p>
          <w:p w:rsidR="005A5718" w:rsidRPr="005A5718" w:rsidRDefault="005A5718" w:rsidP="005A5718">
            <w:pPr>
              <w:rPr>
                <w:rFonts w:ascii="Arial" w:hAnsi="Arial" w:cs="Arial"/>
              </w:rPr>
            </w:pPr>
            <w:r w:rsidRPr="005A5718">
              <w:rPr>
                <w:rFonts w:ascii="Arial" w:hAnsi="Arial" w:cs="Arial"/>
              </w:rPr>
              <w:t xml:space="preserve">  - bouwtechniek: .....</w:t>
            </w:r>
          </w:p>
          <w:p w:rsidR="005A5718" w:rsidRPr="005A5718" w:rsidRDefault="005A5718" w:rsidP="005A5718">
            <w:pPr>
              <w:rPr>
                <w:rFonts w:ascii="Arial" w:hAnsi="Arial" w:cs="Arial"/>
              </w:rPr>
            </w:pPr>
            <w:r w:rsidRPr="005A5718">
              <w:rPr>
                <w:rFonts w:ascii="Arial" w:hAnsi="Arial" w:cs="Arial"/>
              </w:rPr>
              <w:t xml:space="preserve">  - restauratietechniek: .....</w:t>
            </w:r>
          </w:p>
          <w:p w:rsidR="005A5718" w:rsidRPr="005A5718" w:rsidRDefault="005A5718" w:rsidP="005A5718">
            <w:pPr>
              <w:rPr>
                <w:rFonts w:ascii="Arial" w:hAnsi="Arial" w:cs="Arial"/>
              </w:rPr>
            </w:pPr>
            <w:r w:rsidRPr="005A5718">
              <w:rPr>
                <w:rFonts w:ascii="Arial" w:hAnsi="Arial" w:cs="Arial"/>
              </w:rPr>
              <w:lastRenderedPageBreak/>
              <w:t xml:space="preserve">  - constructie: .....</w:t>
            </w:r>
          </w:p>
          <w:p w:rsidR="005A5718" w:rsidRPr="005A5718" w:rsidRDefault="005A5718" w:rsidP="005A5718">
            <w:pPr>
              <w:rPr>
                <w:rFonts w:ascii="Arial" w:hAnsi="Arial" w:cs="Arial"/>
              </w:rPr>
            </w:pPr>
            <w:r w:rsidRPr="005A5718">
              <w:rPr>
                <w:rFonts w:ascii="Arial" w:hAnsi="Arial" w:cs="Arial"/>
              </w:rPr>
              <w:t xml:space="preserve">  - elektrotechniek: .....</w:t>
            </w:r>
          </w:p>
          <w:p w:rsidR="005A5718" w:rsidRPr="005A5718" w:rsidRDefault="005A5718" w:rsidP="005A5718">
            <w:pPr>
              <w:rPr>
                <w:rFonts w:ascii="Arial" w:hAnsi="Arial" w:cs="Arial"/>
              </w:rPr>
            </w:pPr>
            <w:r w:rsidRPr="005A5718">
              <w:rPr>
                <w:rFonts w:ascii="Arial" w:hAnsi="Arial" w:cs="Arial"/>
              </w:rPr>
              <w:t xml:space="preserve">  - klimaattechniek: .....</w:t>
            </w:r>
          </w:p>
          <w:p w:rsidR="005A5718" w:rsidRPr="005A5718" w:rsidRDefault="005A5718" w:rsidP="005A5718">
            <w:pPr>
              <w:rPr>
                <w:rFonts w:ascii="Arial" w:hAnsi="Arial" w:cs="Arial"/>
              </w:rPr>
            </w:pPr>
            <w:r w:rsidRPr="005A5718">
              <w:rPr>
                <w:rFonts w:ascii="Arial" w:hAnsi="Arial" w:cs="Arial"/>
              </w:rPr>
              <w:t xml:space="preserve">  - bouwfysica: .....</w:t>
            </w:r>
          </w:p>
          <w:p w:rsidR="005A5718" w:rsidRPr="005A5718" w:rsidRDefault="005A5718" w:rsidP="005A5718">
            <w:pPr>
              <w:rPr>
                <w:rFonts w:ascii="Arial" w:hAnsi="Arial" w:cs="Arial"/>
              </w:rPr>
            </w:pPr>
            <w:r w:rsidRPr="005A5718">
              <w:rPr>
                <w:rFonts w:ascii="Arial" w:hAnsi="Arial" w:cs="Arial"/>
              </w:rPr>
              <w:t xml:space="preserve">  - transporttechniek: .....</w:t>
            </w:r>
          </w:p>
          <w:p w:rsidR="005A5718" w:rsidRPr="005A5718" w:rsidRDefault="005A5718" w:rsidP="005A5718">
            <w:pPr>
              <w:rPr>
                <w:rFonts w:ascii="Arial" w:hAnsi="Arial" w:cs="Arial"/>
              </w:rPr>
            </w:pPr>
            <w:r w:rsidRPr="005A5718">
              <w:rPr>
                <w:rFonts w:ascii="Arial" w:hAnsi="Arial" w:cs="Arial"/>
              </w:rPr>
              <w:t>Tijdstip van verwijderen: bij oplevering.</w:t>
            </w:r>
          </w:p>
        </w:tc>
      </w:tr>
    </w:tbl>
    <w:p w:rsidR="005A5718" w:rsidRPr="00A85934" w:rsidRDefault="005A5718" w:rsidP="005A5718"/>
    <w:p w:rsidR="00684C85" w:rsidRPr="00684C85" w:rsidRDefault="00684C85" w:rsidP="00684C85">
      <w:pPr>
        <w:rPr>
          <w:rFonts w:ascii="Arial" w:hAnsi="Arial" w:cs="Arial"/>
          <w:b/>
        </w:rPr>
      </w:pPr>
    </w:p>
    <w:p w:rsidR="003E270F" w:rsidRPr="00684C85" w:rsidRDefault="003E270F" w:rsidP="00684C85"/>
    <w:sectPr w:rsidR="003E270F" w:rsidRPr="00684C85"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802" w:rsidRDefault="00997802">
      <w:r>
        <w:separator/>
      </w:r>
    </w:p>
  </w:endnote>
  <w:endnote w:type="continuationSeparator" w:id="0">
    <w:p w:rsidR="00997802" w:rsidRDefault="0099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02" w:rsidRPr="00175BFD" w:rsidRDefault="00997802">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35</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35</w:t>
    </w:r>
    <w:r w:rsidRPr="00175BFD">
      <w:rPr>
        <w:rFonts w:ascii="Verdana" w:hAnsi="Verdana"/>
        <w:bCs/>
        <w:szCs w:val="16"/>
      </w:rPr>
      <w:fldChar w:fldCharType="end"/>
    </w:r>
  </w:p>
  <w:p w:rsidR="00997802" w:rsidRPr="00175BFD" w:rsidRDefault="00997802"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802" w:rsidRDefault="00997802">
      <w:r>
        <w:separator/>
      </w:r>
    </w:p>
  </w:footnote>
  <w:footnote w:type="continuationSeparator" w:id="0">
    <w:p w:rsidR="00997802" w:rsidRDefault="0099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02" w:rsidRDefault="00997802">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02" w:rsidRDefault="00997802" w:rsidP="00075C2E">
    <w:pPr>
      <w:ind w:left="0"/>
      <w:rPr>
        <w:noProof/>
        <w:lang w:eastAsia="nl-NL"/>
      </w:rPr>
    </w:pPr>
  </w:p>
  <w:p w:rsidR="00997802" w:rsidRPr="00B15E00" w:rsidRDefault="00997802"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align>right</wp:align>
          </wp:positionH>
          <wp:positionV relativeFrom="page">
            <wp:posOffset>266700</wp:posOffset>
          </wp:positionV>
          <wp:extent cx="574357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02" w:rsidRDefault="00997802">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A4B2029"/>
    <w:multiLevelType w:val="hybridMultilevel"/>
    <w:tmpl w:val="AAB8E9F6"/>
    <w:lvl w:ilvl="0" w:tplc="DB8E86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129A3"/>
    <w:multiLevelType w:val="hybridMultilevel"/>
    <w:tmpl w:val="FD0406D8"/>
    <w:lvl w:ilvl="0" w:tplc="B668540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345D50"/>
    <w:multiLevelType w:val="hybridMultilevel"/>
    <w:tmpl w:val="0F5E092C"/>
    <w:lvl w:ilvl="0" w:tplc="4398A7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8"/>
  </w:num>
  <w:num w:numId="10">
    <w:abstractNumId w:val="11"/>
  </w:num>
  <w:num w:numId="11">
    <w:abstractNumId w:val="10"/>
  </w:num>
  <w:num w:numId="12">
    <w:abstractNumId w:val="10"/>
  </w:num>
  <w:num w:numId="13">
    <w:abstractNumId w:val="5"/>
  </w:num>
  <w:num w:numId="14">
    <w:abstractNumId w:val="6"/>
  </w:num>
  <w:num w:numId="15">
    <w:abstractNumId w:val="7"/>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4169D"/>
    <w:rsid w:val="0005058D"/>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C736D"/>
    <w:rsid w:val="002F2B01"/>
    <w:rsid w:val="002F7C45"/>
    <w:rsid w:val="0030069E"/>
    <w:rsid w:val="00303086"/>
    <w:rsid w:val="003140C3"/>
    <w:rsid w:val="00340577"/>
    <w:rsid w:val="003468D6"/>
    <w:rsid w:val="00376947"/>
    <w:rsid w:val="003A2852"/>
    <w:rsid w:val="003C5B30"/>
    <w:rsid w:val="003C6A98"/>
    <w:rsid w:val="003E04A0"/>
    <w:rsid w:val="003E270F"/>
    <w:rsid w:val="00415A41"/>
    <w:rsid w:val="004216EF"/>
    <w:rsid w:val="0043168D"/>
    <w:rsid w:val="004375DF"/>
    <w:rsid w:val="0046234F"/>
    <w:rsid w:val="00466564"/>
    <w:rsid w:val="00467737"/>
    <w:rsid w:val="00470A9F"/>
    <w:rsid w:val="00491894"/>
    <w:rsid w:val="004B4940"/>
    <w:rsid w:val="004B7A51"/>
    <w:rsid w:val="004C2234"/>
    <w:rsid w:val="004D41C6"/>
    <w:rsid w:val="004D442C"/>
    <w:rsid w:val="004E122C"/>
    <w:rsid w:val="005004D7"/>
    <w:rsid w:val="00500F21"/>
    <w:rsid w:val="00515176"/>
    <w:rsid w:val="005303AA"/>
    <w:rsid w:val="0054092F"/>
    <w:rsid w:val="0054448D"/>
    <w:rsid w:val="00547EF7"/>
    <w:rsid w:val="00563229"/>
    <w:rsid w:val="005668DA"/>
    <w:rsid w:val="00580D2F"/>
    <w:rsid w:val="00585649"/>
    <w:rsid w:val="005A5718"/>
    <w:rsid w:val="005B3395"/>
    <w:rsid w:val="005B5C91"/>
    <w:rsid w:val="005D53CB"/>
    <w:rsid w:val="00613D1F"/>
    <w:rsid w:val="0062780F"/>
    <w:rsid w:val="00661F22"/>
    <w:rsid w:val="0068071C"/>
    <w:rsid w:val="00682A3B"/>
    <w:rsid w:val="00684C85"/>
    <w:rsid w:val="00687E7C"/>
    <w:rsid w:val="006914A6"/>
    <w:rsid w:val="00697B48"/>
    <w:rsid w:val="006A1856"/>
    <w:rsid w:val="006A52BA"/>
    <w:rsid w:val="006B7AB2"/>
    <w:rsid w:val="006E38B6"/>
    <w:rsid w:val="006F29E7"/>
    <w:rsid w:val="006F33BE"/>
    <w:rsid w:val="006F7AA2"/>
    <w:rsid w:val="00701724"/>
    <w:rsid w:val="0070290A"/>
    <w:rsid w:val="00702C81"/>
    <w:rsid w:val="0072743B"/>
    <w:rsid w:val="00727CDE"/>
    <w:rsid w:val="00777DF7"/>
    <w:rsid w:val="007865BC"/>
    <w:rsid w:val="007C0675"/>
    <w:rsid w:val="007D02A9"/>
    <w:rsid w:val="007D0EFC"/>
    <w:rsid w:val="00866521"/>
    <w:rsid w:val="008712F9"/>
    <w:rsid w:val="00874165"/>
    <w:rsid w:val="008C18EE"/>
    <w:rsid w:val="008C2AD9"/>
    <w:rsid w:val="008D2358"/>
    <w:rsid w:val="008E6E61"/>
    <w:rsid w:val="0096035E"/>
    <w:rsid w:val="009740D1"/>
    <w:rsid w:val="00974A56"/>
    <w:rsid w:val="00974E7C"/>
    <w:rsid w:val="00975919"/>
    <w:rsid w:val="00975B17"/>
    <w:rsid w:val="00991500"/>
    <w:rsid w:val="009919D2"/>
    <w:rsid w:val="00992F9A"/>
    <w:rsid w:val="00994324"/>
    <w:rsid w:val="00997802"/>
    <w:rsid w:val="009D0CB6"/>
    <w:rsid w:val="009D1847"/>
    <w:rsid w:val="00A210D3"/>
    <w:rsid w:val="00A32F2C"/>
    <w:rsid w:val="00A43786"/>
    <w:rsid w:val="00A7141D"/>
    <w:rsid w:val="00A76CA0"/>
    <w:rsid w:val="00A80793"/>
    <w:rsid w:val="00AE0798"/>
    <w:rsid w:val="00B04C3C"/>
    <w:rsid w:val="00B15E00"/>
    <w:rsid w:val="00B35519"/>
    <w:rsid w:val="00B5391A"/>
    <w:rsid w:val="00B87CBE"/>
    <w:rsid w:val="00BA0DCB"/>
    <w:rsid w:val="00BA4A60"/>
    <w:rsid w:val="00BA6308"/>
    <w:rsid w:val="00BD2569"/>
    <w:rsid w:val="00BF0547"/>
    <w:rsid w:val="00C00F06"/>
    <w:rsid w:val="00C136ED"/>
    <w:rsid w:val="00C516FA"/>
    <w:rsid w:val="00C6457F"/>
    <w:rsid w:val="00CA22E1"/>
    <w:rsid w:val="00CB5BA5"/>
    <w:rsid w:val="00CE0D71"/>
    <w:rsid w:val="00D324A4"/>
    <w:rsid w:val="00D57B2F"/>
    <w:rsid w:val="00D62A13"/>
    <w:rsid w:val="00DB43D6"/>
    <w:rsid w:val="00DE1251"/>
    <w:rsid w:val="00DF2428"/>
    <w:rsid w:val="00E16013"/>
    <w:rsid w:val="00E428B4"/>
    <w:rsid w:val="00E7005D"/>
    <w:rsid w:val="00E947C7"/>
    <w:rsid w:val="00E96BCA"/>
    <w:rsid w:val="00E97094"/>
    <w:rsid w:val="00EA3CB7"/>
    <w:rsid w:val="00ED647E"/>
    <w:rsid w:val="00ED7C5B"/>
    <w:rsid w:val="00EF4074"/>
    <w:rsid w:val="00EF5BD6"/>
    <w:rsid w:val="00EF7D0A"/>
    <w:rsid w:val="00F01D18"/>
    <w:rsid w:val="00F125EE"/>
    <w:rsid w:val="00F23518"/>
    <w:rsid w:val="00F240C2"/>
    <w:rsid w:val="00F604BD"/>
    <w:rsid w:val="00F649B5"/>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F2A14F9"/>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1"/>
    <w:lsdException w:name="footer" w:uiPriority="5"/>
    <w:lsdException w:name="caption" w:qFormat="1"/>
    <w:lsdException w:name="Title" w:qFormat="1"/>
    <w:lsdException w:name="Subtitle" w:uiPriority="16" w:qFormat="1"/>
    <w:lsdException w:name="Strong" w:qFormat="1"/>
    <w:lsdException w:name="Emphasis" w:uiPriority="5"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87E7C"/>
    <w:pPr>
      <w:ind w:left="1080"/>
    </w:pPr>
    <w:rPr>
      <w:lang w:eastAsia="en-US"/>
    </w:rPr>
  </w:style>
  <w:style w:type="paragraph" w:styleId="Kop1">
    <w:name w:val="heading 1"/>
    <w:basedOn w:val="Standaard"/>
    <w:next w:val="Standaard"/>
    <w:link w:val="Kop1Char"/>
    <w:uiPriority w:val="1"/>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link w:val="Kop2Char"/>
    <w:uiPriority w:val="1"/>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link w:val="Kop3Char"/>
    <w:uiPriority w:val="1"/>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684C85"/>
    <w:rPr>
      <w:rFonts w:ascii="Arial Rounded MT Bold" w:hAnsi="Arial Rounded MT Bold"/>
      <w:kern w:val="32"/>
      <w:sz w:val="32"/>
      <w:lang w:eastAsia="en-US"/>
    </w:rPr>
  </w:style>
  <w:style w:type="character" w:customStyle="1" w:styleId="Kop2Char">
    <w:name w:val="Kop 2 Char"/>
    <w:basedOn w:val="Standaardalinea-lettertype"/>
    <w:link w:val="Kop2"/>
    <w:uiPriority w:val="1"/>
    <w:rsid w:val="00684C85"/>
    <w:rPr>
      <w:rFonts w:ascii="Arial Rounded MT Bold" w:hAnsi="Arial Rounded MT Bold"/>
      <w:b/>
      <w:sz w:val="24"/>
      <w:lang w:eastAsia="en-US"/>
    </w:rPr>
  </w:style>
  <w:style w:type="character" w:customStyle="1" w:styleId="Kop3Char">
    <w:name w:val="Kop 3 Char"/>
    <w:basedOn w:val="Standaardalinea-lettertype"/>
    <w:link w:val="Kop3"/>
    <w:uiPriority w:val="1"/>
    <w:rsid w:val="00684C85"/>
    <w:rPr>
      <w:rFonts w:ascii="Arial Rounded MT Bold" w:hAnsi="Arial Rounded MT Bold"/>
      <w:lang w:eastAsia="en-US"/>
    </w:rPr>
  </w:style>
  <w:style w:type="paragraph" w:styleId="Koptekst">
    <w:name w:val="header"/>
    <w:basedOn w:val="Standaard"/>
    <w:link w:val="KoptekstChar"/>
    <w:uiPriority w:val="1"/>
    <w:pPr>
      <w:spacing w:line="160" w:lineRule="atLeast"/>
    </w:pPr>
    <w:rPr>
      <w:noProof/>
      <w:sz w:val="16"/>
    </w:rPr>
  </w:style>
  <w:style w:type="character" w:customStyle="1" w:styleId="KoptekstChar">
    <w:name w:val="Koptekst Char"/>
    <w:basedOn w:val="Standaardalinea-lettertype"/>
    <w:link w:val="Koptekst"/>
    <w:uiPriority w:val="1"/>
    <w:rsid w:val="00684C85"/>
    <w:rPr>
      <w:noProof/>
      <w:sz w:val="16"/>
      <w:lang w:eastAsia="en-US"/>
    </w:rPr>
  </w:style>
  <w:style w:type="paragraph" w:styleId="Voettekst">
    <w:name w:val="footer"/>
    <w:basedOn w:val="Standaard"/>
    <w:link w:val="VoettekstChar"/>
    <w:uiPriority w:val="5"/>
    <w:pPr>
      <w:tabs>
        <w:tab w:val="right" w:pos="9072"/>
      </w:tabs>
    </w:pPr>
    <w:rPr>
      <w:noProof/>
      <w:sz w:val="16"/>
    </w:rPr>
  </w:style>
  <w:style w:type="character" w:customStyle="1" w:styleId="VoettekstChar">
    <w:name w:val="Voettekst Char"/>
    <w:link w:val="Voettekst"/>
    <w:uiPriority w:val="5"/>
    <w:rsid w:val="00175BFD"/>
    <w:rPr>
      <w:noProof/>
      <w:sz w:val="16"/>
      <w:lang w:eastAsia="en-US"/>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styleId="Plattetekstinspringen">
    <w:name w:val="Body Text Indent"/>
    <w:basedOn w:val="Standaard"/>
    <w:link w:val="PlattetekstinspringenChar"/>
    <w:rsid w:val="003E270F"/>
    <w:pPr>
      <w:spacing w:after="120"/>
      <w:ind w:left="283"/>
    </w:pPr>
  </w:style>
  <w:style w:type="character" w:customStyle="1" w:styleId="PlattetekstinspringenChar">
    <w:name w:val="Platte tekst inspringen Char"/>
    <w:basedOn w:val="Standaardalinea-lettertype"/>
    <w:link w:val="Plattetekstinspringen"/>
    <w:rsid w:val="003E270F"/>
    <w:rPr>
      <w:lang w:eastAsia="en-US"/>
    </w:rPr>
  </w:style>
  <w:style w:type="character" w:styleId="Nadruk">
    <w:name w:val="Emphasis"/>
    <w:uiPriority w:val="5"/>
    <w:qFormat/>
    <w:rsid w:val="003E270F"/>
    <w:rPr>
      <w:rFonts w:ascii="Verdana" w:hAnsi="Verdana"/>
      <w:iCs/>
    </w:rPr>
  </w:style>
  <w:style w:type="paragraph" w:styleId="Lijstalinea">
    <w:name w:val="List Paragraph"/>
    <w:basedOn w:val="Standaard"/>
    <w:uiPriority w:val="34"/>
    <w:qFormat/>
    <w:rsid w:val="00F649B5"/>
    <w:pPr>
      <w:ind w:left="720"/>
      <w:contextualSpacing/>
    </w:pPr>
  </w:style>
  <w:style w:type="character" w:customStyle="1" w:styleId="OndertitelChar">
    <w:name w:val="Ondertitel Char"/>
    <w:basedOn w:val="Standaardalinea-lettertype"/>
    <w:link w:val="Ondertitel"/>
    <w:uiPriority w:val="16"/>
    <w:rsid w:val="00684C85"/>
    <w:rPr>
      <w:rFonts w:ascii="Arial" w:eastAsiaTheme="majorEastAsia" w:hAnsi="Arial" w:cstheme="majorBidi"/>
      <w:i/>
      <w:iCs/>
      <w:color w:val="5B9BD5" w:themeColor="accent1"/>
      <w:spacing w:val="15"/>
      <w:szCs w:val="24"/>
    </w:rPr>
  </w:style>
  <w:style w:type="paragraph" w:styleId="Ondertitel">
    <w:name w:val="Subtitle"/>
    <w:basedOn w:val="Standaard"/>
    <w:next w:val="Standaard"/>
    <w:link w:val="OndertitelChar"/>
    <w:uiPriority w:val="16"/>
    <w:qFormat/>
    <w:rsid w:val="00684C85"/>
    <w:pPr>
      <w:numPr>
        <w:ilvl w:val="1"/>
      </w:numPr>
      <w:ind w:left="1080"/>
    </w:pPr>
    <w:rPr>
      <w:rFonts w:ascii="Arial" w:eastAsiaTheme="majorEastAsia" w:hAnsi="Arial" w:cstheme="majorBidi"/>
      <w:i/>
      <w:iCs/>
      <w:color w:val="5B9BD5" w:themeColor="accent1"/>
      <w:spacing w:val="15"/>
      <w:szCs w:val="24"/>
      <w:lang w:eastAsia="nl-NL"/>
    </w:rPr>
  </w:style>
  <w:style w:type="character" w:customStyle="1" w:styleId="CitaatChar">
    <w:name w:val="Citaat Char"/>
    <w:basedOn w:val="Standaardalinea-lettertype"/>
    <w:link w:val="Citaat"/>
    <w:uiPriority w:val="29"/>
    <w:rsid w:val="00684C85"/>
    <w:rPr>
      <w:rFonts w:ascii="Arial" w:hAnsi="Arial"/>
      <w:i/>
      <w:iCs/>
      <w:color w:val="000000" w:themeColor="text1"/>
      <w:szCs w:val="24"/>
    </w:rPr>
  </w:style>
  <w:style w:type="paragraph" w:styleId="Citaat">
    <w:name w:val="Quote"/>
    <w:basedOn w:val="Standaard"/>
    <w:next w:val="Standaard"/>
    <w:link w:val="CitaatChar"/>
    <w:uiPriority w:val="29"/>
    <w:qFormat/>
    <w:rsid w:val="00684C85"/>
    <w:pPr>
      <w:ind w:left="0"/>
    </w:pPr>
    <w:rPr>
      <w:rFonts w:ascii="Arial" w:hAnsi="Arial"/>
      <w:i/>
      <w:iCs/>
      <w:color w:val="000000" w:themeColor="text1"/>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0</TotalTime>
  <Pages>35</Pages>
  <Words>9874</Words>
  <Characters>61365</Characters>
  <Application>Microsoft Office Word</Application>
  <DocSecurity>0</DocSecurity>
  <Lines>511</Lines>
  <Paragraphs>142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Leo Snel</cp:lastModifiedBy>
  <cp:revision>2</cp:revision>
  <cp:lastPrinted>2009-06-16T11:41:00Z</cp:lastPrinted>
  <dcterms:created xsi:type="dcterms:W3CDTF">2019-06-13T12:37:00Z</dcterms:created>
  <dcterms:modified xsi:type="dcterms:W3CDTF">2019-06-13T12:37:00Z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