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7585" w14:textId="2AA1DEBA" w:rsidR="00E16013" w:rsidRPr="00B776E7" w:rsidRDefault="00E16013" w:rsidP="00371612">
      <w:pPr>
        <w:pStyle w:val="Kop1"/>
        <w:numPr>
          <w:ilvl w:val="0"/>
          <w:numId w:val="0"/>
        </w:numPr>
        <w:ind w:left="1134" w:hanging="1134"/>
        <w:rPr>
          <w:color w:val="006EB9"/>
          <w:sz w:val="28"/>
          <w:szCs w:val="28"/>
          <w:lang w:eastAsia="nl-NL"/>
        </w:rPr>
      </w:pPr>
      <w:r w:rsidRPr="00B776E7">
        <w:rPr>
          <w:color w:val="006EB9"/>
          <w:sz w:val="28"/>
          <w:szCs w:val="28"/>
          <w:lang w:eastAsia="nl-NL"/>
        </w:rPr>
        <w:t xml:space="preserve">Bijlage </w:t>
      </w:r>
      <w:r w:rsidR="00FB19F5">
        <w:rPr>
          <w:color w:val="006EB9"/>
          <w:sz w:val="28"/>
          <w:szCs w:val="28"/>
          <w:lang w:eastAsia="nl-NL"/>
        </w:rPr>
        <w:t>10</w:t>
      </w:r>
      <w:r w:rsidR="00303086" w:rsidRPr="00B776E7">
        <w:rPr>
          <w:color w:val="006EB9"/>
          <w:sz w:val="28"/>
          <w:szCs w:val="28"/>
          <w:lang w:eastAsia="nl-NL"/>
        </w:rPr>
        <w:t xml:space="preserve"> </w:t>
      </w:r>
      <w:r w:rsidRPr="00B776E7">
        <w:rPr>
          <w:color w:val="006EB9"/>
          <w:sz w:val="28"/>
          <w:szCs w:val="28"/>
          <w:lang w:eastAsia="nl-NL"/>
        </w:rPr>
        <w:t xml:space="preserve">Verklaring Onderaanneming </w:t>
      </w:r>
    </w:p>
    <w:p w14:paraId="02217589" w14:textId="77777777"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</w:p>
    <w:p w14:paraId="61340583" w14:textId="77777777" w:rsidR="002D7B06" w:rsidRPr="00390F99" w:rsidRDefault="002D7B06" w:rsidP="002D7B06">
      <w:pPr>
        <w:spacing w:line="280" w:lineRule="atLeast"/>
        <w:ind w:left="0"/>
        <w:jc w:val="both"/>
        <w:rPr>
          <w:rFonts w:ascii="Arial" w:hAnsi="Arial" w:cs="Arial"/>
        </w:rPr>
      </w:pPr>
      <w:r w:rsidRPr="00390F99">
        <w:rPr>
          <w:rFonts w:ascii="Arial" w:hAnsi="Arial" w:cs="Arial"/>
        </w:rPr>
        <w:t>ONDERGETEKENDE</w:t>
      </w:r>
      <w:r>
        <w:rPr>
          <w:rFonts w:ascii="Arial" w:hAnsi="Arial" w:cs="Arial"/>
        </w:rPr>
        <w:t>N</w:t>
      </w:r>
      <w:r w:rsidRPr="00390F99">
        <w:rPr>
          <w:rFonts w:ascii="Arial" w:hAnsi="Arial" w:cs="Arial"/>
        </w:rPr>
        <w:t>, HANDELEND ALS RECHTSGELDIG VERTEGENWOORDIGER</w:t>
      </w:r>
      <w:r>
        <w:rPr>
          <w:rFonts w:ascii="Arial" w:hAnsi="Arial" w:cs="Arial"/>
        </w:rPr>
        <w:t>S</w:t>
      </w:r>
      <w:r w:rsidRPr="00390F99">
        <w:rPr>
          <w:rFonts w:ascii="Arial" w:hAnsi="Arial" w:cs="Arial"/>
        </w:rPr>
        <w:t xml:space="preserve"> VAN:</w:t>
      </w:r>
    </w:p>
    <w:p w14:paraId="6A85C364" w14:textId="77777777" w:rsidR="00442883" w:rsidRDefault="0044288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38F0484" w14:textId="0E733F27" w:rsidR="002866F9" w:rsidRDefault="00401870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 xml:space="preserve">Hierbij verklaren ondergetekenden dat bij gunning </w:t>
      </w:r>
      <w:r>
        <w:rPr>
          <w:rFonts w:ascii="Arial" w:hAnsi="Arial" w:cs="Arial"/>
          <w:bCs/>
        </w:rPr>
        <w:t>van de opdracht ‘</w:t>
      </w:r>
      <w:r w:rsidR="002576D4">
        <w:rPr>
          <w:rFonts w:ascii="Arial" w:hAnsi="Arial" w:cs="Arial"/>
          <w:bCs/>
        </w:rPr>
        <w:t xml:space="preserve">Dakrenovatie Lekstraat van GVB </w:t>
      </w:r>
      <w:bookmarkStart w:id="0" w:name="_GoBack"/>
      <w:bookmarkEnd w:id="0"/>
      <w:r w:rsidR="002576D4">
        <w:rPr>
          <w:rFonts w:ascii="Arial" w:hAnsi="Arial" w:cs="Arial"/>
          <w:bCs/>
        </w:rPr>
        <w:t>met kenm</w:t>
      </w:r>
      <w:r>
        <w:rPr>
          <w:rFonts w:ascii="Arial" w:hAnsi="Arial" w:cs="Arial"/>
          <w:bCs/>
        </w:rPr>
        <w:t>erk 2021-</w:t>
      </w:r>
      <w:r w:rsidR="002576D4">
        <w:rPr>
          <w:rFonts w:ascii="Arial" w:hAnsi="Arial" w:cs="Arial"/>
          <w:bCs/>
        </w:rPr>
        <w:t>12</w:t>
      </w:r>
      <w:r>
        <w:rPr>
          <w:rFonts w:ascii="Arial" w:hAnsi="Arial" w:cs="Arial"/>
          <w:bCs/>
        </w:rPr>
        <w:t xml:space="preserve"> </w:t>
      </w:r>
      <w:r w:rsidRPr="00F8635E">
        <w:rPr>
          <w:rFonts w:ascii="Arial" w:hAnsi="Arial" w:cs="Arial"/>
          <w:bCs/>
        </w:rPr>
        <w:t xml:space="preserve">aan </w:t>
      </w:r>
      <w:r w:rsidR="002866F9">
        <w:rPr>
          <w:rFonts w:ascii="Arial" w:hAnsi="Arial" w:cs="Arial"/>
          <w:bCs/>
        </w:rPr>
        <w:t>Inschrijver</w:t>
      </w:r>
      <w:r w:rsidR="005B5A98">
        <w:rPr>
          <w:rFonts w:ascii="Arial" w:hAnsi="Arial" w:cs="Arial"/>
          <w:bCs/>
        </w:rPr>
        <w:t>:</w:t>
      </w:r>
    </w:p>
    <w:p w14:paraId="37A34707" w14:textId="77777777" w:rsidR="002866F9" w:rsidRDefault="002866F9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2A1BC607" w14:textId="636AE8B2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Op grond van het beroep op derden in artikel 6.2 Eigen Verklaring, dat inschrijver beschikt of middels de Onderaannemer kan beschikken, over alle noodzakelijke middelen, welke voor de uitvoering nodig zijn;</w:t>
      </w:r>
    </w:p>
    <w:p w14:paraId="0688C015" w14:textId="47667811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uitvoering geheel overeenkomstig het beschreven in het Beschrijvend document wordt verricht;</w:t>
      </w:r>
    </w:p>
    <w:p w14:paraId="473D8852" w14:textId="2BB4A48C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Inschrijver hoofdelijke aansprakelijkheid aanvaardt;</w:t>
      </w:r>
    </w:p>
    <w:p w14:paraId="4F676973" w14:textId="79A68690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volgende werkzaamheden door Onderaannemer(s) worden verricht:</w:t>
      </w:r>
    </w:p>
    <w:p w14:paraId="72CCDDBE" w14:textId="77777777" w:rsidR="00801AC2" w:rsidRDefault="00801AC2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0A5C696D" w14:textId="77777777" w:rsidR="00960E88" w:rsidRDefault="00960E88" w:rsidP="00C77649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5D717BCE" w14:textId="17F4187E" w:rsidR="00401870" w:rsidRPr="003B69E3" w:rsidRDefault="00FA3025" w:rsidP="00C77649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="00401870" w:rsidRPr="003B69E3">
        <w:rPr>
          <w:rFonts w:ascii="Arial" w:hAnsi="Arial" w:cs="Arial"/>
          <w:b/>
          <w:bCs/>
        </w:rPr>
        <w:t xml:space="preserve"> 1</w:t>
      </w:r>
      <w:r w:rsidR="00401870">
        <w:rPr>
          <w:rFonts w:ascii="Arial" w:hAnsi="Arial" w:cs="Arial"/>
          <w:b/>
          <w:bCs/>
        </w:rPr>
        <w:t>*</w:t>
      </w:r>
    </w:p>
    <w:p w14:paraId="65A7790E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64DC0B84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68B2A356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28311906" w14:textId="222542A3" w:rsidR="00401870" w:rsidRDefault="00401870" w:rsidP="00C77649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 w:rsidR="00511EBF"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 w:rsidR="00AF553F">
        <w:rPr>
          <w:rFonts w:ascii="Arial" w:hAnsi="Arial" w:cs="Arial"/>
          <w:i/>
        </w:rPr>
        <w:t xml:space="preserve">zijnde </w:t>
      </w:r>
      <w:r w:rsidR="00AF553F" w:rsidRPr="00960E88">
        <w:rPr>
          <w:rFonts w:ascii="Arial" w:hAnsi="Arial" w:cs="Arial"/>
          <w:i/>
          <w:highlight w:val="yellow"/>
        </w:rPr>
        <w:t>XX</w:t>
      </w:r>
      <w:r w:rsidR="00511EBF"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7E99BB8A" w14:textId="77777777" w:rsidR="00401870" w:rsidRDefault="00401870" w:rsidP="00511EBF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6ABC9E75" w14:textId="77777777" w:rsidR="00401870" w:rsidRPr="00125329" w:rsidRDefault="00401870" w:rsidP="00511EBF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117DC1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6B64877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6A466FBE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60D01C19" w14:textId="7B394AAC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7780FB03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7C270F21" w14:textId="1645314C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2*</w:t>
      </w:r>
    </w:p>
    <w:p w14:paraId="017C7036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1DE9679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1E38BB05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016B6AA7" w14:textId="7511942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10E72A80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F563793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799EB92C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5932C4B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5FF2AEC1" w14:textId="77777777" w:rsidR="002E0F27" w:rsidRDefault="002E0F27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9DFA4A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E1FA98D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F75358C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4E7C4EF4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6A768F69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0AE62A69" w14:textId="250E2575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lastRenderedPageBreak/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3*</w:t>
      </w:r>
    </w:p>
    <w:p w14:paraId="3AF5B29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7ED150C0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3F13C64B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74AAFE7D" w14:textId="2A9EA97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5EF1FA0B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41262EC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5069B2E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02021AF9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74FE6AB4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73AAFB6" w14:textId="688E4D9D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4455485E" w14:textId="4D058362" w:rsidR="00944FA0" w:rsidRPr="003B69E3" w:rsidRDefault="00944FA0" w:rsidP="00944FA0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4*</w:t>
      </w:r>
    </w:p>
    <w:p w14:paraId="16C620D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49E64752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224AFA9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317D5378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2FF7F4CB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5676CD30" w14:textId="77777777" w:rsidR="00944FA0" w:rsidRPr="00125329" w:rsidRDefault="00944FA0" w:rsidP="00944FA0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26AA822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7650ED1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364470A7" w14:textId="04225346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33E14BFE" w14:textId="652D2584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05156B" w14:textId="2E1362E5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351E5" w14:paraId="6DE5C557" w14:textId="77777777" w:rsidTr="00A83AD3">
        <w:tc>
          <w:tcPr>
            <w:tcW w:w="4678" w:type="dxa"/>
          </w:tcPr>
          <w:p w14:paraId="11B528AA" w14:textId="177C971E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Inschrijver:</w:t>
            </w:r>
          </w:p>
        </w:tc>
      </w:tr>
      <w:tr w:rsidR="003351E5" w14:paraId="66CEE13C" w14:textId="77777777" w:rsidTr="00A83AD3">
        <w:tc>
          <w:tcPr>
            <w:tcW w:w="4678" w:type="dxa"/>
          </w:tcPr>
          <w:p w14:paraId="22D094AA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4138D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E5" w14:paraId="08134EA5" w14:textId="77777777" w:rsidTr="00A83AD3">
        <w:tc>
          <w:tcPr>
            <w:tcW w:w="4678" w:type="dxa"/>
          </w:tcPr>
          <w:p w14:paraId="29A3B2E9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3351E5" w14:paraId="207690B7" w14:textId="77777777" w:rsidTr="00A83AD3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3351E5" w14:paraId="4D460CB3" w14:textId="77777777" w:rsidTr="00A83AD3">
              <w:tc>
                <w:tcPr>
                  <w:tcW w:w="4678" w:type="dxa"/>
                </w:tcPr>
                <w:p w14:paraId="67BCB3AE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3351E5" w14:paraId="361FDA1C" w14:textId="77777777" w:rsidTr="00A83AD3">
              <w:tc>
                <w:tcPr>
                  <w:tcW w:w="4678" w:type="dxa"/>
                </w:tcPr>
                <w:p w14:paraId="13621DD9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EFF3A90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5A76F" w14:textId="006103F1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D5562CC" w14:textId="77777777" w:rsidR="00F447FF" w:rsidRDefault="00F447FF" w:rsidP="00F447FF">
      <w:pPr>
        <w:ind w:left="0"/>
        <w:rPr>
          <w:rFonts w:ascii="Arial" w:hAnsi="Arial" w:cs="Arial"/>
        </w:rPr>
      </w:pPr>
    </w:p>
    <w:p w14:paraId="07DEB3C0" w14:textId="77777777" w:rsidR="00F447FF" w:rsidRDefault="00F447FF" w:rsidP="00F447FF">
      <w:pPr>
        <w:ind w:left="0"/>
        <w:rPr>
          <w:rFonts w:ascii="Arial" w:hAnsi="Arial" w:cs="Arial"/>
        </w:rPr>
      </w:pPr>
    </w:p>
    <w:p w14:paraId="63C4BF9E" w14:textId="7F37813B" w:rsidR="00F447FF" w:rsidRPr="003B69E3" w:rsidRDefault="00F447FF" w:rsidP="00F447FF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3B69E3">
        <w:rPr>
          <w:rFonts w:ascii="Arial" w:hAnsi="Arial" w:cs="Arial"/>
        </w:rPr>
        <w:t xml:space="preserve">Dit formulier is uit te breiden indien er sprake is van meer dan </w:t>
      </w:r>
      <w:r>
        <w:rPr>
          <w:rFonts w:ascii="Arial" w:hAnsi="Arial" w:cs="Arial"/>
        </w:rPr>
        <w:t>4 onderaannemers</w:t>
      </w:r>
      <w:r w:rsidRPr="003B69E3">
        <w:rPr>
          <w:rFonts w:ascii="Arial" w:hAnsi="Arial" w:cs="Arial"/>
        </w:rPr>
        <w:t>.</w:t>
      </w:r>
    </w:p>
    <w:p w14:paraId="24E0EBDA" w14:textId="77777777" w:rsidR="00F447FF" w:rsidRDefault="00F447FF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sectPr w:rsidR="00F447FF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C9ACF" w14:textId="77777777" w:rsidR="00E74611" w:rsidRDefault="00E74611">
      <w:r>
        <w:separator/>
      </w:r>
    </w:p>
  </w:endnote>
  <w:endnote w:type="continuationSeparator" w:id="0">
    <w:p w14:paraId="60EB2FC3" w14:textId="77777777" w:rsidR="00E74611" w:rsidRDefault="00E7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B" w14:textId="77777777" w:rsidR="00F3697D" w:rsidRPr="00F3697D" w:rsidRDefault="00F3697D">
    <w:pPr>
      <w:pStyle w:val="Voettekst"/>
      <w:rPr>
        <w:rFonts w:ascii="Verdana" w:hAnsi="Verdana"/>
        <w:szCs w:val="16"/>
      </w:rPr>
    </w:pPr>
    <w:r w:rsidRPr="00F3697D">
      <w:rPr>
        <w:rFonts w:ascii="Verdana" w:hAnsi="Verdana"/>
        <w:szCs w:val="16"/>
      </w:rPr>
      <w:tab/>
    </w:r>
    <w:sdt>
      <w:sdtPr>
        <w:rPr>
          <w:rFonts w:ascii="Verdana" w:hAnsi="Verdana"/>
          <w:szCs w:val="16"/>
        </w:rPr>
        <w:id w:val="-25184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F3697D">
              <w:rPr>
                <w:rFonts w:ascii="Verdana" w:hAnsi="Verdana"/>
                <w:szCs w:val="16"/>
              </w:rPr>
              <w:t xml:space="preserve">Pagina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PAGE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1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  <w:r w:rsidRPr="00F3697D">
              <w:rPr>
                <w:rFonts w:ascii="Verdana" w:hAnsi="Verdana"/>
                <w:szCs w:val="16"/>
              </w:rPr>
              <w:t xml:space="preserve"> van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NUMPAGES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2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</w:sdtContent>
        </w:sdt>
      </w:sdtContent>
    </w:sdt>
  </w:p>
  <w:p w14:paraId="0221761C" w14:textId="77777777" w:rsidR="00992F9A" w:rsidRPr="00F3697D" w:rsidRDefault="00992F9A" w:rsidP="00F369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A9F67" w14:textId="77777777" w:rsidR="00E74611" w:rsidRDefault="00E74611">
      <w:r>
        <w:separator/>
      </w:r>
    </w:p>
  </w:footnote>
  <w:footnote w:type="continuationSeparator" w:id="0">
    <w:p w14:paraId="74FA0644" w14:textId="77777777" w:rsidR="00E74611" w:rsidRDefault="00E74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9" w14:textId="77777777" w:rsidR="00547EF7" w:rsidRDefault="002576D4">
    <w:pPr>
      <w:pStyle w:val="Koptekst"/>
    </w:pPr>
    <w:r>
      <w:pict w14:anchorId="022176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A" w14:textId="38CAD673" w:rsidR="00992F9A" w:rsidRPr="00303086" w:rsidRDefault="00C04699" w:rsidP="0005234C">
    <w:pPr>
      <w:ind w:left="0"/>
      <w:rPr>
        <w:rFonts w:ascii="Verdana" w:hAnsi="Verdana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6D2285FA" wp14:editId="2EC8CFDD">
          <wp:simplePos x="0" y="0"/>
          <wp:positionH relativeFrom="page">
            <wp:posOffset>0</wp:posOffset>
          </wp:positionH>
          <wp:positionV relativeFrom="page">
            <wp:posOffset>28575</wp:posOffset>
          </wp:positionV>
          <wp:extent cx="7565721" cy="1069530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044" cy="1070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086"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0221761F" wp14:editId="02217620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14:paraId="02217626" w14:textId="77777777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14:paraId="02217625" w14:textId="77777777"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02217627" w14:textId="77777777"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1761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14:paraId="02217626" w14:textId="77777777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14:paraId="02217625" w14:textId="77777777"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14:paraId="02217627" w14:textId="77777777"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D00EE">
      <w:rPr>
        <w:rFonts w:ascii="Verdana" w:hAnsi="Verdana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D" w14:textId="77777777" w:rsidR="00992F9A" w:rsidRDefault="00303086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02217623" wp14:editId="02217624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5A1FB1"/>
    <w:multiLevelType w:val="hybridMultilevel"/>
    <w:tmpl w:val="090A0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55734"/>
    <w:rsid w:val="00162202"/>
    <w:rsid w:val="00181108"/>
    <w:rsid w:val="00191C45"/>
    <w:rsid w:val="001B22E0"/>
    <w:rsid w:val="0020366C"/>
    <w:rsid w:val="00204F1C"/>
    <w:rsid w:val="00212A8B"/>
    <w:rsid w:val="00225F34"/>
    <w:rsid w:val="00230BC2"/>
    <w:rsid w:val="002576D4"/>
    <w:rsid w:val="00264005"/>
    <w:rsid w:val="00275F41"/>
    <w:rsid w:val="002866F9"/>
    <w:rsid w:val="002D00EE"/>
    <w:rsid w:val="002D7B06"/>
    <w:rsid w:val="002E0F27"/>
    <w:rsid w:val="002F7C45"/>
    <w:rsid w:val="0030069E"/>
    <w:rsid w:val="00303086"/>
    <w:rsid w:val="003351E5"/>
    <w:rsid w:val="00340577"/>
    <w:rsid w:val="00340D80"/>
    <w:rsid w:val="003468D6"/>
    <w:rsid w:val="00371612"/>
    <w:rsid w:val="00376947"/>
    <w:rsid w:val="003904AA"/>
    <w:rsid w:val="003C5B30"/>
    <w:rsid w:val="00401870"/>
    <w:rsid w:val="0043168D"/>
    <w:rsid w:val="004375DF"/>
    <w:rsid w:val="00442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1EBF"/>
    <w:rsid w:val="00515176"/>
    <w:rsid w:val="005303AA"/>
    <w:rsid w:val="0054092F"/>
    <w:rsid w:val="00547EF7"/>
    <w:rsid w:val="00563229"/>
    <w:rsid w:val="005668DA"/>
    <w:rsid w:val="00580D2F"/>
    <w:rsid w:val="005B5A98"/>
    <w:rsid w:val="005B5C91"/>
    <w:rsid w:val="005D53CB"/>
    <w:rsid w:val="00613D1F"/>
    <w:rsid w:val="0062780F"/>
    <w:rsid w:val="0068071C"/>
    <w:rsid w:val="00682A3B"/>
    <w:rsid w:val="00682A66"/>
    <w:rsid w:val="006914A6"/>
    <w:rsid w:val="00697B48"/>
    <w:rsid w:val="006A1856"/>
    <w:rsid w:val="006B7AB2"/>
    <w:rsid w:val="006F33BE"/>
    <w:rsid w:val="006F7AA2"/>
    <w:rsid w:val="0070290A"/>
    <w:rsid w:val="00702C81"/>
    <w:rsid w:val="00726572"/>
    <w:rsid w:val="0072743B"/>
    <w:rsid w:val="007865BC"/>
    <w:rsid w:val="007C0675"/>
    <w:rsid w:val="007D02A9"/>
    <w:rsid w:val="007E1C9C"/>
    <w:rsid w:val="00801AC2"/>
    <w:rsid w:val="0085009A"/>
    <w:rsid w:val="00866521"/>
    <w:rsid w:val="008712F9"/>
    <w:rsid w:val="008C18EE"/>
    <w:rsid w:val="008C2AD9"/>
    <w:rsid w:val="00944FA0"/>
    <w:rsid w:val="0096035E"/>
    <w:rsid w:val="00960E88"/>
    <w:rsid w:val="00975919"/>
    <w:rsid w:val="00992F9A"/>
    <w:rsid w:val="00994324"/>
    <w:rsid w:val="009D1847"/>
    <w:rsid w:val="009E59A8"/>
    <w:rsid w:val="00A32F2C"/>
    <w:rsid w:val="00A43786"/>
    <w:rsid w:val="00A575AE"/>
    <w:rsid w:val="00A7141D"/>
    <w:rsid w:val="00A76CA0"/>
    <w:rsid w:val="00AF553F"/>
    <w:rsid w:val="00B776E7"/>
    <w:rsid w:val="00B87CBE"/>
    <w:rsid w:val="00BA0DCB"/>
    <w:rsid w:val="00BA6308"/>
    <w:rsid w:val="00BD2569"/>
    <w:rsid w:val="00BF76D2"/>
    <w:rsid w:val="00C04699"/>
    <w:rsid w:val="00C136ED"/>
    <w:rsid w:val="00C24E6D"/>
    <w:rsid w:val="00C516FA"/>
    <w:rsid w:val="00C6457F"/>
    <w:rsid w:val="00C77649"/>
    <w:rsid w:val="00CA22E1"/>
    <w:rsid w:val="00CB5BA5"/>
    <w:rsid w:val="00D324A4"/>
    <w:rsid w:val="00D57B2F"/>
    <w:rsid w:val="00D62A13"/>
    <w:rsid w:val="00D75334"/>
    <w:rsid w:val="00DB3E72"/>
    <w:rsid w:val="00DB43D6"/>
    <w:rsid w:val="00DF2428"/>
    <w:rsid w:val="00E16013"/>
    <w:rsid w:val="00E428B4"/>
    <w:rsid w:val="00E7005D"/>
    <w:rsid w:val="00E74611"/>
    <w:rsid w:val="00E947C7"/>
    <w:rsid w:val="00EA3CB7"/>
    <w:rsid w:val="00EB7073"/>
    <w:rsid w:val="00F01D18"/>
    <w:rsid w:val="00F125EE"/>
    <w:rsid w:val="00F3697D"/>
    <w:rsid w:val="00F447FF"/>
    <w:rsid w:val="00F84BCA"/>
    <w:rsid w:val="00FA3025"/>
    <w:rsid w:val="00FB19F5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2217585"/>
  <w15:docId w15:val="{378CE3E5-9164-47A4-8CAF-392DEF4B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44FA0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97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801AC2"/>
    <w:pPr>
      <w:ind w:left="720"/>
      <w:contextualSpacing/>
    </w:pPr>
  </w:style>
  <w:style w:type="paragraph" w:styleId="Geenafstand">
    <w:name w:val="No Spacing"/>
    <w:uiPriority w:val="1"/>
    <w:qFormat/>
    <w:rsid w:val="003351E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4" ma:contentTypeDescription="Een nieuw document maken." ma:contentTypeScope="" ma:versionID="525dc3e794783564e60c2edc802a47c6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e7cf7c0b5b6c7386750b038a891fcedb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51B119-F40B-4A01-8958-DA53F335E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84C1C-7DF6-41B9-865B-06FD87EE2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54f9a-0963-483f-a00f-8ee3e9955b64"/>
    <ds:schemaRef ds:uri="9f8973fb-b00f-42d2-bc39-f749c2d58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AD9CCB-3BC8-4334-A79E-0D95155613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226</Words>
  <Characters>2612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Tahamata, Livio</cp:lastModifiedBy>
  <cp:revision>5</cp:revision>
  <cp:lastPrinted>2009-06-16T11:41:00Z</cp:lastPrinted>
  <dcterms:created xsi:type="dcterms:W3CDTF">2021-05-20T13:56:00Z</dcterms:created>
  <dcterms:modified xsi:type="dcterms:W3CDTF">2021-05-20T14:08:00Z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6200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