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0988DE6A"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715A3A">
              <w:rPr>
                <w:rFonts w:ascii="Arial" w:eastAsia="Times New Roman" w:hAnsi="Arial"/>
                <w:sz w:val="20"/>
                <w:szCs w:val="20"/>
                <w:lang w:eastAsia="nl-NL"/>
              </w:rPr>
              <w:t>3</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bookmarkStart w:id="0" w:name="_GoBack"/>
      <w:bookmarkEnd w:id="0"/>
    </w:p>
    <w:p w14:paraId="6F7B1DBC" w14:textId="2114DB78" w:rsidR="004F300F" w:rsidRDefault="004F300F" w:rsidP="00715A3A">
      <w:pPr>
        <w:pStyle w:val="Kop2"/>
        <w:numPr>
          <w:ilvl w:val="0"/>
          <w:numId w:val="2"/>
        </w:numPr>
      </w:pPr>
      <w:r>
        <w:t>Wijzigingen</w:t>
      </w:r>
      <w:r w:rsidR="00715A3A">
        <w:t>, aanwijzingen</w:t>
      </w:r>
      <w:r>
        <w:t xml:space="preserve">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73A4A619" w14:textId="77777777" w:rsidR="00715A3A" w:rsidRPr="00401C30" w:rsidRDefault="00715A3A" w:rsidP="00715A3A">
      <w:pPr>
        <w:pStyle w:val="lid-kopXX"/>
      </w:pPr>
      <w:r w:rsidRPr="00401C30">
        <w:lastRenderedPageBreak/>
        <w:t>AANWEZIGHEID VERONTREINIGINGEN</w:t>
      </w:r>
    </w:p>
    <w:p w14:paraId="0E851142" w14:textId="77777777" w:rsidR="00715A3A" w:rsidRPr="00401C30" w:rsidRDefault="00715A3A" w:rsidP="00715A3A">
      <w:pPr>
        <w:pStyle w:val="lid-toelichtingtekst"/>
        <w:ind w:left="0"/>
      </w:pPr>
      <w:r>
        <w:t>GVB heeft gedegen onderzoek laten uitvoeren naar de aanwezigheid van gevaarlijke stoffen zoals chroom 6 en asbest in de te slopen voertuigen. De rapportages met de resultaten van deze onderzoeken zijn bij het aanbestedingsdossier gevoegd. Als een Gegadigde of Opdrachtnemer tijdens de aanbesteding of na gunning tijdens het uitvoeren van de opdracht in afwijking op de verstrekte rapportages en onderzoeken meer en/of andere gevaarlijke stoffen aantreft dient dit schriftelijk te worden gemeld bij GVB.</w:t>
      </w:r>
      <w:r w:rsidRPr="00401C30">
        <w:t xml:space="preserve"> </w:t>
      </w:r>
    </w:p>
    <w:p w14:paraId="21F3D457" w14:textId="77777777" w:rsidR="00715A3A" w:rsidRDefault="00715A3A" w:rsidP="00715A3A"/>
    <w:p w14:paraId="2225CC66" w14:textId="77777777" w:rsidR="00715A3A" w:rsidRDefault="00715A3A" w:rsidP="00715A3A">
      <w:r>
        <w:t>VERWERKING AFGEVOERDE MATERIALEN</w:t>
      </w:r>
    </w:p>
    <w:p w14:paraId="1F1F20C6" w14:textId="0E6B7C24" w:rsidR="00715A3A" w:rsidRDefault="00715A3A" w:rsidP="00715A3A">
      <w:pPr>
        <w:pStyle w:val="lid-toelichtingtekst"/>
        <w:ind w:left="0"/>
      </w:pPr>
      <w:r>
        <w:t xml:space="preserve">De Opdrachtaannemer is gehouden bij de ontmanteling van de metrovoertuigen vrijkomende reststromen en sloopmaterialen op verantwoorde wijze, </w:t>
      </w:r>
      <w:proofErr w:type="gramStart"/>
      <w:r>
        <w:t>conform</w:t>
      </w:r>
      <w:proofErr w:type="gramEnd"/>
      <w:r>
        <w:t xml:space="preserve"> de bestaande regelingen en wetten ten aanzien van het milieu waaronder maar niet beperkt tot de Wet Milieubeheer, te verwijderen en te laten verwerken.</w:t>
      </w:r>
    </w:p>
    <w:p w14:paraId="08391CDB" w14:textId="77777777" w:rsidR="00715A3A" w:rsidRDefault="00715A3A" w:rsidP="00715A3A">
      <w:pPr>
        <w:pStyle w:val="lid-toelichtingtekst"/>
        <w:ind w:left="0"/>
      </w:pPr>
      <w:r>
        <w:t>De Opdrachtnemer dient voor het daadwerkelijk afvoeren van de metrovoertuigen ter goedkeuring aan GVB een overzicht in van de methode van verwerking en een overzicht van de locaties waar de verwerking zal plaatsvinden. GVB zal goedkering niet op onredelijke gronden onthouden.</w:t>
      </w:r>
    </w:p>
    <w:p w14:paraId="1214B7A2" w14:textId="77777777" w:rsidR="00715A3A" w:rsidRDefault="00715A3A" w:rsidP="00715A3A"/>
    <w:p w14:paraId="3FD56C90" w14:textId="77777777" w:rsidR="00715A3A" w:rsidRDefault="00715A3A" w:rsidP="00715A3A">
      <w:r w:rsidRPr="00B96B70">
        <w:t xml:space="preserve">AFVOER VAN </w:t>
      </w:r>
      <w:r>
        <w:t xml:space="preserve">MATERIALEN EN </w:t>
      </w:r>
      <w:r w:rsidRPr="00B96B70">
        <w:t>AFVAL</w:t>
      </w:r>
    </w:p>
    <w:p w14:paraId="79B29851" w14:textId="77777777" w:rsidR="00715A3A" w:rsidRDefault="00715A3A" w:rsidP="00715A3A">
      <w:r>
        <w:t>Opdrachtnemer verstrekt tijdens en na verwerking aan GVB in ieder geval de volgende gegevens:</w:t>
      </w:r>
    </w:p>
    <w:p w14:paraId="538A4A9E" w14:textId="77777777" w:rsidR="00715A3A" w:rsidRDefault="00715A3A" w:rsidP="00715A3A">
      <w:pPr>
        <w:pStyle w:val="Lijstalinea"/>
        <w:numPr>
          <w:ilvl w:val="0"/>
          <w:numId w:val="3"/>
        </w:numPr>
        <w:spacing w:line="259" w:lineRule="auto"/>
      </w:pPr>
      <w:r>
        <w:t>Rechtsgeldig bewijs van afgifte aan een bewerking- verwerking- of eindverwerking inrichting, als bedoeld in de Wet Milieubeheer. Dit bewijs bestaat in ieder geval uit weegbonnen waaruit blijkt dat het volledige gewicht van de af te voeren metrovoertuigen is verwerkt in bovengenoemde inrichting.</w:t>
      </w:r>
    </w:p>
    <w:p w14:paraId="50AEC645" w14:textId="77777777" w:rsidR="004F300F" w:rsidRDefault="004F300F" w:rsidP="004F300F">
      <w:pPr>
        <w:pStyle w:val="Kop2"/>
      </w:pPr>
    </w:p>
    <w:p w14:paraId="5BF92892" w14:textId="77777777" w:rsidR="004F300F" w:rsidRDefault="004F300F" w:rsidP="00715A3A">
      <w:pPr>
        <w:pStyle w:val="Kop2"/>
        <w:numPr>
          <w:ilvl w:val="0"/>
          <w:numId w:val="2"/>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1"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lastRenderedPageBreak/>
        <w:t xml:space="preserve">De volgende aanbestedingsdocumenten zijn komen te vervallen: </w:t>
      </w:r>
    </w:p>
    <w:p w14:paraId="44DC804A" w14:textId="4E4F2AF5" w:rsidR="00797053" w:rsidRDefault="00715A3A" w:rsidP="00715A3A">
      <w:pPr>
        <w:pStyle w:val="Lijstalinea"/>
        <w:numPr>
          <w:ilvl w:val="0"/>
          <w:numId w:val="1"/>
        </w:numPr>
        <w:spacing w:line="259" w:lineRule="auto"/>
      </w:pPr>
      <w:r>
        <w:t>N.v.t.</w:t>
      </w:r>
    </w:p>
    <w:bookmarkEnd w:id="1"/>
    <w:p w14:paraId="5CA0E4D4" w14:textId="77777777" w:rsidR="004F300F" w:rsidRDefault="004F300F" w:rsidP="00715A3A">
      <w:pPr>
        <w:pStyle w:val="Kop2"/>
        <w:numPr>
          <w:ilvl w:val="0"/>
          <w:numId w:val="2"/>
        </w:numPr>
      </w:pPr>
      <w:r>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7CD5BD54" w14:textId="19390919" w:rsidR="00E2388B" w:rsidRDefault="00715A3A" w:rsidP="00715A3A">
      <w:pPr>
        <w:pStyle w:val="Lijstalinea"/>
        <w:numPr>
          <w:ilvl w:val="0"/>
          <w:numId w:val="1"/>
        </w:numPr>
        <w:spacing w:line="259" w:lineRule="auto"/>
      </w:pPr>
      <w:r>
        <w:t>N.v.t.</w:t>
      </w:r>
    </w:p>
    <w:p w14:paraId="79C401DC" w14:textId="6F885F63" w:rsidR="0076771C" w:rsidRDefault="0076771C" w:rsidP="0076771C">
      <w:pPr>
        <w:pStyle w:val="Lijstalinea"/>
        <w:spacing w:line="259" w:lineRule="auto"/>
      </w:pPr>
    </w:p>
    <w:p w14:paraId="5DC04C94" w14:textId="77777777" w:rsidR="0076771C" w:rsidRPr="00E2388B" w:rsidRDefault="0076771C" w:rsidP="0076771C">
      <w:pPr>
        <w:pStyle w:val="Lijstalinea"/>
        <w:spacing w:line="259" w:lineRule="auto"/>
      </w:pPr>
    </w:p>
    <w:p w14:paraId="732B0C6D" w14:textId="286F4B69" w:rsidR="00096BD1" w:rsidRDefault="00096BD1" w:rsidP="00715A3A">
      <w:pPr>
        <w:pStyle w:val="Kop2"/>
        <w:numPr>
          <w:ilvl w:val="0"/>
          <w:numId w:val="2"/>
        </w:numPr>
      </w:pPr>
      <w:r>
        <w:t>Beantwoording gestelde vragen</w:t>
      </w:r>
    </w:p>
    <w:p w14:paraId="50ACC0C1" w14:textId="77777777" w:rsidR="00715A3A" w:rsidRPr="00715A3A" w:rsidRDefault="00715A3A" w:rsidP="00715A3A"/>
    <w:p w14:paraId="00E050BC" w14:textId="77777777" w:rsidR="00715A3A" w:rsidRDefault="00715A3A" w:rsidP="00715A3A">
      <w:pPr>
        <w:pStyle w:val="Lijstalinea"/>
        <w:numPr>
          <w:ilvl w:val="0"/>
          <w:numId w:val="4"/>
        </w:numPr>
        <w:spacing w:line="259" w:lineRule="auto"/>
      </w:pPr>
      <w:r>
        <w:t>N.v.t.</w:t>
      </w:r>
    </w:p>
    <w:p w14:paraId="5588A7E9" w14:textId="3C1EC618" w:rsidR="003C3007" w:rsidRDefault="003C3007" w:rsidP="003C3007"/>
    <w:p w14:paraId="03A26189" w14:textId="77777777" w:rsidR="00715A3A" w:rsidRDefault="00715A3A" w:rsidP="003C3007"/>
    <w:p w14:paraId="3613C623" w14:textId="77777777" w:rsidR="000A07D7" w:rsidRDefault="000A07D7" w:rsidP="003C3007"/>
    <w:sectPr w:rsidR="000A07D7" w:rsidSect="003C3007">
      <w:headerReference w:type="default" r:id="rId11"/>
      <w:headerReference w:type="first" r:id="rId12"/>
      <w:footerReference w:type="first" r:id="rId13"/>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715A3A"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715A3A"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77777777" w:rsidR="00F30099" w:rsidRPr="009534F0" w:rsidRDefault="000318CE" w:rsidP="009534F0">
          <w:pPr>
            <w:pStyle w:val="Tab1T1"/>
          </w:pPr>
          <w:r>
            <w:t>20</w:t>
          </w:r>
          <w:r w:rsidR="000A07D7">
            <w:t>22</w:t>
          </w:r>
          <w:r>
            <w:t>-</w:t>
          </w:r>
          <w:r w:rsidR="005F77A1">
            <w:t>20</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77777777" w:rsidR="00F30099" w:rsidRPr="004F300F" w:rsidRDefault="007E6C40" w:rsidP="009B46BB">
          <w:pPr>
            <w:pStyle w:val="Tab2T1"/>
            <w:framePr w:hRule="auto" w:hSpace="0" w:wrap="around" w:x="7372" w:y="2297"/>
            <w:rPr>
              <w:highlight w:val="yellow"/>
            </w:rPr>
          </w:pPr>
          <w:r w:rsidRPr="000A07D7">
            <w:t>2022-</w:t>
          </w:r>
          <w:r w:rsidR="00D97886">
            <w:t>20</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77777777" w:rsidR="00CC45AD" w:rsidRPr="00097BF6" w:rsidRDefault="004F300F" w:rsidP="00AD061A">
          <w:pPr>
            <w:spacing w:line="240" w:lineRule="auto"/>
          </w:pPr>
          <w:r>
            <w:t xml:space="preserve">Aan alle </w:t>
          </w:r>
          <w:r w:rsidR="007E6C40">
            <w:t>Inschrijvers</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42078AED" w:rsidR="00DD477D" w:rsidRPr="000A07D7" w:rsidRDefault="00E2388B" w:rsidP="00DD477D">
          <w:pPr>
            <w:pStyle w:val="Tab1T1"/>
          </w:pPr>
          <w:r>
            <w:t>2</w:t>
          </w:r>
          <w:r w:rsidR="00715A3A">
            <w:t>4</w:t>
          </w:r>
          <w:r w:rsidR="00D97886">
            <w:t xml:space="preserve"> juni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77777777" w:rsidR="00DD477D" w:rsidRPr="00522CD1" w:rsidRDefault="004F300F" w:rsidP="00DD477D">
          <w:pPr>
            <w:autoSpaceDE w:val="0"/>
            <w:autoSpaceDN w:val="0"/>
            <w:adjustRightInd w:val="0"/>
            <w:spacing w:line="240" w:lineRule="auto"/>
            <w:rPr>
              <w:sz w:val="16"/>
              <w:szCs w:val="16"/>
            </w:rPr>
          </w:pPr>
          <w:r>
            <w:rPr>
              <w:sz w:val="16"/>
              <w:szCs w:val="16"/>
            </w:rPr>
            <w:t xml:space="preserve">Nota van inlichtingen </w:t>
          </w:r>
          <w:r w:rsidR="00D97886">
            <w:rPr>
              <w:sz w:val="16"/>
              <w:szCs w:val="16"/>
            </w:rPr>
            <w:t xml:space="preserve">“Afvoeren </w:t>
          </w:r>
          <w:proofErr w:type="spellStart"/>
          <w:r w:rsidR="00D97886">
            <w:rPr>
              <w:sz w:val="16"/>
              <w:szCs w:val="16"/>
            </w:rPr>
            <w:t>Metrortreinstlellen</w:t>
          </w:r>
          <w:proofErr w:type="spellEnd"/>
          <w:r w:rsidR="00D97886">
            <w:rPr>
              <w:sz w:val="16"/>
              <w:szCs w:val="16"/>
            </w:rPr>
            <w:t>”</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84D34"/>
    <w:multiLevelType w:val="hybridMultilevel"/>
    <w:tmpl w:val="1CBE0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850449"/>
    <w:multiLevelType w:val="hybridMultilevel"/>
    <w:tmpl w:val="2DF6AA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183AD6"/>
    <w:multiLevelType w:val="hybridMultilevel"/>
    <w:tmpl w:val="DE5C02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C5105"/>
    <w:rsid w:val="002D16B8"/>
    <w:rsid w:val="002D4CF2"/>
    <w:rsid w:val="002E0151"/>
    <w:rsid w:val="002E6EEA"/>
    <w:rsid w:val="002E747D"/>
    <w:rsid w:val="002F18E8"/>
    <w:rsid w:val="002F3D3F"/>
    <w:rsid w:val="002F615B"/>
    <w:rsid w:val="003031BF"/>
    <w:rsid w:val="00306892"/>
    <w:rsid w:val="0031160B"/>
    <w:rsid w:val="003279BF"/>
    <w:rsid w:val="00327CFA"/>
    <w:rsid w:val="00330F9C"/>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91000"/>
    <w:rsid w:val="003A08F8"/>
    <w:rsid w:val="003A4808"/>
    <w:rsid w:val="003A6CD9"/>
    <w:rsid w:val="003B4BA1"/>
    <w:rsid w:val="003C20BD"/>
    <w:rsid w:val="003C3007"/>
    <w:rsid w:val="003C3108"/>
    <w:rsid w:val="003E0C75"/>
    <w:rsid w:val="003E3928"/>
    <w:rsid w:val="003F3BFA"/>
    <w:rsid w:val="004068F1"/>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4778"/>
    <w:rsid w:val="004B4F30"/>
    <w:rsid w:val="004B6E6F"/>
    <w:rsid w:val="004C2920"/>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7566"/>
    <w:rsid w:val="0069766D"/>
    <w:rsid w:val="006A2D95"/>
    <w:rsid w:val="006A43E4"/>
    <w:rsid w:val="006B268A"/>
    <w:rsid w:val="006B504A"/>
    <w:rsid w:val="006C761F"/>
    <w:rsid w:val="006E13F4"/>
    <w:rsid w:val="006E2B17"/>
    <w:rsid w:val="006F2947"/>
    <w:rsid w:val="00715A3A"/>
    <w:rsid w:val="007242F9"/>
    <w:rsid w:val="00725D22"/>
    <w:rsid w:val="0073388D"/>
    <w:rsid w:val="007340DD"/>
    <w:rsid w:val="00736ABE"/>
    <w:rsid w:val="007519A5"/>
    <w:rsid w:val="007640DF"/>
    <w:rsid w:val="007659D1"/>
    <w:rsid w:val="00766078"/>
    <w:rsid w:val="0076771C"/>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7DA2"/>
    <w:rsid w:val="008E4F0D"/>
    <w:rsid w:val="008F7BB2"/>
    <w:rsid w:val="00902BFE"/>
    <w:rsid w:val="009247A0"/>
    <w:rsid w:val="00932932"/>
    <w:rsid w:val="00936A6C"/>
    <w:rsid w:val="00945114"/>
    <w:rsid w:val="00947D36"/>
    <w:rsid w:val="0095146F"/>
    <w:rsid w:val="00952832"/>
    <w:rsid w:val="009534F0"/>
    <w:rsid w:val="009606D8"/>
    <w:rsid w:val="00967E04"/>
    <w:rsid w:val="00974555"/>
    <w:rsid w:val="00982821"/>
    <w:rsid w:val="00983AF3"/>
    <w:rsid w:val="009840C1"/>
    <w:rsid w:val="00997C71"/>
    <w:rsid w:val="009A4644"/>
    <w:rsid w:val="009A469C"/>
    <w:rsid w:val="009A4B15"/>
    <w:rsid w:val="009B2CFE"/>
    <w:rsid w:val="009B46BB"/>
    <w:rsid w:val="009B5E27"/>
    <w:rsid w:val="009B6D23"/>
    <w:rsid w:val="009C2FF5"/>
    <w:rsid w:val="009C30DA"/>
    <w:rsid w:val="009C70B0"/>
    <w:rsid w:val="009D2159"/>
    <w:rsid w:val="009D49CE"/>
    <w:rsid w:val="009D6A5F"/>
    <w:rsid w:val="009E228B"/>
    <w:rsid w:val="009E5691"/>
    <w:rsid w:val="009F425D"/>
    <w:rsid w:val="00A035A8"/>
    <w:rsid w:val="00A179C8"/>
    <w:rsid w:val="00A209A0"/>
    <w:rsid w:val="00A20C60"/>
    <w:rsid w:val="00A236DE"/>
    <w:rsid w:val="00A25FEC"/>
    <w:rsid w:val="00A26369"/>
    <w:rsid w:val="00A606B9"/>
    <w:rsid w:val="00A64723"/>
    <w:rsid w:val="00A72A5E"/>
    <w:rsid w:val="00A72C17"/>
    <w:rsid w:val="00A87D37"/>
    <w:rsid w:val="00A93544"/>
    <w:rsid w:val="00A945BD"/>
    <w:rsid w:val="00A94A59"/>
    <w:rsid w:val="00AA0910"/>
    <w:rsid w:val="00AA4402"/>
    <w:rsid w:val="00AA6F8A"/>
    <w:rsid w:val="00AA7F8A"/>
    <w:rsid w:val="00AB1268"/>
    <w:rsid w:val="00AB78E0"/>
    <w:rsid w:val="00AC565F"/>
    <w:rsid w:val="00AD061A"/>
    <w:rsid w:val="00AD08EF"/>
    <w:rsid w:val="00AD0B46"/>
    <w:rsid w:val="00AD5258"/>
    <w:rsid w:val="00AE0ED9"/>
    <w:rsid w:val="00AE1D3F"/>
    <w:rsid w:val="00AE1EEA"/>
    <w:rsid w:val="00AF0400"/>
    <w:rsid w:val="00AF0C37"/>
    <w:rsid w:val="00AF3162"/>
    <w:rsid w:val="00B06804"/>
    <w:rsid w:val="00B11245"/>
    <w:rsid w:val="00B1179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512C"/>
    <w:rsid w:val="00C05CFD"/>
    <w:rsid w:val="00C10CBB"/>
    <w:rsid w:val="00C147DB"/>
    <w:rsid w:val="00C22750"/>
    <w:rsid w:val="00C23577"/>
    <w:rsid w:val="00C274DD"/>
    <w:rsid w:val="00C3053C"/>
    <w:rsid w:val="00C45E95"/>
    <w:rsid w:val="00C52AC2"/>
    <w:rsid w:val="00C56C04"/>
    <w:rsid w:val="00C6683F"/>
    <w:rsid w:val="00C86529"/>
    <w:rsid w:val="00CB18EE"/>
    <w:rsid w:val="00CC45AD"/>
    <w:rsid w:val="00CD164A"/>
    <w:rsid w:val="00CD73AB"/>
    <w:rsid w:val="00CD75B8"/>
    <w:rsid w:val="00CE00A3"/>
    <w:rsid w:val="00CE716C"/>
    <w:rsid w:val="00D0133D"/>
    <w:rsid w:val="00D23E31"/>
    <w:rsid w:val="00D25922"/>
    <w:rsid w:val="00D32F33"/>
    <w:rsid w:val="00D36636"/>
    <w:rsid w:val="00D36ACB"/>
    <w:rsid w:val="00D65D74"/>
    <w:rsid w:val="00D66AB6"/>
    <w:rsid w:val="00D75537"/>
    <w:rsid w:val="00D76EBC"/>
    <w:rsid w:val="00D856E2"/>
    <w:rsid w:val="00D8650F"/>
    <w:rsid w:val="00D97079"/>
    <w:rsid w:val="00D97886"/>
    <w:rsid w:val="00DA182A"/>
    <w:rsid w:val="00DA2847"/>
    <w:rsid w:val="00DA3399"/>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F1BD9"/>
    <w:rsid w:val="00E00AB8"/>
    <w:rsid w:val="00E10F06"/>
    <w:rsid w:val="00E154E5"/>
    <w:rsid w:val="00E211DC"/>
    <w:rsid w:val="00E2388B"/>
    <w:rsid w:val="00E23C57"/>
    <w:rsid w:val="00E310B8"/>
    <w:rsid w:val="00E3136D"/>
    <w:rsid w:val="00E3179A"/>
    <w:rsid w:val="00E43393"/>
    <w:rsid w:val="00E477F4"/>
    <w:rsid w:val="00E6360C"/>
    <w:rsid w:val="00E7007C"/>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 w:type="paragraph" w:customStyle="1" w:styleId="lid-kopXX">
    <w:name w:val="lid-kop XX."/>
    <w:basedOn w:val="Standaard"/>
    <w:autoRedefine/>
    <w:rsid w:val="00715A3A"/>
    <w:pPr>
      <w:tabs>
        <w:tab w:val="left" w:pos="709"/>
        <w:tab w:val="left" w:pos="1276"/>
      </w:tabs>
      <w:spacing w:after="0" w:line="240" w:lineRule="atLeast"/>
      <w:ind w:left="705" w:hanging="705"/>
    </w:pPr>
    <w:rPr>
      <w:rFonts w:ascii="Verdana" w:eastAsia="Arial Unicode MS" w:hAnsi="Verdana" w:cs="Times New Roman"/>
      <w:sz w:val="18"/>
      <w:szCs w:val="18"/>
      <w:lang w:eastAsia="nl-NL"/>
    </w:rPr>
  </w:style>
  <w:style w:type="paragraph" w:customStyle="1" w:styleId="lid-toelichtingtekst">
    <w:name w:val="lid-toelichting tekst"/>
    <w:link w:val="lid-toelichtingtekstChar"/>
    <w:autoRedefine/>
    <w:rsid w:val="00715A3A"/>
    <w:pPr>
      <w:spacing w:line="240" w:lineRule="atLeast"/>
      <w:ind w:left="705"/>
    </w:pPr>
    <w:rPr>
      <w:rFonts w:ascii="Verdana" w:hAnsi="Verdana"/>
      <w:sz w:val="18"/>
      <w:szCs w:val="18"/>
    </w:rPr>
  </w:style>
  <w:style w:type="character" w:customStyle="1" w:styleId="lid-toelichtingtekstChar">
    <w:name w:val="lid-toelichting tekst Char"/>
    <w:link w:val="lid-toelichtingtekst"/>
    <w:rsid w:val="00715A3A"/>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1969817207">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2.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4CDFC8D-8CAD-4B7E-B063-3CF6C1B5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2</TotalTime>
  <Pages>3</Pages>
  <Words>319</Words>
  <Characters>1756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2</cp:revision>
  <cp:lastPrinted>2022-06-10T10:42:00Z</cp:lastPrinted>
  <dcterms:created xsi:type="dcterms:W3CDTF">2022-06-24T12:59:00Z</dcterms:created>
  <dcterms:modified xsi:type="dcterms:W3CDTF">2022-06-24T12:59:00Z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