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D652B6" w14:textId="5453F738" w:rsidR="007B64F6" w:rsidRPr="00085A89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  <w:r w:rsidRPr="0088605A">
        <w:rPr>
          <w:rFonts w:asciiTheme="minorHAnsi" w:hAnsiTheme="minorHAnsi"/>
          <w:sz w:val="22"/>
          <w:szCs w:val="22"/>
        </w:rPr>
        <w:t>BIJLAGE</w:t>
      </w:r>
      <w:r w:rsidR="00C81738" w:rsidRPr="0088605A">
        <w:rPr>
          <w:rFonts w:asciiTheme="minorHAnsi" w:hAnsiTheme="minorHAnsi"/>
          <w:sz w:val="22"/>
          <w:szCs w:val="22"/>
        </w:rPr>
        <w:t xml:space="preserve"> 5</w:t>
      </w:r>
      <w:r w:rsidRPr="0088605A">
        <w:rPr>
          <w:rFonts w:asciiTheme="minorHAnsi" w:hAnsiTheme="minorHAnsi"/>
          <w:sz w:val="22"/>
          <w:szCs w:val="22"/>
        </w:rPr>
        <w:t xml:space="preserve">: </w:t>
      </w:r>
      <w:r w:rsidR="007B64F6" w:rsidRPr="0088605A">
        <w:rPr>
          <w:rFonts w:asciiTheme="minorHAnsi" w:hAnsiTheme="minorHAnsi"/>
          <w:sz w:val="22"/>
        </w:rPr>
        <w:t>VERKLARING OMTRENT RECHTMATIGHEID</w:t>
      </w:r>
      <w:bookmarkStart w:id="8" w:name="_GoBack"/>
      <w:bookmarkEnd w:id="0"/>
      <w:bookmarkEnd w:id="8"/>
    </w:p>
    <w:p w14:paraId="1C2FEC35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1A3887F6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 xml:space="preserve">Aldus, naar waarheid opgemaakt op </w:t>
      </w:r>
    </w:p>
    <w:p w14:paraId="05C49B8C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14:paraId="628FFFA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494FB9E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129BC603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7D081490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3A09D059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14:paraId="258ABF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6EFAA2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36043D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F181BA6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4F6"/>
    <w:rsid w:val="00085A89"/>
    <w:rsid w:val="006A185B"/>
    <w:rsid w:val="007B64F6"/>
    <w:rsid w:val="0088605A"/>
    <w:rsid w:val="00C81738"/>
    <w:rsid w:val="00E25F21"/>
    <w:rsid w:val="00F11D65"/>
    <w:rsid w:val="00F211F4"/>
    <w:rsid w:val="00F22B71"/>
    <w:rsid w:val="00F275BF"/>
    <w:rsid w:val="00F4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14C069BA4D154FB9DE33B98E84ECFF" ma:contentTypeVersion="7" ma:contentTypeDescription="Een nieuw document maken." ma:contentTypeScope="" ma:versionID="537cda0d56a53e1f82e056d4e3acc68d">
  <xsd:schema xmlns:xsd="http://www.w3.org/2001/XMLSchema" xmlns:xs="http://www.w3.org/2001/XMLSchema" xmlns:p="http://schemas.microsoft.com/office/2006/metadata/properties" xmlns:ns3="944016fb-c317-46f0-9af6-01ff6d761405" targetNamespace="http://schemas.microsoft.com/office/2006/metadata/properties" ma:root="true" ma:fieldsID="b868abe3ef9c43580afb96012bfafff0" ns3:_="">
    <xsd:import namespace="944016fb-c317-46f0-9af6-01ff6d7614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4016fb-c317-46f0-9af6-01ff6d761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7286E0-F0F4-40EC-BEE0-72EDCF62EC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4016fb-c317-46f0-9af6-01ff6d7614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A92AB9-F35C-4951-A042-14979562CBC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44016fb-c317-46f0-9af6-01ff6d761405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F663EC82.dotm</Template>
  <TotalTime>4</TotalTime>
  <Pages>1</Pages>
  <Words>74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Hooghiemstra, Femke</cp:lastModifiedBy>
  <cp:revision>6</cp:revision>
  <dcterms:created xsi:type="dcterms:W3CDTF">2020-03-04T11:11:00Z</dcterms:created>
  <dcterms:modified xsi:type="dcterms:W3CDTF">2022-11-10T14:25:00Z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{ed2fff12-e4e7-4026-b03a-0d275ea82acb}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B2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0x0101006C14C069BA4D154FB9DE33B98E84ECFF</vt:lpwstr>
  </property>
</Properties>
</file>