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Behoort </w:t>
      </w:r>
      <w:r w:rsidRPr="00495490">
        <w:rPr>
          <w:rFonts w:ascii="Arial" w:hAnsi="Arial" w:cs="Arial"/>
          <w:sz w:val="18"/>
          <w:szCs w:val="18"/>
        </w:rPr>
        <w:t>bij:</w:t>
      </w:r>
      <w:r w:rsidR="00495490">
        <w:rPr>
          <w:rFonts w:ascii="Arial" w:hAnsi="Arial" w:cs="Arial"/>
          <w:sz w:val="18"/>
          <w:szCs w:val="18"/>
        </w:rPr>
        <w:t xml:space="preserve"> </w:t>
      </w:r>
      <w:r w:rsidR="00495490" w:rsidRPr="00495490">
        <w:rPr>
          <w:rFonts w:ascii="Arial" w:hAnsi="Arial" w:cs="Arial"/>
          <w:sz w:val="18"/>
          <w:szCs w:val="18"/>
        </w:rPr>
        <w:t xml:space="preserve">Reiniging en inspectie 2021 </w:t>
      </w:r>
      <w:r w:rsidR="00495490">
        <w:rPr>
          <w:rFonts w:ascii="Arial" w:hAnsi="Arial" w:cs="Arial"/>
          <w:sz w:val="18"/>
          <w:szCs w:val="18"/>
        </w:rPr>
        <w:t>–</w:t>
      </w:r>
      <w:r w:rsidR="00495490" w:rsidRPr="00495490">
        <w:rPr>
          <w:rFonts w:ascii="Arial" w:hAnsi="Arial" w:cs="Arial"/>
          <w:sz w:val="18"/>
          <w:szCs w:val="18"/>
        </w:rPr>
        <w:t xml:space="preserve"> 2025</w:t>
      </w:r>
      <w:r w:rsidR="00495490">
        <w:rPr>
          <w:rFonts w:ascii="Arial" w:hAnsi="Arial" w:cs="Arial"/>
          <w:sz w:val="18"/>
          <w:szCs w:val="18"/>
        </w:rPr>
        <w:t>, p</w:t>
      </w:r>
      <w:r w:rsidR="00495490" w:rsidRPr="00495490">
        <w:rPr>
          <w:rFonts w:ascii="Arial" w:hAnsi="Arial" w:cs="Arial"/>
          <w:sz w:val="18"/>
          <w:szCs w:val="18"/>
        </w:rPr>
        <w:t xml:space="preserve">erceel </w:t>
      </w:r>
      <w:r w:rsidR="00495490">
        <w:rPr>
          <w:rFonts w:ascii="Arial" w:hAnsi="Arial" w:cs="Arial"/>
          <w:color w:val="000000"/>
          <w:sz w:val="18"/>
          <w:szCs w:val="18"/>
        </w:rPr>
        <w:t>1 met SROI (Neder-Betuwe en Tiel)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 N S C H R I J V I N G S B I L J E T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De hierna te noemen inschrijver(s):</w:t>
      </w:r>
    </w:p>
    <w:p w:rsidR="00AC5381" w:rsidRPr="00AC5381" w:rsidRDefault="00AC5381" w:rsidP="00AC5381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FFFFFF"/>
          <w:sz w:val="18"/>
          <w:szCs w:val="18"/>
        </w:rPr>
      </w:pPr>
      <w:r w:rsidRPr="00AC5381">
        <w:rPr>
          <w:rFonts w:ascii="Arial" w:hAnsi="Arial" w:cs="Arial"/>
          <w:color w:val="000000"/>
          <w:sz w:val="18"/>
          <w:szCs w:val="18"/>
        </w:rPr>
        <w:t>.....</w:t>
      </w:r>
      <w:r w:rsidRPr="00AC5381"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gevestigd te: 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KVK-nummer: 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Pr="00AC5381" w:rsidRDefault="00AC5381" w:rsidP="00AC5381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FFFFFF"/>
          <w:sz w:val="18"/>
          <w:szCs w:val="18"/>
        </w:rPr>
      </w:pPr>
      <w:r w:rsidRPr="00AC5381">
        <w:rPr>
          <w:rFonts w:ascii="Arial" w:hAnsi="Arial" w:cs="Arial"/>
          <w:color w:val="000000"/>
          <w:sz w:val="18"/>
          <w:szCs w:val="18"/>
        </w:rPr>
        <w:t>.....</w:t>
      </w:r>
      <w:r w:rsidRPr="00AC5381"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gevestigd te: 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KVK-nummer: 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Pr="00AC5381" w:rsidRDefault="00AC5381" w:rsidP="00AC5381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FFFFFF"/>
          <w:sz w:val="18"/>
          <w:szCs w:val="18"/>
        </w:rPr>
      </w:pPr>
      <w:r w:rsidRPr="00AC5381">
        <w:rPr>
          <w:rFonts w:ascii="Arial" w:hAnsi="Arial" w:cs="Arial"/>
          <w:color w:val="000000"/>
          <w:sz w:val="18"/>
          <w:szCs w:val="18"/>
        </w:rPr>
        <w:t>.....</w:t>
      </w:r>
      <w:r w:rsidRPr="00AC5381"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gevestigd te: 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KVK-nummer: 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153" w:firstLine="567"/>
        <w:rPr>
          <w:rFonts w:ascii="Arial" w:hAnsi="Arial" w:cs="Arial"/>
          <w:color w:val="FFFFFF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(Bij een natuurlijk persoon naam en voornamen voluit, bij een rechtspersoon de statutaire naam; bij een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natuurlijk persoon de woonplaats, bij een rechtspersoon de vestigingsplaats)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verklaart (verklaren) zich door ondertekening dezes bereid de opdracht voor: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(aanduiding van de opdracht volgens het bestek of het beschrijvend document)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(aanduiding van het perceel, de samengevoegde percelen of het geheel van de percelen waar het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inschrijvingsbiljet betrekking op heeft)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uit te voeren voor een bedrag, de omzetbelasting daarin niet inbegrepen, van: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 xml:space="preserve">euro </w:t>
      </w:r>
      <w:r>
        <w:rPr>
          <w:rFonts w:ascii="Arial" w:hAnsi="Arial" w:cs="Arial"/>
          <w:color w:val="000000"/>
          <w:sz w:val="18"/>
          <w:szCs w:val="18"/>
        </w:rPr>
        <w:t>(bedrag in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cijfers)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euro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(bedrag in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letters)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Het ter zake van de omzetbelasting verschuldigde bedrag bedraagt: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euro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(bedrag in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cijfers)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euro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(bedrag in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letters)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In geval van een inschrijving door een samenwerkingsverband van ondernemers wijzen de inschrijvers de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hierboven onder a. genoemde inschrijver aan als gemachtigde om hen in alle zaken in het kader van de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aanbestedingsprocedure en de uitvoering van de opdracht te vertegenwoordigen.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De inschrijver(s) verklaart (verklaren) deze inschrijving te doen overeenkomstig de bepalingen van het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Aanbestedingsreglement Werken 2016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000000"/>
          <w:sz w:val="18"/>
          <w:szCs w:val="18"/>
        </w:rPr>
        <w:t>(van toepassing zijnde aanbestedingsreglement), en met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inachtneming van de bepalingen en de gegevens zoals deze zijn omschreven in de voor de inschrijving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relevante stukken.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Gedaan op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(datum), te</w:t>
      </w:r>
      <w:r>
        <w:rPr>
          <w:rFonts w:ascii="Arial" w:hAnsi="Arial" w:cs="Arial"/>
          <w:color w:val="FFFFFF"/>
          <w:sz w:val="18"/>
          <w:szCs w:val="18"/>
        </w:rPr>
        <w:t>{</w:t>
      </w: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>}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FFFFFF"/>
          <w:sz w:val="18"/>
          <w:szCs w:val="18"/>
        </w:rPr>
      </w:pP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De inschrijver(s)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4536" w:firstLine="56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(handtekening)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(naam)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(functie)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B)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4536" w:firstLine="56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(handtekening)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(naam)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(functie)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ind w:left="4536" w:firstLine="56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(handtekening)</w:t>
      </w:r>
    </w:p>
    <w:p w:rsidR="00AC5381" w:rsidRDefault="00AC5381" w:rsidP="00AC538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(naam)</w:t>
      </w:r>
    </w:p>
    <w:p w:rsidR="00DE1641" w:rsidRPr="00751A6B" w:rsidRDefault="00AC5381" w:rsidP="00495490">
      <w:pPr>
        <w:autoSpaceDE w:val="0"/>
        <w:autoSpaceDN w:val="0"/>
        <w:adjustRightInd w:val="0"/>
        <w:spacing w:line="240" w:lineRule="auto"/>
      </w:pPr>
      <w:r>
        <w:rPr>
          <w:rFonts w:ascii="Arial" w:hAnsi="Arial" w:cs="Arial"/>
          <w:color w:val="000000"/>
          <w:sz w:val="18"/>
          <w:szCs w:val="18"/>
        </w:rPr>
        <w:t>.....</w:t>
      </w:r>
      <w:r>
        <w:rPr>
          <w:rFonts w:ascii="Arial" w:hAnsi="Arial" w:cs="Arial"/>
          <w:color w:val="FFFFFF"/>
          <w:sz w:val="18"/>
          <w:szCs w:val="18"/>
        </w:rPr>
        <w:t xml:space="preserve">} </w:t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FFFFFF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(functie)</w:t>
      </w:r>
      <w:bookmarkStart w:id="0" w:name="_GoBack"/>
      <w:bookmarkEnd w:id="0"/>
    </w:p>
    <w:sectPr w:rsidR="00DE1641" w:rsidRPr="00751A6B" w:rsidSect="00D03BFB">
      <w:headerReference w:type="default" r:id="rId8"/>
      <w:pgSz w:w="11906" w:h="16838" w:code="9"/>
      <w:pgMar w:top="2693" w:right="1418" w:bottom="187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381" w:rsidRDefault="00AC5381" w:rsidP="004A4A43">
      <w:pPr>
        <w:spacing w:line="240" w:lineRule="auto"/>
      </w:pPr>
      <w:r>
        <w:separator/>
      </w:r>
    </w:p>
  </w:endnote>
  <w:endnote w:type="continuationSeparator" w:id="0">
    <w:p w:rsidR="00AC5381" w:rsidRDefault="00AC5381" w:rsidP="004A4A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381" w:rsidRDefault="00AC5381" w:rsidP="004A4A43">
      <w:pPr>
        <w:spacing w:line="240" w:lineRule="auto"/>
      </w:pPr>
      <w:r>
        <w:separator/>
      </w:r>
    </w:p>
  </w:footnote>
  <w:footnote w:type="continuationSeparator" w:id="0">
    <w:p w:rsidR="00AC5381" w:rsidRDefault="00AC5381" w:rsidP="004A4A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462" w:rsidRDefault="007703B3" w:rsidP="008605B3">
    <w:pPr>
      <w:tabs>
        <w:tab w:val="left" w:pos="7335"/>
        <w:tab w:val="right" w:pos="8753"/>
      </w:tabs>
      <w:ind w:right="-23"/>
      <w:contextualSpacing/>
      <w:rPr>
        <w:sz w:val="17"/>
        <w:szCs w:val="17"/>
      </w:rPr>
    </w:pPr>
    <w:r w:rsidRPr="000B3C32">
      <w:rPr>
        <w:sz w:val="17"/>
        <w:szCs w:val="17"/>
      </w:rPr>
      <w:t xml:space="preserve">Pagina </w:t>
    </w:r>
    <w:r w:rsidRPr="000B3C32">
      <w:rPr>
        <w:b/>
        <w:bCs/>
        <w:sz w:val="17"/>
        <w:szCs w:val="17"/>
      </w:rPr>
      <w:fldChar w:fldCharType="begin"/>
    </w:r>
    <w:r w:rsidRPr="000B3C32">
      <w:rPr>
        <w:b/>
        <w:bCs/>
        <w:sz w:val="17"/>
        <w:szCs w:val="17"/>
      </w:rPr>
      <w:instrText>PAGE  \* Arabic  \* MERGEFORMAT</w:instrText>
    </w:r>
    <w:r w:rsidRPr="000B3C32">
      <w:rPr>
        <w:b/>
        <w:bCs/>
        <w:sz w:val="17"/>
        <w:szCs w:val="17"/>
      </w:rPr>
      <w:fldChar w:fldCharType="separate"/>
    </w:r>
    <w:r w:rsidR="00495490">
      <w:rPr>
        <w:b/>
        <w:bCs/>
        <w:noProof/>
        <w:sz w:val="17"/>
        <w:szCs w:val="17"/>
      </w:rPr>
      <w:t>2</w:t>
    </w:r>
    <w:r w:rsidRPr="000B3C32">
      <w:rPr>
        <w:b/>
        <w:bCs/>
        <w:sz w:val="17"/>
        <w:szCs w:val="17"/>
      </w:rPr>
      <w:fldChar w:fldCharType="end"/>
    </w:r>
    <w:r w:rsidRPr="000B3C32">
      <w:rPr>
        <w:sz w:val="17"/>
        <w:szCs w:val="17"/>
      </w:rPr>
      <w:t xml:space="preserve"> van </w:t>
    </w:r>
    <w:r w:rsidRPr="000B3C32">
      <w:rPr>
        <w:b/>
        <w:bCs/>
        <w:sz w:val="17"/>
        <w:szCs w:val="17"/>
      </w:rPr>
      <w:fldChar w:fldCharType="begin"/>
    </w:r>
    <w:r w:rsidRPr="000B3C32">
      <w:rPr>
        <w:b/>
        <w:bCs/>
        <w:sz w:val="17"/>
        <w:szCs w:val="17"/>
      </w:rPr>
      <w:instrText>NUMPAGES  \* Arabic  \* MERGEFORMAT</w:instrText>
    </w:r>
    <w:r w:rsidRPr="000B3C32">
      <w:rPr>
        <w:b/>
        <w:bCs/>
        <w:sz w:val="17"/>
        <w:szCs w:val="17"/>
      </w:rPr>
      <w:fldChar w:fldCharType="separate"/>
    </w:r>
    <w:r w:rsidR="00495490">
      <w:rPr>
        <w:b/>
        <w:bCs/>
        <w:noProof/>
        <w:sz w:val="17"/>
        <w:szCs w:val="17"/>
      </w:rPr>
      <w:t>2</w:t>
    </w:r>
    <w:r w:rsidRPr="000B3C32">
      <w:rPr>
        <w:b/>
        <w:bCs/>
        <w:sz w:val="17"/>
        <w:szCs w:val="17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5EFB"/>
    <w:multiLevelType w:val="multilevel"/>
    <w:tmpl w:val="8B280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7039DC"/>
    <w:multiLevelType w:val="multilevel"/>
    <w:tmpl w:val="D95A09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4455E9E"/>
    <w:multiLevelType w:val="hybridMultilevel"/>
    <w:tmpl w:val="2FF2BCFA"/>
    <w:lvl w:ilvl="0" w:tplc="5088FA7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159C"/>
    <w:multiLevelType w:val="multilevel"/>
    <w:tmpl w:val="4D6E0D10"/>
    <w:styleLink w:val="WW8Num5"/>
    <w:lvl w:ilvl="0">
      <w:start w:val="1"/>
      <w:numFmt w:val="lowerLetter"/>
      <w:lvlText w:val="%1)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95A3683"/>
    <w:multiLevelType w:val="hybridMultilevel"/>
    <w:tmpl w:val="CB0057D8"/>
    <w:lvl w:ilvl="0" w:tplc="9B185F92">
      <w:start w:val="1"/>
      <w:numFmt w:val="lowerLetter"/>
      <w:pStyle w:val="WBabcopsomming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35AEB"/>
    <w:multiLevelType w:val="hybridMultilevel"/>
    <w:tmpl w:val="28CA5BE6"/>
    <w:lvl w:ilvl="0" w:tplc="1EB0B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3499B"/>
    <w:multiLevelType w:val="hybridMultilevel"/>
    <w:tmpl w:val="31804A7A"/>
    <w:lvl w:ilvl="0" w:tplc="97AAB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8C5308">
      <w:numFmt w:val="none"/>
      <w:lvlText w:val=""/>
      <w:lvlJc w:val="left"/>
      <w:pPr>
        <w:tabs>
          <w:tab w:val="num" w:pos="360"/>
        </w:tabs>
      </w:pPr>
    </w:lvl>
    <w:lvl w:ilvl="2" w:tplc="CDB42956">
      <w:numFmt w:val="none"/>
      <w:lvlText w:val=""/>
      <w:lvlJc w:val="left"/>
      <w:pPr>
        <w:tabs>
          <w:tab w:val="num" w:pos="360"/>
        </w:tabs>
      </w:pPr>
    </w:lvl>
    <w:lvl w:ilvl="3" w:tplc="4D506D1C">
      <w:numFmt w:val="none"/>
      <w:lvlText w:val=""/>
      <w:lvlJc w:val="left"/>
      <w:pPr>
        <w:tabs>
          <w:tab w:val="num" w:pos="360"/>
        </w:tabs>
      </w:pPr>
    </w:lvl>
    <w:lvl w:ilvl="4" w:tplc="51267AA4">
      <w:numFmt w:val="none"/>
      <w:lvlText w:val=""/>
      <w:lvlJc w:val="left"/>
      <w:pPr>
        <w:tabs>
          <w:tab w:val="num" w:pos="360"/>
        </w:tabs>
      </w:pPr>
    </w:lvl>
    <w:lvl w:ilvl="5" w:tplc="76CE2350">
      <w:numFmt w:val="none"/>
      <w:lvlText w:val=""/>
      <w:lvlJc w:val="left"/>
      <w:pPr>
        <w:tabs>
          <w:tab w:val="num" w:pos="360"/>
        </w:tabs>
      </w:pPr>
    </w:lvl>
    <w:lvl w:ilvl="6" w:tplc="FE8250DE">
      <w:numFmt w:val="none"/>
      <w:lvlText w:val=""/>
      <w:lvlJc w:val="left"/>
      <w:pPr>
        <w:tabs>
          <w:tab w:val="num" w:pos="360"/>
        </w:tabs>
      </w:pPr>
    </w:lvl>
    <w:lvl w:ilvl="7" w:tplc="B94C1FF4">
      <w:numFmt w:val="none"/>
      <w:lvlText w:val=""/>
      <w:lvlJc w:val="left"/>
      <w:pPr>
        <w:tabs>
          <w:tab w:val="num" w:pos="360"/>
        </w:tabs>
      </w:pPr>
    </w:lvl>
    <w:lvl w:ilvl="8" w:tplc="21263838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22A2D8E"/>
    <w:multiLevelType w:val="hybridMultilevel"/>
    <w:tmpl w:val="B1664AFE"/>
    <w:lvl w:ilvl="0" w:tplc="0F385312">
      <w:start w:val="1"/>
      <w:numFmt w:val="decimal"/>
      <w:pStyle w:val="WBnummering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6965420"/>
    <w:multiLevelType w:val="hybridMultilevel"/>
    <w:tmpl w:val="35B60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823E2"/>
    <w:multiLevelType w:val="hybridMultilevel"/>
    <w:tmpl w:val="700CF0E8"/>
    <w:lvl w:ilvl="0" w:tplc="00F037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D14A6"/>
    <w:multiLevelType w:val="multilevel"/>
    <w:tmpl w:val="9EFE19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022169F"/>
    <w:multiLevelType w:val="hybridMultilevel"/>
    <w:tmpl w:val="28CA5BE6"/>
    <w:lvl w:ilvl="0" w:tplc="1EB0B13E">
      <w:start w:val="1"/>
      <w:numFmt w:val="bullet"/>
      <w:pStyle w:val="WB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F14A9"/>
    <w:multiLevelType w:val="hybridMultilevel"/>
    <w:tmpl w:val="9B52432A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44044A"/>
    <w:multiLevelType w:val="hybridMultilevel"/>
    <w:tmpl w:val="CDA6E694"/>
    <w:lvl w:ilvl="0" w:tplc="C93C83CC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F7F3C"/>
    <w:multiLevelType w:val="multilevel"/>
    <w:tmpl w:val="0F28AEB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6C210929"/>
    <w:multiLevelType w:val="hybridMultilevel"/>
    <w:tmpl w:val="EB409FE8"/>
    <w:lvl w:ilvl="0" w:tplc="C702522C">
      <w:numFmt w:val="bullet"/>
      <w:lvlText w:val="•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B1684"/>
    <w:multiLevelType w:val="multilevel"/>
    <w:tmpl w:val="F8B26888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Arial" w:hint="default"/>
      </w:rPr>
    </w:lvl>
  </w:abstractNum>
  <w:abstractNum w:abstractNumId="17" w15:restartNumberingAfterBreak="0">
    <w:nsid w:val="71977CA2"/>
    <w:multiLevelType w:val="hybridMultilevel"/>
    <w:tmpl w:val="3D8EBC7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7477374B"/>
    <w:multiLevelType w:val="multilevel"/>
    <w:tmpl w:val="F25EB7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75726977"/>
    <w:multiLevelType w:val="multilevel"/>
    <w:tmpl w:val="A1C8F3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75670B9"/>
    <w:multiLevelType w:val="hybridMultilevel"/>
    <w:tmpl w:val="4EFEFE86"/>
    <w:lvl w:ilvl="0" w:tplc="0413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78651469"/>
    <w:multiLevelType w:val="multilevel"/>
    <w:tmpl w:val="47B44D6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7CE36A57"/>
    <w:multiLevelType w:val="multilevel"/>
    <w:tmpl w:val="9914320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7DAA3BB5"/>
    <w:multiLevelType w:val="multilevel"/>
    <w:tmpl w:val="9C26DED8"/>
    <w:lvl w:ilvl="0">
      <w:start w:val="1"/>
      <w:numFmt w:val="decimal"/>
      <w:pStyle w:val="WBnummering11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4255DB"/>
    <w:multiLevelType w:val="multilevel"/>
    <w:tmpl w:val="D6A895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7F4726AF"/>
    <w:multiLevelType w:val="multilevel"/>
    <w:tmpl w:val="6240BD4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7F9B25C3"/>
    <w:multiLevelType w:val="multilevel"/>
    <w:tmpl w:val="1AEE9E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11"/>
  </w:num>
  <w:num w:numId="4">
    <w:abstractNumId w:val="2"/>
  </w:num>
  <w:num w:numId="5">
    <w:abstractNumId w:val="6"/>
  </w:num>
  <w:num w:numId="6">
    <w:abstractNumId w:val="1"/>
  </w:num>
  <w:num w:numId="7">
    <w:abstractNumId w:val="26"/>
  </w:num>
  <w:num w:numId="8">
    <w:abstractNumId w:val="0"/>
  </w:num>
  <w:num w:numId="9">
    <w:abstractNumId w:val="10"/>
  </w:num>
  <w:num w:numId="10">
    <w:abstractNumId w:val="17"/>
  </w:num>
  <w:num w:numId="11">
    <w:abstractNumId w:val="3"/>
    <w:lvlOverride w:ilvl="0">
      <w:lvl w:ilvl="0">
        <w:start w:val="1"/>
        <w:numFmt w:val="lowerLetter"/>
        <w:lvlText w:val="%1)"/>
        <w:lvlJc w:val="left"/>
        <w:pPr>
          <w:ind w:left="283" w:hanging="283"/>
        </w:pPr>
      </w:lvl>
    </w:lvlOverride>
  </w:num>
  <w:num w:numId="12">
    <w:abstractNumId w:val="3"/>
    <w:lvlOverride w:ilvl="0">
      <w:startOverride w:val="1"/>
    </w:lvlOverride>
  </w:num>
  <w:num w:numId="13">
    <w:abstractNumId w:val="12"/>
  </w:num>
  <w:num w:numId="14">
    <w:abstractNumId w:val="20"/>
  </w:num>
  <w:num w:numId="15">
    <w:abstractNumId w:val="19"/>
  </w:num>
  <w:num w:numId="16">
    <w:abstractNumId w:val="24"/>
  </w:num>
  <w:num w:numId="17">
    <w:abstractNumId w:val="25"/>
  </w:num>
  <w:num w:numId="18">
    <w:abstractNumId w:val="16"/>
  </w:num>
  <w:num w:numId="19">
    <w:abstractNumId w:val="18"/>
  </w:num>
  <w:num w:numId="20">
    <w:abstractNumId w:val="22"/>
  </w:num>
  <w:num w:numId="21">
    <w:abstractNumId w:val="14"/>
  </w:num>
  <w:num w:numId="22">
    <w:abstractNumId w:val="21"/>
  </w:num>
  <w:num w:numId="23">
    <w:abstractNumId w:val="7"/>
  </w:num>
  <w:num w:numId="24">
    <w:abstractNumId w:val="4"/>
  </w:num>
  <w:num w:numId="25">
    <w:abstractNumId w:val="13"/>
  </w:num>
  <w:num w:numId="26">
    <w:abstractNumId w:val="13"/>
    <w:lvlOverride w:ilvl="0">
      <w:startOverride w:val="1"/>
    </w:lvlOverride>
  </w:num>
  <w:num w:numId="27">
    <w:abstractNumId w:val="3"/>
  </w:num>
  <w:num w:numId="28">
    <w:abstractNumId w:val="23"/>
  </w:num>
  <w:num w:numId="29">
    <w:abstractNumId w:val="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81"/>
    <w:rsid w:val="000A5A08"/>
    <w:rsid w:val="000B3C32"/>
    <w:rsid w:val="000F18B7"/>
    <w:rsid w:val="00116A73"/>
    <w:rsid w:val="00130C0C"/>
    <w:rsid w:val="00131253"/>
    <w:rsid w:val="00175965"/>
    <w:rsid w:val="001A3449"/>
    <w:rsid w:val="001A5F94"/>
    <w:rsid w:val="00200191"/>
    <w:rsid w:val="002022FB"/>
    <w:rsid w:val="002107E7"/>
    <w:rsid w:val="00226786"/>
    <w:rsid w:val="00241234"/>
    <w:rsid w:val="00241F9D"/>
    <w:rsid w:val="00243498"/>
    <w:rsid w:val="002966C0"/>
    <w:rsid w:val="002F5F31"/>
    <w:rsid w:val="0036769B"/>
    <w:rsid w:val="00380143"/>
    <w:rsid w:val="0038186A"/>
    <w:rsid w:val="003A7245"/>
    <w:rsid w:val="003C4188"/>
    <w:rsid w:val="00403C61"/>
    <w:rsid w:val="00441436"/>
    <w:rsid w:val="004505B9"/>
    <w:rsid w:val="004508FB"/>
    <w:rsid w:val="00474C13"/>
    <w:rsid w:val="00484A6A"/>
    <w:rsid w:val="00495490"/>
    <w:rsid w:val="004A4A43"/>
    <w:rsid w:val="004A7433"/>
    <w:rsid w:val="004F182F"/>
    <w:rsid w:val="004F394B"/>
    <w:rsid w:val="005160EC"/>
    <w:rsid w:val="00526FA9"/>
    <w:rsid w:val="00564C16"/>
    <w:rsid w:val="005C3564"/>
    <w:rsid w:val="005D147B"/>
    <w:rsid w:val="005F4C28"/>
    <w:rsid w:val="00635B4B"/>
    <w:rsid w:val="00640483"/>
    <w:rsid w:val="006E53C7"/>
    <w:rsid w:val="006E5B83"/>
    <w:rsid w:val="006E7EEE"/>
    <w:rsid w:val="00736413"/>
    <w:rsid w:val="00741022"/>
    <w:rsid w:val="00751A6B"/>
    <w:rsid w:val="007703B3"/>
    <w:rsid w:val="00775056"/>
    <w:rsid w:val="00795F45"/>
    <w:rsid w:val="007B1B0A"/>
    <w:rsid w:val="007E276C"/>
    <w:rsid w:val="007E30E0"/>
    <w:rsid w:val="008229FE"/>
    <w:rsid w:val="008605B3"/>
    <w:rsid w:val="00864DEE"/>
    <w:rsid w:val="00874716"/>
    <w:rsid w:val="00881032"/>
    <w:rsid w:val="0088711D"/>
    <w:rsid w:val="008C631B"/>
    <w:rsid w:val="008F1144"/>
    <w:rsid w:val="00912397"/>
    <w:rsid w:val="00944337"/>
    <w:rsid w:val="009750CC"/>
    <w:rsid w:val="00992778"/>
    <w:rsid w:val="0099665D"/>
    <w:rsid w:val="009A7265"/>
    <w:rsid w:val="009D1825"/>
    <w:rsid w:val="009D2E45"/>
    <w:rsid w:val="009D7977"/>
    <w:rsid w:val="009E626B"/>
    <w:rsid w:val="00A119A3"/>
    <w:rsid w:val="00A87680"/>
    <w:rsid w:val="00AC47EF"/>
    <w:rsid w:val="00AC5381"/>
    <w:rsid w:val="00B30B0D"/>
    <w:rsid w:val="00B46EBC"/>
    <w:rsid w:val="00B47462"/>
    <w:rsid w:val="00B64125"/>
    <w:rsid w:val="00BB0EE6"/>
    <w:rsid w:val="00BB3FB0"/>
    <w:rsid w:val="00BE026A"/>
    <w:rsid w:val="00C040D8"/>
    <w:rsid w:val="00C643A4"/>
    <w:rsid w:val="00C6661B"/>
    <w:rsid w:val="00C7230D"/>
    <w:rsid w:val="00C875F5"/>
    <w:rsid w:val="00C96FAC"/>
    <w:rsid w:val="00CA1C12"/>
    <w:rsid w:val="00CA743F"/>
    <w:rsid w:val="00CC2171"/>
    <w:rsid w:val="00CE31CF"/>
    <w:rsid w:val="00D03BFB"/>
    <w:rsid w:val="00D161FF"/>
    <w:rsid w:val="00D215EF"/>
    <w:rsid w:val="00D22404"/>
    <w:rsid w:val="00D31D8F"/>
    <w:rsid w:val="00D85C19"/>
    <w:rsid w:val="00DD4F95"/>
    <w:rsid w:val="00DE1641"/>
    <w:rsid w:val="00DF0CC4"/>
    <w:rsid w:val="00E66EFD"/>
    <w:rsid w:val="00ED523E"/>
    <w:rsid w:val="00EE0BAE"/>
    <w:rsid w:val="00FC57D1"/>
    <w:rsid w:val="00FD7186"/>
    <w:rsid w:val="00FD7748"/>
    <w:rsid w:val="00FE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3A5906-F964-44A9-908F-DCE20437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2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7230D"/>
    <w:pPr>
      <w:spacing w:after="0"/>
    </w:pPr>
  </w:style>
  <w:style w:type="paragraph" w:styleId="Kop1">
    <w:name w:val="heading 1"/>
    <w:basedOn w:val="Standaard"/>
    <w:link w:val="Kop1Char"/>
    <w:uiPriority w:val="1"/>
    <w:qFormat/>
    <w:rsid w:val="00CE31CF"/>
    <w:pPr>
      <w:widowControl w:val="0"/>
      <w:spacing w:line="240" w:lineRule="auto"/>
      <w:ind w:left="117"/>
      <w:outlineLvl w:val="0"/>
    </w:pPr>
    <w:rPr>
      <w:rFonts w:eastAsia="Arial"/>
      <w:b/>
      <w:bCs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E31CF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E5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E31CF"/>
    <w:rPr>
      <w:rFonts w:ascii="Roboto" w:hAnsi="Roboto"/>
      <w:color w:val="0563C1" w:themeColor="hyperlink"/>
      <w:sz w:val="20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44337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1"/>
    <w:rsid w:val="00CE31CF"/>
    <w:rPr>
      <w:rFonts w:eastAsia="Arial"/>
      <w:b/>
      <w:bCs/>
      <w:lang w:val="en-US"/>
    </w:rPr>
  </w:style>
  <w:style w:type="paragraph" w:styleId="Plattetekst">
    <w:name w:val="Body Text"/>
    <w:basedOn w:val="Standaard"/>
    <w:link w:val="PlattetekstChar"/>
    <w:uiPriority w:val="1"/>
    <w:qFormat/>
    <w:rsid w:val="00944337"/>
    <w:pPr>
      <w:widowControl w:val="0"/>
      <w:spacing w:line="240" w:lineRule="auto"/>
      <w:ind w:left="117"/>
    </w:pPr>
    <w:rPr>
      <w:rFonts w:ascii="Arial" w:eastAsia="Arial" w:hAnsi="Arial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944337"/>
    <w:rPr>
      <w:rFonts w:ascii="Arial" w:eastAsia="Arial" w:hAnsi="Arial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CE31CF"/>
    <w:pPr>
      <w:tabs>
        <w:tab w:val="center" w:pos="4536"/>
        <w:tab w:val="right" w:pos="9072"/>
      </w:tabs>
      <w:spacing w:line="240" w:lineRule="auto"/>
    </w:pPr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CE31CF"/>
    <w:rPr>
      <w:b/>
    </w:rPr>
  </w:style>
  <w:style w:type="paragraph" w:styleId="Voettekst">
    <w:name w:val="footer"/>
    <w:basedOn w:val="Standaard"/>
    <w:link w:val="VoettekstChar"/>
    <w:uiPriority w:val="99"/>
    <w:unhideWhenUsed/>
    <w:rsid w:val="004A4A4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4A43"/>
  </w:style>
  <w:style w:type="paragraph" w:styleId="Ballontekst">
    <w:name w:val="Balloon Text"/>
    <w:basedOn w:val="Standaard"/>
    <w:link w:val="BallontekstChar"/>
    <w:uiPriority w:val="99"/>
    <w:semiHidden/>
    <w:unhideWhenUsed/>
    <w:rsid w:val="00B46E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46EBC"/>
    <w:rPr>
      <w:rFonts w:ascii="Segoe UI" w:hAnsi="Segoe UI" w:cs="Segoe UI"/>
      <w:sz w:val="18"/>
      <w:szCs w:val="18"/>
    </w:rPr>
  </w:style>
  <w:style w:type="paragraph" w:customStyle="1" w:styleId="WBkop10">
    <w:name w:val="WB kop 10"/>
    <w:basedOn w:val="WBPlattetekst"/>
    <w:link w:val="WBkop10Char"/>
    <w:qFormat/>
    <w:rsid w:val="00130C0C"/>
    <w:pPr>
      <w:keepNext/>
      <w:outlineLvl w:val="0"/>
    </w:pPr>
    <w:rPr>
      <w:b/>
    </w:rPr>
  </w:style>
  <w:style w:type="paragraph" w:customStyle="1" w:styleId="WBPlattetekst">
    <w:name w:val="WB Platte tekst"/>
    <w:link w:val="WBPlattetekstChar"/>
    <w:qFormat/>
    <w:rsid w:val="000B3C32"/>
    <w:pPr>
      <w:tabs>
        <w:tab w:val="right" w:pos="709"/>
      </w:tabs>
      <w:spacing w:after="0"/>
      <w:contextualSpacing/>
    </w:pPr>
  </w:style>
  <w:style w:type="character" w:customStyle="1" w:styleId="WBkop10Char">
    <w:name w:val="WB kop 10 Char"/>
    <w:basedOn w:val="Standaardalinea-lettertype"/>
    <w:link w:val="WBkop10"/>
    <w:rsid w:val="00130C0C"/>
    <w:rPr>
      <w:b/>
    </w:rPr>
  </w:style>
  <w:style w:type="paragraph" w:customStyle="1" w:styleId="WBopsomming">
    <w:name w:val="WB opsomming"/>
    <w:basedOn w:val="WBPlattetekst"/>
    <w:link w:val="WBopsommingChar"/>
    <w:qFormat/>
    <w:rsid w:val="006E7EEE"/>
    <w:pPr>
      <w:numPr>
        <w:numId w:val="3"/>
      </w:numPr>
      <w:ind w:left="284" w:hanging="284"/>
    </w:pPr>
  </w:style>
  <w:style w:type="character" w:customStyle="1" w:styleId="WBPlattetekstChar">
    <w:name w:val="WB Platte tekst Char"/>
    <w:basedOn w:val="Standaardalinea-lettertype"/>
    <w:link w:val="WBPlattetekst"/>
    <w:rsid w:val="000B3C32"/>
  </w:style>
  <w:style w:type="paragraph" w:customStyle="1" w:styleId="WB8">
    <w:name w:val="WB 8"/>
    <w:aliases w:val="5 pt"/>
    <w:basedOn w:val="WBPlattetekst"/>
    <w:link w:val="WB8Char"/>
    <w:qFormat/>
    <w:rsid w:val="009D7977"/>
    <w:rPr>
      <w:sz w:val="17"/>
      <w:szCs w:val="17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8186A"/>
  </w:style>
  <w:style w:type="character" w:customStyle="1" w:styleId="WBopsommingChar">
    <w:name w:val="WB opsomming Char"/>
    <w:basedOn w:val="LijstalineaChar"/>
    <w:link w:val="WBopsomming"/>
    <w:rsid w:val="006E7EEE"/>
  </w:style>
  <w:style w:type="paragraph" w:styleId="Geenafstand">
    <w:name w:val="No Spacing"/>
    <w:uiPriority w:val="1"/>
    <w:qFormat/>
    <w:rsid w:val="000B3C32"/>
    <w:pPr>
      <w:spacing w:after="0" w:line="240" w:lineRule="auto"/>
    </w:pPr>
  </w:style>
  <w:style w:type="character" w:customStyle="1" w:styleId="WB8Char">
    <w:name w:val="WB 8 Char"/>
    <w:aliases w:val="5 pt Char"/>
    <w:basedOn w:val="Standaardalinea-lettertype"/>
    <w:link w:val="WB8"/>
    <w:rsid w:val="009D7977"/>
    <w:rPr>
      <w:sz w:val="17"/>
      <w:szCs w:val="17"/>
    </w:rPr>
  </w:style>
  <w:style w:type="paragraph" w:customStyle="1" w:styleId="Basisalinea">
    <w:name w:val="[Basisalinea]"/>
    <w:basedOn w:val="Standaard"/>
    <w:next w:val="Standaard"/>
    <w:uiPriority w:val="99"/>
    <w:rsid w:val="00CE31CF"/>
    <w:pPr>
      <w:autoSpaceDE w:val="0"/>
      <w:autoSpaceDN w:val="0"/>
      <w:adjustRightInd w:val="0"/>
      <w:spacing w:line="288" w:lineRule="auto"/>
      <w:textAlignment w:val="center"/>
    </w:pPr>
    <w:rPr>
      <w:rFonts w:cs="Times Regular"/>
      <w:color w:val="000000"/>
      <w:szCs w:val="24"/>
      <w:lang w:val="en-GB"/>
    </w:rPr>
  </w:style>
  <w:style w:type="paragraph" w:customStyle="1" w:styleId="WBTitelblauw">
    <w:name w:val="WB Titel blauw"/>
    <w:basedOn w:val="Standaard"/>
    <w:qFormat/>
    <w:rsid w:val="00130C0C"/>
    <w:pPr>
      <w:spacing w:line="560" w:lineRule="exact"/>
      <w:contextualSpacing/>
    </w:pPr>
    <w:rPr>
      <w:rFonts w:ascii="Roboto Slab" w:hAnsi="Roboto Slab"/>
      <w:caps/>
      <w:color w:val="002E5D"/>
      <w:sz w:val="56"/>
      <w:szCs w:val="80"/>
      <w:bdr w:val="ni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678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2" w:right="862"/>
      <w:jc w:val="center"/>
    </w:pPr>
    <w:rPr>
      <w:i/>
      <w:iCs/>
      <w:color w:val="5E8AB4"/>
    </w:rPr>
  </w:style>
  <w:style w:type="paragraph" w:customStyle="1" w:styleId="WBnummering">
    <w:name w:val="WB nummering"/>
    <w:basedOn w:val="WBopsomming"/>
    <w:link w:val="WBnummeringChar"/>
    <w:qFormat/>
    <w:rsid w:val="00243498"/>
    <w:pPr>
      <w:numPr>
        <w:numId w:val="23"/>
      </w:numPr>
      <w:ind w:left="284" w:hanging="284"/>
    </w:pPr>
  </w:style>
  <w:style w:type="character" w:customStyle="1" w:styleId="WBnummeringChar">
    <w:name w:val="WB nummering Char"/>
    <w:basedOn w:val="WBopsommingChar"/>
    <w:link w:val="WBnummering"/>
    <w:rsid w:val="00243498"/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6786"/>
    <w:rPr>
      <w:i/>
      <w:iCs/>
      <w:color w:val="5E8AB4"/>
    </w:rPr>
  </w:style>
  <w:style w:type="character" w:styleId="Intensieveverwijzing">
    <w:name w:val="Intense Reference"/>
    <w:basedOn w:val="Standaardalinea-lettertype"/>
    <w:uiPriority w:val="32"/>
    <w:qFormat/>
    <w:rsid w:val="00CE31CF"/>
    <w:rPr>
      <w:rFonts w:ascii="Roboto" w:hAnsi="Roboto"/>
      <w:b/>
      <w:bCs/>
      <w:smallCaps/>
      <w:color w:val="5B9BD5" w:themeColor="accent1"/>
      <w:spacing w:val="5"/>
      <w:sz w:val="20"/>
    </w:rPr>
  </w:style>
  <w:style w:type="numbering" w:customStyle="1" w:styleId="WW8Num5">
    <w:name w:val="WW8Num5"/>
    <w:basedOn w:val="Geenlijst"/>
    <w:rsid w:val="00CA1C12"/>
    <w:pPr>
      <w:numPr>
        <w:numId w:val="27"/>
      </w:numPr>
    </w:pPr>
  </w:style>
  <w:style w:type="paragraph" w:styleId="Citaat">
    <w:name w:val="Quote"/>
    <w:basedOn w:val="Standaard"/>
    <w:next w:val="Standaard"/>
    <w:link w:val="CitaatChar"/>
    <w:uiPriority w:val="29"/>
    <w:qFormat/>
    <w:rsid w:val="00B30B0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paragraph" w:customStyle="1" w:styleId="WBabcopsomming">
    <w:name w:val="WB abc opsomming"/>
    <w:basedOn w:val="WBopsomming"/>
    <w:qFormat/>
    <w:rsid w:val="00130C0C"/>
    <w:pPr>
      <w:numPr>
        <w:numId w:val="24"/>
      </w:numPr>
      <w:ind w:left="284" w:hanging="284"/>
    </w:pPr>
    <w:rPr>
      <w:rFonts w:cs="Arial"/>
    </w:rPr>
  </w:style>
  <w:style w:type="paragraph" w:customStyle="1" w:styleId="WBnummering11">
    <w:name w:val="WB nummering 1.1"/>
    <w:basedOn w:val="WBopsomming"/>
    <w:link w:val="WBnummering11Char"/>
    <w:qFormat/>
    <w:rsid w:val="00AC47EF"/>
    <w:pPr>
      <w:numPr>
        <w:numId w:val="28"/>
      </w:numPr>
      <w:tabs>
        <w:tab w:val="clear" w:pos="709"/>
        <w:tab w:val="left" w:pos="567"/>
      </w:tabs>
    </w:pPr>
  </w:style>
  <w:style w:type="character" w:customStyle="1" w:styleId="WBnummering11Char">
    <w:name w:val="WB nummering 1.1 Char"/>
    <w:basedOn w:val="WBopsommingChar"/>
    <w:link w:val="WBnummering11"/>
    <w:rsid w:val="00AC47EF"/>
  </w:style>
  <w:style w:type="character" w:customStyle="1" w:styleId="CitaatChar">
    <w:name w:val="Citaat Char"/>
    <w:basedOn w:val="Standaardalinea-lettertype"/>
    <w:link w:val="Citaat"/>
    <w:uiPriority w:val="29"/>
    <w:rsid w:val="00B30B0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CE31CF"/>
    <w:rPr>
      <w:rFonts w:ascii="Roboto" w:hAnsi="Roboto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CE31C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31CF"/>
    <w:rPr>
      <w:rFonts w:eastAsiaTheme="minorEastAsia"/>
      <w:color w:val="5A5A5A" w:themeColor="text1" w:themeTint="A5"/>
      <w:spacing w:val="15"/>
      <w:szCs w:val="22"/>
    </w:rPr>
  </w:style>
  <w:style w:type="character" w:styleId="Subtieleverwijzing">
    <w:name w:val="Subtle Reference"/>
    <w:basedOn w:val="Standaardalinea-lettertype"/>
    <w:uiPriority w:val="31"/>
    <w:qFormat/>
    <w:rsid w:val="00CE31CF"/>
    <w:rPr>
      <w:rFonts w:ascii="Roboto" w:hAnsi="Roboto"/>
      <w:smallCaps/>
      <w:color w:val="5A5A5A" w:themeColor="text1" w:themeTint="A5"/>
      <w:sz w:val="20"/>
    </w:rPr>
  </w:style>
  <w:style w:type="character" w:styleId="Titelvanboek">
    <w:name w:val="Book Title"/>
    <w:basedOn w:val="Standaardalinea-lettertype"/>
    <w:uiPriority w:val="33"/>
    <w:qFormat/>
    <w:rsid w:val="00CE31CF"/>
    <w:rPr>
      <w:b/>
      <w:bCs/>
      <w:i/>
      <w:iCs/>
      <w:spacing w:val="5"/>
    </w:rPr>
  </w:style>
  <w:style w:type="character" w:customStyle="1" w:styleId="Kop2Char">
    <w:name w:val="Kop 2 Char"/>
    <w:basedOn w:val="Standaardalinea-lettertype"/>
    <w:link w:val="Kop2"/>
    <w:uiPriority w:val="9"/>
    <w:rsid w:val="00CE31CF"/>
    <w:rPr>
      <w:rFonts w:eastAsiaTheme="majorEastAsia" w:cstheme="majorBidi"/>
      <w:color w:val="2E74B5" w:themeColor="accent1" w:themeShade="BF"/>
      <w:sz w:val="26"/>
      <w:szCs w:val="26"/>
    </w:rPr>
  </w:style>
  <w:style w:type="paragraph" w:customStyle="1" w:styleId="WBkopslab11">
    <w:name w:val="WB kop slab 11"/>
    <w:basedOn w:val="WBkop10"/>
    <w:link w:val="WBkopslab11Char"/>
    <w:qFormat/>
    <w:rsid w:val="00130C0C"/>
    <w:pPr>
      <w:spacing w:line="320" w:lineRule="exact"/>
    </w:pPr>
    <w:rPr>
      <w:rFonts w:ascii="Roboto Slab" w:hAnsi="Roboto Slab"/>
    </w:rPr>
  </w:style>
  <w:style w:type="character" w:customStyle="1" w:styleId="WBkopslab11Char">
    <w:name w:val="WB kop slab 11 Char"/>
    <w:basedOn w:val="WBkop10Char"/>
    <w:link w:val="WBkopslab11"/>
    <w:rsid w:val="00130C0C"/>
    <w:rPr>
      <w:rFonts w:ascii="Roboto Slab" w:hAnsi="Roboto Slab"/>
      <w:b/>
    </w:rPr>
  </w:style>
  <w:style w:type="paragraph" w:customStyle="1" w:styleId="WBondertekening">
    <w:name w:val="WB ondertekening"/>
    <w:basedOn w:val="WBPlattetekst"/>
    <w:qFormat/>
    <w:rsid w:val="006E7EEE"/>
    <w:pPr>
      <w:tabs>
        <w:tab w:val="clear" w:pos="709"/>
        <w:tab w:val="left" w:pos="4962"/>
      </w:tabs>
      <w:spacing w:after="1200"/>
    </w:pPr>
  </w:style>
  <w:style w:type="paragraph" w:customStyle="1" w:styleId="WBkop10blauw">
    <w:name w:val="WB kop 10 blauw"/>
    <w:basedOn w:val="WBkop10"/>
    <w:next w:val="Standaard"/>
    <w:qFormat/>
    <w:rsid w:val="006E7EEE"/>
    <w:pPr>
      <w:tabs>
        <w:tab w:val="left" w:pos="5103"/>
      </w:tabs>
    </w:pPr>
    <w:rPr>
      <w:color w:val="5E8AB4"/>
    </w:rPr>
  </w:style>
  <w:style w:type="paragraph" w:customStyle="1" w:styleId="WBkop10groen">
    <w:name w:val="WB kop 10 groen"/>
    <w:basedOn w:val="WBkop10blauw"/>
    <w:next w:val="Standaard"/>
    <w:qFormat/>
    <w:rsid w:val="00130C0C"/>
    <w:rPr>
      <w:color w:val="44883E"/>
    </w:rPr>
  </w:style>
  <w:style w:type="character" w:styleId="Zwaar">
    <w:name w:val="Strong"/>
    <w:basedOn w:val="Standaardalinea-lettertype"/>
    <w:uiPriority w:val="22"/>
    <w:qFormat/>
    <w:rsid w:val="00130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F47D6-0308-44A3-8B7D-8888CC02D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F56AB915</Template>
  <TotalTime>9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WB roboto stijlen</vt:lpstr>
    </vt:vector>
  </TitlesOfParts>
  <Company>BVOWB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 roboto stijlen</dc:title>
  <dc:subject/>
  <dc:creator>Johan van Eldik</dc:creator>
  <cp:keywords>toegankelijk</cp:keywords>
  <dc:description/>
  <cp:lastModifiedBy>Johan van Eldik</cp:lastModifiedBy>
  <cp:revision>2</cp:revision>
  <cp:lastPrinted>2019-07-05T09:12:00Z</cp:lastPrinted>
  <dcterms:created xsi:type="dcterms:W3CDTF">2020-10-30T10:30:00Z</dcterms:created>
  <dcterms:modified xsi:type="dcterms:W3CDTF">2020-10-30T10:39:00Z</dcterms:modified>
</cp:coreProperties>
</file>