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Behoort </w:t>
      </w:r>
      <w:r w:rsidRPr="00495490">
        <w:rPr>
          <w:rFonts w:ascii="Arial" w:hAnsi="Arial" w:cs="Arial"/>
          <w:sz w:val="18"/>
          <w:szCs w:val="18"/>
        </w:rPr>
        <w:t>bij:</w:t>
      </w:r>
      <w:r w:rsidR="00495490">
        <w:rPr>
          <w:rFonts w:ascii="Arial" w:hAnsi="Arial" w:cs="Arial"/>
          <w:sz w:val="18"/>
          <w:szCs w:val="18"/>
        </w:rPr>
        <w:t xml:space="preserve"> </w:t>
      </w:r>
      <w:r w:rsidR="00495490" w:rsidRPr="00495490">
        <w:rPr>
          <w:rFonts w:ascii="Arial" w:hAnsi="Arial" w:cs="Arial"/>
          <w:sz w:val="18"/>
          <w:szCs w:val="18"/>
        </w:rPr>
        <w:t xml:space="preserve">Reiniging en inspectie 2021 </w:t>
      </w:r>
      <w:r w:rsidR="00495490">
        <w:rPr>
          <w:rFonts w:ascii="Arial" w:hAnsi="Arial" w:cs="Arial"/>
          <w:sz w:val="18"/>
          <w:szCs w:val="18"/>
        </w:rPr>
        <w:t>–</w:t>
      </w:r>
      <w:r w:rsidR="00495490" w:rsidRPr="00495490">
        <w:rPr>
          <w:rFonts w:ascii="Arial" w:hAnsi="Arial" w:cs="Arial"/>
          <w:sz w:val="18"/>
          <w:szCs w:val="18"/>
        </w:rPr>
        <w:t xml:space="preserve"> 2025</w:t>
      </w:r>
      <w:r w:rsidR="00495490">
        <w:rPr>
          <w:rFonts w:ascii="Arial" w:hAnsi="Arial" w:cs="Arial"/>
          <w:sz w:val="18"/>
          <w:szCs w:val="18"/>
        </w:rPr>
        <w:t>, p</w:t>
      </w:r>
      <w:r w:rsidR="00495490" w:rsidRPr="00495490">
        <w:rPr>
          <w:rFonts w:ascii="Arial" w:hAnsi="Arial" w:cs="Arial"/>
          <w:sz w:val="18"/>
          <w:szCs w:val="18"/>
        </w:rPr>
        <w:t xml:space="preserve">erceel </w:t>
      </w:r>
      <w:r w:rsidR="00AB6AF5">
        <w:rPr>
          <w:rFonts w:ascii="Arial" w:hAnsi="Arial" w:cs="Arial"/>
          <w:color w:val="000000"/>
          <w:sz w:val="18"/>
          <w:szCs w:val="18"/>
        </w:rPr>
        <w:t>2</w:t>
      </w:r>
      <w:r w:rsidR="00495490">
        <w:rPr>
          <w:rFonts w:ascii="Arial" w:hAnsi="Arial" w:cs="Arial"/>
          <w:color w:val="000000"/>
          <w:sz w:val="18"/>
          <w:szCs w:val="18"/>
        </w:rPr>
        <w:t xml:space="preserve"> </w:t>
      </w:r>
      <w:r w:rsidR="00AB6AF5">
        <w:rPr>
          <w:rFonts w:ascii="Arial" w:hAnsi="Arial" w:cs="Arial"/>
          <w:color w:val="000000"/>
          <w:sz w:val="18"/>
          <w:szCs w:val="18"/>
        </w:rPr>
        <w:t>zonder</w:t>
      </w:r>
      <w:r w:rsidR="00495490">
        <w:rPr>
          <w:rFonts w:ascii="Arial" w:hAnsi="Arial" w:cs="Arial"/>
          <w:color w:val="000000"/>
          <w:sz w:val="18"/>
          <w:szCs w:val="18"/>
        </w:rPr>
        <w:t xml:space="preserve"> SROI (</w:t>
      </w:r>
      <w:r w:rsidR="00AB6AF5" w:rsidRPr="00AB6AF5">
        <w:rPr>
          <w:rFonts w:ascii="Arial" w:hAnsi="Arial" w:cs="Arial"/>
          <w:color w:val="000000"/>
          <w:sz w:val="18"/>
          <w:szCs w:val="18"/>
        </w:rPr>
        <w:t>Buren, Culemborg, West Betuwe en Zaltbommel</w:t>
      </w:r>
      <w:r w:rsidR="00495490">
        <w:rPr>
          <w:rFonts w:ascii="Arial" w:hAnsi="Arial" w:cs="Arial"/>
          <w:color w:val="000000"/>
          <w:sz w:val="18"/>
          <w:szCs w:val="18"/>
        </w:rPr>
        <w:t>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</w:p>
    <w:p w:rsidR="00AC5381" w:rsidRDefault="00AC5381" w:rsidP="00AC538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 N S C H R I J V I N G S B I L J E T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De hierna te noemen inschrijver(s):</w:t>
      </w:r>
    </w:p>
    <w:p w:rsidR="00AC5381" w:rsidRPr="00AC5381" w:rsidRDefault="00AC5381" w:rsidP="00AC5381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FFFFFF"/>
          <w:sz w:val="18"/>
          <w:szCs w:val="18"/>
        </w:rPr>
      </w:pPr>
      <w:r w:rsidRPr="00AC5381">
        <w:rPr>
          <w:rFonts w:ascii="Arial" w:hAnsi="Arial" w:cs="Arial"/>
          <w:color w:val="000000"/>
          <w:sz w:val="18"/>
          <w:szCs w:val="18"/>
        </w:rPr>
        <w:t>.....</w:t>
      </w:r>
      <w:r w:rsidRPr="00AC5381"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gevestigd te: 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KVK-nummer: 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Pr="00AC5381" w:rsidRDefault="00AC5381" w:rsidP="00AC5381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FFFFFF"/>
          <w:sz w:val="18"/>
          <w:szCs w:val="18"/>
        </w:rPr>
      </w:pPr>
      <w:r w:rsidRPr="00AC5381">
        <w:rPr>
          <w:rFonts w:ascii="Arial" w:hAnsi="Arial" w:cs="Arial"/>
          <w:color w:val="000000"/>
          <w:sz w:val="18"/>
          <w:szCs w:val="18"/>
        </w:rPr>
        <w:t>.....</w:t>
      </w:r>
      <w:r w:rsidRPr="00AC5381"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gevestigd te: 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KVK-nummer: 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Pr="00AC5381" w:rsidRDefault="00AC5381" w:rsidP="00AC5381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FFFFFF"/>
          <w:sz w:val="18"/>
          <w:szCs w:val="18"/>
        </w:rPr>
      </w:pPr>
      <w:r w:rsidRPr="00AC5381">
        <w:rPr>
          <w:rFonts w:ascii="Arial" w:hAnsi="Arial" w:cs="Arial"/>
          <w:color w:val="000000"/>
          <w:sz w:val="18"/>
          <w:szCs w:val="18"/>
        </w:rPr>
        <w:t>.....</w:t>
      </w:r>
      <w:r w:rsidRPr="00AC5381"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gevestigd te: 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KVK-nummer: 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(Bij een natuurlijk persoon naam en voornamen voluit, bij een rechtspersoon de statutaire naam; bij een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natuurlijk persoon de woonplaats, bij een rechtspersoon de vestigingsplaats)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verklaart (verklaren) zich door ondertekening dezes bereid de opdracht voor: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(aanduiding van de opdracht volgens het bestek of het beschrijvend document)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(aanduiding van het perceel, de samengevoegde percelen of het geheel van de percelen waar het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inschrijvingsbiljet betrekking op heeft)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uit te voeren voor een bedrag, de omzetbelasting daarin niet inbegrepen, van: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euro (bedrag in cijfers)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euro (bedrag in letters)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Het ter zake van de omzetbelasting verschuldigde bedrag bedraagt: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euro (bedrag in cijfers)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euro (bedrag in letters)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In geval van een inschrijving door een samenwerkingsverband van ondernemers wijzen de inschrijvers de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hierboven onder a. genoemde inschrijver aan als gemachtigde om hen in alle zaken in het kader van de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aanbestedingsprocedure en de uitvoering van de opdracht te vertegenwoordigen.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De inschrijver(s) verklaart (verklaren) deze inschrijving te doen overeenkomstig de bepalingen van het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Aanbestedingsreglement Werken 2016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000000"/>
          <w:sz w:val="18"/>
          <w:szCs w:val="18"/>
        </w:rPr>
        <w:t>(van toepassing zijnde aanbestedingsreglement), en met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inachtneming van de bepalingen en de gegevens zoals deze zijn omschreven in de voor de inschrijving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relevante stukken.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Gedaan op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(datum), te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FFFFFF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De inschrijver(s)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4536" w:firstLine="56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(handtekening)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(naam)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(functie)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B)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4536" w:firstLine="56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(handtekening)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(naam)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(functie)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4536" w:firstLine="56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(handtekening)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(naam)</w:t>
      </w:r>
    </w:p>
    <w:p w:rsidR="00DE1641" w:rsidRPr="00751A6B" w:rsidRDefault="00AC5381" w:rsidP="00495490">
      <w:pPr>
        <w:autoSpaceDE w:val="0"/>
        <w:autoSpaceDN w:val="0"/>
        <w:adjustRightInd w:val="0"/>
        <w:spacing w:line="240" w:lineRule="auto"/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(functie)</w:t>
      </w:r>
    </w:p>
    <w:sectPr w:rsidR="00DE1641" w:rsidRPr="00751A6B" w:rsidSect="00D03BFB">
      <w:headerReference w:type="default" r:id="rId8"/>
      <w:pgSz w:w="11906" w:h="16838" w:code="9"/>
      <w:pgMar w:top="2693" w:right="1418" w:bottom="187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381" w:rsidRDefault="00AC5381" w:rsidP="004A4A43">
      <w:pPr>
        <w:spacing w:line="240" w:lineRule="auto"/>
      </w:pPr>
      <w:r>
        <w:separator/>
      </w:r>
    </w:p>
  </w:endnote>
  <w:endnote w:type="continuationSeparator" w:id="0">
    <w:p w:rsidR="00AC5381" w:rsidRDefault="00AC5381" w:rsidP="004A4A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381" w:rsidRDefault="00AC5381" w:rsidP="004A4A43">
      <w:pPr>
        <w:spacing w:line="240" w:lineRule="auto"/>
      </w:pPr>
      <w:r>
        <w:separator/>
      </w:r>
    </w:p>
  </w:footnote>
  <w:footnote w:type="continuationSeparator" w:id="0">
    <w:p w:rsidR="00AC5381" w:rsidRDefault="00AC5381" w:rsidP="004A4A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462" w:rsidRDefault="007703B3" w:rsidP="008605B3">
    <w:pPr>
      <w:tabs>
        <w:tab w:val="left" w:pos="7335"/>
        <w:tab w:val="right" w:pos="8753"/>
      </w:tabs>
      <w:ind w:right="-23"/>
      <w:contextualSpacing/>
      <w:rPr>
        <w:sz w:val="17"/>
        <w:szCs w:val="17"/>
      </w:rPr>
    </w:pPr>
    <w:r w:rsidRPr="000B3C32">
      <w:rPr>
        <w:sz w:val="17"/>
        <w:szCs w:val="17"/>
      </w:rPr>
      <w:t xml:space="preserve">Pagina </w:t>
    </w:r>
    <w:r w:rsidRPr="000B3C32">
      <w:rPr>
        <w:b/>
        <w:bCs/>
        <w:sz w:val="17"/>
        <w:szCs w:val="17"/>
      </w:rPr>
      <w:fldChar w:fldCharType="begin"/>
    </w:r>
    <w:r w:rsidRPr="000B3C32">
      <w:rPr>
        <w:b/>
        <w:bCs/>
        <w:sz w:val="17"/>
        <w:szCs w:val="17"/>
      </w:rPr>
      <w:instrText>PAGE  \* Arabic  \* MERGEFORMAT</w:instrText>
    </w:r>
    <w:r w:rsidRPr="000B3C32">
      <w:rPr>
        <w:b/>
        <w:bCs/>
        <w:sz w:val="17"/>
        <w:szCs w:val="17"/>
      </w:rPr>
      <w:fldChar w:fldCharType="separate"/>
    </w:r>
    <w:r w:rsidR="00AB6AF5">
      <w:rPr>
        <w:b/>
        <w:bCs/>
        <w:noProof/>
        <w:sz w:val="17"/>
        <w:szCs w:val="17"/>
      </w:rPr>
      <w:t>2</w:t>
    </w:r>
    <w:r w:rsidRPr="000B3C32">
      <w:rPr>
        <w:b/>
        <w:bCs/>
        <w:sz w:val="17"/>
        <w:szCs w:val="17"/>
      </w:rPr>
      <w:fldChar w:fldCharType="end"/>
    </w:r>
    <w:r w:rsidRPr="000B3C32">
      <w:rPr>
        <w:sz w:val="17"/>
        <w:szCs w:val="17"/>
      </w:rPr>
      <w:t xml:space="preserve"> van </w:t>
    </w:r>
    <w:r w:rsidRPr="000B3C32">
      <w:rPr>
        <w:b/>
        <w:bCs/>
        <w:sz w:val="17"/>
        <w:szCs w:val="17"/>
      </w:rPr>
      <w:fldChar w:fldCharType="begin"/>
    </w:r>
    <w:r w:rsidRPr="000B3C32">
      <w:rPr>
        <w:b/>
        <w:bCs/>
        <w:sz w:val="17"/>
        <w:szCs w:val="17"/>
      </w:rPr>
      <w:instrText>NUMPAGES  \* Arabic  \* MERGEFORMAT</w:instrText>
    </w:r>
    <w:r w:rsidRPr="000B3C32">
      <w:rPr>
        <w:b/>
        <w:bCs/>
        <w:sz w:val="17"/>
        <w:szCs w:val="17"/>
      </w:rPr>
      <w:fldChar w:fldCharType="separate"/>
    </w:r>
    <w:r w:rsidR="00AB6AF5">
      <w:rPr>
        <w:b/>
        <w:bCs/>
        <w:noProof/>
        <w:sz w:val="17"/>
        <w:szCs w:val="17"/>
      </w:rPr>
      <w:t>2</w:t>
    </w:r>
    <w:r w:rsidRPr="000B3C32">
      <w:rPr>
        <w:b/>
        <w:bCs/>
        <w:sz w:val="17"/>
        <w:szCs w:val="17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5EFB"/>
    <w:multiLevelType w:val="multilevel"/>
    <w:tmpl w:val="8B280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7039DC"/>
    <w:multiLevelType w:val="multilevel"/>
    <w:tmpl w:val="D95A09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4455E9E"/>
    <w:multiLevelType w:val="hybridMultilevel"/>
    <w:tmpl w:val="2FF2BCFA"/>
    <w:lvl w:ilvl="0" w:tplc="5088FA7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159C"/>
    <w:multiLevelType w:val="multilevel"/>
    <w:tmpl w:val="4D6E0D10"/>
    <w:styleLink w:val="WW8Num5"/>
    <w:lvl w:ilvl="0">
      <w:start w:val="1"/>
      <w:numFmt w:val="lowerLetter"/>
      <w:lvlText w:val="%1)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95A3683"/>
    <w:multiLevelType w:val="hybridMultilevel"/>
    <w:tmpl w:val="CB0057D8"/>
    <w:lvl w:ilvl="0" w:tplc="9B185F92">
      <w:start w:val="1"/>
      <w:numFmt w:val="lowerLetter"/>
      <w:pStyle w:val="WBabcopsomming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35AEB"/>
    <w:multiLevelType w:val="hybridMultilevel"/>
    <w:tmpl w:val="28CA5BE6"/>
    <w:lvl w:ilvl="0" w:tplc="1EB0B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3499B"/>
    <w:multiLevelType w:val="hybridMultilevel"/>
    <w:tmpl w:val="31804A7A"/>
    <w:lvl w:ilvl="0" w:tplc="97AAB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8C5308">
      <w:numFmt w:val="none"/>
      <w:lvlText w:val=""/>
      <w:lvlJc w:val="left"/>
      <w:pPr>
        <w:tabs>
          <w:tab w:val="num" w:pos="360"/>
        </w:tabs>
      </w:pPr>
    </w:lvl>
    <w:lvl w:ilvl="2" w:tplc="CDB42956">
      <w:numFmt w:val="none"/>
      <w:lvlText w:val=""/>
      <w:lvlJc w:val="left"/>
      <w:pPr>
        <w:tabs>
          <w:tab w:val="num" w:pos="360"/>
        </w:tabs>
      </w:pPr>
    </w:lvl>
    <w:lvl w:ilvl="3" w:tplc="4D506D1C">
      <w:numFmt w:val="none"/>
      <w:lvlText w:val=""/>
      <w:lvlJc w:val="left"/>
      <w:pPr>
        <w:tabs>
          <w:tab w:val="num" w:pos="360"/>
        </w:tabs>
      </w:pPr>
    </w:lvl>
    <w:lvl w:ilvl="4" w:tplc="51267AA4">
      <w:numFmt w:val="none"/>
      <w:lvlText w:val=""/>
      <w:lvlJc w:val="left"/>
      <w:pPr>
        <w:tabs>
          <w:tab w:val="num" w:pos="360"/>
        </w:tabs>
      </w:pPr>
    </w:lvl>
    <w:lvl w:ilvl="5" w:tplc="76CE2350">
      <w:numFmt w:val="none"/>
      <w:lvlText w:val=""/>
      <w:lvlJc w:val="left"/>
      <w:pPr>
        <w:tabs>
          <w:tab w:val="num" w:pos="360"/>
        </w:tabs>
      </w:pPr>
    </w:lvl>
    <w:lvl w:ilvl="6" w:tplc="FE8250DE">
      <w:numFmt w:val="none"/>
      <w:lvlText w:val=""/>
      <w:lvlJc w:val="left"/>
      <w:pPr>
        <w:tabs>
          <w:tab w:val="num" w:pos="360"/>
        </w:tabs>
      </w:pPr>
    </w:lvl>
    <w:lvl w:ilvl="7" w:tplc="B94C1FF4">
      <w:numFmt w:val="none"/>
      <w:lvlText w:val=""/>
      <w:lvlJc w:val="left"/>
      <w:pPr>
        <w:tabs>
          <w:tab w:val="num" w:pos="360"/>
        </w:tabs>
      </w:pPr>
    </w:lvl>
    <w:lvl w:ilvl="8" w:tplc="21263838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22A2D8E"/>
    <w:multiLevelType w:val="hybridMultilevel"/>
    <w:tmpl w:val="B1664AFE"/>
    <w:lvl w:ilvl="0" w:tplc="0F385312">
      <w:start w:val="1"/>
      <w:numFmt w:val="decimal"/>
      <w:pStyle w:val="WBnummering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6965420"/>
    <w:multiLevelType w:val="hybridMultilevel"/>
    <w:tmpl w:val="35B60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823E2"/>
    <w:multiLevelType w:val="hybridMultilevel"/>
    <w:tmpl w:val="700CF0E8"/>
    <w:lvl w:ilvl="0" w:tplc="00F037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D14A6"/>
    <w:multiLevelType w:val="multilevel"/>
    <w:tmpl w:val="9EFE19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022169F"/>
    <w:multiLevelType w:val="hybridMultilevel"/>
    <w:tmpl w:val="28CA5BE6"/>
    <w:lvl w:ilvl="0" w:tplc="1EB0B13E">
      <w:start w:val="1"/>
      <w:numFmt w:val="bullet"/>
      <w:pStyle w:val="WB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F14A9"/>
    <w:multiLevelType w:val="hybridMultilevel"/>
    <w:tmpl w:val="9B52432A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44044A"/>
    <w:multiLevelType w:val="hybridMultilevel"/>
    <w:tmpl w:val="CDA6E694"/>
    <w:lvl w:ilvl="0" w:tplc="C93C83CC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F7F3C"/>
    <w:multiLevelType w:val="multilevel"/>
    <w:tmpl w:val="0F28AEB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6C210929"/>
    <w:multiLevelType w:val="hybridMultilevel"/>
    <w:tmpl w:val="EB409FE8"/>
    <w:lvl w:ilvl="0" w:tplc="C702522C">
      <w:numFmt w:val="bullet"/>
      <w:lvlText w:val="•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B1684"/>
    <w:multiLevelType w:val="multilevel"/>
    <w:tmpl w:val="F8B26888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Arial" w:hint="default"/>
      </w:rPr>
    </w:lvl>
  </w:abstractNum>
  <w:abstractNum w:abstractNumId="17" w15:restartNumberingAfterBreak="0">
    <w:nsid w:val="71977CA2"/>
    <w:multiLevelType w:val="hybridMultilevel"/>
    <w:tmpl w:val="3D8EBC7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7477374B"/>
    <w:multiLevelType w:val="multilevel"/>
    <w:tmpl w:val="F25EB7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75726977"/>
    <w:multiLevelType w:val="multilevel"/>
    <w:tmpl w:val="A1C8F3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75670B9"/>
    <w:multiLevelType w:val="hybridMultilevel"/>
    <w:tmpl w:val="4EFEFE86"/>
    <w:lvl w:ilvl="0" w:tplc="0413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78651469"/>
    <w:multiLevelType w:val="multilevel"/>
    <w:tmpl w:val="47B44D6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7CE36A57"/>
    <w:multiLevelType w:val="multilevel"/>
    <w:tmpl w:val="9914320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7DAA3BB5"/>
    <w:multiLevelType w:val="multilevel"/>
    <w:tmpl w:val="9C26DED8"/>
    <w:lvl w:ilvl="0">
      <w:start w:val="1"/>
      <w:numFmt w:val="decimal"/>
      <w:pStyle w:val="WBnummering11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4255DB"/>
    <w:multiLevelType w:val="multilevel"/>
    <w:tmpl w:val="D6A895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7F4726AF"/>
    <w:multiLevelType w:val="multilevel"/>
    <w:tmpl w:val="6240BD4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7F9B25C3"/>
    <w:multiLevelType w:val="multilevel"/>
    <w:tmpl w:val="1AEE9E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11"/>
  </w:num>
  <w:num w:numId="4">
    <w:abstractNumId w:val="2"/>
  </w:num>
  <w:num w:numId="5">
    <w:abstractNumId w:val="6"/>
  </w:num>
  <w:num w:numId="6">
    <w:abstractNumId w:val="1"/>
  </w:num>
  <w:num w:numId="7">
    <w:abstractNumId w:val="26"/>
  </w:num>
  <w:num w:numId="8">
    <w:abstractNumId w:val="0"/>
  </w:num>
  <w:num w:numId="9">
    <w:abstractNumId w:val="10"/>
  </w:num>
  <w:num w:numId="10">
    <w:abstractNumId w:val="17"/>
  </w:num>
  <w:num w:numId="11">
    <w:abstractNumId w:val="3"/>
    <w:lvlOverride w:ilvl="0">
      <w:lvl w:ilvl="0">
        <w:start w:val="1"/>
        <w:numFmt w:val="lowerLetter"/>
        <w:lvlText w:val="%1)"/>
        <w:lvlJc w:val="left"/>
        <w:pPr>
          <w:ind w:left="283" w:hanging="283"/>
        </w:pPr>
      </w:lvl>
    </w:lvlOverride>
  </w:num>
  <w:num w:numId="12">
    <w:abstractNumId w:val="3"/>
    <w:lvlOverride w:ilvl="0">
      <w:startOverride w:val="1"/>
    </w:lvlOverride>
  </w:num>
  <w:num w:numId="13">
    <w:abstractNumId w:val="12"/>
  </w:num>
  <w:num w:numId="14">
    <w:abstractNumId w:val="20"/>
  </w:num>
  <w:num w:numId="15">
    <w:abstractNumId w:val="19"/>
  </w:num>
  <w:num w:numId="16">
    <w:abstractNumId w:val="24"/>
  </w:num>
  <w:num w:numId="17">
    <w:abstractNumId w:val="25"/>
  </w:num>
  <w:num w:numId="18">
    <w:abstractNumId w:val="16"/>
  </w:num>
  <w:num w:numId="19">
    <w:abstractNumId w:val="18"/>
  </w:num>
  <w:num w:numId="20">
    <w:abstractNumId w:val="22"/>
  </w:num>
  <w:num w:numId="21">
    <w:abstractNumId w:val="14"/>
  </w:num>
  <w:num w:numId="22">
    <w:abstractNumId w:val="21"/>
  </w:num>
  <w:num w:numId="23">
    <w:abstractNumId w:val="7"/>
  </w:num>
  <w:num w:numId="24">
    <w:abstractNumId w:val="4"/>
  </w:num>
  <w:num w:numId="25">
    <w:abstractNumId w:val="13"/>
  </w:num>
  <w:num w:numId="26">
    <w:abstractNumId w:val="13"/>
    <w:lvlOverride w:ilvl="0">
      <w:startOverride w:val="1"/>
    </w:lvlOverride>
  </w:num>
  <w:num w:numId="27">
    <w:abstractNumId w:val="3"/>
  </w:num>
  <w:num w:numId="28">
    <w:abstractNumId w:val="23"/>
  </w:num>
  <w:num w:numId="29">
    <w:abstractNumId w:val="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56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81"/>
    <w:rsid w:val="000A5A08"/>
    <w:rsid w:val="000B3C32"/>
    <w:rsid w:val="000F18B7"/>
    <w:rsid w:val="00116A73"/>
    <w:rsid w:val="00130C0C"/>
    <w:rsid w:val="00131253"/>
    <w:rsid w:val="00175965"/>
    <w:rsid w:val="001A3449"/>
    <w:rsid w:val="001A5F94"/>
    <w:rsid w:val="00200191"/>
    <w:rsid w:val="002022FB"/>
    <w:rsid w:val="002107E7"/>
    <w:rsid w:val="00226786"/>
    <w:rsid w:val="00241234"/>
    <w:rsid w:val="00241F9D"/>
    <w:rsid w:val="00243498"/>
    <w:rsid w:val="002966C0"/>
    <w:rsid w:val="002F5F31"/>
    <w:rsid w:val="0036769B"/>
    <w:rsid w:val="00380143"/>
    <w:rsid w:val="0038186A"/>
    <w:rsid w:val="003A7245"/>
    <w:rsid w:val="003C4188"/>
    <w:rsid w:val="00403C61"/>
    <w:rsid w:val="00441436"/>
    <w:rsid w:val="004505B9"/>
    <w:rsid w:val="004508FB"/>
    <w:rsid w:val="00474C13"/>
    <w:rsid w:val="00484A6A"/>
    <w:rsid w:val="00495490"/>
    <w:rsid w:val="004A4A43"/>
    <w:rsid w:val="004A7433"/>
    <w:rsid w:val="004F182F"/>
    <w:rsid w:val="004F394B"/>
    <w:rsid w:val="005160EC"/>
    <w:rsid w:val="00526FA9"/>
    <w:rsid w:val="00564C16"/>
    <w:rsid w:val="005C3564"/>
    <w:rsid w:val="005D147B"/>
    <w:rsid w:val="005F4C28"/>
    <w:rsid w:val="00635B4B"/>
    <w:rsid w:val="00640483"/>
    <w:rsid w:val="006E53C7"/>
    <w:rsid w:val="006E5B83"/>
    <w:rsid w:val="006E7EEE"/>
    <w:rsid w:val="00736413"/>
    <w:rsid w:val="00741022"/>
    <w:rsid w:val="00751A6B"/>
    <w:rsid w:val="007703B3"/>
    <w:rsid w:val="00775056"/>
    <w:rsid w:val="00795F45"/>
    <w:rsid w:val="007B1B0A"/>
    <w:rsid w:val="007E276C"/>
    <w:rsid w:val="007E30E0"/>
    <w:rsid w:val="008229FE"/>
    <w:rsid w:val="008605B3"/>
    <w:rsid w:val="00864DEE"/>
    <w:rsid w:val="00874716"/>
    <w:rsid w:val="00881032"/>
    <w:rsid w:val="0088711D"/>
    <w:rsid w:val="008C631B"/>
    <w:rsid w:val="008F1144"/>
    <w:rsid w:val="00912397"/>
    <w:rsid w:val="00944337"/>
    <w:rsid w:val="009750CC"/>
    <w:rsid w:val="00992778"/>
    <w:rsid w:val="0099665D"/>
    <w:rsid w:val="009A7265"/>
    <w:rsid w:val="009D1825"/>
    <w:rsid w:val="009D2E45"/>
    <w:rsid w:val="009D7977"/>
    <w:rsid w:val="009E626B"/>
    <w:rsid w:val="00A119A3"/>
    <w:rsid w:val="00A87680"/>
    <w:rsid w:val="00AB6AF5"/>
    <w:rsid w:val="00AC47EF"/>
    <w:rsid w:val="00AC5381"/>
    <w:rsid w:val="00B30B0D"/>
    <w:rsid w:val="00B46EBC"/>
    <w:rsid w:val="00B47462"/>
    <w:rsid w:val="00B64125"/>
    <w:rsid w:val="00BB0EE6"/>
    <w:rsid w:val="00BB3FB0"/>
    <w:rsid w:val="00BE026A"/>
    <w:rsid w:val="00C040D8"/>
    <w:rsid w:val="00C643A4"/>
    <w:rsid w:val="00C6661B"/>
    <w:rsid w:val="00C7230D"/>
    <w:rsid w:val="00C875F5"/>
    <w:rsid w:val="00C96FAC"/>
    <w:rsid w:val="00CA1C12"/>
    <w:rsid w:val="00CA743F"/>
    <w:rsid w:val="00CC2171"/>
    <w:rsid w:val="00CE31CF"/>
    <w:rsid w:val="00D03BFB"/>
    <w:rsid w:val="00D161FF"/>
    <w:rsid w:val="00D215EF"/>
    <w:rsid w:val="00D22404"/>
    <w:rsid w:val="00D31D8F"/>
    <w:rsid w:val="00D85C19"/>
    <w:rsid w:val="00DD4F95"/>
    <w:rsid w:val="00DE1641"/>
    <w:rsid w:val="00DF0CC4"/>
    <w:rsid w:val="00E66EFD"/>
    <w:rsid w:val="00ED523E"/>
    <w:rsid w:val="00EE0BAE"/>
    <w:rsid w:val="00FC57D1"/>
    <w:rsid w:val="00FD7186"/>
    <w:rsid w:val="00FD7748"/>
    <w:rsid w:val="00FE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03A5906-F964-44A9-908F-DCE20437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2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7230D"/>
    <w:pPr>
      <w:spacing w:after="0"/>
    </w:pPr>
  </w:style>
  <w:style w:type="paragraph" w:styleId="Kop1">
    <w:name w:val="heading 1"/>
    <w:basedOn w:val="Standaard"/>
    <w:link w:val="Kop1Char"/>
    <w:uiPriority w:val="1"/>
    <w:qFormat/>
    <w:rsid w:val="00CE31CF"/>
    <w:pPr>
      <w:widowControl w:val="0"/>
      <w:spacing w:line="240" w:lineRule="auto"/>
      <w:ind w:left="117"/>
      <w:outlineLvl w:val="0"/>
    </w:pPr>
    <w:rPr>
      <w:rFonts w:eastAsia="Arial"/>
      <w:b/>
      <w:bCs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E31CF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E5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E31CF"/>
    <w:rPr>
      <w:rFonts w:ascii="Roboto" w:hAnsi="Roboto"/>
      <w:color w:val="0563C1" w:themeColor="hyperlink"/>
      <w:sz w:val="20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44337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1"/>
    <w:rsid w:val="00CE31CF"/>
    <w:rPr>
      <w:rFonts w:eastAsia="Arial"/>
      <w:b/>
      <w:bCs/>
      <w:lang w:val="en-US"/>
    </w:rPr>
  </w:style>
  <w:style w:type="paragraph" w:styleId="Plattetekst">
    <w:name w:val="Body Text"/>
    <w:basedOn w:val="Standaard"/>
    <w:link w:val="PlattetekstChar"/>
    <w:uiPriority w:val="1"/>
    <w:qFormat/>
    <w:rsid w:val="00944337"/>
    <w:pPr>
      <w:widowControl w:val="0"/>
      <w:spacing w:line="240" w:lineRule="auto"/>
      <w:ind w:left="117"/>
    </w:pPr>
    <w:rPr>
      <w:rFonts w:ascii="Arial" w:eastAsia="Arial" w:hAnsi="Arial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944337"/>
    <w:rPr>
      <w:rFonts w:ascii="Arial" w:eastAsia="Arial" w:hAnsi="Arial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CE31CF"/>
    <w:pPr>
      <w:tabs>
        <w:tab w:val="center" w:pos="4536"/>
        <w:tab w:val="right" w:pos="9072"/>
      </w:tabs>
      <w:spacing w:line="240" w:lineRule="auto"/>
    </w:pPr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CE31CF"/>
    <w:rPr>
      <w:b/>
    </w:rPr>
  </w:style>
  <w:style w:type="paragraph" w:styleId="Voettekst">
    <w:name w:val="footer"/>
    <w:basedOn w:val="Standaard"/>
    <w:link w:val="VoettekstChar"/>
    <w:uiPriority w:val="99"/>
    <w:unhideWhenUsed/>
    <w:rsid w:val="004A4A4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4A43"/>
  </w:style>
  <w:style w:type="paragraph" w:styleId="Ballontekst">
    <w:name w:val="Balloon Text"/>
    <w:basedOn w:val="Standaard"/>
    <w:link w:val="BallontekstChar"/>
    <w:uiPriority w:val="99"/>
    <w:semiHidden/>
    <w:unhideWhenUsed/>
    <w:rsid w:val="00B46E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46EBC"/>
    <w:rPr>
      <w:rFonts w:ascii="Segoe UI" w:hAnsi="Segoe UI" w:cs="Segoe UI"/>
      <w:sz w:val="18"/>
      <w:szCs w:val="18"/>
    </w:rPr>
  </w:style>
  <w:style w:type="paragraph" w:customStyle="1" w:styleId="WBkop10">
    <w:name w:val="WB kop 10"/>
    <w:basedOn w:val="WBPlattetekst"/>
    <w:link w:val="WBkop10Char"/>
    <w:qFormat/>
    <w:rsid w:val="00130C0C"/>
    <w:pPr>
      <w:keepNext/>
      <w:outlineLvl w:val="0"/>
    </w:pPr>
    <w:rPr>
      <w:b/>
    </w:rPr>
  </w:style>
  <w:style w:type="paragraph" w:customStyle="1" w:styleId="WBPlattetekst">
    <w:name w:val="WB Platte tekst"/>
    <w:link w:val="WBPlattetekstChar"/>
    <w:qFormat/>
    <w:rsid w:val="000B3C32"/>
    <w:pPr>
      <w:tabs>
        <w:tab w:val="right" w:pos="709"/>
      </w:tabs>
      <w:spacing w:after="0"/>
      <w:contextualSpacing/>
    </w:pPr>
  </w:style>
  <w:style w:type="character" w:customStyle="1" w:styleId="WBkop10Char">
    <w:name w:val="WB kop 10 Char"/>
    <w:basedOn w:val="Standaardalinea-lettertype"/>
    <w:link w:val="WBkop10"/>
    <w:rsid w:val="00130C0C"/>
    <w:rPr>
      <w:b/>
    </w:rPr>
  </w:style>
  <w:style w:type="paragraph" w:customStyle="1" w:styleId="WBopsomming">
    <w:name w:val="WB opsomming"/>
    <w:basedOn w:val="WBPlattetekst"/>
    <w:link w:val="WBopsommingChar"/>
    <w:qFormat/>
    <w:rsid w:val="006E7EEE"/>
    <w:pPr>
      <w:numPr>
        <w:numId w:val="3"/>
      </w:numPr>
      <w:ind w:left="284" w:hanging="284"/>
    </w:pPr>
  </w:style>
  <w:style w:type="character" w:customStyle="1" w:styleId="WBPlattetekstChar">
    <w:name w:val="WB Platte tekst Char"/>
    <w:basedOn w:val="Standaardalinea-lettertype"/>
    <w:link w:val="WBPlattetekst"/>
    <w:rsid w:val="000B3C32"/>
  </w:style>
  <w:style w:type="paragraph" w:customStyle="1" w:styleId="WB8">
    <w:name w:val="WB 8"/>
    <w:aliases w:val="5 pt"/>
    <w:basedOn w:val="WBPlattetekst"/>
    <w:link w:val="WB8Char"/>
    <w:qFormat/>
    <w:rsid w:val="009D7977"/>
    <w:rPr>
      <w:sz w:val="17"/>
      <w:szCs w:val="17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8186A"/>
  </w:style>
  <w:style w:type="character" w:customStyle="1" w:styleId="WBopsommingChar">
    <w:name w:val="WB opsomming Char"/>
    <w:basedOn w:val="LijstalineaChar"/>
    <w:link w:val="WBopsomming"/>
    <w:rsid w:val="006E7EEE"/>
  </w:style>
  <w:style w:type="paragraph" w:styleId="Geenafstand">
    <w:name w:val="No Spacing"/>
    <w:uiPriority w:val="1"/>
    <w:qFormat/>
    <w:rsid w:val="000B3C32"/>
    <w:pPr>
      <w:spacing w:after="0" w:line="240" w:lineRule="auto"/>
    </w:pPr>
  </w:style>
  <w:style w:type="character" w:customStyle="1" w:styleId="WB8Char">
    <w:name w:val="WB 8 Char"/>
    <w:aliases w:val="5 pt Char"/>
    <w:basedOn w:val="Standaardalinea-lettertype"/>
    <w:link w:val="WB8"/>
    <w:rsid w:val="009D7977"/>
    <w:rPr>
      <w:sz w:val="17"/>
      <w:szCs w:val="17"/>
    </w:rPr>
  </w:style>
  <w:style w:type="paragraph" w:customStyle="1" w:styleId="Basisalinea">
    <w:name w:val="[Basisalinea]"/>
    <w:basedOn w:val="Standaard"/>
    <w:next w:val="Standaard"/>
    <w:uiPriority w:val="99"/>
    <w:rsid w:val="00CE31CF"/>
    <w:pPr>
      <w:autoSpaceDE w:val="0"/>
      <w:autoSpaceDN w:val="0"/>
      <w:adjustRightInd w:val="0"/>
      <w:spacing w:line="288" w:lineRule="auto"/>
      <w:textAlignment w:val="center"/>
    </w:pPr>
    <w:rPr>
      <w:rFonts w:cs="Times Regular"/>
      <w:color w:val="000000"/>
      <w:szCs w:val="24"/>
      <w:lang w:val="en-GB"/>
    </w:rPr>
  </w:style>
  <w:style w:type="paragraph" w:customStyle="1" w:styleId="WBTitelblauw">
    <w:name w:val="WB Titel blauw"/>
    <w:basedOn w:val="Standaard"/>
    <w:qFormat/>
    <w:rsid w:val="00130C0C"/>
    <w:pPr>
      <w:spacing w:line="560" w:lineRule="exact"/>
      <w:contextualSpacing/>
    </w:pPr>
    <w:rPr>
      <w:rFonts w:ascii="Roboto Slab" w:hAnsi="Roboto Slab"/>
      <w:caps/>
      <w:color w:val="002E5D"/>
      <w:sz w:val="56"/>
      <w:szCs w:val="80"/>
      <w:bdr w:val="ni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678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2" w:right="862"/>
      <w:jc w:val="center"/>
    </w:pPr>
    <w:rPr>
      <w:i/>
      <w:iCs/>
      <w:color w:val="5E8AB4"/>
    </w:rPr>
  </w:style>
  <w:style w:type="paragraph" w:customStyle="1" w:styleId="WBnummering">
    <w:name w:val="WB nummering"/>
    <w:basedOn w:val="WBopsomming"/>
    <w:link w:val="WBnummeringChar"/>
    <w:qFormat/>
    <w:rsid w:val="00243498"/>
    <w:pPr>
      <w:numPr>
        <w:numId w:val="23"/>
      </w:numPr>
      <w:ind w:left="284" w:hanging="284"/>
    </w:pPr>
  </w:style>
  <w:style w:type="character" w:customStyle="1" w:styleId="WBnummeringChar">
    <w:name w:val="WB nummering Char"/>
    <w:basedOn w:val="WBopsommingChar"/>
    <w:link w:val="WBnummering"/>
    <w:rsid w:val="00243498"/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6786"/>
    <w:rPr>
      <w:i/>
      <w:iCs/>
      <w:color w:val="5E8AB4"/>
    </w:rPr>
  </w:style>
  <w:style w:type="character" w:styleId="Intensieveverwijzing">
    <w:name w:val="Intense Reference"/>
    <w:basedOn w:val="Standaardalinea-lettertype"/>
    <w:uiPriority w:val="32"/>
    <w:qFormat/>
    <w:rsid w:val="00CE31CF"/>
    <w:rPr>
      <w:rFonts w:ascii="Roboto" w:hAnsi="Roboto"/>
      <w:b/>
      <w:bCs/>
      <w:smallCaps/>
      <w:color w:val="5B9BD5" w:themeColor="accent1"/>
      <w:spacing w:val="5"/>
      <w:sz w:val="20"/>
    </w:rPr>
  </w:style>
  <w:style w:type="numbering" w:customStyle="1" w:styleId="WW8Num5">
    <w:name w:val="WW8Num5"/>
    <w:basedOn w:val="Geenlijst"/>
    <w:rsid w:val="00CA1C12"/>
    <w:pPr>
      <w:numPr>
        <w:numId w:val="27"/>
      </w:numPr>
    </w:pPr>
  </w:style>
  <w:style w:type="paragraph" w:styleId="Citaat">
    <w:name w:val="Quote"/>
    <w:basedOn w:val="Standaard"/>
    <w:next w:val="Standaard"/>
    <w:link w:val="CitaatChar"/>
    <w:uiPriority w:val="29"/>
    <w:qFormat/>
    <w:rsid w:val="00B30B0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paragraph" w:customStyle="1" w:styleId="WBabcopsomming">
    <w:name w:val="WB abc opsomming"/>
    <w:basedOn w:val="WBopsomming"/>
    <w:qFormat/>
    <w:rsid w:val="00130C0C"/>
    <w:pPr>
      <w:numPr>
        <w:numId w:val="24"/>
      </w:numPr>
      <w:ind w:left="284" w:hanging="284"/>
    </w:pPr>
    <w:rPr>
      <w:rFonts w:cs="Arial"/>
    </w:rPr>
  </w:style>
  <w:style w:type="paragraph" w:customStyle="1" w:styleId="WBnummering11">
    <w:name w:val="WB nummering 1.1"/>
    <w:basedOn w:val="WBopsomming"/>
    <w:link w:val="WBnummering11Char"/>
    <w:qFormat/>
    <w:rsid w:val="00AC47EF"/>
    <w:pPr>
      <w:numPr>
        <w:numId w:val="28"/>
      </w:numPr>
      <w:tabs>
        <w:tab w:val="clear" w:pos="709"/>
        <w:tab w:val="left" w:pos="567"/>
      </w:tabs>
    </w:pPr>
  </w:style>
  <w:style w:type="character" w:customStyle="1" w:styleId="WBnummering11Char">
    <w:name w:val="WB nummering 1.1 Char"/>
    <w:basedOn w:val="WBopsommingChar"/>
    <w:link w:val="WBnummering11"/>
    <w:rsid w:val="00AC47EF"/>
  </w:style>
  <w:style w:type="character" w:customStyle="1" w:styleId="CitaatChar">
    <w:name w:val="Citaat Char"/>
    <w:basedOn w:val="Standaardalinea-lettertype"/>
    <w:link w:val="Citaat"/>
    <w:uiPriority w:val="29"/>
    <w:rsid w:val="00B30B0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CE31CF"/>
    <w:rPr>
      <w:rFonts w:ascii="Roboto" w:hAnsi="Roboto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CE31C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31CF"/>
    <w:rPr>
      <w:rFonts w:eastAsiaTheme="minorEastAsia"/>
      <w:color w:val="5A5A5A" w:themeColor="text1" w:themeTint="A5"/>
      <w:spacing w:val="15"/>
      <w:szCs w:val="22"/>
    </w:rPr>
  </w:style>
  <w:style w:type="character" w:styleId="Subtieleverwijzing">
    <w:name w:val="Subtle Reference"/>
    <w:basedOn w:val="Standaardalinea-lettertype"/>
    <w:uiPriority w:val="31"/>
    <w:qFormat/>
    <w:rsid w:val="00CE31CF"/>
    <w:rPr>
      <w:rFonts w:ascii="Roboto" w:hAnsi="Roboto"/>
      <w:smallCaps/>
      <w:color w:val="5A5A5A" w:themeColor="text1" w:themeTint="A5"/>
      <w:sz w:val="20"/>
    </w:rPr>
  </w:style>
  <w:style w:type="character" w:styleId="Titelvanboek">
    <w:name w:val="Book Title"/>
    <w:basedOn w:val="Standaardalinea-lettertype"/>
    <w:uiPriority w:val="33"/>
    <w:qFormat/>
    <w:rsid w:val="00CE31CF"/>
    <w:rPr>
      <w:b/>
      <w:bCs/>
      <w:i/>
      <w:iCs/>
      <w:spacing w:val="5"/>
    </w:rPr>
  </w:style>
  <w:style w:type="character" w:customStyle="1" w:styleId="Kop2Char">
    <w:name w:val="Kop 2 Char"/>
    <w:basedOn w:val="Standaardalinea-lettertype"/>
    <w:link w:val="Kop2"/>
    <w:uiPriority w:val="9"/>
    <w:rsid w:val="00CE31CF"/>
    <w:rPr>
      <w:rFonts w:eastAsiaTheme="majorEastAsia" w:cstheme="majorBidi"/>
      <w:color w:val="2E74B5" w:themeColor="accent1" w:themeShade="BF"/>
      <w:sz w:val="26"/>
      <w:szCs w:val="26"/>
    </w:rPr>
  </w:style>
  <w:style w:type="paragraph" w:customStyle="1" w:styleId="WBkopslab11">
    <w:name w:val="WB kop slab 11"/>
    <w:basedOn w:val="WBkop10"/>
    <w:link w:val="WBkopslab11Char"/>
    <w:qFormat/>
    <w:rsid w:val="00130C0C"/>
    <w:pPr>
      <w:spacing w:line="320" w:lineRule="exact"/>
    </w:pPr>
    <w:rPr>
      <w:rFonts w:ascii="Roboto Slab" w:hAnsi="Roboto Slab"/>
    </w:rPr>
  </w:style>
  <w:style w:type="character" w:customStyle="1" w:styleId="WBkopslab11Char">
    <w:name w:val="WB kop slab 11 Char"/>
    <w:basedOn w:val="WBkop10Char"/>
    <w:link w:val="WBkopslab11"/>
    <w:rsid w:val="00130C0C"/>
    <w:rPr>
      <w:rFonts w:ascii="Roboto Slab" w:hAnsi="Roboto Slab"/>
      <w:b/>
    </w:rPr>
  </w:style>
  <w:style w:type="paragraph" w:customStyle="1" w:styleId="WBondertekening">
    <w:name w:val="WB ondertekening"/>
    <w:basedOn w:val="WBPlattetekst"/>
    <w:qFormat/>
    <w:rsid w:val="006E7EEE"/>
    <w:pPr>
      <w:tabs>
        <w:tab w:val="clear" w:pos="709"/>
        <w:tab w:val="left" w:pos="4962"/>
      </w:tabs>
      <w:spacing w:after="1200"/>
    </w:pPr>
  </w:style>
  <w:style w:type="paragraph" w:customStyle="1" w:styleId="WBkop10blauw">
    <w:name w:val="WB kop 10 blauw"/>
    <w:basedOn w:val="WBkop10"/>
    <w:next w:val="Standaard"/>
    <w:qFormat/>
    <w:rsid w:val="006E7EEE"/>
    <w:pPr>
      <w:tabs>
        <w:tab w:val="left" w:pos="5103"/>
      </w:tabs>
    </w:pPr>
    <w:rPr>
      <w:color w:val="5E8AB4"/>
    </w:rPr>
  </w:style>
  <w:style w:type="paragraph" w:customStyle="1" w:styleId="WBkop10groen">
    <w:name w:val="WB kop 10 groen"/>
    <w:basedOn w:val="WBkop10blauw"/>
    <w:next w:val="Standaard"/>
    <w:qFormat/>
    <w:rsid w:val="00130C0C"/>
    <w:rPr>
      <w:color w:val="44883E"/>
    </w:rPr>
  </w:style>
  <w:style w:type="character" w:styleId="Zwaar">
    <w:name w:val="Strong"/>
    <w:basedOn w:val="Standaardalinea-lettertype"/>
    <w:uiPriority w:val="22"/>
    <w:qFormat/>
    <w:rsid w:val="00130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94D86-2B0B-49A3-B23F-36F7A33F7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F56AB915</Template>
  <TotalTime>10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WB roboto stijlen</vt:lpstr>
    </vt:vector>
  </TitlesOfParts>
  <Company>BVOWB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 roboto stijlen</dc:title>
  <dc:subject/>
  <dc:creator>Johan van Eldik</dc:creator>
  <cp:keywords>toegankelijk</cp:keywords>
  <dc:description/>
  <cp:lastModifiedBy>Johan van Eldik</cp:lastModifiedBy>
  <cp:revision>3</cp:revision>
  <cp:lastPrinted>2019-07-05T09:12:00Z</cp:lastPrinted>
  <dcterms:created xsi:type="dcterms:W3CDTF">2020-10-30T10:30:00Z</dcterms:created>
  <dcterms:modified xsi:type="dcterms:W3CDTF">2020-10-30T10:42:00Z</dcterms:modified>
</cp:coreProperties>
</file>