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174908" w:rsidRPr="00174908" w14:paraId="598FE061" w14:textId="77777777" w:rsidTr="00174908">
        <w:trPr>
          <w:trHeight w:val="1"/>
        </w:trPr>
        <w:tc>
          <w:tcPr>
            <w:tcW w:w="8726" w:type="dxa"/>
            <w:gridSpan w:val="3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D9D9D9" w:themeFill="background1" w:themeFillShade="D9"/>
          </w:tcPr>
          <w:p w14:paraId="6B64FFAC" w14:textId="1F1C80EC" w:rsidR="00D44323" w:rsidRPr="00174908" w:rsidRDefault="00174908" w:rsidP="00174908">
            <w:pPr>
              <w:spacing w:before="60" w:after="60"/>
              <w:rPr>
                <w:rFonts w:eastAsia="Tahoma" w:cs="Tahoma"/>
                <w:b/>
                <w:color w:val="auto"/>
                <w:sz w:val="36"/>
                <w:szCs w:val="40"/>
              </w:rPr>
            </w:pPr>
            <w:r w:rsidRPr="00174908">
              <w:rPr>
                <w:rFonts w:eastAsia="Tahoma" w:cs="Tahoma"/>
                <w:b/>
                <w:color w:val="auto"/>
                <w:sz w:val="36"/>
                <w:szCs w:val="40"/>
              </w:rPr>
              <w:t xml:space="preserve">Eis </w:t>
            </w:r>
            <w:r w:rsidR="00EB09B6">
              <w:rPr>
                <w:rFonts w:eastAsia="Tahoma" w:cs="Tahoma"/>
                <w:b/>
                <w:color w:val="auto"/>
                <w:sz w:val="36"/>
                <w:szCs w:val="40"/>
              </w:rPr>
              <w:t>4</w:t>
            </w:r>
            <w:r w:rsidRPr="00174908">
              <w:rPr>
                <w:rFonts w:eastAsia="Tahoma" w:cs="Tahoma"/>
                <w:b/>
                <w:color w:val="auto"/>
                <w:sz w:val="36"/>
                <w:szCs w:val="40"/>
              </w:rPr>
              <w:t xml:space="preserve">, </w:t>
            </w:r>
            <w:r w:rsidR="00D44323" w:rsidRPr="00174908">
              <w:rPr>
                <w:rFonts w:eastAsia="Tahoma" w:cs="Tahoma"/>
                <w:b/>
                <w:color w:val="auto"/>
                <w:sz w:val="36"/>
                <w:szCs w:val="40"/>
              </w:rPr>
              <w:t xml:space="preserve">Kerncompetenties </w:t>
            </w:r>
          </w:p>
        </w:tc>
      </w:tr>
      <w:tr w:rsidR="00D44323" w:rsidRPr="00482F11" w14:paraId="63D48208" w14:textId="77777777" w:rsidTr="00C93283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2FC9A8C" w14:textId="3D3EB5B2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 w:rsidRPr="00D44323">
              <w:rPr>
                <w:b/>
                <w:bCs/>
              </w:rPr>
              <w:t>1</w:t>
            </w:r>
          </w:p>
        </w:tc>
      </w:tr>
      <w:tr w:rsidR="00D44323" w:rsidRPr="00482F11" w14:paraId="1022B4F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35053E4" w14:textId="72D95B9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48487D71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0014599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6BD7C77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1652ABD2" w14:textId="4A42DC4F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020A902E" w14:textId="77777777" w:rsidR="000F2FAF" w:rsidRDefault="000F2FAF" w:rsidP="00D44323">
            <w:pPr>
              <w:rPr>
                <w:rFonts w:cs="Arial"/>
                <w:szCs w:val="20"/>
                <w:lang w:val="nl"/>
              </w:rPr>
            </w:pPr>
          </w:p>
          <w:p w14:paraId="4AA04AE2" w14:textId="77777777" w:rsidR="000F2FAF" w:rsidRPr="00D44323" w:rsidRDefault="000F2FAF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22DA488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0D09241" w14:textId="500CD62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852733" w14:textId="1A1E07E3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9348CB5" w14:textId="77777777" w:rsid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753D943C" w14:textId="1006C70F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096F46D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1871CBF" w14:textId="0D21517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1CA142" w14:textId="6B8947E2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632863" w14:textId="1F7C9624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13E40DD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65FA1F" w14:textId="0C9799A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FE97E1" w14:textId="00A25DB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E15556D" w14:textId="6FF1D38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4CFAF2F9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EB75348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4B2BD7" w14:textId="1AC073C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ADD8A83" w14:textId="2B4CB5AA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7850D9B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41058D9" w14:textId="38E2150C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738DFA" w14:textId="59592958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C1A6A0A" w14:textId="375F8F4B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69CF5E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CF241A4" w14:textId="4C940BCE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9C135C" w14:textId="24B34BBE" w:rsidR="00D44323" w:rsidRDefault="00200EC4" w:rsidP="00200EC4">
            <w:pPr>
              <w:spacing w:after="0" w:line="276" w:lineRule="auto"/>
              <w:rPr>
                <w:rFonts w:cs="Arial"/>
              </w:rPr>
            </w:pPr>
            <w:r w:rsidRPr="00D5529D">
              <w:rPr>
                <w:rFonts w:cs="Arial"/>
              </w:rPr>
              <w:t xml:space="preserve">U heeft als kerncompetentie begrazing van procesnatuur uitgevoerd op een oppervlakte van minimaal </w:t>
            </w:r>
            <w:r w:rsidR="00C100C1">
              <w:rPr>
                <w:rFonts w:cs="Arial"/>
              </w:rPr>
              <w:t>100</w:t>
            </w:r>
            <w:r w:rsidRPr="00D5529D">
              <w:rPr>
                <w:rFonts w:cs="Arial"/>
              </w:rPr>
              <w:t xml:space="preserve"> hectare met runderen en paarden. </w:t>
            </w:r>
          </w:p>
          <w:p w14:paraId="50C1FA2C" w14:textId="1A8327D7" w:rsidR="00200EC4" w:rsidRPr="00200EC4" w:rsidRDefault="00200EC4" w:rsidP="00200EC4">
            <w:pPr>
              <w:spacing w:after="0" w:line="276" w:lineRule="auto"/>
              <w:rPr>
                <w:rFonts w:cs="Aria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C9CDC1C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ja / nee*</w:t>
            </w:r>
          </w:p>
          <w:p w14:paraId="58B5227E" w14:textId="77777777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</w:p>
          <w:p w14:paraId="3CA73B5B" w14:textId="37F93396" w:rsidR="00D44323" w:rsidRPr="00D44323" w:rsidRDefault="00D44323" w:rsidP="00D44323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50BCBE68" w14:textId="78BAEB00" w:rsidR="00C1051D" w:rsidRPr="000F2FAF" w:rsidRDefault="00D44323" w:rsidP="00C1051D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666BEBFD" w14:textId="15A8DB71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D44323" w:rsidRPr="00482F11" w14:paraId="3A5925F3" w14:textId="77777777" w:rsidTr="002569E9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42F017F" w14:textId="276D2E1F" w:rsidR="00D44323" w:rsidRPr="003329B3" w:rsidRDefault="00D44323" w:rsidP="00D44323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>
              <w:rPr>
                <w:b/>
                <w:bCs/>
                <w:szCs w:val="20"/>
              </w:rPr>
              <w:t>2</w:t>
            </w:r>
          </w:p>
        </w:tc>
      </w:tr>
      <w:tr w:rsidR="00D44323" w:rsidRPr="00482F11" w14:paraId="3C849B12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911B9B1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0D69AF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9C22C3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51EE518E" w14:textId="7C9667E9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11D4092" w14:textId="77777777" w:rsidR="000F2FAF" w:rsidRPr="00D44323" w:rsidRDefault="000F2FAF" w:rsidP="002569E9">
            <w:pPr>
              <w:rPr>
                <w:rFonts w:cs="Arial"/>
                <w:szCs w:val="20"/>
                <w:lang w:val="nl"/>
              </w:rPr>
            </w:pPr>
          </w:p>
          <w:p w14:paraId="0F29672A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EBB8FB3" w14:textId="1F941654" w:rsidR="000F2FAF" w:rsidRPr="00D44323" w:rsidRDefault="000F2FAF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7774D52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63DE199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047F2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9A1604F" w14:textId="77777777" w:rsid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7A8FBDF5" w14:textId="2EF88214" w:rsidR="000F2FAF" w:rsidRPr="00D44323" w:rsidRDefault="000F2FAF" w:rsidP="000F2FAF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34DDE61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DE4397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D3DAF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584DB4C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716A35C7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FD03D38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C970C6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F8373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D44323" w:rsidRPr="00482F11" w14:paraId="50B219B3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29E118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14043F" w14:textId="140CD59F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BF3BD4C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D44323" w:rsidRPr="00482F11" w14:paraId="1E35782F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B90C31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983140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8A6486D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</w:tr>
      <w:tr w:rsidR="00D44323" w:rsidRPr="00482F11" w14:paraId="140E1924" w14:textId="77777777" w:rsidTr="00D44323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4505CD9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84BE6C1" w14:textId="77777777" w:rsidR="00200EC4" w:rsidRPr="00D5529D" w:rsidRDefault="00200EC4" w:rsidP="00200EC4">
            <w:pPr>
              <w:spacing w:after="0" w:line="276" w:lineRule="auto"/>
              <w:rPr>
                <w:rFonts w:cs="Arial"/>
              </w:rPr>
            </w:pPr>
            <w:r w:rsidRPr="00D5529D">
              <w:rPr>
                <w:rFonts w:cs="Arial"/>
              </w:rPr>
              <w:t xml:space="preserve">U heeft als kerncompetentie een begrazingsopdracht uitgevoerd waarbij u uw kennis van sociale kuddestructuur heeft ingezet. </w:t>
            </w:r>
          </w:p>
          <w:p w14:paraId="0C1C5966" w14:textId="6281D175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9E6563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ja / nee*</w:t>
            </w:r>
          </w:p>
          <w:p w14:paraId="75A45DCE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</w:p>
          <w:p w14:paraId="3DAF95AE" w14:textId="77777777" w:rsidR="00D44323" w:rsidRPr="00D44323" w:rsidRDefault="00D44323" w:rsidP="002569E9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4E42A347" w14:textId="77777777" w:rsidR="000F2FAF" w:rsidRPr="000F2FAF" w:rsidRDefault="000F2FAF" w:rsidP="000F2FAF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7C59C4C5" w14:textId="4B6BE251" w:rsidR="00D44323" w:rsidRDefault="00D44323" w:rsidP="00C1051D"/>
    <w:p w14:paraId="04D6280D" w14:textId="654A7556" w:rsidR="00D44323" w:rsidRDefault="00D44323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3118"/>
        <w:gridCol w:w="5290"/>
      </w:tblGrid>
      <w:tr w:rsidR="00174908" w:rsidRPr="00482F11" w14:paraId="1C64AECF" w14:textId="77777777" w:rsidTr="00C802D5">
        <w:trPr>
          <w:trHeight w:val="1"/>
        </w:trPr>
        <w:tc>
          <w:tcPr>
            <w:tcW w:w="8726" w:type="dxa"/>
            <w:gridSpan w:val="3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5223554" w14:textId="2FB751A5" w:rsidR="00174908" w:rsidRPr="003329B3" w:rsidRDefault="00174908" w:rsidP="00C802D5">
            <w:pPr>
              <w:rPr>
                <w:rFonts w:eastAsiaTheme="minorHAnsi" w:cs="Tahoma"/>
                <w:szCs w:val="20"/>
                <w:highlight w:val="yellow"/>
              </w:rPr>
            </w:pPr>
            <w:r w:rsidRPr="00D44323">
              <w:rPr>
                <w:b/>
                <w:bCs/>
                <w:szCs w:val="20"/>
              </w:rPr>
              <w:t xml:space="preserve">Kerncompetentie </w:t>
            </w:r>
            <w:r>
              <w:rPr>
                <w:b/>
                <w:bCs/>
                <w:szCs w:val="20"/>
              </w:rPr>
              <w:t>3</w:t>
            </w:r>
          </w:p>
        </w:tc>
      </w:tr>
      <w:tr w:rsidR="00174908" w:rsidRPr="00482F11" w14:paraId="3D914044" w14:textId="77777777" w:rsidTr="00C802D5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D930620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1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5EEC0A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Korte omschrijving van het project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092237D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</w:p>
          <w:p w14:paraId="51681C98" w14:textId="77777777" w:rsidR="00174908" w:rsidRDefault="00174908" w:rsidP="00C802D5">
            <w:pPr>
              <w:rPr>
                <w:rFonts w:cs="Arial"/>
                <w:szCs w:val="20"/>
                <w:lang w:val="nl"/>
              </w:rPr>
            </w:pPr>
          </w:p>
          <w:p w14:paraId="221DD72D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</w:p>
          <w:p w14:paraId="6DD498A9" w14:textId="77777777" w:rsidR="00174908" w:rsidRDefault="00174908" w:rsidP="00C802D5">
            <w:pPr>
              <w:rPr>
                <w:rFonts w:cs="Arial"/>
                <w:szCs w:val="20"/>
                <w:lang w:val="nl"/>
              </w:rPr>
            </w:pPr>
          </w:p>
          <w:p w14:paraId="0FF177E5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</w:p>
        </w:tc>
      </w:tr>
      <w:tr w:rsidR="00174908" w:rsidRPr="00482F11" w14:paraId="7C019190" w14:textId="77777777" w:rsidTr="00C802D5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85B53C3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2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A91843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 xml:space="preserve">Naam, adres en telefoonnummer referentie 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C149391" w14:textId="77777777" w:rsidR="00174908" w:rsidRDefault="00174908" w:rsidP="00C802D5">
            <w:pPr>
              <w:rPr>
                <w:rFonts w:cs="Arial"/>
                <w:szCs w:val="20"/>
                <w:lang w:val="nl"/>
              </w:rPr>
            </w:pPr>
          </w:p>
          <w:p w14:paraId="5C6DD141" w14:textId="77777777" w:rsidR="00174908" w:rsidRPr="00D44323" w:rsidRDefault="00174908" w:rsidP="00C802D5">
            <w:pPr>
              <w:ind w:left="0" w:firstLine="0"/>
              <w:rPr>
                <w:rFonts w:cs="Arial"/>
                <w:szCs w:val="20"/>
                <w:lang w:val="nl"/>
              </w:rPr>
            </w:pPr>
          </w:p>
        </w:tc>
      </w:tr>
      <w:tr w:rsidR="00174908" w:rsidRPr="00482F11" w14:paraId="1895C0DE" w14:textId="77777777" w:rsidTr="00C802D5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33A312E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3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7D92E5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Naam en functie contactpersoon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E792538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</w:p>
        </w:tc>
      </w:tr>
      <w:tr w:rsidR="00174908" w:rsidRPr="00482F11" w14:paraId="6DAAC826" w14:textId="77777777" w:rsidTr="00C802D5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414D13A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4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AB69F8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Data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40D4F5E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aanvang:</w:t>
            </w:r>
          </w:p>
        </w:tc>
      </w:tr>
      <w:tr w:rsidR="00174908" w:rsidRPr="00482F11" w14:paraId="1A85450E" w14:textId="77777777" w:rsidTr="00C802D5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BCD5570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37871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04036DA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Datum afronding (indien van toepassing):</w:t>
            </w:r>
          </w:p>
        </w:tc>
      </w:tr>
      <w:tr w:rsidR="00174908" w:rsidRPr="00482F11" w14:paraId="56FC7992" w14:textId="77777777" w:rsidTr="00C802D5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5B6E73B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5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D17E4D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Indien van toepassing: Naam combinant/ onderaannemer die de opdracht heeft uitgevoerd.</w:t>
            </w: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3E72ED6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</w:p>
        </w:tc>
      </w:tr>
      <w:tr w:rsidR="00174908" w:rsidRPr="00482F11" w14:paraId="094FCD78" w14:textId="77777777" w:rsidTr="00C802D5">
        <w:trPr>
          <w:trHeight w:val="1"/>
        </w:trPr>
        <w:tc>
          <w:tcPr>
            <w:tcW w:w="3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ED0A7DD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6</w:t>
            </w:r>
          </w:p>
        </w:tc>
        <w:tc>
          <w:tcPr>
            <w:tcW w:w="31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DB0D8D4" w14:textId="77777777" w:rsidR="00200EC4" w:rsidRPr="00D5529D" w:rsidRDefault="00200EC4" w:rsidP="00200EC4">
            <w:pPr>
              <w:spacing w:after="0" w:line="276" w:lineRule="auto"/>
              <w:rPr>
                <w:rFonts w:cs="Arial"/>
              </w:rPr>
            </w:pPr>
            <w:r w:rsidRPr="00D5529D">
              <w:rPr>
                <w:rFonts w:cs="Arial"/>
              </w:rPr>
              <w:t xml:space="preserve">U heeft als kerncompetentie een begrazingsopdracht uitgevoerd waarbij u uw kennis van de-domesticatie van runderen en paarden heeft ingezet. </w:t>
            </w:r>
          </w:p>
          <w:p w14:paraId="0753B4B2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</w:p>
        </w:tc>
        <w:tc>
          <w:tcPr>
            <w:tcW w:w="529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147C318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ja / nee*</w:t>
            </w:r>
          </w:p>
          <w:p w14:paraId="29142C90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</w:p>
          <w:p w14:paraId="05FE56AD" w14:textId="77777777" w:rsidR="00174908" w:rsidRPr="00D44323" w:rsidRDefault="00174908" w:rsidP="00C802D5">
            <w:pPr>
              <w:rPr>
                <w:rFonts w:cs="Arial"/>
                <w:szCs w:val="20"/>
                <w:lang w:val="nl"/>
              </w:rPr>
            </w:pPr>
            <w:r w:rsidRPr="00D44323">
              <w:rPr>
                <w:rFonts w:cs="Arial"/>
                <w:szCs w:val="20"/>
                <w:lang w:val="nl"/>
              </w:rPr>
              <w:t>geef een toelichting:</w:t>
            </w:r>
          </w:p>
        </w:tc>
      </w:tr>
    </w:tbl>
    <w:p w14:paraId="457EEB6F" w14:textId="77777777" w:rsidR="00174908" w:rsidRPr="000F2FAF" w:rsidRDefault="00174908" w:rsidP="00174908">
      <w:pPr>
        <w:rPr>
          <w:sz w:val="16"/>
          <w:szCs w:val="18"/>
        </w:rPr>
      </w:pPr>
      <w:r w:rsidRPr="000F2FAF">
        <w:rPr>
          <w:sz w:val="16"/>
          <w:szCs w:val="18"/>
        </w:rPr>
        <w:t>* doorhalen wat niet van toepassing is</w:t>
      </w:r>
    </w:p>
    <w:p w14:paraId="74844845" w14:textId="50DECD89" w:rsidR="00174908" w:rsidRDefault="00174908" w:rsidP="00C1051D"/>
    <w:p w14:paraId="683B5088" w14:textId="77777777" w:rsidR="00174908" w:rsidRDefault="00174908" w:rsidP="00C1051D"/>
    <w:p w14:paraId="43920DA4" w14:textId="77777777" w:rsidR="00174908" w:rsidRDefault="00174908" w:rsidP="00C1051D"/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C1229B" w:rsidRPr="00482F11" w14:paraId="29C158F1" w14:textId="77777777" w:rsidTr="00174908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73589E64" w14:textId="0DE0405C" w:rsidR="00C1229B" w:rsidRPr="00174908" w:rsidRDefault="00C1229B" w:rsidP="002569E9">
            <w:pPr>
              <w:spacing w:before="60" w:after="60"/>
              <w:rPr>
                <w:rFonts w:eastAsia="Tahoma" w:cs="Tahoma"/>
                <w:b/>
                <w:color w:val="auto"/>
                <w:sz w:val="36"/>
                <w:szCs w:val="40"/>
              </w:rPr>
            </w:pPr>
            <w:r w:rsidRPr="00174908">
              <w:rPr>
                <w:rFonts w:eastAsia="Tahoma" w:cs="Tahoma"/>
                <w:b/>
                <w:color w:val="auto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C1229B">
            <w:pPr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4F225F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C1229B">
            <w:pPr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C1229B">
            <w:pPr>
              <w:rPr>
                <w:rFonts w:cs="Tahoma"/>
                <w:szCs w:val="20"/>
              </w:rPr>
            </w:pPr>
          </w:p>
          <w:p w14:paraId="6102C352" w14:textId="77777777" w:rsidR="00C1229B" w:rsidRDefault="00C1229B" w:rsidP="00C1229B">
            <w:pPr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2569E9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C1229B">
            <w:pPr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C1229B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0A016" w14:textId="77777777" w:rsidR="00755466" w:rsidRDefault="00755466">
      <w:pPr>
        <w:spacing w:after="0" w:line="240" w:lineRule="auto"/>
      </w:pPr>
      <w:r>
        <w:separator/>
      </w:r>
    </w:p>
  </w:endnote>
  <w:endnote w:type="continuationSeparator" w:id="0">
    <w:p w14:paraId="76A370B5" w14:textId="77777777" w:rsidR="00755466" w:rsidRDefault="00755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755466" w:rsidRDefault="00755466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755466" w:rsidRDefault="00755466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tpvlJ/dp9FA&#10;Ef2eP+4v5Un2eL/nmv8A3zUtFAEfkx/3F/75pdi/3a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755466" w:rsidRDefault="00755466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755466" w:rsidRDefault="00755466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755466" w:rsidRDefault="007554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ADD49" w14:textId="77777777" w:rsidR="00755466" w:rsidRDefault="00755466">
      <w:pPr>
        <w:spacing w:after="0" w:line="240" w:lineRule="auto"/>
      </w:pPr>
      <w:r>
        <w:separator/>
      </w:r>
    </w:p>
  </w:footnote>
  <w:footnote w:type="continuationSeparator" w:id="0">
    <w:p w14:paraId="0F956B56" w14:textId="77777777" w:rsidR="00755466" w:rsidRDefault="00755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2DCF4F54" w:rsidR="00755466" w:rsidRDefault="00755466" w:rsidP="0014398A">
    <w:pPr>
      <w:pStyle w:val="Koptekst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43247"/>
    <w:multiLevelType w:val="hybridMultilevel"/>
    <w:tmpl w:val="37B6956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2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7766558">
    <w:abstractNumId w:val="11"/>
  </w:num>
  <w:num w:numId="2" w16cid:durableId="1901789227">
    <w:abstractNumId w:val="7"/>
  </w:num>
  <w:num w:numId="3" w16cid:durableId="1226603836">
    <w:abstractNumId w:val="7"/>
  </w:num>
  <w:num w:numId="4" w16cid:durableId="1471164766">
    <w:abstractNumId w:val="9"/>
  </w:num>
  <w:num w:numId="5" w16cid:durableId="151605803">
    <w:abstractNumId w:val="14"/>
  </w:num>
  <w:num w:numId="6" w16cid:durableId="1750807607">
    <w:abstractNumId w:val="4"/>
  </w:num>
  <w:num w:numId="7" w16cid:durableId="957880152">
    <w:abstractNumId w:val="1"/>
  </w:num>
  <w:num w:numId="8" w16cid:durableId="1005859285">
    <w:abstractNumId w:val="2"/>
  </w:num>
  <w:num w:numId="9" w16cid:durableId="1454446837">
    <w:abstractNumId w:val="12"/>
  </w:num>
  <w:num w:numId="10" w16cid:durableId="1642996540">
    <w:abstractNumId w:val="6"/>
  </w:num>
  <w:num w:numId="11" w16cid:durableId="252203969">
    <w:abstractNumId w:val="5"/>
  </w:num>
  <w:num w:numId="12" w16cid:durableId="1123689092">
    <w:abstractNumId w:val="3"/>
  </w:num>
  <w:num w:numId="13" w16cid:durableId="999966846">
    <w:abstractNumId w:val="8"/>
  </w:num>
  <w:num w:numId="14" w16cid:durableId="1053583084">
    <w:abstractNumId w:val="0"/>
  </w:num>
  <w:num w:numId="15" w16cid:durableId="1442646711">
    <w:abstractNumId w:val="13"/>
  </w:num>
  <w:num w:numId="16" w16cid:durableId="1130318826">
    <w:abstractNumId w:val="15"/>
  </w:num>
  <w:num w:numId="17" w16cid:durableId="18155047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908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5A0F"/>
    <w:rsid w:val="001E7F2C"/>
    <w:rsid w:val="001F11D4"/>
    <w:rsid w:val="001F7A4C"/>
    <w:rsid w:val="00200EC4"/>
    <w:rsid w:val="00201CD6"/>
    <w:rsid w:val="00205CA8"/>
    <w:rsid w:val="002068F9"/>
    <w:rsid w:val="00213E02"/>
    <w:rsid w:val="00214092"/>
    <w:rsid w:val="00215A4C"/>
    <w:rsid w:val="00220029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0CB3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0C1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09B6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0EF99F09B8F43B7113C66D519A8A0" ma:contentTypeVersion="12" ma:contentTypeDescription="Een nieuw document maken." ma:contentTypeScope="" ma:versionID="adead6d074349c4d1ab1b75d27feedf3">
  <xsd:schema xmlns:xsd="http://www.w3.org/2001/XMLSchema" xmlns:xs="http://www.w3.org/2001/XMLSchema" xmlns:p="http://schemas.microsoft.com/office/2006/metadata/properties" xmlns:ns2="8061c25d-d9d4-41e4-80cb-721e0931eff7" xmlns:ns3="fe0f7755-c0be-48ad-8ea3-60bcd36bc4db" targetNamespace="http://schemas.microsoft.com/office/2006/metadata/properties" ma:root="true" ma:fieldsID="019c8617203aa6c9d185a01acce27364" ns2:_="" ns3:_="">
    <xsd:import namespace="8061c25d-d9d4-41e4-80cb-721e0931eff7"/>
    <xsd:import namespace="fe0f7755-c0be-48ad-8ea3-60bcd36b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1c25d-d9d4-41e4-80cb-721e0931e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0f7755-c0be-48ad-8ea3-60bcd36bc4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1DAEA4-F8D5-401E-A21A-03B1DD567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1c25d-d9d4-41e4-80cb-721e0931eff7"/>
    <ds:schemaRef ds:uri="fe0f7755-c0be-48ad-8ea3-60bcd36bc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11</TotalTime>
  <Pages>2</Pages>
  <Words>262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Andre Wolterink</cp:lastModifiedBy>
  <cp:revision>9</cp:revision>
  <cp:lastPrinted>2018-10-29T19:34:00Z</cp:lastPrinted>
  <dcterms:created xsi:type="dcterms:W3CDTF">2021-04-12T08:27:00Z</dcterms:created>
  <dcterms:modified xsi:type="dcterms:W3CDTF">2022-06-07T10:04:00Z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0x010100B5F0EF99F09B8F43B7113C66D519A8A0</vt:lpwstr>
  </property>
</Properties>
</file>