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598FE061" w14:textId="77777777" w:rsidTr="00A86EA6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B64FFAC" w14:textId="3BECC54D" w:rsidR="00C1229B" w:rsidRPr="00A86EA6" w:rsidRDefault="00C1229B" w:rsidP="00B35695">
            <w:pPr>
              <w:spacing w:before="60" w:after="60"/>
              <w:rPr>
                <w:rFonts w:eastAsia="Tahoma" w:cs="Tahoma"/>
                <w:b/>
                <w:color w:val="auto"/>
                <w:sz w:val="36"/>
                <w:szCs w:val="40"/>
              </w:rPr>
            </w:pPr>
            <w:r w:rsidRPr="00A86EA6">
              <w:rPr>
                <w:rFonts w:eastAsia="Tahoma" w:cs="Tahoma"/>
                <w:b/>
                <w:color w:val="auto"/>
                <w:sz w:val="36"/>
                <w:szCs w:val="40"/>
              </w:rPr>
              <w:t>Formulier bedrijfsgegevens inschrijver</w:t>
            </w:r>
          </w:p>
        </w:tc>
      </w:tr>
      <w:tr w:rsidR="007B74C8" w:rsidRPr="00482F11" w14:paraId="63D48208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DF5962" w14:textId="77777777" w:rsidR="00C1229B" w:rsidRDefault="00C1229B" w:rsidP="00C91AAC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7F9FDD60" w14:textId="4D40318F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O</w:t>
            </w:r>
            <w:r w:rsidRPr="00C1229B">
              <w:rPr>
                <w:rFonts w:eastAsiaTheme="minorHAnsi" w:cs="Tahoma"/>
                <w:b/>
                <w:bCs/>
                <w:szCs w:val="20"/>
              </w:rPr>
              <w:t>nderneming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44A8BB54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7B74C8" w:rsidRPr="00482F11" w14:paraId="1022B4F7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33C11432" w:rsidR="007B74C8" w:rsidRPr="00482F11" w:rsidRDefault="00C1229B" w:rsidP="00C91AAC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Naam volgens handelsregister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A04AE2" w14:textId="3987B779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22DA4883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852733" w14:textId="27A97AE4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53D943C" w14:textId="740AD0C8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96F46D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B1CA142" w14:textId="2BDC4C4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113E40DD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FE97E1" w14:textId="3D6621C5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407DD89C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CFAF2F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4B2BD7" w14:textId="122A5956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08775C6F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850D9B4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738DFA" w14:textId="7DB1F8C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69CF5E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C1FA2C" w14:textId="2FA0ED0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CA73B5B" w14:textId="3C6D6FD5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A00B04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0D8257" w14:textId="406E07F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Internetadres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4E0ACA" w14:textId="2A1A74B0" w:rsidR="00C1229B" w:rsidRPr="00180624" w:rsidRDefault="00C1229B" w:rsidP="00C1229B">
            <w:pPr>
              <w:rPr>
                <w:rFonts w:cs="Tahoma"/>
                <w:b/>
                <w:bCs/>
                <w:szCs w:val="20"/>
                <w:highlight w:val="yellow"/>
              </w:rPr>
            </w:pPr>
          </w:p>
        </w:tc>
      </w:tr>
      <w:tr w:rsidR="00C1229B" w:rsidRPr="00482F11" w14:paraId="416BA1EB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2830CD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53C1BBE3" w14:textId="1C6AC5EE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C1229B">
              <w:rPr>
                <w:rFonts w:eastAsiaTheme="minorHAnsi" w:cs="Tahoma"/>
                <w:b/>
                <w:bCs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51DBD7" w14:textId="6827C811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BDF12D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5A82F6" w14:textId="47EA572E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5F0210" w14:textId="17235BD3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0CC707C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A21C1" w14:textId="041F488C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CDDB743" w14:textId="3BA479FE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82AA8B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ACCBF1" w14:textId="3F2EC540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E18CAD8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1C96C1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E91E26" w14:textId="00521068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3678E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6A8A0B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63878AE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1797D3F1" w14:textId="48BE43B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Contactpersonen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AA847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318EA7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76C4AA" w14:textId="0945AA8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639A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7253C2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538662" w14:textId="08C4DB3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5724A3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6BFDB8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C3DF56" w14:textId="662E273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</w:t>
            </w:r>
            <w:r>
              <w:rPr>
                <w:rFonts w:cs="Arial"/>
                <w:szCs w:val="20"/>
                <w:lang w:val="nl"/>
              </w:rPr>
              <w:t>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5BAB1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E84A51A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058D1D6" w14:textId="13A42C4D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A76E6E5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0744C4BB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01CE3B" w14:textId="1C4430FC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515C0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044FC3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CEB9C9" w14:textId="5487D185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BA1F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6DF32E2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D645D0" w14:textId="797DCBEE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341301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AB3B8FD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4FA36" w14:textId="6A0569E3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71FD17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</w:tbl>
    <w:p w14:paraId="50BCBE68" w14:textId="583141DF" w:rsidR="00C1051D" w:rsidRDefault="00C1051D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A86EA6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3589E64" w14:textId="0DE0405C" w:rsidR="00C1229B" w:rsidRPr="00A86EA6" w:rsidRDefault="00C1229B" w:rsidP="0040287B">
            <w:pPr>
              <w:spacing w:before="60" w:after="60"/>
              <w:rPr>
                <w:rFonts w:eastAsia="Tahoma" w:cs="Tahoma"/>
                <w:b/>
                <w:color w:val="auto"/>
                <w:sz w:val="36"/>
                <w:szCs w:val="40"/>
                <w:highlight w:val="lightGray"/>
              </w:rPr>
            </w:pPr>
            <w:r w:rsidRPr="00A86EA6">
              <w:rPr>
                <w:rFonts w:eastAsia="Tahoma" w:cs="Tahoma"/>
                <w:b/>
                <w:color w:val="auto"/>
                <w:sz w:val="24"/>
                <w:szCs w:val="28"/>
                <w:highlight w:val="lightGray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E5ED" w14:textId="77777777" w:rsidR="0040287B" w:rsidRDefault="0040287B">
      <w:pPr>
        <w:spacing w:after="0" w:line="240" w:lineRule="auto"/>
      </w:pPr>
      <w:r>
        <w:separator/>
      </w:r>
    </w:p>
  </w:endnote>
  <w:endnote w:type="continuationSeparator" w:id="0">
    <w:p w14:paraId="459801A2" w14:textId="77777777" w:rsidR="0040287B" w:rsidRDefault="0040287B">
      <w:pPr>
        <w:spacing w:after="0" w:line="240" w:lineRule="auto"/>
      </w:pPr>
      <w:r>
        <w:continuationSeparator/>
      </w:r>
    </w:p>
  </w:endnote>
  <w:endnote w:type="continuationNotice" w:id="1">
    <w:p w14:paraId="17EC05F1" w14:textId="77777777" w:rsidR="00D01737" w:rsidRDefault="00D01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40287B" w:rsidRDefault="0040287B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0287B" w:rsidRDefault="0040287B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0287B" w:rsidRDefault="00402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175C7" w14:textId="77777777" w:rsidR="0040287B" w:rsidRDefault="0040287B">
      <w:pPr>
        <w:spacing w:after="0" w:line="240" w:lineRule="auto"/>
      </w:pPr>
      <w:r>
        <w:separator/>
      </w:r>
    </w:p>
  </w:footnote>
  <w:footnote w:type="continuationSeparator" w:id="0">
    <w:p w14:paraId="43F29C1D" w14:textId="77777777" w:rsidR="0040287B" w:rsidRDefault="0040287B">
      <w:pPr>
        <w:spacing w:after="0" w:line="240" w:lineRule="auto"/>
      </w:pPr>
      <w:r>
        <w:continuationSeparator/>
      </w:r>
    </w:p>
  </w:footnote>
  <w:footnote w:type="continuationNotice" w:id="1">
    <w:p w14:paraId="7C53C339" w14:textId="77777777" w:rsidR="00D01737" w:rsidRDefault="00D017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46F73432" w:rsidR="0040287B" w:rsidRDefault="0040287B" w:rsidP="0014398A">
    <w:pPr>
      <w:pStyle w:val="Kopteks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117267">
    <w:abstractNumId w:val="10"/>
  </w:num>
  <w:num w:numId="2" w16cid:durableId="1973096895">
    <w:abstractNumId w:val="7"/>
  </w:num>
  <w:num w:numId="3" w16cid:durableId="1457139412">
    <w:abstractNumId w:val="7"/>
  </w:num>
  <w:num w:numId="4" w16cid:durableId="114523032">
    <w:abstractNumId w:val="9"/>
  </w:num>
  <w:num w:numId="5" w16cid:durableId="2027554456">
    <w:abstractNumId w:val="13"/>
  </w:num>
  <w:num w:numId="6" w16cid:durableId="243422680">
    <w:abstractNumId w:val="4"/>
  </w:num>
  <w:num w:numId="7" w16cid:durableId="1358189936">
    <w:abstractNumId w:val="1"/>
  </w:num>
  <w:num w:numId="8" w16cid:durableId="1621646866">
    <w:abstractNumId w:val="2"/>
  </w:num>
  <w:num w:numId="9" w16cid:durableId="288438594">
    <w:abstractNumId w:val="11"/>
  </w:num>
  <w:num w:numId="10" w16cid:durableId="1056006700">
    <w:abstractNumId w:val="6"/>
  </w:num>
  <w:num w:numId="11" w16cid:durableId="759444970">
    <w:abstractNumId w:val="5"/>
  </w:num>
  <w:num w:numId="12" w16cid:durableId="10691129">
    <w:abstractNumId w:val="3"/>
  </w:num>
  <w:num w:numId="13" w16cid:durableId="123623181">
    <w:abstractNumId w:val="8"/>
  </w:num>
  <w:num w:numId="14" w16cid:durableId="1008484397">
    <w:abstractNumId w:val="0"/>
  </w:num>
  <w:num w:numId="15" w16cid:durableId="110252267">
    <w:abstractNumId w:val="12"/>
  </w:num>
  <w:num w:numId="16" w16cid:durableId="2142577104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287B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6EA6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4B39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1737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Een nieuw document maken." ma:contentTypeScope="" ma:versionID="adead6d074349c4d1ab1b75d27feedf3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019c8617203aa6c9d185a01acce27364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A4D7E-AF86-439D-AD0A-794BD11F8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8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5</cp:revision>
  <cp:lastPrinted>2018-10-29T19:34:00Z</cp:lastPrinted>
  <dcterms:created xsi:type="dcterms:W3CDTF">2021-04-12T08:17:00Z</dcterms:created>
  <dcterms:modified xsi:type="dcterms:W3CDTF">2022-04-12T08:07:00Z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