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0502CD2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72BADFAD" w14:textId="77777777" w:rsidR="00DD0E19" w:rsidRDefault="00C166A8" w:rsidP="00F7793C">
            <w:pPr>
              <w:pStyle w:val="CoverTitel"/>
            </w:pPr>
            <w:r>
              <w:t>Invulformulier selectiecriteria</w:t>
            </w:r>
          </w:p>
          <w:p w14:paraId="550AE885" w14:textId="6EB6B7ED" w:rsidR="00431FF0" w:rsidRPr="00431FF0" w:rsidRDefault="00431FF0" w:rsidP="00431FF0"/>
        </w:tc>
      </w:tr>
    </w:tbl>
    <w:p w14:paraId="33548B9C" w14:textId="017ECDE5" w:rsidR="00C5597E" w:rsidRDefault="00431FF0" w:rsidP="0050309C">
      <w:pPr>
        <w:pStyle w:val="CoverSubtitel"/>
      </w:pPr>
      <w:bookmarkStart w:id="0" w:name="Start"/>
      <w:bookmarkEnd w:id="0"/>
      <w:r>
        <w:t xml:space="preserve">Bijlage </w:t>
      </w:r>
      <w:r w:rsidR="0050309C">
        <w:t>3</w:t>
      </w:r>
    </w:p>
    <w:p w14:paraId="4219FF78" w14:textId="77777777" w:rsidR="00C5597E" w:rsidRDefault="00C5597E" w:rsidP="00502CD2"/>
    <w:p w14:paraId="12BBDAD8" w14:textId="77777777" w:rsidR="00E775BB" w:rsidRDefault="00E775BB" w:rsidP="002E0B1B"/>
    <w:tbl>
      <w:tblPr>
        <w:tblW w:w="9640" w:type="dxa"/>
        <w:tblInd w:w="-15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3261"/>
      </w:tblGrid>
      <w:tr w:rsidR="000F2B44" w:rsidRPr="000F2B44" w14:paraId="63735176" w14:textId="77777777" w:rsidTr="00A92BC9">
        <w:tc>
          <w:tcPr>
            <w:tcW w:w="70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  <w:hideMark/>
          </w:tcPr>
          <w:p w14:paraId="5AA2DD27" w14:textId="77777777" w:rsidR="000F2B44" w:rsidRPr="000F2B44" w:rsidRDefault="000F2B44" w:rsidP="000F2B44">
            <w:pPr>
              <w:rPr>
                <w:b/>
              </w:rPr>
            </w:pPr>
          </w:p>
        </w:tc>
        <w:tc>
          <w:tcPr>
            <w:tcW w:w="48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  <w:hideMark/>
          </w:tcPr>
          <w:p w14:paraId="350B0666" w14:textId="0EDC4CE9" w:rsidR="000F2B44" w:rsidRPr="000F2B44" w:rsidRDefault="00C166A8" w:rsidP="000F2B44">
            <w:pPr>
              <w:rPr>
                <w:b/>
              </w:rPr>
            </w:pPr>
            <w:r>
              <w:rPr>
                <w:b/>
              </w:rPr>
              <w:t>Selectiecriterium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</w:tcPr>
          <w:p w14:paraId="030139BF" w14:textId="77777777" w:rsidR="000F2B44" w:rsidRPr="000F2B44" w:rsidRDefault="000F2B44" w:rsidP="000F2B44">
            <w:pPr>
              <w:rPr>
                <w:b/>
              </w:rPr>
            </w:pPr>
            <w:r w:rsidRPr="000F2B44">
              <w:rPr>
                <w:b/>
              </w:rPr>
              <w:t>Ja / Nee</w:t>
            </w:r>
          </w:p>
        </w:tc>
        <w:tc>
          <w:tcPr>
            <w:tcW w:w="326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</w:tcPr>
          <w:p w14:paraId="6110FAD3" w14:textId="77777777" w:rsidR="000F2B44" w:rsidRPr="000F2B44" w:rsidRDefault="000F2B44" w:rsidP="000F2B44">
            <w:pPr>
              <w:rPr>
                <w:b/>
              </w:rPr>
            </w:pPr>
            <w:r w:rsidRPr="000F2B44">
              <w:rPr>
                <w:b/>
              </w:rPr>
              <w:t>Toelichting</w:t>
            </w:r>
          </w:p>
        </w:tc>
      </w:tr>
      <w:tr w:rsidR="000F2B44" w:rsidRPr="000F2B44" w14:paraId="7979083B" w14:textId="77777777" w:rsidTr="00A92BC9">
        <w:tc>
          <w:tcPr>
            <w:tcW w:w="70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A09006B" w14:textId="774145FC" w:rsidR="000F2B44" w:rsidRPr="000F2B44" w:rsidRDefault="00A92BC9" w:rsidP="00A92BC9">
            <w:pPr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82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61FFEF" w14:textId="0D1D078C" w:rsidR="000F2B44" w:rsidRPr="000F2B44" w:rsidRDefault="00A92BC9" w:rsidP="000F2B44">
            <w:pPr>
              <w:rPr>
                <w:bCs/>
              </w:rPr>
            </w:pPr>
            <w:r w:rsidRPr="00924906">
              <w:rPr>
                <w:bCs/>
                <w:u w:val="single"/>
              </w:rPr>
              <w:t>Kerncompetentie 1</w:t>
            </w:r>
            <w:r w:rsidRPr="00A92BC9">
              <w:rPr>
                <w:bCs/>
              </w:rPr>
              <w:t>: Inschrijver heeft bij één opdrachtgever NEN2767 inspecties uitgevoerd voor minimaal 20 gebouwen van deze opdrachtgever met een totale BVO van minimaal 150.000 m2, waarbij tevens MJOP-diensten zijn uitgevoerd voor een onafgebroken periode van minimaal 48 maanden (15 punten)</w:t>
            </w:r>
            <w:r w:rsidR="00CA0ED0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A43F5B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F3D21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323DFCFB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33DB958" w14:textId="7A07ED1A" w:rsidR="000F2B44" w:rsidRPr="000F2B44" w:rsidRDefault="00A92BC9" w:rsidP="00A92BC9">
            <w:pPr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FC2CD3" w14:textId="04C84C2D" w:rsidR="000F2B44" w:rsidRPr="00F6403D" w:rsidRDefault="00924906" w:rsidP="000F2B44">
            <w:pPr>
              <w:rPr>
                <w:bCs/>
              </w:rPr>
            </w:pPr>
            <w:r w:rsidRPr="00F6403D">
              <w:rPr>
                <w:rFonts w:ascii="Arial" w:eastAsia="Arial" w:hAnsi="Arial"/>
                <w:u w:val="single"/>
              </w:rPr>
              <w:t>Kerncompetentie 2</w:t>
            </w:r>
            <w:r w:rsidRPr="00F6403D">
              <w:rPr>
                <w:rFonts w:ascii="Arial" w:eastAsia="Arial" w:hAnsi="Arial"/>
              </w:rPr>
              <w:t xml:space="preserve">: Inschrijver heeft aantoonbare ervaring met het uitvoeren van energiescans ('E' </w:t>
            </w:r>
            <w:proofErr w:type="spellStart"/>
            <w:r w:rsidRPr="00F6403D">
              <w:rPr>
                <w:rFonts w:ascii="Arial" w:eastAsia="Arial" w:hAnsi="Arial"/>
              </w:rPr>
              <w:t>obv</w:t>
            </w:r>
            <w:proofErr w:type="spellEnd"/>
            <w:r w:rsidRPr="00F6403D">
              <w:rPr>
                <w:rFonts w:ascii="Arial" w:eastAsia="Arial" w:hAnsi="Arial"/>
              </w:rPr>
              <w:t xml:space="preserve"> RVB-BOEI-methodiek) voor minimaal </w:t>
            </w:r>
            <w:r w:rsidR="00D728D8">
              <w:rPr>
                <w:rFonts w:ascii="Arial" w:eastAsia="Arial" w:hAnsi="Arial"/>
              </w:rPr>
              <w:t>vijf</w:t>
            </w:r>
            <w:r w:rsidRPr="00F6403D">
              <w:rPr>
                <w:rFonts w:ascii="Arial" w:eastAsia="Arial" w:hAnsi="Arial"/>
              </w:rPr>
              <w:t xml:space="preserve"> gebouwen met een totaal BVO van minimaal 50.000 m2 (10 punten)</w:t>
            </w:r>
            <w:r w:rsidR="00CA0ED0">
              <w:rPr>
                <w:rFonts w:ascii="Arial" w:eastAsia="Arial" w:hAnsi="Arial"/>
              </w:rPr>
              <w:t>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507BE9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AE6AA5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728C7D20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F1EF623" w14:textId="05ADAF92" w:rsidR="000F2B44" w:rsidRPr="000F2B44" w:rsidRDefault="00C66703" w:rsidP="00A92BC9">
            <w:pPr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D56519" w14:textId="0C467895" w:rsidR="000F2B44" w:rsidRPr="00F6403D" w:rsidRDefault="00924906" w:rsidP="00924906">
            <w:pPr>
              <w:tabs>
                <w:tab w:val="left" w:pos="1245"/>
              </w:tabs>
              <w:rPr>
                <w:bCs/>
              </w:rPr>
            </w:pPr>
            <w:r w:rsidRPr="00F6403D">
              <w:rPr>
                <w:u w:val="single"/>
              </w:rPr>
              <w:t>Kerncompetentie 3</w:t>
            </w:r>
            <w:r w:rsidRPr="00F6403D">
              <w:t>: Inschrijver heeft aantoonbare ervaring binnen een onderwijsinstelling met meerdere locaties (5 punten)</w:t>
            </w:r>
            <w:r w:rsidR="00CA0ED0">
              <w:t>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43564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D117D7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28102FE9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2A935BB" w14:textId="1A9C6029" w:rsidR="000F2B44" w:rsidRPr="000F2B44" w:rsidRDefault="00C66703" w:rsidP="00A92BC9">
            <w:pPr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7EF937" w14:textId="529C89FC" w:rsidR="000F2B44" w:rsidRPr="00F6403D" w:rsidRDefault="00924906" w:rsidP="000F2B44">
            <w:pPr>
              <w:rPr>
                <w:bCs/>
              </w:rPr>
            </w:pPr>
            <w:r w:rsidRPr="00F6403D">
              <w:rPr>
                <w:u w:val="single"/>
              </w:rPr>
              <w:t>Kerncompetentie 4</w:t>
            </w:r>
            <w:r w:rsidRPr="00F6403D">
              <w:t xml:space="preserve">: Inschrijver heeft aantoonbare ervaring met het in samenspraak met de opdrachtgever </w:t>
            </w:r>
            <w:r w:rsidRPr="00F6403D">
              <w:rPr>
                <w:u w:val="single"/>
              </w:rPr>
              <w:t>ontwikkelen</w:t>
            </w:r>
            <w:r w:rsidRPr="00F6403D">
              <w:t xml:space="preserve"> van een MJOP incl. bronbestand (10 punten).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2B61E3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71010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0D830585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00AC3B5" w14:textId="1B6C8FA6" w:rsidR="000F2B44" w:rsidRPr="000F2B44" w:rsidRDefault="00C66703" w:rsidP="00A92BC9">
            <w:pPr>
              <w:rPr>
                <w:bCs/>
              </w:rPr>
            </w:pPr>
            <w:r>
              <w:rPr>
                <w:bCs/>
              </w:rPr>
              <w:t>1.5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2A3DD" w14:textId="4ABC91EA" w:rsidR="000F2B44" w:rsidRPr="00CA0ED0" w:rsidRDefault="00924906" w:rsidP="000F2B44">
            <w:pPr>
              <w:rPr>
                <w:bCs/>
              </w:rPr>
            </w:pPr>
            <w:r w:rsidRPr="00CA0ED0">
              <w:rPr>
                <w:u w:val="single"/>
              </w:rPr>
              <w:t>Kerncompetentie 5</w:t>
            </w:r>
            <w:r w:rsidRPr="00CA0ED0">
              <w:t xml:space="preserve">: Inschrijver heeft aantoonbare ervaring met het </w:t>
            </w:r>
            <w:r w:rsidRPr="00CA0ED0">
              <w:rPr>
                <w:u w:val="single"/>
              </w:rPr>
              <w:t>beheren</w:t>
            </w:r>
            <w:r w:rsidRPr="00CA0ED0">
              <w:t xml:space="preserve">, onderhouden en innoveren van het gewenste MJOP </w:t>
            </w:r>
            <w:r w:rsidR="00D728D8" w:rsidRPr="00CA0ED0">
              <w:t>incl.</w:t>
            </w:r>
            <w:r w:rsidRPr="00CA0ED0">
              <w:t xml:space="preserve"> bronbestand, welke naar tevredenheid van de opdrachtgever is verricht (10 punten).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51619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3D9B7E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3ABD6C0D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798E75A" w14:textId="15342349" w:rsidR="000F2B44" w:rsidRPr="000F2B44" w:rsidRDefault="00C66703" w:rsidP="00A92BC9">
            <w:pPr>
              <w:rPr>
                <w:bCs/>
              </w:rPr>
            </w:pPr>
            <w:r>
              <w:rPr>
                <w:bCs/>
              </w:rPr>
              <w:t>2.</w:t>
            </w:r>
            <w:r w:rsidR="00F6403D">
              <w:rPr>
                <w:bCs/>
              </w:rPr>
              <w:t>1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F047C0" w14:textId="30B04441" w:rsidR="000F2B44" w:rsidRPr="00CA0ED0" w:rsidRDefault="00C02016" w:rsidP="000F2B44">
            <w:pPr>
              <w:rPr>
                <w:bCs/>
              </w:rPr>
            </w:pPr>
            <w:r w:rsidRPr="00CA0ED0">
              <w:t xml:space="preserve">Inschrijver beschikt over minimaal </w:t>
            </w:r>
            <w:r w:rsidR="00D728D8">
              <w:t>zes</w:t>
            </w:r>
            <w:r w:rsidRPr="00CA0ED0">
              <w:t xml:space="preserve"> eigen inspecteurs voor NEN2667/E-inspecties (</w:t>
            </w:r>
            <w:proofErr w:type="spellStart"/>
            <w:r w:rsidRPr="00CA0ED0">
              <w:t>obv</w:t>
            </w:r>
            <w:proofErr w:type="spellEnd"/>
            <w:r w:rsidRPr="00CA0ED0">
              <w:t xml:space="preserve"> RVB-BOEI) en </w:t>
            </w:r>
            <w:r w:rsidR="00D728D8">
              <w:t>drie</w:t>
            </w:r>
            <w:r w:rsidRPr="00CA0ED0">
              <w:t xml:space="preserve"> analisten </w:t>
            </w:r>
            <w:r w:rsidR="00D728D8" w:rsidRPr="00CA0ED0">
              <w:t>t.b.v.</w:t>
            </w:r>
            <w:r w:rsidRPr="00CA0ED0">
              <w:t xml:space="preserve"> opstellen MJOP (10 punten)</w:t>
            </w:r>
            <w:r w:rsidR="00CA0ED0">
              <w:t>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FD8BB4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E57B70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7C9E799F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0407C2F" w14:textId="37E3E1BD" w:rsidR="000F2B44" w:rsidRPr="000F2B44" w:rsidRDefault="00C66703" w:rsidP="00A92BC9">
            <w:pPr>
              <w:rPr>
                <w:bCs/>
              </w:rPr>
            </w:pPr>
            <w:r>
              <w:rPr>
                <w:bCs/>
              </w:rPr>
              <w:t>3.</w:t>
            </w:r>
            <w:r w:rsidR="00F6403D">
              <w:rPr>
                <w:bCs/>
              </w:rPr>
              <w:t>1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E8DCC3" w14:textId="2A63E8EA" w:rsidR="000F2B44" w:rsidRPr="00CA0ED0" w:rsidRDefault="00DB4D05" w:rsidP="000F2B44">
            <w:pPr>
              <w:rPr>
                <w:bCs/>
              </w:rPr>
            </w:pPr>
            <w:r w:rsidRPr="00CA0ED0">
              <w:t>Inschrijver is in het bezit van een ISO 90001 certificering of gelijkwaardig (10 punten)</w:t>
            </w:r>
            <w:r w:rsidR="00D728D8">
              <w:t>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69D577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2F3204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0F2B44" w:rsidRPr="000F2B44" w14:paraId="1424E062" w14:textId="77777777" w:rsidTr="00A92BC9"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6ACD57A" w14:textId="1138C11C" w:rsidR="000F2B44" w:rsidRPr="000F2B44" w:rsidRDefault="00C66703" w:rsidP="00A92BC9">
            <w:pPr>
              <w:rPr>
                <w:bCs/>
              </w:rPr>
            </w:pPr>
            <w:r>
              <w:rPr>
                <w:bCs/>
              </w:rPr>
              <w:t>3.</w:t>
            </w:r>
            <w:r w:rsidR="00F6403D">
              <w:rPr>
                <w:bCs/>
              </w:rPr>
              <w:t>2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8687F5" w14:textId="079DE4A1" w:rsidR="000F2B44" w:rsidRPr="00D728D8" w:rsidRDefault="00DB4D05" w:rsidP="000F2B44">
            <w:pPr>
              <w:rPr>
                <w:bCs/>
              </w:rPr>
            </w:pPr>
            <w:r w:rsidRPr="00D728D8">
              <w:rPr>
                <w:bCs/>
              </w:rPr>
              <w:t>Inschrijver is in het bezit van een ISO 14001 certificering of gelijkwaardig (10 punten).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1A854A" w14:textId="77777777" w:rsidR="000F2B44" w:rsidRPr="000F2B44" w:rsidRDefault="000F2B44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784612" w14:textId="77777777" w:rsidR="000F2B44" w:rsidRPr="000F2B44" w:rsidRDefault="000F2B44" w:rsidP="000F2B44">
            <w:pPr>
              <w:rPr>
                <w:bCs/>
              </w:rPr>
            </w:pPr>
          </w:p>
        </w:tc>
      </w:tr>
      <w:tr w:rsidR="00C66703" w:rsidRPr="000F2B44" w14:paraId="70D56DB0" w14:textId="77777777" w:rsidTr="00D728D8">
        <w:trPr>
          <w:trHeight w:val="763"/>
        </w:trPr>
        <w:tc>
          <w:tcPr>
            <w:tcW w:w="7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9265687" w14:textId="167C7489" w:rsidR="00C66703" w:rsidRDefault="00C66703" w:rsidP="00A92BC9">
            <w:pPr>
              <w:rPr>
                <w:bCs/>
              </w:rPr>
            </w:pPr>
            <w:r>
              <w:rPr>
                <w:bCs/>
              </w:rPr>
              <w:t>4.1</w:t>
            </w:r>
          </w:p>
        </w:tc>
        <w:tc>
          <w:tcPr>
            <w:tcW w:w="4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D243D3" w14:textId="21F3D26D" w:rsidR="00C66703" w:rsidRPr="00D728D8" w:rsidRDefault="00B66846" w:rsidP="00D728D8">
            <w:pPr>
              <w:rPr>
                <w:bCs/>
              </w:rPr>
            </w:pPr>
            <w:r>
              <w:rPr>
                <w:bCs/>
              </w:rPr>
              <w:t>Aandrijfbron</w:t>
            </w:r>
            <w:r w:rsidRPr="00D728D8">
              <w:rPr>
                <w:bCs/>
              </w:rPr>
              <w:t xml:space="preserve"> in te zetten motorvoertuigen (elektrisch</w:t>
            </w:r>
            <w:r>
              <w:rPr>
                <w:bCs/>
              </w:rPr>
              <w:t xml:space="preserve"> </w:t>
            </w:r>
            <w:r w:rsidRPr="00D728D8">
              <w:rPr>
                <w:bCs/>
              </w:rPr>
              <w:t>=</w:t>
            </w:r>
            <w:r>
              <w:rPr>
                <w:bCs/>
              </w:rPr>
              <w:t xml:space="preserve"> 20</w:t>
            </w:r>
            <w:r w:rsidRPr="00D728D8">
              <w:rPr>
                <w:bCs/>
              </w:rPr>
              <w:t xml:space="preserve"> punten, hybride</w:t>
            </w:r>
            <w:r>
              <w:rPr>
                <w:bCs/>
              </w:rPr>
              <w:t xml:space="preserve"> </w:t>
            </w:r>
            <w:r w:rsidRPr="00D728D8">
              <w:rPr>
                <w:bCs/>
              </w:rPr>
              <w:t>=</w:t>
            </w:r>
            <w:r>
              <w:rPr>
                <w:bCs/>
              </w:rPr>
              <w:t xml:space="preserve"> 10</w:t>
            </w:r>
            <w:r w:rsidRPr="00D728D8">
              <w:rPr>
                <w:bCs/>
              </w:rPr>
              <w:t xml:space="preserve"> punten, fossiele brandstof</w:t>
            </w:r>
            <w:r>
              <w:rPr>
                <w:bCs/>
              </w:rPr>
              <w:t xml:space="preserve"> </w:t>
            </w:r>
            <w:r w:rsidRPr="00D728D8">
              <w:rPr>
                <w:bCs/>
              </w:rPr>
              <w:t>= 0 punten).</w:t>
            </w: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80CAC6" w14:textId="77777777" w:rsidR="00C66703" w:rsidRPr="000F2B44" w:rsidRDefault="00C66703" w:rsidP="000F2B44">
            <w:pPr>
              <w:rPr>
                <w:bCs/>
              </w:rPr>
            </w:pPr>
          </w:p>
        </w:tc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EFCE98" w14:textId="77777777" w:rsidR="00C66703" w:rsidRPr="000F2B44" w:rsidRDefault="00C66703" w:rsidP="000F2B44">
            <w:pPr>
              <w:rPr>
                <w:bCs/>
              </w:rPr>
            </w:pPr>
          </w:p>
        </w:tc>
      </w:tr>
    </w:tbl>
    <w:p w14:paraId="29048A27" w14:textId="77777777" w:rsidR="00820759" w:rsidRDefault="00820759" w:rsidP="002E0B1B"/>
    <w:p w14:paraId="7EECAC8F" w14:textId="38520975" w:rsidR="000F2B44" w:rsidRPr="001D51CD" w:rsidRDefault="000F2B44" w:rsidP="002E0B1B"/>
    <w:sectPr w:rsidR="000F2B44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7C71" w14:textId="77777777" w:rsidR="004B7675" w:rsidRDefault="004B7675" w:rsidP="003B595D">
      <w:pPr>
        <w:spacing w:line="240" w:lineRule="auto"/>
      </w:pPr>
      <w:r>
        <w:separator/>
      </w:r>
    </w:p>
  </w:endnote>
  <w:endnote w:type="continuationSeparator" w:id="0">
    <w:p w14:paraId="47C22F0F" w14:textId="77777777" w:rsidR="004B7675" w:rsidRDefault="004B7675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AB1BC2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33D2EC6" w:rsidR="00FE3468" w:rsidRDefault="00950590" w:rsidP="00FE3468">
    <w:pPr>
      <w:pStyle w:val="Voettekst"/>
      <w:spacing w:line="20" w:lineRule="exac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D384B48" wp14:editId="1CBBB4B0">
          <wp:simplePos x="0" y="0"/>
          <wp:positionH relativeFrom="page">
            <wp:align>left</wp:align>
          </wp:positionH>
          <wp:positionV relativeFrom="paragraph">
            <wp:posOffset>-800735</wp:posOffset>
          </wp:positionV>
          <wp:extent cx="2606209" cy="1115695"/>
          <wp:effectExtent l="0" t="0" r="3810" b="0"/>
          <wp:wrapNone/>
          <wp:docPr id="4" name="Huisstijlvor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Huisstijlvorm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209" cy="111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4B7675" w14:paraId="21747264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6B24E59" w14:textId="77777777" w:rsidR="004B7675" w:rsidRDefault="004B7675" w:rsidP="004233FB">
            <w:pPr>
              <w:spacing w:before="280" w:line="240" w:lineRule="auto"/>
            </w:pPr>
          </w:p>
        </w:tc>
      </w:tr>
    </w:tbl>
    <w:p w14:paraId="0B5539CD" w14:textId="77777777" w:rsidR="004B7675" w:rsidRDefault="004B7675" w:rsidP="0032501C">
      <w:pPr>
        <w:spacing w:line="160" w:lineRule="exact"/>
      </w:pPr>
    </w:p>
  </w:footnote>
  <w:footnote w:type="continuationSeparator" w:id="0">
    <w:p w14:paraId="45D784EE" w14:textId="77777777" w:rsidR="004B7675" w:rsidRDefault="004B7675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6B01F2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B951F03"/>
    <w:multiLevelType w:val="hybridMultilevel"/>
    <w:tmpl w:val="DA52F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7752A"/>
    <w:multiLevelType w:val="multilevel"/>
    <w:tmpl w:val="9C1A11E0"/>
    <w:numStyleLink w:val="Bulletlijst"/>
  </w:abstractNum>
  <w:abstractNum w:abstractNumId="31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39D4871"/>
    <w:multiLevelType w:val="multilevel"/>
    <w:tmpl w:val="F838191C"/>
    <w:numStyleLink w:val="Koppenlijst"/>
  </w:abstractNum>
  <w:abstractNum w:abstractNumId="33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2532EC"/>
    <w:multiLevelType w:val="multilevel"/>
    <w:tmpl w:val="F838191C"/>
    <w:numStyleLink w:val="Koppenlijst"/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592738025">
    <w:abstractNumId w:val="26"/>
  </w:num>
  <w:num w:numId="2" w16cid:durableId="2134277771">
    <w:abstractNumId w:val="38"/>
  </w:num>
  <w:num w:numId="3" w16cid:durableId="83456896">
    <w:abstractNumId w:val="31"/>
  </w:num>
  <w:num w:numId="4" w16cid:durableId="1493836889">
    <w:abstractNumId w:val="9"/>
  </w:num>
  <w:num w:numId="5" w16cid:durableId="739864286">
    <w:abstractNumId w:val="7"/>
  </w:num>
  <w:num w:numId="6" w16cid:durableId="328292997">
    <w:abstractNumId w:val="6"/>
  </w:num>
  <w:num w:numId="7" w16cid:durableId="1223056495">
    <w:abstractNumId w:val="5"/>
  </w:num>
  <w:num w:numId="8" w16cid:durableId="1762335922">
    <w:abstractNumId w:val="4"/>
  </w:num>
  <w:num w:numId="9" w16cid:durableId="1959603651">
    <w:abstractNumId w:val="8"/>
  </w:num>
  <w:num w:numId="10" w16cid:durableId="1238249323">
    <w:abstractNumId w:val="3"/>
  </w:num>
  <w:num w:numId="11" w16cid:durableId="1862739592">
    <w:abstractNumId w:val="2"/>
  </w:num>
  <w:num w:numId="12" w16cid:durableId="1257908832">
    <w:abstractNumId w:val="1"/>
  </w:num>
  <w:num w:numId="13" w16cid:durableId="1692686829">
    <w:abstractNumId w:val="0"/>
  </w:num>
  <w:num w:numId="14" w16cid:durableId="1896116955">
    <w:abstractNumId w:val="37"/>
  </w:num>
  <w:num w:numId="15" w16cid:durableId="664166665">
    <w:abstractNumId w:val="24"/>
  </w:num>
  <w:num w:numId="16" w16cid:durableId="620039305">
    <w:abstractNumId w:val="25"/>
  </w:num>
  <w:num w:numId="17" w16cid:durableId="592511586">
    <w:abstractNumId w:val="18"/>
  </w:num>
  <w:num w:numId="18" w16cid:durableId="722754510">
    <w:abstractNumId w:val="35"/>
  </w:num>
  <w:num w:numId="19" w16cid:durableId="1351641124">
    <w:abstractNumId w:val="15"/>
  </w:num>
  <w:num w:numId="20" w16cid:durableId="1304693607">
    <w:abstractNumId w:val="23"/>
  </w:num>
  <w:num w:numId="21" w16cid:durableId="790168153">
    <w:abstractNumId w:val="11"/>
  </w:num>
  <w:num w:numId="22" w16cid:durableId="1789274127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996761021">
    <w:abstractNumId w:val="34"/>
  </w:num>
  <w:num w:numId="24" w16cid:durableId="213859658">
    <w:abstractNumId w:val="19"/>
  </w:num>
  <w:num w:numId="25" w16cid:durableId="248579977">
    <w:abstractNumId w:val="39"/>
  </w:num>
  <w:num w:numId="26" w16cid:durableId="1481187170">
    <w:abstractNumId w:val="16"/>
  </w:num>
  <w:num w:numId="27" w16cid:durableId="1610040492">
    <w:abstractNumId w:val="13"/>
  </w:num>
  <w:num w:numId="28" w16cid:durableId="74085298">
    <w:abstractNumId w:val="14"/>
  </w:num>
  <w:num w:numId="29" w16cid:durableId="194975537">
    <w:abstractNumId w:val="28"/>
  </w:num>
  <w:num w:numId="30" w16cid:durableId="250627719">
    <w:abstractNumId w:val="32"/>
  </w:num>
  <w:num w:numId="31" w16cid:durableId="1849251897">
    <w:abstractNumId w:val="22"/>
  </w:num>
  <w:num w:numId="32" w16cid:durableId="1985819254">
    <w:abstractNumId w:val="30"/>
  </w:num>
  <w:num w:numId="33" w16cid:durableId="1998264944">
    <w:abstractNumId w:val="17"/>
  </w:num>
  <w:num w:numId="34" w16cid:durableId="1095131232">
    <w:abstractNumId w:val="12"/>
  </w:num>
  <w:num w:numId="35" w16cid:durableId="593128594">
    <w:abstractNumId w:val="36"/>
  </w:num>
  <w:num w:numId="36" w16cid:durableId="416169490">
    <w:abstractNumId w:val="10"/>
  </w:num>
  <w:num w:numId="37" w16cid:durableId="11439627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26723040">
    <w:abstractNumId w:val="10"/>
  </w:num>
  <w:num w:numId="39" w16cid:durableId="1062826830">
    <w:abstractNumId w:val="27"/>
  </w:num>
  <w:num w:numId="40" w16cid:durableId="2039112400">
    <w:abstractNumId w:val="33"/>
  </w:num>
  <w:num w:numId="41" w16cid:durableId="195096458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0F2B44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40B9"/>
    <w:rsid w:val="001F6BFC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0B1B"/>
    <w:rsid w:val="002E54DC"/>
    <w:rsid w:val="002F7DE4"/>
    <w:rsid w:val="00304811"/>
    <w:rsid w:val="0032501C"/>
    <w:rsid w:val="003348BB"/>
    <w:rsid w:val="00342D41"/>
    <w:rsid w:val="00361400"/>
    <w:rsid w:val="003803E8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1FF0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B7675"/>
    <w:rsid w:val="004C04A8"/>
    <w:rsid w:val="004D0579"/>
    <w:rsid w:val="004F75C3"/>
    <w:rsid w:val="005027CD"/>
    <w:rsid w:val="00502CD2"/>
    <w:rsid w:val="0050309C"/>
    <w:rsid w:val="00507BD7"/>
    <w:rsid w:val="00512E2C"/>
    <w:rsid w:val="0051444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5F18F9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A7FBD"/>
    <w:rsid w:val="006C5301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6318"/>
    <w:rsid w:val="00800F69"/>
    <w:rsid w:val="00805A2A"/>
    <w:rsid w:val="00817D56"/>
    <w:rsid w:val="00820759"/>
    <w:rsid w:val="008307FF"/>
    <w:rsid w:val="00834D47"/>
    <w:rsid w:val="00843FD7"/>
    <w:rsid w:val="008471F5"/>
    <w:rsid w:val="008542D2"/>
    <w:rsid w:val="00855E2A"/>
    <w:rsid w:val="008616CE"/>
    <w:rsid w:val="008637CB"/>
    <w:rsid w:val="008749D7"/>
    <w:rsid w:val="00883A85"/>
    <w:rsid w:val="00890446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4906"/>
    <w:rsid w:val="00926804"/>
    <w:rsid w:val="009367B9"/>
    <w:rsid w:val="00950590"/>
    <w:rsid w:val="00962ED2"/>
    <w:rsid w:val="00965C70"/>
    <w:rsid w:val="00981BEF"/>
    <w:rsid w:val="009823C1"/>
    <w:rsid w:val="0098488A"/>
    <w:rsid w:val="00987340"/>
    <w:rsid w:val="009A5526"/>
    <w:rsid w:val="009A64CD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13AE"/>
    <w:rsid w:val="00A92BC9"/>
    <w:rsid w:val="00A95F1B"/>
    <w:rsid w:val="00A9731D"/>
    <w:rsid w:val="00AA01C3"/>
    <w:rsid w:val="00AA0363"/>
    <w:rsid w:val="00AA03DD"/>
    <w:rsid w:val="00AA148C"/>
    <w:rsid w:val="00AA51A9"/>
    <w:rsid w:val="00AA746D"/>
    <w:rsid w:val="00AA7D17"/>
    <w:rsid w:val="00AB0216"/>
    <w:rsid w:val="00AD06FE"/>
    <w:rsid w:val="00AE244F"/>
    <w:rsid w:val="00AE36CA"/>
    <w:rsid w:val="00AE65F0"/>
    <w:rsid w:val="00AF1325"/>
    <w:rsid w:val="00B26BEB"/>
    <w:rsid w:val="00B347E3"/>
    <w:rsid w:val="00B65526"/>
    <w:rsid w:val="00B6684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02016"/>
    <w:rsid w:val="00C166A8"/>
    <w:rsid w:val="00C35D95"/>
    <w:rsid w:val="00C3794B"/>
    <w:rsid w:val="00C52D9D"/>
    <w:rsid w:val="00C5597E"/>
    <w:rsid w:val="00C66703"/>
    <w:rsid w:val="00C723A7"/>
    <w:rsid w:val="00C74A5A"/>
    <w:rsid w:val="00CA0ED0"/>
    <w:rsid w:val="00CA39D7"/>
    <w:rsid w:val="00CC2592"/>
    <w:rsid w:val="00CD7DF8"/>
    <w:rsid w:val="00CF34B9"/>
    <w:rsid w:val="00D018E6"/>
    <w:rsid w:val="00D041F9"/>
    <w:rsid w:val="00D14EE8"/>
    <w:rsid w:val="00D24A39"/>
    <w:rsid w:val="00D35D38"/>
    <w:rsid w:val="00D45EE8"/>
    <w:rsid w:val="00D728D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B4D05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6403D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Distribution\Users\Sjablonen\WrkGrp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D9F882C734D448332C706FC1A5C56" ma:contentTypeVersion="6" ma:contentTypeDescription="Een nieuw document maken." ma:contentTypeScope="" ma:versionID="190b33f0ddb1ec1cfc916ca527f1140a">
  <xsd:schema xmlns:xsd="http://www.w3.org/2001/XMLSchema" xmlns:xs="http://www.w3.org/2001/XMLSchema" xmlns:p="http://schemas.microsoft.com/office/2006/metadata/properties" xmlns:ns2="fe17c2e3-0005-4a05-9767-a31ed4989764" targetNamespace="http://schemas.microsoft.com/office/2006/metadata/properties" ma:root="true" ma:fieldsID="5d0f9312b483b25c369f677e925e29a8" ns2:_="">
    <xsd:import namespace="fe17c2e3-0005-4a05-9767-a31ed4989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c2e3-0005-4a05-9767-a31ed4989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2.xml><?xml version="1.0" encoding="utf-8"?>
<ds:datastoreItem xmlns:ds="http://schemas.openxmlformats.org/officeDocument/2006/customXml" ds:itemID="{D79027B8-2CA8-46BE-B5B9-B03A8902B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7c2e3-0005-4a05-9767-a31ed49897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4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v1.0.dotx</Template>
  <TotalTime>23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Hoofdstuk</vt:lpstr>
      <vt:lpstr>    Paragraaf</vt:lpstr>
      <vt:lpstr>        Sub paragraaf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25</cp:revision>
  <dcterms:created xsi:type="dcterms:W3CDTF">2022-03-01T14:14:00Z</dcterms:created>
  <dcterms:modified xsi:type="dcterms:W3CDTF">2022-06-09T12:03:00Z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0x010100941D9F882C734D448332C706FC1A5C56</vt:lpwstr>
  </property>
</Properties>
</file>