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98C8B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57A177E7" w14:textId="04B95FBD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>Aan te leveren door de winnende inschrijver(</w:t>
      </w:r>
      <w:r w:rsidRPr="00C53CB3">
        <w:rPr>
          <w:rFonts w:ascii="Arial" w:hAnsi="Arial" w:cs="Arial"/>
          <w:sz w:val="20"/>
          <w:szCs w:val="20"/>
        </w:rPr>
        <w:t>s) binnen vijf (</w:t>
      </w:r>
      <w:r w:rsidR="00C53CB3" w:rsidRPr="00C53CB3">
        <w:rPr>
          <w:rFonts w:ascii="Arial" w:hAnsi="Arial" w:cs="Arial"/>
          <w:sz w:val="20"/>
          <w:szCs w:val="20"/>
        </w:rPr>
        <w:t>10</w:t>
      </w:r>
      <w:r w:rsidRPr="00C53CB3">
        <w:rPr>
          <w:rFonts w:ascii="Arial" w:hAnsi="Arial" w:cs="Arial"/>
          <w:sz w:val="20"/>
          <w:szCs w:val="20"/>
        </w:rPr>
        <w:t>) werkdagen</w:t>
      </w:r>
      <w:r w:rsidR="008A30B5" w:rsidRPr="00C53CB3">
        <w:rPr>
          <w:rFonts w:ascii="Arial" w:hAnsi="Arial" w:cs="Arial"/>
          <w:sz w:val="20"/>
          <w:szCs w:val="20"/>
        </w:rPr>
        <w:t xml:space="preserve"> na het vo</w:t>
      </w:r>
      <w:r w:rsidR="008A30B5">
        <w:rPr>
          <w:rFonts w:ascii="Arial" w:hAnsi="Arial" w:cs="Arial"/>
          <w:sz w:val="20"/>
          <w:szCs w:val="20"/>
        </w:rPr>
        <w:t>ornemen tot gunnen.</w:t>
      </w:r>
    </w:p>
    <w:p w14:paraId="6881B6BA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21F50D67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34BE74B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3C7666" w14:paraId="1BBCC4A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FE423" w14:textId="77777777" w:rsidR="00F71B35" w:rsidRPr="003C7666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FE3A3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15ED229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0E561" w14:textId="77777777" w:rsidR="38778B65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  <w:p w14:paraId="6FFC823E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D73B8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717587C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52FBB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150534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396E00F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71970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C7BB6C" w14:textId="77777777" w:rsidR="00F71B35" w:rsidRPr="00055B39" w:rsidRDefault="00F71B35" w:rsidP="00A87349">
            <w:pPr>
              <w:rPr>
                <w:color w:val="000001"/>
              </w:rPr>
            </w:pPr>
          </w:p>
        </w:tc>
      </w:tr>
      <w:tr w:rsidR="00F71B35" w:rsidRPr="003C7666" w14:paraId="1FD107E2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8D35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0538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6E708A4B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8388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0D5B32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2EA249D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64645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2BBFA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5EA1D7B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7F67B" w14:textId="77777777" w:rsidR="1D366938" w:rsidRDefault="1D366938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B78EB3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2F37A4C2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9B0DB" w14:textId="77777777" w:rsidR="00F71B35" w:rsidRPr="003C7666" w:rsidRDefault="303F55B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828BB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71EB62D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86AD1" w14:textId="77777777" w:rsidR="00F71B35" w:rsidRPr="003C7666" w:rsidRDefault="153BBF7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E67A3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57D219CA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C1AFC" w14:textId="77777777" w:rsidR="153BBF71" w:rsidRDefault="153BBF71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proofErr w:type="spellStart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nederland</w:t>
            </w:r>
            <w:proofErr w:type="spellEnd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43501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374856F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43D97" w14:textId="77777777" w:rsidR="00F71B35" w:rsidRPr="003C7666" w:rsidRDefault="59A21A90" w:rsidP="00A87349">
            <w:pPr>
              <w:spacing w:after="0" w:line="288" w:lineRule="auto"/>
              <w:rPr>
                <w:rFonts w:ascii="Calibri" w:eastAsia="Calibri" w:hAnsi="Calibri" w:cs="Calibri"/>
                <w:color w:val="000000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2B9037" w14:textId="77777777" w:rsidR="00F71B35" w:rsidRPr="003C7666" w:rsidRDefault="00F71B35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14:paraId="7FB6D51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CF20F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1F095B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122A8BF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9451F" w14:textId="77777777" w:rsidR="59A21A90" w:rsidRDefault="59A21A90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7D7C9E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5438D45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057DE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27A721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6741A14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F5E11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188F63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377A1592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60D18" w14:textId="77777777" w:rsidR="00F71B35" w:rsidRPr="003C7666" w:rsidRDefault="59A21A9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C130CE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E3F91" w:rsidRPr="003C7666" w14:paraId="34EA4B46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A477F" w14:textId="77777777" w:rsidR="000E3F91" w:rsidRPr="728E73DC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B5BB95" w14:textId="77777777" w:rsidR="000E3F91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640EE3E4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1B5697E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3D6D422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A4993A5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63B1F768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3C7666" w14:paraId="7342A85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38F7ED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3014862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E2EF225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F423D5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B393EE8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330930F6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A0C413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32DE725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4D1184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2A821E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728D71D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723B9F7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49C403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1959050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CA28C43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00A1DDF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CCD577F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09F02F1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12EBC59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A076D1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1B0BE2BF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5E4C7B2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71E28B1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2FA55B4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2068810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F9E9D03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18B6BD86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2977E8A4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5917D1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777E8C19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7824B1E4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32C9819F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3ED8446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D1850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CE957C1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CAE631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C5139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88D381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E9CC53A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1D1A5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C87538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EB33AB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4711B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47F9CE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5BA5C7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DF339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9CA6CB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2F6D57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78FCF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18E80F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26263E1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2267ACC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E5C9F9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873C2A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39E7F4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285F77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344D20C6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BFEAD5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3903795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EF25E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A8E87FB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25311E3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5280D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9261644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68688E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6048C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0D56B6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4B31BA7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3F56D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2F279A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287CDDF1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CAFC9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F48D76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3B7F41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5B37B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B749D0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3C1B06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1B460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85A858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37162A4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689A801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A30F69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B2F4C86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7FE1E83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979B58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5354E63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97641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AE74455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790D202D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079853FD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59B54FBD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79DACB4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652CB240" w14:textId="77777777" w:rsidTr="007F1035">
        <w:trPr>
          <w:trHeight w:val="443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C0E3B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shd w:val="clear" w:color="auto" w:fill="auto"/>
            <w:noWrap/>
            <w:vAlign w:val="bottom"/>
            <w:hideMark/>
          </w:tcPr>
          <w:p w14:paraId="51EBFBEE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/ Flevoland en </w:t>
            </w:r>
            <w:proofErr w:type="spellStart"/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  <w:proofErr w:type="spellEnd"/>
          </w:p>
        </w:tc>
      </w:tr>
      <w:tr w:rsidR="00850BDC" w:rsidRPr="003C7666" w14:paraId="726B8156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BF247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5E662DE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2A0FA88C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4DC44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F6F40A4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04C7D98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C1DBF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91FD1FE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20941DA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F0411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8FD1824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6F7F057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429B4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F4B1C07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518B047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02A18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AFB30C7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51B25830" w14:textId="77777777" w:rsidTr="007F1035">
        <w:trPr>
          <w:trHeight w:val="21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36BEE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46081F" w14:textId="77777777" w:rsidR="00850BDC" w:rsidRPr="00920D0C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NL82</w:t>
            </w:r>
            <w:r w:rsidR="003F65CF"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0242603B01</w:t>
            </w:r>
          </w:p>
        </w:tc>
      </w:tr>
      <w:tr w:rsidR="00850BDC" w:rsidRPr="003C7666" w14:paraId="715136C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EE1BD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6AF620B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850BDC" w:rsidRPr="003C7666" w14:paraId="696A7DB1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3AE867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640EEA02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64DB0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9343CD7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415111F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B3429C4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B331248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14622DC0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2B51A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EE939F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4B49FC6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81D0E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0370F1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3297876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64031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7D7216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6FF12B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FF0D01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BA2937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C896C2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7EE1C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8A9936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1C93F96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1F07E14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C5B107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DF6623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D4B40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20B1376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4536EAB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3022DBB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2EA9406A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C96DA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7FE60B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506FFD6E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18E545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C205BD7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6644704A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5A32E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65F04B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62566DF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94AD3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4C6B54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07041A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E8391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EE2735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90AD90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93641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A7441B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004051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340A6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77FE1B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BAF80BA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254383F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A2A814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13F33CA0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6EA2EE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116D4E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75698656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6C5384A1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>De winnende inschrijver dient dit formulier in te vullen en de hieronder beschreven bewijsmiddelen mee te sturen.</w:t>
      </w:r>
    </w:p>
    <w:p w14:paraId="5B140A33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</w:p>
    <w:p w14:paraId="2AD82E28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Bij dit formulier dient een bijlage te worden gevoegd, het zogenaamde brondocument. Deze dient afkomstig te zijn van de nieuwe leverancier. </w:t>
      </w:r>
    </w:p>
    <w:p w14:paraId="426F7006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Dit kan zijn: Recente brief, (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proforma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)factuur, offerte, order 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etc</w:t>
      </w:r>
      <w:r w:rsidR="001C50EB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etera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 op briefpapier van de leverancier (bijlage in PDF formaat)</w:t>
      </w:r>
    </w:p>
    <w:p w14:paraId="4829788F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</w:p>
    <w:p w14:paraId="7A02F2BE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Indien u geen PDF document kan leveren zijn er nog twee andere mogelijkheden:</w:t>
      </w:r>
    </w:p>
    <w:p w14:paraId="5E275955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Een bevestiging van de crediteur via een email, waarbij deze alle gegevens opneemt (bijlage in PNG formaat)</w:t>
      </w:r>
    </w:p>
    <w:p w14:paraId="269B0AE4" w14:textId="77777777" w:rsidR="00247826" w:rsidRDefault="00B741CF" w:rsidP="00B741CF">
      <w:p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Of</w:t>
      </w:r>
      <w:r w:rsidR="001F47AC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een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link van de websitepagina waarop de gegevens zijn te raadplegen. De URL dient niet te worden geüpload als bijlage, maar dient te worden opgenomen in het opmerkingenveld van de aanvraag</w:t>
      </w:r>
      <w:r w:rsidR="00A87349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hieronder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br/>
      </w:r>
    </w:p>
    <w:tbl>
      <w:tblPr>
        <w:tblW w:w="9204" w:type="dxa"/>
        <w:shd w:val="clear" w:color="auto" w:fill="FFE599" w:themeFill="accent4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247826" w:rsidRPr="003C7666" w14:paraId="6405EA8B" w14:textId="77777777" w:rsidTr="009C2D5A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center"/>
          </w:tcPr>
          <w:p w14:paraId="24FD8DB8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l-NL"/>
              </w:rPr>
              <w:t>Door ROC in te vullen</w:t>
            </w:r>
            <w:r w:rsidRPr="728E73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E328ADC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47826" w:rsidRPr="003C7666" w14:paraId="68C9CD77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203C16B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Productgroep: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520076D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 te vullen door ROC/Contractmanager</w:t>
            </w:r>
          </w:p>
        </w:tc>
      </w:tr>
      <w:tr w:rsidR="00247826" w14:paraId="1A135D2F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0DC4B96" w14:textId="77777777" w:rsidR="00247826" w:rsidRPr="001136A3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Omschrijving te bestellen producten of diensten,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E4C8EE9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522E2765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3EA940F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Leermiddelen van toepassing, Ja / nee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093F084D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15DEF41F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FAA3B16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lastRenderedPageBreak/>
              <w:t>NAAM AANVRAGER: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0A99C53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499CA47E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548062E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AFDELING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721E009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2666AA31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95F4CD8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DATUM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813B07D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5BFE49D0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B9BDA2A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Opmerking (bij afwijkingen betaalwijze, betalingstermijn, valuta ed.),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350D5839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728F2A21" w14:textId="77777777" w:rsidTr="009C2D5A">
        <w:trPr>
          <w:trHeight w:val="58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456298DD" w14:textId="77777777" w:rsidR="0024782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Door ROC medewerker Inleveren bij de </w:t>
            </w:r>
            <w:proofErr w:type="spellStart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back-office</w:t>
            </w:r>
            <w:proofErr w:type="spellEnd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via het mailadres infobo@rocva.nl</w:t>
            </w:r>
          </w:p>
        </w:tc>
      </w:tr>
    </w:tbl>
    <w:p w14:paraId="795017A4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10A7DEE6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00845" w14:textId="77777777" w:rsidR="00C53CB3" w:rsidRDefault="00C53CB3" w:rsidP="005D542F">
      <w:pPr>
        <w:spacing w:after="0" w:line="240" w:lineRule="auto"/>
      </w:pPr>
      <w:r>
        <w:separator/>
      </w:r>
    </w:p>
  </w:endnote>
  <w:endnote w:type="continuationSeparator" w:id="0">
    <w:p w14:paraId="4CD43D58" w14:textId="77777777" w:rsidR="00C53CB3" w:rsidRDefault="00C53CB3" w:rsidP="005D542F">
      <w:pPr>
        <w:spacing w:after="0" w:line="240" w:lineRule="auto"/>
      </w:pPr>
      <w:r>
        <w:continuationSeparator/>
      </w:r>
    </w:p>
  </w:endnote>
  <w:endnote w:type="continuationNotice" w:id="1">
    <w:p w14:paraId="56568FDF" w14:textId="77777777" w:rsidR="00C53CB3" w:rsidRDefault="00C53C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71DE4E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86A400F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DBD3" w14:textId="77777777" w:rsidR="00C53CB3" w:rsidRDefault="00C53CB3" w:rsidP="005D542F">
      <w:pPr>
        <w:spacing w:after="0" w:line="240" w:lineRule="auto"/>
      </w:pPr>
      <w:r>
        <w:separator/>
      </w:r>
    </w:p>
  </w:footnote>
  <w:footnote w:type="continuationSeparator" w:id="0">
    <w:p w14:paraId="3DED2469" w14:textId="77777777" w:rsidR="00C53CB3" w:rsidRDefault="00C53CB3" w:rsidP="005D542F">
      <w:pPr>
        <w:spacing w:after="0" w:line="240" w:lineRule="auto"/>
      </w:pPr>
      <w:r>
        <w:continuationSeparator/>
      </w:r>
    </w:p>
  </w:footnote>
  <w:footnote w:type="continuationNotice" w:id="1">
    <w:p w14:paraId="4210535D" w14:textId="77777777" w:rsidR="00C53CB3" w:rsidRDefault="00C53C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9A1F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364F7BE4" w14:textId="77777777" w:rsidR="005D542F" w:rsidRDefault="005D542F" w:rsidP="005D542F">
    <w:pPr>
      <w:pStyle w:val="Koptekst"/>
    </w:pPr>
  </w:p>
  <w:p w14:paraId="2250B17F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CB3"/>
    <w:rsid w:val="00015699"/>
    <w:rsid w:val="00055B39"/>
    <w:rsid w:val="00057FF2"/>
    <w:rsid w:val="000662F8"/>
    <w:rsid w:val="000B24D6"/>
    <w:rsid w:val="000B369D"/>
    <w:rsid w:val="000E3F91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E5097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7604"/>
    <w:rsid w:val="00C40BA6"/>
    <w:rsid w:val="00C464A9"/>
    <w:rsid w:val="00C53CB3"/>
    <w:rsid w:val="00C731F9"/>
    <w:rsid w:val="00C76310"/>
    <w:rsid w:val="00C85BB5"/>
    <w:rsid w:val="00C93C1A"/>
    <w:rsid w:val="00CA677D"/>
    <w:rsid w:val="00CD31BD"/>
    <w:rsid w:val="00CE6E13"/>
    <w:rsid w:val="00CF35A5"/>
    <w:rsid w:val="00D67EE9"/>
    <w:rsid w:val="00E41D95"/>
    <w:rsid w:val="00E7227A"/>
    <w:rsid w:val="00EC5AEF"/>
    <w:rsid w:val="00ED0E51"/>
    <w:rsid w:val="00EF447F"/>
    <w:rsid w:val="00F20658"/>
    <w:rsid w:val="00F37E27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18AA"/>
  <w15:chartTrackingRefBased/>
  <w15:docId w15:val="{013105D0-6FDC-4A60-81F9-8981CCB2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jnzenj\ROCvA,%20ROCvF%20en%20VOvA\Huisvesting%20&amp;%20Inkoopmanagement%20-%20Inkoop%20en%20Contractmanagement\02.%20Formats%20en%20processen\02.%20Mappenstructuur%20aanbestedingen\ROC%20mappen\03.%20Aanbestedingsdocumenten\Bijlagen\Sjabloon%20Bijlage%20Contactinformatie%20partijen.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74F55BCE8BD42A17ADF8CC62D7018" ma:contentTypeVersion="2" ma:contentTypeDescription="Een nieuw document maken." ma:contentTypeScope="" ma:versionID="669c6a0389c898e82c8c45e87dd4d330">
  <xsd:schema xmlns:xsd="http://www.w3.org/2001/XMLSchema" xmlns:xs="http://www.w3.org/2001/XMLSchema" xmlns:p="http://schemas.microsoft.com/office/2006/metadata/properties" xmlns:ns2="da46d30a-95cc-4911-8833-230ee1309445" targetNamespace="http://schemas.microsoft.com/office/2006/metadata/properties" ma:root="true" ma:fieldsID="4105476cbc6287b60f1518bf7454fc80" ns2:_="">
    <xsd:import namespace="da46d30a-95cc-4911-8833-230ee13094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6d30a-95cc-4911-8833-230ee130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B506C-AAA4-4DE4-A5AF-B4E114A2C63D}"/>
</file>

<file path=customXml/itemProps2.xml><?xml version="1.0" encoding="utf-8"?>
<ds:datastoreItem xmlns:ds="http://schemas.openxmlformats.org/officeDocument/2006/customXml" ds:itemID="{2A28196C-A941-40DB-B06E-C6B7C92A9775}">
  <ds:schemaRefs>
    <ds:schemaRef ds:uri="http://schemas.microsoft.com/office/2006/metadata/properties"/>
    <ds:schemaRef ds:uri="http://schemas.microsoft.com/office/infopath/2007/PartnerControls"/>
    <ds:schemaRef ds:uri="b7008b7e-3fd1-46da-b132-0da5ba0b8ff6"/>
    <ds:schemaRef ds:uri="b570e368-09a6-4aca-9099-74c5e4eb2cd4"/>
  </ds:schemaRefs>
</ds:datastoreItem>
</file>

<file path=customXml/itemProps3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Bijlage Contactinformatie partijen.d</Template>
  <TotalTime>1</TotalTime>
  <Pages>4</Pages>
  <Words>455</Words>
  <Characters>2507</Characters>
  <Application>Microsoft Office Word</Application>
  <DocSecurity>0</DocSecurity>
  <Lines>20</Lines>
  <Paragraphs>5</Paragraphs>
  <ScaleCrop>false</ScaleCrop>
  <Company>ROCvA-ROCvF-VOVA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Jolanda Krijnzen</dc:creator>
  <cp:keywords/>
  <dc:description/>
  <cp:lastModifiedBy>Jolanda Krijnzen</cp:lastModifiedBy>
  <cp:revision>1</cp:revision>
  <dcterms:created xsi:type="dcterms:W3CDTF">2022-09-01T12:21:00Z</dcterms:created>
  <dcterms:modified xsi:type="dcterms:W3CDTF">2022-09-01T12:22:00Z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0x0101006D474F55BCE8BD42A17ADF8CC62D7018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