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04DDF" w14:textId="32CDD4F0" w:rsidR="007B2A64" w:rsidRPr="00604C91" w:rsidRDefault="004F64E5" w:rsidP="005753AD">
      <w:pPr>
        <w:spacing w:line="240" w:lineRule="auto"/>
        <w:rPr>
          <w:rFonts w:cstheme="minorHAnsi"/>
          <w:b/>
          <w:color w:val="00B050"/>
          <w:sz w:val="40"/>
          <w:szCs w:val="40"/>
          <w:lang w:val="en-US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350927762"/>
      <w:bookmarkStart w:id="6" w:name="_Toc352321669"/>
      <w:r>
        <w:rPr>
          <w:rFonts w:cstheme="minorHAnsi"/>
          <w:b/>
          <w:color w:val="00B050"/>
          <w:sz w:val="40"/>
          <w:szCs w:val="40"/>
          <w:lang w:val="en-US"/>
        </w:rPr>
        <w:t>Annex 3</w:t>
      </w:r>
      <w:r w:rsidR="00F24815">
        <w:rPr>
          <w:rFonts w:cstheme="minorHAnsi"/>
          <w:b/>
          <w:color w:val="00B050"/>
          <w:sz w:val="40"/>
          <w:szCs w:val="40"/>
          <w:lang w:val="en-US"/>
        </w:rPr>
        <w:t xml:space="preserve"> –</w:t>
      </w:r>
      <w:r>
        <w:rPr>
          <w:rFonts w:cstheme="minorHAnsi"/>
          <w:b/>
          <w:color w:val="00B050"/>
          <w:sz w:val="40"/>
          <w:szCs w:val="40"/>
          <w:lang w:val="en-US"/>
        </w:rPr>
        <w:t xml:space="preserve"> </w:t>
      </w:r>
      <w:r w:rsidR="007B2A64" w:rsidRPr="00604C91">
        <w:rPr>
          <w:rFonts w:cstheme="minorHAnsi"/>
          <w:b/>
          <w:color w:val="00B050"/>
          <w:sz w:val="40"/>
          <w:szCs w:val="40"/>
          <w:lang w:val="en-US"/>
        </w:rPr>
        <w:t>Referen</w:t>
      </w:r>
      <w:r w:rsidR="003F33A4" w:rsidRPr="00604C91">
        <w:rPr>
          <w:rFonts w:cstheme="minorHAnsi"/>
          <w:b/>
          <w:color w:val="00B050"/>
          <w:sz w:val="40"/>
          <w:szCs w:val="40"/>
          <w:lang w:val="en-US"/>
        </w:rPr>
        <w:t xml:space="preserve">ces </w:t>
      </w:r>
      <w:r w:rsidR="00437752">
        <w:rPr>
          <w:rFonts w:cstheme="minorHAnsi"/>
          <w:b/>
          <w:color w:val="00B050"/>
          <w:sz w:val="40"/>
          <w:szCs w:val="40"/>
          <w:lang w:val="en-US"/>
        </w:rPr>
        <w:t>for Technical Qualifications</w:t>
      </w:r>
      <w:bookmarkEnd w:id="0"/>
      <w:bookmarkEnd w:id="1"/>
      <w:bookmarkEnd w:id="2"/>
      <w:bookmarkEnd w:id="3"/>
      <w:bookmarkEnd w:id="4"/>
      <w:bookmarkEnd w:id="5"/>
      <w:bookmarkEnd w:id="6"/>
    </w:p>
    <w:p w14:paraId="2D284B0A" w14:textId="77777777" w:rsidR="007B2A64" w:rsidRPr="00604C91" w:rsidRDefault="007B2A64" w:rsidP="005753AD">
      <w:pPr>
        <w:spacing w:line="240" w:lineRule="auto"/>
        <w:rPr>
          <w:rFonts w:cstheme="minorHAnsi"/>
          <w:b/>
          <w:lang w:val="en-US"/>
        </w:rPr>
      </w:pPr>
    </w:p>
    <w:p w14:paraId="3825DBCC" w14:textId="0B5C5AB4" w:rsidR="007B2A64" w:rsidRPr="00E17E8F" w:rsidRDefault="0011659B" w:rsidP="005753AD">
      <w:pPr>
        <w:pStyle w:val="INKStandaard"/>
        <w:spacing w:line="240" w:lineRule="auto"/>
        <w:rPr>
          <w:rFonts w:asciiTheme="minorHAnsi" w:hAnsiTheme="minorHAnsi" w:cstheme="minorHAnsi"/>
          <w:color w:val="144733" w:themeColor="text1"/>
          <w:szCs w:val="19"/>
          <w:lang w:val="en-US"/>
        </w:rPr>
      </w:pPr>
      <w:r>
        <w:rPr>
          <w:rFonts w:asciiTheme="minorHAnsi" w:hAnsiTheme="minorHAnsi" w:cstheme="minorHAnsi"/>
          <w:color w:val="144733" w:themeColor="text1"/>
          <w:szCs w:val="19"/>
          <w:lang w:val="en-US"/>
        </w:rPr>
        <w:t xml:space="preserve">Please use this form to provide references as </w:t>
      </w:r>
      <w:r w:rsidR="00305FFB">
        <w:rPr>
          <w:rFonts w:asciiTheme="minorHAnsi" w:hAnsiTheme="minorHAnsi" w:cstheme="minorHAnsi"/>
          <w:color w:val="144733" w:themeColor="text1"/>
          <w:szCs w:val="19"/>
          <w:lang w:val="en-US"/>
        </w:rPr>
        <w:t xml:space="preserve">described in section 3.3.4 of the Tender Document. </w:t>
      </w:r>
      <w:r w:rsidR="00604C91" w:rsidRPr="00604C91">
        <w:rPr>
          <w:rFonts w:asciiTheme="minorHAnsi" w:hAnsiTheme="minorHAnsi" w:cstheme="minorHAnsi"/>
          <w:color w:val="144733" w:themeColor="text1"/>
          <w:szCs w:val="19"/>
          <w:lang w:val="en-US"/>
        </w:rPr>
        <w:t>Supply</w:t>
      </w:r>
      <w:r w:rsidR="00643ABF">
        <w:rPr>
          <w:rFonts w:asciiTheme="minorHAnsi" w:hAnsiTheme="minorHAnsi" w:cstheme="minorHAnsi"/>
          <w:color w:val="144733" w:themeColor="text1"/>
          <w:szCs w:val="19"/>
          <w:lang w:val="en-US"/>
        </w:rPr>
        <w:t xml:space="preserve"> </w:t>
      </w:r>
      <w:r w:rsidR="002E542D">
        <w:rPr>
          <w:rFonts w:asciiTheme="minorHAnsi" w:hAnsiTheme="minorHAnsi" w:cstheme="minorHAnsi"/>
          <w:color w:val="144733" w:themeColor="text1"/>
          <w:szCs w:val="19"/>
          <w:lang w:val="en-US"/>
        </w:rPr>
        <w:t xml:space="preserve">the required amount of </w:t>
      </w:r>
      <w:r w:rsidR="00604C91" w:rsidRPr="00604C91">
        <w:rPr>
          <w:rFonts w:asciiTheme="minorHAnsi" w:hAnsiTheme="minorHAnsi" w:cstheme="minorHAnsi"/>
          <w:color w:val="144733" w:themeColor="text1"/>
          <w:szCs w:val="19"/>
          <w:lang w:val="en-US"/>
        </w:rPr>
        <w:t xml:space="preserve">references </w:t>
      </w:r>
      <w:r>
        <w:rPr>
          <w:rFonts w:asciiTheme="minorHAnsi" w:hAnsiTheme="minorHAnsi" w:cstheme="minorHAnsi"/>
          <w:color w:val="144733" w:themeColor="text1"/>
          <w:szCs w:val="19"/>
          <w:lang w:val="en-US"/>
        </w:rPr>
        <w:t>(max 2 pages each) demonstrating</w:t>
      </w:r>
      <w:r w:rsidRPr="00604C91">
        <w:rPr>
          <w:rFonts w:asciiTheme="minorHAnsi" w:hAnsiTheme="minorHAnsi" w:cstheme="minorHAnsi"/>
          <w:color w:val="144733" w:themeColor="text1"/>
          <w:szCs w:val="19"/>
          <w:lang w:val="en-US"/>
        </w:rPr>
        <w:t xml:space="preserve"> </w:t>
      </w:r>
      <w:r w:rsidR="00EF6AB5">
        <w:rPr>
          <w:rFonts w:asciiTheme="minorHAnsi" w:hAnsiTheme="minorHAnsi" w:cstheme="minorHAnsi"/>
          <w:color w:val="144733" w:themeColor="text1"/>
          <w:szCs w:val="19"/>
          <w:lang w:val="en-US"/>
        </w:rPr>
        <w:t>how</w:t>
      </w:r>
      <w:r w:rsidR="00604C91" w:rsidRPr="00604C91">
        <w:rPr>
          <w:rFonts w:asciiTheme="minorHAnsi" w:hAnsiTheme="minorHAnsi" w:cstheme="minorHAnsi"/>
          <w:color w:val="144733" w:themeColor="text1"/>
          <w:szCs w:val="19"/>
          <w:lang w:val="en-US"/>
        </w:rPr>
        <w:t xml:space="preserve"> </w:t>
      </w:r>
      <w:r w:rsidR="00613AF3">
        <w:rPr>
          <w:rFonts w:asciiTheme="minorHAnsi" w:hAnsiTheme="minorHAnsi" w:cstheme="minorHAnsi"/>
          <w:color w:val="144733" w:themeColor="text1"/>
          <w:szCs w:val="19"/>
          <w:lang w:val="en-US"/>
        </w:rPr>
        <w:t>the th</w:t>
      </w:r>
      <w:r w:rsidR="00C44691">
        <w:rPr>
          <w:rFonts w:asciiTheme="minorHAnsi" w:hAnsiTheme="minorHAnsi" w:cstheme="minorHAnsi"/>
          <w:color w:val="144733" w:themeColor="text1"/>
          <w:szCs w:val="19"/>
          <w:lang w:val="en-US"/>
        </w:rPr>
        <w:t>ree core competencies are met.</w:t>
      </w:r>
    </w:p>
    <w:p w14:paraId="60FD5D51" w14:textId="77777777" w:rsidR="00604C91" w:rsidRPr="00E17E8F" w:rsidRDefault="00604C91" w:rsidP="005753AD">
      <w:pPr>
        <w:pStyle w:val="INKStandaard"/>
        <w:spacing w:line="240" w:lineRule="auto"/>
        <w:rPr>
          <w:rFonts w:asciiTheme="minorHAnsi" w:hAnsiTheme="minorHAnsi" w:cstheme="minorHAnsi"/>
          <w:color w:val="144733" w:themeColor="text1"/>
          <w:szCs w:val="19"/>
          <w:lang w:val="en-US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7614"/>
      </w:tblGrid>
      <w:tr w:rsidR="004922BB" w:rsidRPr="00305FFB" w14:paraId="55E8747D" w14:textId="77777777" w:rsidTr="00DA0E58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DE49F" w14:textId="37034DE1" w:rsidR="007B2A64" w:rsidRPr="00305FFB" w:rsidRDefault="00A8513C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b/>
                <w:color w:val="144733" w:themeColor="text1"/>
                <w:szCs w:val="19"/>
                <w:lang w:val="en-GB" w:eastAsia="nl-N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Cs w:val="19"/>
                <w:lang w:val="en-GB" w:eastAsia="nl-NL"/>
              </w:rPr>
              <w:t>Core Competence 1</w:t>
            </w:r>
            <w:r w:rsidR="00437752">
              <w:rPr>
                <w:rFonts w:asciiTheme="minorHAnsi" w:hAnsiTheme="minorHAnsi" w:cstheme="minorHAnsi"/>
                <w:b/>
                <w:color w:val="FFFFFF" w:themeColor="background1"/>
                <w:szCs w:val="19"/>
                <w:lang w:val="en-GB" w:eastAsia="nl-NL"/>
              </w:rPr>
              <w:t xml:space="preserve"> – Feasibility Study</w:t>
            </w:r>
          </w:p>
        </w:tc>
      </w:tr>
      <w:tr w:rsidR="004922BB" w:rsidRPr="00305FFB" w14:paraId="71BB401F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9B940" w14:textId="037B7A80" w:rsidR="007B2A64" w:rsidRPr="00305FFB" w:rsidRDefault="00A8513C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Reference</w:t>
            </w:r>
            <w:r w:rsidR="006C0A27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 1</w:t>
            </w:r>
            <w:r w:rsidR="007B2A64"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: 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49DEC" w14:textId="138D04BD" w:rsidR="007B2A64" w:rsidRPr="00305FFB" w:rsidRDefault="00437752" w:rsidP="005753AD">
            <w:pPr>
              <w:spacing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i/>
                <w:iCs/>
              </w:rPr>
              <w:t>&lt;Project name&gt;</w:t>
            </w:r>
          </w:p>
        </w:tc>
      </w:tr>
      <w:tr w:rsidR="004922BB" w:rsidRPr="00305FFB" w14:paraId="62A77541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7D9DA" w14:textId="6FE13E18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Nam</w:t>
            </w:r>
            <w:r w:rsidR="00CD0C79"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e Client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D4BF2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  <w:tr w:rsidR="004922BB" w:rsidRPr="00305FFB" w14:paraId="397645AD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A1F7F" w14:textId="15F72349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Na</w:t>
            </w:r>
            <w:r w:rsidR="00CD0C79"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me</w:t>
            </w: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 contact</w:t>
            </w:r>
            <w:r w:rsidR="00CD0C79"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 </w:t>
            </w: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person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71FA8" w14:textId="07E9B016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(</w:t>
            </w:r>
            <w:r w:rsidR="003F33A4"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this may not be a </w:t>
            </w:r>
            <w:r w:rsidRPr="00305FFB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>contact</w:t>
            </w:r>
            <w:r w:rsidR="003F33A4" w:rsidRPr="00305FFB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 xml:space="preserve"> </w:t>
            </w:r>
            <w:r w:rsidRPr="00305FFB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 xml:space="preserve">person </w:t>
            </w:r>
            <w:r w:rsidR="003F33A4" w:rsidRPr="00305FFB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>of your organisation, but has to be someone at the client’s company</w:t>
            </w:r>
            <w:r w:rsidRPr="00305FFB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>)</w:t>
            </w:r>
          </w:p>
        </w:tc>
      </w:tr>
      <w:tr w:rsidR="004922BB" w:rsidRPr="00305FFB" w14:paraId="7D4E5999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BC8EE" w14:textId="1B9C8F0E" w:rsidR="007B2A64" w:rsidRPr="00305FFB" w:rsidRDefault="00CD0C79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Position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0617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  <w:tr w:rsidR="004922BB" w:rsidRPr="00305FFB" w14:paraId="0CB9463F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03A18" w14:textId="48DCB62A" w:rsidR="007B2A64" w:rsidRPr="00305FFB" w:rsidRDefault="00CD0C79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Phone number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179C4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  <w:tr w:rsidR="004922BB" w:rsidRPr="00305FFB" w14:paraId="3EAABF17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8A40C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E-mail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A2CF0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</w:tc>
      </w:tr>
      <w:tr w:rsidR="004922BB" w:rsidRPr="00305FFB" w14:paraId="57824BF6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1AF45" w14:textId="22A92ACC" w:rsidR="007B2A64" w:rsidRPr="004B4A7D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4B4A7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Period</w:t>
            </w:r>
            <w:r w:rsidR="00CD0C79" w:rsidRPr="004B4A7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 of implementation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5724D" w14:textId="6667A439" w:rsidR="00422C39" w:rsidRPr="004B4A7D" w:rsidRDefault="00422C39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  <w:r w:rsidRPr="004B4A7D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 xml:space="preserve">(The reference must have been completed within the last </w:t>
            </w:r>
            <w:r w:rsidR="004B4A7D" w:rsidRPr="004B4A7D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>5</w:t>
            </w:r>
            <w:r w:rsidRPr="004B4A7D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 xml:space="preserve"> years from the closing date of the tender).</w:t>
            </w:r>
          </w:p>
          <w:p w14:paraId="78FEFA8A" w14:textId="77777777" w:rsidR="00422C39" w:rsidRPr="004B4A7D" w:rsidRDefault="00422C39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7DC707C7" w14:textId="68DE8906" w:rsidR="007B2A64" w:rsidRPr="004B4A7D" w:rsidRDefault="00422C39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  <w:r w:rsidRPr="004B4A7D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>From [date] to [date]</w:t>
            </w:r>
          </w:p>
        </w:tc>
      </w:tr>
      <w:tr w:rsidR="004922BB" w:rsidRPr="00305FFB" w14:paraId="52F66186" w14:textId="77777777" w:rsidTr="00815034">
        <w:trPr>
          <w:trHeight w:val="87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90125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DCE0B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  <w:tr w:rsidR="004922BB" w:rsidRPr="00305FFB" w14:paraId="5D9F614C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53946" w14:textId="275898DE" w:rsidR="00DE17F2" w:rsidRPr="00305FFB" w:rsidRDefault="00DE17F2" w:rsidP="005753AD">
            <w:pPr>
              <w:spacing w:line="240" w:lineRule="auto"/>
              <w:rPr>
                <w:rFonts w:cstheme="minorHAnsi"/>
                <w:lang w:eastAsia="nl-NL"/>
              </w:rPr>
            </w:pPr>
            <w:r w:rsidRPr="00305FFB">
              <w:rPr>
                <w:rFonts w:cstheme="minorHAnsi"/>
                <w:lang w:eastAsia="nl-NL"/>
              </w:rPr>
              <w:t>Give a description demonstrating that you meet all the elements of core competence 1.</w:t>
            </w:r>
          </w:p>
          <w:p w14:paraId="31EEF86A" w14:textId="25B2FE43" w:rsidR="007B2A64" w:rsidRPr="00305FFB" w:rsidRDefault="00DE17F2" w:rsidP="005753AD">
            <w:pPr>
              <w:spacing w:line="240" w:lineRule="auto"/>
              <w:rPr>
                <w:rFonts w:cstheme="minorHAnsi"/>
                <w:lang w:eastAsia="nl-NL"/>
              </w:rPr>
            </w:pPr>
            <w:r w:rsidRPr="00305FFB">
              <w:rPr>
                <w:rFonts w:cstheme="minorHAnsi"/>
                <w:lang w:eastAsia="nl-NL"/>
              </w:rPr>
              <w:t>Describe the task, your fulfilment and the result that has been achieved.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CB9F9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5E375986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0C72623E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1B2FA1F8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0D65587A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03FFE856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0B80DE92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5EC09A4B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1DEC0950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032E0248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171A2AD2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61E989A4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575230C5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0725C764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4F5F084A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0BCDEB3C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75C602EF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486B761F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</w:tc>
      </w:tr>
      <w:tr w:rsidR="004922BB" w:rsidRPr="00305FFB" w14:paraId="582BAA3B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C064A" w14:textId="5DEDFB5C" w:rsidR="00667380" w:rsidRPr="00305FFB" w:rsidRDefault="0027712C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Was the reference project carried out independently by the Tenderer or in collaboration with other companies (e.g. in combination or with subcontractors)?</w:t>
            </w:r>
          </w:p>
          <w:p w14:paraId="6DAF5C21" w14:textId="77777777" w:rsidR="00667380" w:rsidRPr="00305FFB" w:rsidRDefault="00667380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466478E0" w14:textId="0660738C" w:rsidR="007B2A64" w:rsidRPr="00305FFB" w:rsidRDefault="0027712C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Indicate clearly the activities of the Tenderer and </w:t>
            </w:r>
            <w:r w:rsidR="00667380"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of </w:t>
            </w: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any other compan</w:t>
            </w:r>
            <w:r w:rsidR="00667380"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y</w:t>
            </w: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 involved.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E022B" w14:textId="72BD2BD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□ </w:t>
            </w:r>
            <w:r w:rsidR="005404A0"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c</w:t>
            </w:r>
            <w:r w:rsidR="00523DBF"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arried out independently</w:t>
            </w:r>
          </w:p>
          <w:p w14:paraId="5825E876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4153E397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4A4EE0D6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748183CA" w14:textId="77777777" w:rsidR="007B2A64" w:rsidRPr="00305FFB" w:rsidRDefault="007B2A64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□ </w:t>
            </w:r>
            <w:r w:rsidR="00632DB8"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carried out in cooperation with other companies, namely </w:t>
            </w:r>
            <w:r w:rsidR="00632DB8" w:rsidRPr="00305FFB">
              <w:rPr>
                <w:rFonts w:asciiTheme="minorHAnsi" w:hAnsiTheme="minorHAnsi" w:cstheme="minorHAnsi"/>
                <w:color w:val="00B0F0"/>
                <w:szCs w:val="19"/>
                <w:lang w:val="en-GB" w:eastAsia="nl-NL"/>
              </w:rPr>
              <w:t xml:space="preserve">[name and address of company], </w:t>
            </w:r>
            <w:r w:rsidR="00632DB8"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the tasks being divided as follows </w:t>
            </w:r>
            <w:r w:rsidR="00632DB8" w:rsidRPr="00305FFB">
              <w:rPr>
                <w:rFonts w:asciiTheme="minorHAnsi" w:hAnsiTheme="minorHAnsi" w:cstheme="minorHAnsi"/>
                <w:color w:val="00B0F0"/>
                <w:szCs w:val="19"/>
                <w:lang w:val="en-GB" w:eastAsia="nl-NL"/>
              </w:rPr>
              <w:t>[description</w:t>
            </w:r>
            <w:r w:rsidR="00632DB8"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].</w:t>
            </w:r>
          </w:p>
          <w:p w14:paraId="36FF6097" w14:textId="77777777" w:rsidR="00632DB8" w:rsidRPr="00305FFB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4F14486F" w14:textId="27A9C536" w:rsidR="00632DB8" w:rsidRPr="00305FFB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</w:tbl>
    <w:p w14:paraId="3C0438E3" w14:textId="77777777" w:rsidR="00DA0E58" w:rsidRDefault="00DA0E58">
      <w:pPr>
        <w:spacing w:after="120"/>
        <w:rPr>
          <w:rFonts w:eastAsia="Calibri" w:cstheme="minorHAnsi"/>
          <w:spacing w:val="5"/>
          <w:lang w:val="en-US"/>
        </w:rPr>
      </w:pPr>
      <w:r>
        <w:rPr>
          <w:rFonts w:cstheme="minorHAnsi"/>
          <w:lang w:val="en-US"/>
        </w:rPr>
        <w:br w:type="page"/>
      </w:r>
    </w:p>
    <w:p w14:paraId="264C0F2C" w14:textId="77777777" w:rsidR="00632DB8" w:rsidRPr="00E17E8F" w:rsidRDefault="00632DB8" w:rsidP="005753AD">
      <w:pPr>
        <w:pStyle w:val="INKStandaard"/>
        <w:spacing w:line="240" w:lineRule="auto"/>
        <w:rPr>
          <w:rFonts w:asciiTheme="minorHAnsi" w:hAnsiTheme="minorHAnsi" w:cstheme="minorHAnsi"/>
          <w:color w:val="144733" w:themeColor="text1"/>
          <w:szCs w:val="19"/>
          <w:lang w:val="en-US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7614"/>
      </w:tblGrid>
      <w:tr w:rsidR="00632DB8" w:rsidRPr="00D1012D" w14:paraId="4E33F244" w14:textId="77777777" w:rsidTr="00DA0E58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CB5B7" w14:textId="7AAB5420" w:rsidR="00632DB8" w:rsidRPr="00D1012D" w:rsidRDefault="00835C47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b/>
                <w:color w:val="144733" w:themeColor="text1"/>
                <w:szCs w:val="19"/>
                <w:lang w:val="en-GB" w:eastAsia="nl-N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Cs w:val="19"/>
                <w:lang w:val="en-GB" w:eastAsia="nl-NL"/>
              </w:rPr>
              <w:t>Core Competence</w:t>
            </w:r>
            <w:r w:rsidR="00632DB8" w:rsidRPr="00D1012D">
              <w:rPr>
                <w:rFonts w:asciiTheme="minorHAnsi" w:hAnsiTheme="minorHAnsi" w:cstheme="minorHAnsi"/>
                <w:b/>
                <w:color w:val="FFFFFF" w:themeColor="background1"/>
                <w:szCs w:val="19"/>
                <w:lang w:val="en-GB" w:eastAsia="nl-NL"/>
              </w:rPr>
              <w:t xml:space="preserve"> 2</w:t>
            </w:r>
            <w:r w:rsidR="00437752">
              <w:rPr>
                <w:rFonts w:asciiTheme="minorHAnsi" w:hAnsiTheme="minorHAnsi" w:cstheme="minorHAnsi"/>
                <w:b/>
                <w:color w:val="FFFFFF" w:themeColor="background1"/>
                <w:szCs w:val="19"/>
                <w:lang w:val="en-GB" w:eastAsia="nl-NL"/>
              </w:rPr>
              <w:t xml:space="preserve"> - ESIA</w:t>
            </w:r>
          </w:p>
        </w:tc>
      </w:tr>
      <w:tr w:rsidR="00632DB8" w:rsidRPr="00D1012D" w14:paraId="44BB6739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1EACD" w14:textId="678ED82D" w:rsidR="00632DB8" w:rsidRPr="00D1012D" w:rsidRDefault="00835C47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Reference 1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99AFB" w14:textId="3A959175" w:rsidR="00632DB8" w:rsidRPr="00D1012D" w:rsidRDefault="00437752" w:rsidP="005753AD">
            <w:pPr>
              <w:spacing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i/>
                <w:iCs/>
              </w:rPr>
              <w:t>&lt;Project name&gt;</w:t>
            </w:r>
          </w:p>
        </w:tc>
      </w:tr>
      <w:tr w:rsidR="00632DB8" w:rsidRPr="00D1012D" w14:paraId="20AD73DA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3DFF4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Name Client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38335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  <w:tr w:rsidR="00632DB8" w:rsidRPr="00D1012D" w14:paraId="75A1261F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245BE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Name contact person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A51CE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(this may not be a </w:t>
            </w:r>
            <w:r w:rsidRPr="00D1012D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>contact person of your organisation, but has to be someone at the client’s company)</w:t>
            </w:r>
          </w:p>
        </w:tc>
      </w:tr>
      <w:tr w:rsidR="00632DB8" w:rsidRPr="00D1012D" w14:paraId="45230132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06EBE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Position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5560D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  <w:tr w:rsidR="00632DB8" w:rsidRPr="00D1012D" w14:paraId="6889C711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1B826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Phone number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2739A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  <w:tr w:rsidR="00632DB8" w:rsidRPr="00D1012D" w14:paraId="08823D01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6B524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E-mail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FD102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</w:tc>
      </w:tr>
      <w:tr w:rsidR="00632DB8" w:rsidRPr="00D1012D" w14:paraId="469B1581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B0BD6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Period of implementation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1B442" w14:textId="484518F8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>(The reference must have been completed within the last</w:t>
            </w:r>
            <w:r w:rsidR="00A643FF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 xml:space="preserve"> </w:t>
            </w:r>
            <w:r w:rsidR="00D1012D" w:rsidRPr="00D1012D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>5</w:t>
            </w:r>
            <w:r w:rsidRPr="00D1012D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 xml:space="preserve"> years from the closing date of the tender).</w:t>
            </w:r>
          </w:p>
          <w:p w14:paraId="2C5D2590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0C76DA23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>From [date] to [date]</w:t>
            </w:r>
          </w:p>
        </w:tc>
      </w:tr>
      <w:tr w:rsidR="00632DB8" w:rsidRPr="00D1012D" w14:paraId="0570D0D2" w14:textId="77777777" w:rsidTr="00815034">
        <w:trPr>
          <w:trHeight w:val="87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4D6D2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211C7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  <w:tr w:rsidR="00632DB8" w:rsidRPr="00D1012D" w14:paraId="1B3F32B3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7AD61" w14:textId="5E47B969" w:rsidR="00632DB8" w:rsidRPr="00D1012D" w:rsidRDefault="00632DB8" w:rsidP="005753AD">
            <w:pPr>
              <w:spacing w:line="240" w:lineRule="auto"/>
              <w:rPr>
                <w:rFonts w:cstheme="minorHAnsi"/>
                <w:lang w:eastAsia="nl-NL"/>
              </w:rPr>
            </w:pPr>
            <w:r w:rsidRPr="00D1012D">
              <w:rPr>
                <w:rFonts w:cstheme="minorHAnsi"/>
                <w:lang w:eastAsia="nl-NL"/>
              </w:rPr>
              <w:t xml:space="preserve">Give a description demonstrating that you meet all the elements of core competence </w:t>
            </w:r>
            <w:r w:rsidR="00465E63" w:rsidRPr="00D1012D">
              <w:rPr>
                <w:rFonts w:cstheme="minorHAnsi"/>
                <w:lang w:eastAsia="nl-NL"/>
              </w:rPr>
              <w:t>2</w:t>
            </w:r>
            <w:r w:rsidRPr="00D1012D">
              <w:rPr>
                <w:rFonts w:cstheme="minorHAnsi"/>
                <w:lang w:eastAsia="nl-NL"/>
              </w:rPr>
              <w:t>.</w:t>
            </w:r>
          </w:p>
          <w:p w14:paraId="459338B5" w14:textId="77777777" w:rsidR="00632DB8" w:rsidRPr="00D1012D" w:rsidRDefault="00632DB8" w:rsidP="005753AD">
            <w:pPr>
              <w:spacing w:line="240" w:lineRule="auto"/>
              <w:rPr>
                <w:rFonts w:cstheme="minorHAnsi"/>
                <w:lang w:eastAsia="nl-NL"/>
              </w:rPr>
            </w:pPr>
            <w:r w:rsidRPr="00D1012D">
              <w:rPr>
                <w:rFonts w:cstheme="minorHAnsi"/>
                <w:lang w:eastAsia="nl-NL"/>
              </w:rPr>
              <w:t>Describe the task, your fulfilment and the result that has been achieved.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342C2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7E54DF7E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190EEEDE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6CEE8B7E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166A609B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0A08C94B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0E1EF174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5421B340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2BE67C5D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443DB4A8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0E4865B4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0A72679C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61FD8E82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5750EBF7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56793B4B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03E4A0EA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74FDDD5D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4A222701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</w:tc>
      </w:tr>
      <w:tr w:rsidR="00632DB8" w:rsidRPr="00D1012D" w14:paraId="35D27198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8AEA1" w14:textId="1DDBCDD8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Was the reference project carried out independently by the Tenderer or in collaboration with other companies (e.g. in combination or with subcontractors)?</w:t>
            </w:r>
          </w:p>
          <w:p w14:paraId="30A039C5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0DD507E5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Indicate clearly the activities of the Tenderer and of any other company involved.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CA10D" w14:textId="21C6EC4A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□ </w:t>
            </w:r>
            <w:r w:rsidR="005404A0"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c</w:t>
            </w: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arried out independently</w:t>
            </w:r>
          </w:p>
          <w:p w14:paraId="53DB46CA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1E378FC6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549350FB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329693E9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□ carried out in cooperation with other companies, namely </w:t>
            </w:r>
            <w:r w:rsidRPr="00D1012D">
              <w:rPr>
                <w:rFonts w:asciiTheme="minorHAnsi" w:hAnsiTheme="minorHAnsi" w:cstheme="minorHAnsi"/>
                <w:color w:val="00B0F0"/>
                <w:szCs w:val="19"/>
                <w:lang w:val="en-GB" w:eastAsia="nl-NL"/>
              </w:rPr>
              <w:t xml:space="preserve">[name and address of company], </w:t>
            </w: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the tasks being divided as follows </w:t>
            </w:r>
            <w:r w:rsidRPr="00D1012D">
              <w:rPr>
                <w:rFonts w:asciiTheme="minorHAnsi" w:hAnsiTheme="minorHAnsi" w:cstheme="minorHAnsi"/>
                <w:color w:val="00B0F0"/>
                <w:szCs w:val="19"/>
                <w:lang w:val="en-GB" w:eastAsia="nl-NL"/>
              </w:rPr>
              <w:t>[description</w:t>
            </w: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].</w:t>
            </w:r>
          </w:p>
          <w:p w14:paraId="55B52C9B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227D23C8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</w:tbl>
    <w:p w14:paraId="624A1AB5" w14:textId="77777777" w:rsidR="00835C47" w:rsidRDefault="00835C47">
      <w:pPr>
        <w:spacing w:after="120"/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p w14:paraId="16E27305" w14:textId="77777777" w:rsidR="00632DB8" w:rsidRPr="00632DB8" w:rsidRDefault="00632DB8" w:rsidP="005753AD">
      <w:pPr>
        <w:spacing w:line="240" w:lineRule="auto"/>
        <w:rPr>
          <w:rFonts w:cstheme="minorHAnsi"/>
          <w:lang w:val="en-US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7614"/>
      </w:tblGrid>
      <w:tr w:rsidR="00A8513C" w:rsidRPr="00305FFB" w14:paraId="0EE8E07C" w14:textId="77777777" w:rsidTr="0030170F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8A404" w14:textId="7BDAE075" w:rsidR="00A8513C" w:rsidRPr="00305FFB" w:rsidRDefault="00835C47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b/>
                <w:color w:val="144733" w:themeColor="text1"/>
                <w:szCs w:val="19"/>
                <w:lang w:val="en-GB" w:eastAsia="nl-N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Cs w:val="19"/>
                <w:lang w:val="en-GB" w:eastAsia="nl-NL"/>
              </w:rPr>
              <w:t>Core Competence</w:t>
            </w:r>
            <w:r w:rsidRPr="00D1012D">
              <w:rPr>
                <w:rFonts w:asciiTheme="minorHAnsi" w:hAnsiTheme="minorHAnsi" w:cstheme="minorHAnsi"/>
                <w:b/>
                <w:color w:val="FFFFFF" w:themeColor="background1"/>
                <w:szCs w:val="19"/>
                <w:lang w:val="en-GB" w:eastAsia="nl-NL"/>
              </w:rPr>
              <w:t xml:space="preserve"> 2</w:t>
            </w:r>
            <w:r w:rsidR="00437752">
              <w:rPr>
                <w:rFonts w:asciiTheme="minorHAnsi" w:hAnsiTheme="minorHAnsi" w:cstheme="minorHAnsi"/>
                <w:b/>
                <w:color w:val="FFFFFF" w:themeColor="background1"/>
                <w:szCs w:val="19"/>
                <w:lang w:val="en-GB" w:eastAsia="nl-NL"/>
              </w:rPr>
              <w:t xml:space="preserve"> - ESIA</w:t>
            </w:r>
          </w:p>
        </w:tc>
      </w:tr>
      <w:tr w:rsidR="00A8513C" w:rsidRPr="00305FFB" w14:paraId="08D3AF09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89CE9" w14:textId="7580C191" w:rsidR="00A8513C" w:rsidRPr="00305FFB" w:rsidRDefault="00835C47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Reference 2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86265" w14:textId="55B224D2" w:rsidR="00A8513C" w:rsidRPr="00305FFB" w:rsidRDefault="00437752" w:rsidP="0030170F">
            <w:pPr>
              <w:spacing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i/>
                <w:iCs/>
              </w:rPr>
              <w:t>&lt;Project name&gt;</w:t>
            </w:r>
          </w:p>
        </w:tc>
      </w:tr>
      <w:tr w:rsidR="00A8513C" w:rsidRPr="00305FFB" w14:paraId="787BDE8F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EA6CA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Name Client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167E7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  <w:tr w:rsidR="00A8513C" w:rsidRPr="00305FFB" w14:paraId="3EFA6DC7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60564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Name contact person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9A778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(this may not be a </w:t>
            </w:r>
            <w:r w:rsidRPr="00305FFB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>contact person of your organisation, but has to be someone at the client’s company)</w:t>
            </w:r>
          </w:p>
        </w:tc>
      </w:tr>
      <w:tr w:rsidR="00A8513C" w:rsidRPr="00305FFB" w14:paraId="1FAB7348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23433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Position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95840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  <w:tr w:rsidR="00A8513C" w:rsidRPr="00305FFB" w14:paraId="3F664684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25784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Phone number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42BEF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  <w:tr w:rsidR="00A8513C" w:rsidRPr="00305FFB" w14:paraId="21525368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C15DC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E-mail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F85F1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</w:tc>
      </w:tr>
      <w:tr w:rsidR="00A8513C" w:rsidRPr="00305FFB" w14:paraId="4E62D4D4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682FD" w14:textId="77777777" w:rsidR="00A8513C" w:rsidRPr="004B4A7D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4B4A7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Period of implementation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C0552" w14:textId="77777777" w:rsidR="00A8513C" w:rsidRPr="004B4A7D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  <w:r w:rsidRPr="004B4A7D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>(The reference must have been completed within the last 5 years from the closing date of the tender).</w:t>
            </w:r>
          </w:p>
          <w:p w14:paraId="0494D35D" w14:textId="77777777" w:rsidR="00A8513C" w:rsidRPr="004B4A7D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5C7D4F94" w14:textId="77777777" w:rsidR="00A8513C" w:rsidRPr="004B4A7D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  <w:r w:rsidRPr="004B4A7D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>From [date] to [date]</w:t>
            </w:r>
          </w:p>
        </w:tc>
      </w:tr>
      <w:tr w:rsidR="00A8513C" w:rsidRPr="00305FFB" w14:paraId="13FA9F99" w14:textId="77777777" w:rsidTr="00815034">
        <w:trPr>
          <w:trHeight w:val="87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BB0B7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7454E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  <w:tr w:rsidR="00A8513C" w:rsidRPr="00305FFB" w14:paraId="0C8D19A0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97764" w14:textId="77777777" w:rsidR="00A8513C" w:rsidRPr="00305FFB" w:rsidRDefault="00A8513C" w:rsidP="0030170F">
            <w:pPr>
              <w:spacing w:line="240" w:lineRule="auto"/>
              <w:rPr>
                <w:rFonts w:cstheme="minorHAnsi"/>
                <w:lang w:eastAsia="nl-NL"/>
              </w:rPr>
            </w:pPr>
            <w:r w:rsidRPr="00305FFB">
              <w:rPr>
                <w:rFonts w:cstheme="minorHAnsi"/>
                <w:lang w:eastAsia="nl-NL"/>
              </w:rPr>
              <w:t>Give a description demonstrating that you meet all the elements of core competence 1.</w:t>
            </w:r>
          </w:p>
          <w:p w14:paraId="1BF603C2" w14:textId="77777777" w:rsidR="00A8513C" w:rsidRPr="00305FFB" w:rsidRDefault="00A8513C" w:rsidP="0030170F">
            <w:pPr>
              <w:spacing w:line="240" w:lineRule="auto"/>
              <w:rPr>
                <w:rFonts w:cstheme="minorHAnsi"/>
                <w:lang w:eastAsia="nl-NL"/>
              </w:rPr>
            </w:pPr>
            <w:r w:rsidRPr="00305FFB">
              <w:rPr>
                <w:rFonts w:cstheme="minorHAnsi"/>
                <w:lang w:eastAsia="nl-NL"/>
              </w:rPr>
              <w:t>Describe the task, your fulfilment and the result that has been achieved.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AE771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7F8DBC34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7B7A1524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158A08D5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6B818581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62EB938E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0288ABCC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5033523A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5BE65FDA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2FF80470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58CF1926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1C04A631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7968620A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34861B56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17D375E8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265EF995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24999ABA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33D1A3FE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</w:tc>
      </w:tr>
      <w:tr w:rsidR="00A8513C" w:rsidRPr="00305FFB" w14:paraId="55ADB5A1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CB424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Was the reference project carried out independently by the Tenderer or in collaboration with other companies (e.g. in combination or with subcontractors)?</w:t>
            </w:r>
          </w:p>
          <w:p w14:paraId="14379894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33E534E4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Indicate clearly the activities of the Tenderer and of any other company involved.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AE179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□ carried out independently</w:t>
            </w:r>
          </w:p>
          <w:p w14:paraId="3718C636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4C78C4C8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50220B37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45151FA9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□ carried out in cooperation with other companies, namely </w:t>
            </w:r>
            <w:r w:rsidRPr="00305FFB">
              <w:rPr>
                <w:rFonts w:asciiTheme="minorHAnsi" w:hAnsiTheme="minorHAnsi" w:cstheme="minorHAnsi"/>
                <w:color w:val="00B0F0"/>
                <w:szCs w:val="19"/>
                <w:lang w:val="en-GB" w:eastAsia="nl-NL"/>
              </w:rPr>
              <w:t xml:space="preserve">[name and address of company], </w:t>
            </w: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the tasks being divided as follows </w:t>
            </w:r>
            <w:r w:rsidRPr="00305FFB">
              <w:rPr>
                <w:rFonts w:asciiTheme="minorHAnsi" w:hAnsiTheme="minorHAnsi" w:cstheme="minorHAnsi"/>
                <w:color w:val="00B0F0"/>
                <w:szCs w:val="19"/>
                <w:lang w:val="en-GB" w:eastAsia="nl-NL"/>
              </w:rPr>
              <w:t>[description</w:t>
            </w: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].</w:t>
            </w:r>
          </w:p>
          <w:p w14:paraId="566C78B3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1A5F50DC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</w:tbl>
    <w:p w14:paraId="780FEA4E" w14:textId="77777777" w:rsidR="00835C47" w:rsidRDefault="00835C47">
      <w:pPr>
        <w:spacing w:after="120"/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7614"/>
      </w:tblGrid>
      <w:tr w:rsidR="00A8513C" w:rsidRPr="00305FFB" w14:paraId="2AEF8F90" w14:textId="77777777" w:rsidTr="0030170F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774FA" w14:textId="1B5B7473" w:rsidR="00A8513C" w:rsidRPr="00305FFB" w:rsidRDefault="00835C47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b/>
                <w:color w:val="144733" w:themeColor="text1"/>
                <w:szCs w:val="19"/>
                <w:lang w:val="en-GB" w:eastAsia="nl-N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Cs w:val="19"/>
                <w:lang w:val="en-GB" w:eastAsia="nl-NL"/>
              </w:rPr>
              <w:lastRenderedPageBreak/>
              <w:t>Core Competence</w:t>
            </w:r>
            <w:r w:rsidRPr="00D1012D">
              <w:rPr>
                <w:rFonts w:asciiTheme="minorHAnsi" w:hAnsiTheme="minorHAnsi" w:cstheme="minorHAnsi"/>
                <w:b/>
                <w:color w:val="FFFFFF" w:themeColor="background1"/>
                <w:szCs w:val="19"/>
                <w:lang w:val="en-GB" w:eastAsia="nl-NL"/>
              </w:rPr>
              <w:t xml:space="preserve"> 2</w:t>
            </w:r>
            <w:r w:rsidR="00437752">
              <w:rPr>
                <w:rFonts w:asciiTheme="minorHAnsi" w:hAnsiTheme="minorHAnsi" w:cstheme="minorHAnsi"/>
                <w:b/>
                <w:color w:val="FFFFFF" w:themeColor="background1"/>
                <w:szCs w:val="19"/>
                <w:lang w:val="en-GB" w:eastAsia="nl-NL"/>
              </w:rPr>
              <w:t xml:space="preserve"> - ESIA</w:t>
            </w:r>
          </w:p>
        </w:tc>
      </w:tr>
      <w:tr w:rsidR="00A8513C" w:rsidRPr="00305FFB" w14:paraId="20056A05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351B7" w14:textId="756BED8B" w:rsidR="00A8513C" w:rsidRPr="00305FFB" w:rsidRDefault="00835C47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Reference 3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2C17B" w14:textId="417F27F9" w:rsidR="00A8513C" w:rsidRPr="00305FFB" w:rsidRDefault="00437752" w:rsidP="0030170F">
            <w:pPr>
              <w:spacing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i/>
                <w:iCs/>
              </w:rPr>
              <w:t>&lt;Project name&gt;</w:t>
            </w:r>
          </w:p>
        </w:tc>
      </w:tr>
      <w:tr w:rsidR="00A8513C" w:rsidRPr="00305FFB" w14:paraId="68EDB362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10F98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Name Client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00287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  <w:tr w:rsidR="00A8513C" w:rsidRPr="00305FFB" w14:paraId="0E51DB9B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7953D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Name contact person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50871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(this may not be a </w:t>
            </w:r>
            <w:r w:rsidRPr="00305FFB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>contact person of your organisation, but has to be someone at the client’s company)</w:t>
            </w:r>
          </w:p>
        </w:tc>
      </w:tr>
      <w:tr w:rsidR="00A8513C" w:rsidRPr="00305FFB" w14:paraId="023F6038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279C9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Position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701DD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  <w:tr w:rsidR="00A8513C" w:rsidRPr="00305FFB" w14:paraId="6D695A3C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AEB28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Phone number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C3AD2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  <w:tr w:rsidR="00A8513C" w:rsidRPr="00305FFB" w14:paraId="2F555D4C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7A8BA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E-mail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0EE5F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</w:tc>
      </w:tr>
      <w:tr w:rsidR="00A8513C" w:rsidRPr="00305FFB" w14:paraId="153744F9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8FB95" w14:textId="77777777" w:rsidR="00A8513C" w:rsidRPr="004B4A7D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4B4A7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Period of implementation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86E34" w14:textId="77777777" w:rsidR="00A8513C" w:rsidRPr="004B4A7D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  <w:r w:rsidRPr="004B4A7D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>(The reference must have been completed within the last 5 years from the closing date of the tender).</w:t>
            </w:r>
          </w:p>
          <w:p w14:paraId="67788A18" w14:textId="77777777" w:rsidR="00A8513C" w:rsidRPr="004B4A7D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1656A652" w14:textId="77777777" w:rsidR="00A8513C" w:rsidRPr="004B4A7D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  <w:r w:rsidRPr="004B4A7D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>From [date] to [date]</w:t>
            </w:r>
          </w:p>
        </w:tc>
      </w:tr>
      <w:tr w:rsidR="00A8513C" w:rsidRPr="00305FFB" w14:paraId="171082E6" w14:textId="77777777" w:rsidTr="00815034">
        <w:trPr>
          <w:trHeight w:val="87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DCC3E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11A74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  <w:tr w:rsidR="00A8513C" w:rsidRPr="00305FFB" w14:paraId="0AD6A7E8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A7237" w14:textId="77777777" w:rsidR="00A8513C" w:rsidRPr="00305FFB" w:rsidRDefault="00A8513C" w:rsidP="0030170F">
            <w:pPr>
              <w:spacing w:line="240" w:lineRule="auto"/>
              <w:rPr>
                <w:rFonts w:cstheme="minorHAnsi"/>
                <w:lang w:eastAsia="nl-NL"/>
              </w:rPr>
            </w:pPr>
            <w:r w:rsidRPr="00305FFB">
              <w:rPr>
                <w:rFonts w:cstheme="minorHAnsi"/>
                <w:lang w:eastAsia="nl-NL"/>
              </w:rPr>
              <w:t>Give a description demonstrating that you meet all the elements of core competence 1.</w:t>
            </w:r>
          </w:p>
          <w:p w14:paraId="477C9ED1" w14:textId="77777777" w:rsidR="00A8513C" w:rsidRPr="00305FFB" w:rsidRDefault="00A8513C" w:rsidP="0030170F">
            <w:pPr>
              <w:spacing w:line="240" w:lineRule="auto"/>
              <w:rPr>
                <w:rFonts w:cstheme="minorHAnsi"/>
                <w:lang w:eastAsia="nl-NL"/>
              </w:rPr>
            </w:pPr>
            <w:r w:rsidRPr="00305FFB">
              <w:rPr>
                <w:rFonts w:cstheme="minorHAnsi"/>
                <w:lang w:eastAsia="nl-NL"/>
              </w:rPr>
              <w:t>Describe the task, your fulfilment and the result that has been achieved.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59511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0C945830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3207E6F4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7433FD59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098B2FF4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3BBB576B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1D156B0E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59B8C0FD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1FD0A000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2196DDAB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33C2AF68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4ECFEACB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196F4890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5D3F757B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668AE039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78C8E42A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4DE609F5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0D18C8A9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</w:tc>
      </w:tr>
      <w:tr w:rsidR="00A8513C" w:rsidRPr="00305FFB" w14:paraId="7DEE5714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41EB5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Was the reference project carried out independently by the Tenderer or in collaboration with other companies (e.g. in combination or with subcontractors)?</w:t>
            </w:r>
          </w:p>
          <w:p w14:paraId="1B4B0522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2810BB1A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Indicate clearly the activities of the Tenderer and of any other company involved.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68E71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□ carried out independently</w:t>
            </w:r>
          </w:p>
          <w:p w14:paraId="3BF34F28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00307DAA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5F5184D9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55626B79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□ carried out in cooperation with other companies, namely </w:t>
            </w:r>
            <w:r w:rsidRPr="00305FFB">
              <w:rPr>
                <w:rFonts w:asciiTheme="minorHAnsi" w:hAnsiTheme="minorHAnsi" w:cstheme="minorHAnsi"/>
                <w:color w:val="00B0F0"/>
                <w:szCs w:val="19"/>
                <w:lang w:val="en-GB" w:eastAsia="nl-NL"/>
              </w:rPr>
              <w:t xml:space="preserve">[name and address of company], </w:t>
            </w: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the tasks being divided as follows </w:t>
            </w:r>
            <w:r w:rsidRPr="00305FFB">
              <w:rPr>
                <w:rFonts w:asciiTheme="minorHAnsi" w:hAnsiTheme="minorHAnsi" w:cstheme="minorHAnsi"/>
                <w:color w:val="00B0F0"/>
                <w:szCs w:val="19"/>
                <w:lang w:val="en-GB" w:eastAsia="nl-NL"/>
              </w:rPr>
              <w:t>[description</w:t>
            </w:r>
            <w:r w:rsidRPr="00305FFB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].</w:t>
            </w:r>
          </w:p>
          <w:p w14:paraId="3BC1E5BC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189742E7" w14:textId="77777777" w:rsidR="00A8513C" w:rsidRPr="00305FFB" w:rsidRDefault="00A8513C" w:rsidP="0030170F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</w:tbl>
    <w:p w14:paraId="17601409" w14:textId="3B8F9F30" w:rsidR="00632DB8" w:rsidRDefault="00632DB8" w:rsidP="005753AD">
      <w:pPr>
        <w:spacing w:after="120"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7614"/>
      </w:tblGrid>
      <w:tr w:rsidR="00632DB8" w:rsidRPr="00D1012D" w14:paraId="3ABB1B80" w14:textId="77777777" w:rsidTr="00DA0E58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D53F7" w14:textId="686A7762" w:rsidR="00632DB8" w:rsidRPr="00D1012D" w:rsidRDefault="00835C47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b/>
                <w:color w:val="144733" w:themeColor="text1"/>
                <w:szCs w:val="19"/>
                <w:lang w:val="en-GB" w:eastAsia="nl-N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Cs w:val="19"/>
                <w:lang w:val="en-GB" w:eastAsia="nl-NL"/>
              </w:rPr>
              <w:lastRenderedPageBreak/>
              <w:t>Core Competence</w:t>
            </w:r>
            <w:r w:rsidR="00632DB8" w:rsidRPr="00D1012D">
              <w:rPr>
                <w:rFonts w:asciiTheme="minorHAnsi" w:hAnsiTheme="minorHAnsi" w:cstheme="minorHAnsi"/>
                <w:b/>
                <w:color w:val="FFFFFF" w:themeColor="background1"/>
                <w:szCs w:val="19"/>
                <w:lang w:val="en-GB" w:eastAsia="nl-NL"/>
              </w:rPr>
              <w:t xml:space="preserve"> 3</w:t>
            </w:r>
            <w:r w:rsidR="00437752">
              <w:rPr>
                <w:rFonts w:asciiTheme="minorHAnsi" w:hAnsiTheme="minorHAnsi" w:cstheme="minorHAnsi"/>
                <w:b/>
                <w:color w:val="FFFFFF" w:themeColor="background1"/>
                <w:szCs w:val="19"/>
                <w:lang w:val="en-GB" w:eastAsia="nl-NL"/>
              </w:rPr>
              <w:t xml:space="preserve"> - DED</w:t>
            </w:r>
          </w:p>
        </w:tc>
      </w:tr>
      <w:tr w:rsidR="00632DB8" w:rsidRPr="00D1012D" w14:paraId="24F44080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ABF23" w14:textId="49EB1377" w:rsidR="00632DB8" w:rsidRPr="00D1012D" w:rsidRDefault="00835C47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Reference</w:t>
            </w:r>
            <w:r w:rsidR="00632DB8"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 </w:t>
            </w:r>
            <w:r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1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3800D" w14:textId="352581BA" w:rsidR="00632DB8" w:rsidRPr="00437752" w:rsidRDefault="00437752" w:rsidP="005753AD">
            <w:pPr>
              <w:spacing w:line="240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&lt;Project name&gt;</w:t>
            </w:r>
          </w:p>
        </w:tc>
      </w:tr>
      <w:tr w:rsidR="00632DB8" w:rsidRPr="00D1012D" w14:paraId="3274C9C5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B36CE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Name Client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2618A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  <w:tr w:rsidR="00632DB8" w:rsidRPr="00D1012D" w14:paraId="64A6A970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D4DDA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Name contact person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08262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(this may not be a </w:t>
            </w:r>
            <w:r w:rsidRPr="00D1012D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>contact person of your organisation, but has to be someone at the client’s company)</w:t>
            </w:r>
          </w:p>
        </w:tc>
      </w:tr>
      <w:tr w:rsidR="00632DB8" w:rsidRPr="00D1012D" w14:paraId="7FD19E72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F2499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Position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BE58A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  <w:tr w:rsidR="00632DB8" w:rsidRPr="00D1012D" w14:paraId="3F7C78AF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867E9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Phone number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73015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  <w:tr w:rsidR="00632DB8" w:rsidRPr="00D1012D" w14:paraId="6043B1E2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EB05C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E-mail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08AA6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</w:tc>
      </w:tr>
      <w:tr w:rsidR="00632DB8" w:rsidRPr="00D1012D" w14:paraId="56B48806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C120E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Period of implementation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D6C98" w14:textId="5998AB38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 xml:space="preserve">(The reference must have been completed within the last </w:t>
            </w:r>
            <w:r w:rsidR="00D1012D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>5</w:t>
            </w:r>
            <w:r w:rsidRPr="00D1012D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 xml:space="preserve"> years from the closing date of the tender).</w:t>
            </w:r>
          </w:p>
          <w:p w14:paraId="25DBBDF7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7A136FCA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  <w:t>From [date] to [date]</w:t>
            </w:r>
          </w:p>
        </w:tc>
      </w:tr>
      <w:tr w:rsidR="00632DB8" w:rsidRPr="00D1012D" w14:paraId="6E36FD7F" w14:textId="77777777" w:rsidTr="00815034">
        <w:trPr>
          <w:trHeight w:val="87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340E5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D6E8D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  <w:tr w:rsidR="00632DB8" w:rsidRPr="00D1012D" w14:paraId="7C063342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7EF04" w14:textId="67639258" w:rsidR="00632DB8" w:rsidRPr="00D1012D" w:rsidRDefault="00632DB8" w:rsidP="005753AD">
            <w:pPr>
              <w:spacing w:line="240" w:lineRule="auto"/>
              <w:rPr>
                <w:rFonts w:cstheme="minorHAnsi"/>
                <w:lang w:eastAsia="nl-NL"/>
              </w:rPr>
            </w:pPr>
            <w:r w:rsidRPr="00D1012D">
              <w:rPr>
                <w:rFonts w:cstheme="minorHAnsi"/>
                <w:lang w:eastAsia="nl-NL"/>
              </w:rPr>
              <w:t xml:space="preserve">Give a description demonstrating that you meet all the elements of core competence </w:t>
            </w:r>
            <w:r w:rsidR="00465E63" w:rsidRPr="00D1012D">
              <w:rPr>
                <w:rFonts w:cstheme="minorHAnsi"/>
                <w:lang w:eastAsia="nl-NL"/>
              </w:rPr>
              <w:t>3</w:t>
            </w:r>
            <w:r w:rsidRPr="00D1012D">
              <w:rPr>
                <w:rFonts w:cstheme="minorHAnsi"/>
                <w:lang w:eastAsia="nl-NL"/>
              </w:rPr>
              <w:t>.</w:t>
            </w:r>
          </w:p>
          <w:p w14:paraId="1B894C4A" w14:textId="77777777" w:rsidR="00632DB8" w:rsidRPr="00D1012D" w:rsidRDefault="00632DB8" w:rsidP="005753AD">
            <w:pPr>
              <w:spacing w:line="240" w:lineRule="auto"/>
              <w:rPr>
                <w:rFonts w:cstheme="minorHAnsi"/>
                <w:lang w:eastAsia="nl-NL"/>
              </w:rPr>
            </w:pPr>
            <w:r w:rsidRPr="00D1012D">
              <w:rPr>
                <w:rFonts w:cstheme="minorHAnsi"/>
                <w:lang w:eastAsia="nl-NL"/>
              </w:rPr>
              <w:t>Describe the task, your fulfilment and the result that has been achieved.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07292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2C783404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1A70435D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5FD50C51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0B466ED9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28173222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1CEAF7C7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7D305452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421FD57C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5A4DCE16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75E80C3D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622A6FBA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110D1E3F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3F4E0B0A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300A424B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149E11EA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0F21E93F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  <w:p w14:paraId="22FDC1F2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i/>
                <w:color w:val="144733" w:themeColor="text1"/>
                <w:szCs w:val="19"/>
                <w:lang w:val="en-GB" w:eastAsia="nl-NL"/>
              </w:rPr>
            </w:pPr>
          </w:p>
        </w:tc>
      </w:tr>
      <w:tr w:rsidR="00632DB8" w:rsidRPr="00D1012D" w14:paraId="239EF47F" w14:textId="77777777" w:rsidTr="00815034">
        <w:trPr>
          <w:trHeight w:val="340"/>
        </w:trPr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95CB8" w14:textId="1474929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Was the reference project carried out independently by the Tenderer or in collaboration with other companies (e.g. in combination or with subcontractors)?</w:t>
            </w:r>
          </w:p>
          <w:p w14:paraId="5796CE7E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4F7C94D5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Indicate clearly the activities of the Tenderer and of any other company involved.</w:t>
            </w:r>
          </w:p>
        </w:tc>
        <w:tc>
          <w:tcPr>
            <w:tcW w:w="3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6A025" w14:textId="2D2FCCE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□ </w:t>
            </w:r>
            <w:r w:rsidR="005404A0"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c</w:t>
            </w: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arried out independently</w:t>
            </w:r>
          </w:p>
          <w:p w14:paraId="711A9370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23973463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7AC187D0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6D842C33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□ carried out in cooperation with other companies, namely </w:t>
            </w:r>
            <w:r w:rsidRPr="00D1012D">
              <w:rPr>
                <w:rFonts w:asciiTheme="minorHAnsi" w:hAnsiTheme="minorHAnsi" w:cstheme="minorHAnsi"/>
                <w:color w:val="00B0F0"/>
                <w:szCs w:val="19"/>
                <w:lang w:val="en-GB" w:eastAsia="nl-NL"/>
              </w:rPr>
              <w:t xml:space="preserve">[name and address of company], </w:t>
            </w: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 xml:space="preserve">the tasks being divided as follows </w:t>
            </w:r>
            <w:r w:rsidRPr="00D1012D">
              <w:rPr>
                <w:rFonts w:asciiTheme="minorHAnsi" w:hAnsiTheme="minorHAnsi" w:cstheme="minorHAnsi"/>
                <w:color w:val="00B0F0"/>
                <w:szCs w:val="19"/>
                <w:lang w:val="en-GB" w:eastAsia="nl-NL"/>
              </w:rPr>
              <w:t>[description</w:t>
            </w:r>
            <w:r w:rsidRPr="00D1012D"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  <w:t>].</w:t>
            </w:r>
          </w:p>
          <w:p w14:paraId="02A08144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  <w:p w14:paraId="628BADFF" w14:textId="77777777" w:rsidR="00632DB8" w:rsidRPr="00D1012D" w:rsidRDefault="00632DB8" w:rsidP="005753AD">
            <w:pPr>
              <w:pStyle w:val="INKStandaard"/>
              <w:spacing w:line="240" w:lineRule="auto"/>
              <w:rPr>
                <w:rFonts w:asciiTheme="minorHAnsi" w:hAnsiTheme="minorHAnsi" w:cstheme="minorHAnsi"/>
                <w:color w:val="144733" w:themeColor="text1"/>
                <w:szCs w:val="19"/>
                <w:lang w:val="en-GB" w:eastAsia="nl-NL"/>
              </w:rPr>
            </w:pPr>
          </w:p>
        </w:tc>
      </w:tr>
    </w:tbl>
    <w:p w14:paraId="4A9B2B5B" w14:textId="77777777" w:rsidR="004922BB" w:rsidRPr="00632DB8" w:rsidRDefault="004922BB" w:rsidP="00815034">
      <w:pPr>
        <w:spacing w:line="240" w:lineRule="auto"/>
        <w:rPr>
          <w:rFonts w:cstheme="minorHAnsi"/>
          <w:lang w:val="en-US"/>
        </w:rPr>
      </w:pPr>
    </w:p>
    <w:sectPr w:rsidR="004922BB" w:rsidRPr="00632DB8" w:rsidSect="0049199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850" w:footer="6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6EA2C" w14:textId="77777777" w:rsidR="006E62D5" w:rsidRDefault="006E62D5" w:rsidP="001F6067">
      <w:pPr>
        <w:spacing w:line="240" w:lineRule="auto"/>
      </w:pPr>
      <w:r>
        <w:separator/>
      </w:r>
    </w:p>
    <w:p w14:paraId="0C524213" w14:textId="77777777" w:rsidR="006E62D5" w:rsidRDefault="006E62D5"/>
    <w:p w14:paraId="4ABD8D32" w14:textId="77777777" w:rsidR="006E62D5" w:rsidRDefault="006E62D5" w:rsidP="006B4224"/>
  </w:endnote>
  <w:endnote w:type="continuationSeparator" w:id="0">
    <w:p w14:paraId="4B3F5015" w14:textId="77777777" w:rsidR="006E62D5" w:rsidRDefault="006E62D5" w:rsidP="001F6067">
      <w:pPr>
        <w:spacing w:line="240" w:lineRule="auto"/>
      </w:pPr>
      <w:r>
        <w:continuationSeparator/>
      </w:r>
    </w:p>
    <w:p w14:paraId="56F025F2" w14:textId="77777777" w:rsidR="006E62D5" w:rsidRDefault="006E62D5"/>
    <w:p w14:paraId="55EC9978" w14:textId="77777777" w:rsidR="006E62D5" w:rsidRDefault="006E62D5" w:rsidP="006B4224"/>
  </w:endnote>
  <w:endnote w:type="continuationNotice" w:id="1">
    <w:p w14:paraId="524945C6" w14:textId="77777777" w:rsidR="006E62D5" w:rsidRDefault="006E62D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K Grotesk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56A53" w14:textId="77777777" w:rsidR="0083641B" w:rsidRPr="00875174" w:rsidRDefault="0083641B" w:rsidP="0083641B">
    <w:pPr>
      <w:pStyle w:val="Voettekst"/>
      <w:spacing w:before="600"/>
    </w:pPr>
    <w:r>
      <w:tab/>
    </w:r>
    <w:r w:rsidRPr="00875174">
      <w:t xml:space="preserve">Page </w:t>
    </w:r>
    <w:r w:rsidRPr="00875174">
      <w:fldChar w:fldCharType="begin"/>
    </w:r>
    <w:r w:rsidRPr="00875174">
      <w:instrText>PAGE  \* Arabic  \* MERGEFORMAT</w:instrText>
    </w:r>
    <w:r w:rsidRPr="00875174">
      <w:fldChar w:fldCharType="separate"/>
    </w:r>
    <w:r>
      <w:t>1</w:t>
    </w:r>
    <w:r w:rsidRPr="00875174">
      <w:fldChar w:fldCharType="end"/>
    </w:r>
    <w:r>
      <w:t>/</w:t>
    </w:r>
    <w:r w:rsidR="009239EA">
      <w:fldChar w:fldCharType="begin"/>
    </w:r>
    <w:r w:rsidR="009239EA">
      <w:instrText>NUMPAGES  \* Arabic  \* MERGEFORMAT</w:instrText>
    </w:r>
    <w:r w:rsidR="009239EA">
      <w:fldChar w:fldCharType="separate"/>
    </w:r>
    <w:r>
      <w:t>1</w:t>
    </w:r>
    <w:r w:rsidR="009239EA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92BB8" w14:textId="77777777" w:rsidR="001F6067" w:rsidRPr="00875174" w:rsidRDefault="00875174" w:rsidP="0083641B">
    <w:pPr>
      <w:pStyle w:val="Voettekst"/>
      <w:spacing w:before="600"/>
    </w:pPr>
    <w:r>
      <w:tab/>
    </w:r>
    <w:r w:rsidRPr="00875174">
      <w:t xml:space="preserve">Page </w:t>
    </w:r>
    <w:r w:rsidRPr="00875174">
      <w:fldChar w:fldCharType="begin"/>
    </w:r>
    <w:r w:rsidRPr="00875174">
      <w:instrText>PAGE  \* Arabic  \* MERGEFORMAT</w:instrText>
    </w:r>
    <w:r w:rsidRPr="00875174">
      <w:fldChar w:fldCharType="separate"/>
    </w:r>
    <w:r w:rsidRPr="00875174">
      <w:t>1</w:t>
    </w:r>
    <w:r w:rsidRPr="00875174">
      <w:fldChar w:fldCharType="end"/>
    </w:r>
    <w:r>
      <w:t>/</w:t>
    </w:r>
    <w:r w:rsidR="009239EA">
      <w:fldChar w:fldCharType="begin"/>
    </w:r>
    <w:r w:rsidR="009239EA">
      <w:instrText>NUMPAGES  \* Arabic  \* MERGEFORMAT</w:instrText>
    </w:r>
    <w:r w:rsidR="009239EA">
      <w:fldChar w:fldCharType="separate"/>
    </w:r>
    <w:r w:rsidRPr="00875174">
      <w:t>2</w:t>
    </w:r>
    <w:r w:rsidR="009239E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3DFA4" w14:textId="77777777" w:rsidR="006E62D5" w:rsidRDefault="006E62D5" w:rsidP="001F6067">
      <w:pPr>
        <w:spacing w:line="240" w:lineRule="auto"/>
      </w:pPr>
      <w:r>
        <w:separator/>
      </w:r>
    </w:p>
    <w:p w14:paraId="7AE76CD1" w14:textId="77777777" w:rsidR="006E62D5" w:rsidRDefault="006E62D5"/>
    <w:p w14:paraId="1B4690C1" w14:textId="77777777" w:rsidR="006E62D5" w:rsidRDefault="006E62D5" w:rsidP="006B4224"/>
  </w:footnote>
  <w:footnote w:type="continuationSeparator" w:id="0">
    <w:p w14:paraId="1A6DBBB4" w14:textId="77777777" w:rsidR="006E62D5" w:rsidRDefault="006E62D5" w:rsidP="001F6067">
      <w:pPr>
        <w:spacing w:line="240" w:lineRule="auto"/>
      </w:pPr>
      <w:r>
        <w:continuationSeparator/>
      </w:r>
    </w:p>
    <w:p w14:paraId="7EC69545" w14:textId="77777777" w:rsidR="006E62D5" w:rsidRDefault="006E62D5"/>
    <w:p w14:paraId="235970B4" w14:textId="77777777" w:rsidR="006E62D5" w:rsidRDefault="006E62D5" w:rsidP="006B4224"/>
  </w:footnote>
  <w:footnote w:type="continuationNotice" w:id="1">
    <w:p w14:paraId="3797E4D6" w14:textId="77777777" w:rsidR="006E62D5" w:rsidRDefault="006E62D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6C809" w14:textId="47CA4B48" w:rsidR="00244BA0" w:rsidRDefault="003071A3" w:rsidP="00DA0E58">
    <w:pPr>
      <w:pStyle w:val="Koptekst"/>
    </w:pPr>
    <w:r>
      <w:tab/>
    </w:r>
    <w:sdt>
      <w:sdtPr>
        <w:tag w:val="status"/>
        <w:id w:val="1023831784"/>
        <w:placeholder>
          <w:docPart w:val="E5EA04A6712949639EE3CA29A892C30B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15:appearance w15:val="hidden"/>
        <w:text/>
      </w:sdtPr>
      <w:sdtEndPr/>
      <w:sdtContent>
        <w:r w:rsidR="007B2A64">
          <w:t>..</w:t>
        </w:r>
      </w:sdtContent>
    </w:sdt>
    <w:r>
      <w:t xml:space="preserve"> </w:t>
    </w:r>
    <w:r w:rsidR="001F6067">
      <w:drawing>
        <wp:anchor distT="0" distB="0" distL="114300" distR="114300" simplePos="0" relativeHeight="251658241" behindDoc="1" locked="0" layoutInCell="1" allowOverlap="1" wp14:anchorId="43944966" wp14:editId="2AD095B0">
          <wp:simplePos x="0" y="0"/>
          <wp:positionH relativeFrom="page">
            <wp:posOffset>795655</wp:posOffset>
          </wp:positionH>
          <wp:positionV relativeFrom="page">
            <wp:posOffset>407035</wp:posOffset>
          </wp:positionV>
          <wp:extent cx="1908000" cy="4824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8000" cy="48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A8B43" w14:textId="0951C5BA" w:rsidR="00244BA0" w:rsidRPr="006B4224" w:rsidRDefault="001F6067" w:rsidP="00834BCF">
    <w:pPr>
      <w:pStyle w:val="Koptekst"/>
    </w:pPr>
    <w:r w:rsidRPr="006B4224">
      <w:drawing>
        <wp:anchor distT="0" distB="0" distL="114300" distR="114300" simplePos="0" relativeHeight="251658240" behindDoc="1" locked="0" layoutInCell="1" allowOverlap="1" wp14:anchorId="1F0B4D4B" wp14:editId="0FA0ED3F">
          <wp:simplePos x="0" y="0"/>
          <wp:positionH relativeFrom="page">
            <wp:posOffset>795655</wp:posOffset>
          </wp:positionH>
          <wp:positionV relativeFrom="page">
            <wp:posOffset>407035</wp:posOffset>
          </wp:positionV>
          <wp:extent cx="1908000" cy="4824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8000" cy="48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4224">
      <w:tab/>
    </w:r>
    <w:bookmarkStart w:id="7" w:name="_Hlk78805658"/>
    <w:sdt>
      <w:sdtPr>
        <w:rPr>
          <w:color w:val="FFFFFF" w:themeColor="background1"/>
        </w:rPr>
        <w:tag w:val="status"/>
        <w:id w:val="789359"/>
        <w:placeholder>
          <w:docPart w:val="2F2D63A98A0E4E76A429CFA038AFD972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15:appearance w15:val="hidden"/>
        <w:text/>
      </w:sdtPr>
      <w:sdtEndPr/>
      <w:sdtContent>
        <w:r w:rsidR="007B2A64" w:rsidRPr="007B2A64">
          <w:rPr>
            <w:color w:val="FFFFFF" w:themeColor="background1"/>
          </w:rPr>
          <w:t>..</w:t>
        </w:r>
      </w:sdtContent>
    </w:sdt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AC0498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FEA4BA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D3A60A6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E38BA74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F0A1304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684CFC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A0AB0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66033E0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6E41DE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4C70B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5758DC"/>
    <w:multiLevelType w:val="multilevel"/>
    <w:tmpl w:val="8F32FED8"/>
    <w:lvl w:ilvl="0">
      <w:start w:val="1"/>
      <w:numFmt w:val="decimal"/>
      <w:pStyle w:val="Numberedbullet"/>
      <w:lvlText w:val="%1."/>
      <w:lvlJc w:val="left"/>
      <w:pPr>
        <w:ind w:left="284" w:hanging="284"/>
      </w:pPr>
      <w:rPr>
        <w:rFonts w:hint="default"/>
        <w:color w:val="144733" w:themeColor="accent1"/>
      </w:rPr>
    </w:lvl>
    <w:lvl w:ilvl="1">
      <w:start w:val="1"/>
      <w:numFmt w:val="bullet"/>
      <w:pStyle w:val="SubBullet"/>
      <w:lvlText w:val="­"/>
      <w:lvlJc w:val="left"/>
      <w:pPr>
        <w:ind w:left="568" w:hanging="284"/>
      </w:pPr>
      <w:rPr>
        <w:rFonts w:ascii="HK Grotesk" w:hAnsi="HK Grotesk" w:hint="default"/>
        <w:color w:val="auto"/>
      </w:rPr>
    </w:lvl>
    <w:lvl w:ilvl="2">
      <w:start w:val="1"/>
      <w:numFmt w:val="lowerRoman"/>
      <w:lvlText w:val="%3."/>
      <w:lvlJc w:val="righ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1" w15:restartNumberingAfterBreak="0">
    <w:nsid w:val="066B57BE"/>
    <w:multiLevelType w:val="multilevel"/>
    <w:tmpl w:val="BA0A8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8670230"/>
    <w:multiLevelType w:val="multilevel"/>
    <w:tmpl w:val="24CCF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CCD56DB"/>
    <w:multiLevelType w:val="hybridMultilevel"/>
    <w:tmpl w:val="AE8A6B4C"/>
    <w:lvl w:ilvl="0" w:tplc="04130017">
      <w:start w:val="1"/>
      <w:numFmt w:val="lowerLetter"/>
      <w:lvlText w:val="%1)"/>
      <w:lvlJc w:val="left"/>
      <w:pPr>
        <w:ind w:left="1287" w:hanging="360"/>
      </w:pPr>
    </w:lvl>
    <w:lvl w:ilvl="1" w:tplc="04130019">
      <w:start w:val="1"/>
      <w:numFmt w:val="lowerLetter"/>
      <w:lvlText w:val="%2."/>
      <w:lvlJc w:val="left"/>
      <w:pPr>
        <w:ind w:left="2007" w:hanging="360"/>
      </w:pPr>
    </w:lvl>
    <w:lvl w:ilvl="2" w:tplc="0413001B">
      <w:start w:val="1"/>
      <w:numFmt w:val="lowerRoman"/>
      <w:lvlText w:val="%3."/>
      <w:lvlJc w:val="right"/>
      <w:pPr>
        <w:ind w:left="2727" w:hanging="180"/>
      </w:pPr>
    </w:lvl>
    <w:lvl w:ilvl="3" w:tplc="0413000F">
      <w:start w:val="1"/>
      <w:numFmt w:val="decimal"/>
      <w:lvlText w:val="%4."/>
      <w:lvlJc w:val="left"/>
      <w:pPr>
        <w:ind w:left="3447" w:hanging="360"/>
      </w:pPr>
    </w:lvl>
    <w:lvl w:ilvl="4" w:tplc="04130019">
      <w:start w:val="1"/>
      <w:numFmt w:val="lowerLetter"/>
      <w:lvlText w:val="%5."/>
      <w:lvlJc w:val="left"/>
      <w:pPr>
        <w:ind w:left="4167" w:hanging="360"/>
      </w:pPr>
    </w:lvl>
    <w:lvl w:ilvl="5" w:tplc="0413001B">
      <w:start w:val="1"/>
      <w:numFmt w:val="lowerRoman"/>
      <w:lvlText w:val="%6."/>
      <w:lvlJc w:val="right"/>
      <w:pPr>
        <w:ind w:left="4887" w:hanging="180"/>
      </w:pPr>
    </w:lvl>
    <w:lvl w:ilvl="6" w:tplc="0413000F">
      <w:start w:val="1"/>
      <w:numFmt w:val="decimal"/>
      <w:lvlText w:val="%7."/>
      <w:lvlJc w:val="left"/>
      <w:pPr>
        <w:ind w:left="5607" w:hanging="360"/>
      </w:pPr>
    </w:lvl>
    <w:lvl w:ilvl="7" w:tplc="04130019">
      <w:start w:val="1"/>
      <w:numFmt w:val="lowerLetter"/>
      <w:lvlText w:val="%8."/>
      <w:lvlJc w:val="left"/>
      <w:pPr>
        <w:ind w:left="6327" w:hanging="360"/>
      </w:pPr>
    </w:lvl>
    <w:lvl w:ilvl="8" w:tplc="0413001B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0FF27A25"/>
    <w:multiLevelType w:val="multilevel"/>
    <w:tmpl w:val="5D562BBC"/>
    <w:lvl w:ilvl="0">
      <w:start w:val="1"/>
      <w:numFmt w:val="decimal"/>
      <w:lvlText w:val="%1."/>
      <w:lvlJc w:val="left"/>
      <w:pPr>
        <w:ind w:left="567" w:hanging="567"/>
      </w:pPr>
      <w:rPr>
        <w:b/>
        <w:bCs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Theme="minorHAnsi" w:hAnsiTheme="minorHAnsi" w:cstheme="minorHAnsi" w:hint="default"/>
        <w:b w:val="0"/>
        <w:sz w:val="18"/>
        <w:szCs w:val="18"/>
      </w:rPr>
    </w:lvl>
    <w:lvl w:ilvl="2">
      <w:start w:val="1"/>
      <w:numFmt w:val="lowerLetter"/>
      <w:lvlText w:val="%3."/>
      <w:lvlJc w:val="left"/>
      <w:pPr>
        <w:ind w:left="1134" w:hanging="567"/>
      </w:pPr>
      <w:rPr>
        <w:b w:val="0"/>
      </w:rPr>
    </w:lvl>
    <w:lvl w:ilvl="3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11D3547"/>
    <w:multiLevelType w:val="hybridMultilevel"/>
    <w:tmpl w:val="57A48198"/>
    <w:lvl w:ilvl="0" w:tplc="04130017">
      <w:start w:val="1"/>
      <w:numFmt w:val="lowerLetter"/>
      <w:lvlText w:val="%1)"/>
      <w:lvlJc w:val="left"/>
      <w:pPr>
        <w:ind w:left="1287" w:hanging="360"/>
      </w:pPr>
    </w:lvl>
    <w:lvl w:ilvl="1" w:tplc="04130019">
      <w:start w:val="1"/>
      <w:numFmt w:val="lowerLetter"/>
      <w:lvlText w:val="%2."/>
      <w:lvlJc w:val="left"/>
      <w:pPr>
        <w:ind w:left="2007" w:hanging="360"/>
      </w:pPr>
    </w:lvl>
    <w:lvl w:ilvl="2" w:tplc="0413001B">
      <w:start w:val="1"/>
      <w:numFmt w:val="lowerRoman"/>
      <w:lvlText w:val="%3."/>
      <w:lvlJc w:val="right"/>
      <w:pPr>
        <w:ind w:left="2727" w:hanging="180"/>
      </w:pPr>
    </w:lvl>
    <w:lvl w:ilvl="3" w:tplc="0413000F">
      <w:start w:val="1"/>
      <w:numFmt w:val="decimal"/>
      <w:lvlText w:val="%4."/>
      <w:lvlJc w:val="left"/>
      <w:pPr>
        <w:ind w:left="3447" w:hanging="360"/>
      </w:pPr>
    </w:lvl>
    <w:lvl w:ilvl="4" w:tplc="04130019">
      <w:start w:val="1"/>
      <w:numFmt w:val="lowerLetter"/>
      <w:lvlText w:val="%5."/>
      <w:lvlJc w:val="left"/>
      <w:pPr>
        <w:ind w:left="4167" w:hanging="360"/>
      </w:pPr>
    </w:lvl>
    <w:lvl w:ilvl="5" w:tplc="0413001B">
      <w:start w:val="1"/>
      <w:numFmt w:val="lowerRoman"/>
      <w:lvlText w:val="%6."/>
      <w:lvlJc w:val="right"/>
      <w:pPr>
        <w:ind w:left="4887" w:hanging="180"/>
      </w:pPr>
    </w:lvl>
    <w:lvl w:ilvl="6" w:tplc="0413000F">
      <w:start w:val="1"/>
      <w:numFmt w:val="decimal"/>
      <w:lvlText w:val="%7."/>
      <w:lvlJc w:val="left"/>
      <w:pPr>
        <w:ind w:left="5607" w:hanging="360"/>
      </w:pPr>
    </w:lvl>
    <w:lvl w:ilvl="7" w:tplc="04130019">
      <w:start w:val="1"/>
      <w:numFmt w:val="lowerLetter"/>
      <w:lvlText w:val="%8."/>
      <w:lvlJc w:val="left"/>
      <w:pPr>
        <w:ind w:left="6327" w:hanging="360"/>
      </w:pPr>
    </w:lvl>
    <w:lvl w:ilvl="8" w:tplc="0413001B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1791412A"/>
    <w:multiLevelType w:val="multilevel"/>
    <w:tmpl w:val="8A405440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18A05590"/>
    <w:multiLevelType w:val="multilevel"/>
    <w:tmpl w:val="702A8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19E5550"/>
    <w:multiLevelType w:val="multilevel"/>
    <w:tmpl w:val="2612C4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40754CE"/>
    <w:multiLevelType w:val="hybridMultilevel"/>
    <w:tmpl w:val="24566E62"/>
    <w:lvl w:ilvl="0" w:tplc="BFAE262E">
      <w:start w:val="1"/>
      <w:numFmt w:val="bullet"/>
      <w:pStyle w:val="Opsomming"/>
      <w:lvlText w:val=""/>
      <w:lvlJc w:val="left"/>
      <w:pPr>
        <w:ind w:left="720" w:hanging="360"/>
      </w:pPr>
      <w:rPr>
        <w:rFonts w:ascii="Wingdings" w:hAnsi="Wingdings" w:hint="default"/>
        <w:color w:val="144733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6422C6"/>
    <w:multiLevelType w:val="multilevel"/>
    <w:tmpl w:val="919461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E4304E2"/>
    <w:multiLevelType w:val="multilevel"/>
    <w:tmpl w:val="1F821D4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39BA6465"/>
    <w:multiLevelType w:val="multilevel"/>
    <w:tmpl w:val="A5C60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D3B4F3A"/>
    <w:multiLevelType w:val="multilevel"/>
    <w:tmpl w:val="35009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2E14830"/>
    <w:multiLevelType w:val="multilevel"/>
    <w:tmpl w:val="3BFED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8A16C85"/>
    <w:multiLevelType w:val="multilevel"/>
    <w:tmpl w:val="D2B02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D566455"/>
    <w:multiLevelType w:val="multilevel"/>
    <w:tmpl w:val="B122EC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5FC97CC7"/>
    <w:multiLevelType w:val="multilevel"/>
    <w:tmpl w:val="47E0C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1030CAF"/>
    <w:multiLevelType w:val="hybridMultilevel"/>
    <w:tmpl w:val="983A6DDA"/>
    <w:lvl w:ilvl="0" w:tplc="D2C45612">
      <w:start w:val="3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650549F4"/>
    <w:multiLevelType w:val="hybridMultilevel"/>
    <w:tmpl w:val="4976A222"/>
    <w:lvl w:ilvl="0" w:tplc="ABEAA138"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73B07292"/>
    <w:multiLevelType w:val="multilevel"/>
    <w:tmpl w:val="4FBA2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6CC43E4"/>
    <w:multiLevelType w:val="hybridMultilevel"/>
    <w:tmpl w:val="9D8C729A"/>
    <w:lvl w:ilvl="0" w:tplc="04130017">
      <w:start w:val="1"/>
      <w:numFmt w:val="lowerLetter"/>
      <w:lvlText w:val="%1)"/>
      <w:lvlJc w:val="left"/>
      <w:pPr>
        <w:ind w:left="1287" w:hanging="360"/>
      </w:pPr>
    </w:lvl>
    <w:lvl w:ilvl="1" w:tplc="04130019">
      <w:start w:val="1"/>
      <w:numFmt w:val="lowerLetter"/>
      <w:lvlText w:val="%2."/>
      <w:lvlJc w:val="left"/>
      <w:pPr>
        <w:ind w:left="2007" w:hanging="360"/>
      </w:pPr>
    </w:lvl>
    <w:lvl w:ilvl="2" w:tplc="0413001B">
      <w:start w:val="1"/>
      <w:numFmt w:val="lowerRoman"/>
      <w:lvlText w:val="%3."/>
      <w:lvlJc w:val="right"/>
      <w:pPr>
        <w:ind w:left="2727" w:hanging="180"/>
      </w:pPr>
    </w:lvl>
    <w:lvl w:ilvl="3" w:tplc="0413000F">
      <w:start w:val="1"/>
      <w:numFmt w:val="decimal"/>
      <w:lvlText w:val="%4."/>
      <w:lvlJc w:val="left"/>
      <w:pPr>
        <w:ind w:left="3447" w:hanging="360"/>
      </w:pPr>
    </w:lvl>
    <w:lvl w:ilvl="4" w:tplc="04130019">
      <w:start w:val="1"/>
      <w:numFmt w:val="lowerLetter"/>
      <w:lvlText w:val="%5."/>
      <w:lvlJc w:val="left"/>
      <w:pPr>
        <w:ind w:left="4167" w:hanging="360"/>
      </w:pPr>
    </w:lvl>
    <w:lvl w:ilvl="5" w:tplc="0413001B">
      <w:start w:val="1"/>
      <w:numFmt w:val="lowerRoman"/>
      <w:lvlText w:val="%6."/>
      <w:lvlJc w:val="right"/>
      <w:pPr>
        <w:ind w:left="4887" w:hanging="180"/>
      </w:pPr>
    </w:lvl>
    <w:lvl w:ilvl="6" w:tplc="0413000F">
      <w:start w:val="1"/>
      <w:numFmt w:val="decimal"/>
      <w:lvlText w:val="%7."/>
      <w:lvlJc w:val="left"/>
      <w:pPr>
        <w:ind w:left="5607" w:hanging="360"/>
      </w:pPr>
    </w:lvl>
    <w:lvl w:ilvl="7" w:tplc="04130019">
      <w:start w:val="1"/>
      <w:numFmt w:val="lowerLetter"/>
      <w:lvlText w:val="%8."/>
      <w:lvlJc w:val="left"/>
      <w:pPr>
        <w:ind w:left="6327" w:hanging="360"/>
      </w:pPr>
    </w:lvl>
    <w:lvl w:ilvl="8" w:tplc="0413001B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79940788"/>
    <w:multiLevelType w:val="multilevel"/>
    <w:tmpl w:val="5AC80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8522093">
    <w:abstractNumId w:val="16"/>
  </w:num>
  <w:num w:numId="2" w16cid:durableId="805006397">
    <w:abstractNumId w:val="19"/>
  </w:num>
  <w:num w:numId="3" w16cid:durableId="711001594">
    <w:abstractNumId w:val="19"/>
    <w:lvlOverride w:ilvl="0">
      <w:startOverride w:val="1"/>
    </w:lvlOverride>
  </w:num>
  <w:num w:numId="4" w16cid:durableId="1399019078">
    <w:abstractNumId w:val="10"/>
  </w:num>
  <w:num w:numId="5" w16cid:durableId="1324120702">
    <w:abstractNumId w:val="9"/>
  </w:num>
  <w:num w:numId="6" w16cid:durableId="1014571248">
    <w:abstractNumId w:val="7"/>
  </w:num>
  <w:num w:numId="7" w16cid:durableId="1826892667">
    <w:abstractNumId w:val="6"/>
  </w:num>
  <w:num w:numId="8" w16cid:durableId="981270607">
    <w:abstractNumId w:val="5"/>
  </w:num>
  <w:num w:numId="9" w16cid:durableId="1300762717">
    <w:abstractNumId w:val="4"/>
  </w:num>
  <w:num w:numId="10" w16cid:durableId="1897079529">
    <w:abstractNumId w:val="8"/>
  </w:num>
  <w:num w:numId="11" w16cid:durableId="565142899">
    <w:abstractNumId w:val="3"/>
  </w:num>
  <w:num w:numId="12" w16cid:durableId="1225720010">
    <w:abstractNumId w:val="2"/>
  </w:num>
  <w:num w:numId="13" w16cid:durableId="955020884">
    <w:abstractNumId w:val="1"/>
  </w:num>
  <w:num w:numId="14" w16cid:durableId="278294401">
    <w:abstractNumId w:val="0"/>
  </w:num>
  <w:num w:numId="15" w16cid:durableId="3972848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09736418">
    <w:abstractNumId w:val="24"/>
  </w:num>
  <w:num w:numId="17" w16cid:durableId="2028483481">
    <w:abstractNumId w:val="22"/>
  </w:num>
  <w:num w:numId="18" w16cid:durableId="1062604118">
    <w:abstractNumId w:val="23"/>
  </w:num>
  <w:num w:numId="19" w16cid:durableId="1225796859">
    <w:abstractNumId w:val="25"/>
  </w:num>
  <w:num w:numId="20" w16cid:durableId="1597983113">
    <w:abstractNumId w:val="12"/>
  </w:num>
  <w:num w:numId="21" w16cid:durableId="144709722">
    <w:abstractNumId w:val="32"/>
  </w:num>
  <w:num w:numId="22" w16cid:durableId="636954604">
    <w:abstractNumId w:val="18"/>
  </w:num>
  <w:num w:numId="23" w16cid:durableId="1327319888">
    <w:abstractNumId w:val="17"/>
  </w:num>
  <w:num w:numId="24" w16cid:durableId="300615007">
    <w:abstractNumId w:val="11"/>
  </w:num>
  <w:num w:numId="25" w16cid:durableId="422066715">
    <w:abstractNumId w:val="20"/>
  </w:num>
  <w:num w:numId="26" w16cid:durableId="1800031163">
    <w:abstractNumId w:val="26"/>
  </w:num>
  <w:num w:numId="27" w16cid:durableId="983848240">
    <w:abstractNumId w:val="21"/>
  </w:num>
  <w:num w:numId="28" w16cid:durableId="2054110869">
    <w:abstractNumId w:val="30"/>
  </w:num>
  <w:num w:numId="29" w16cid:durableId="152988734">
    <w:abstractNumId w:val="27"/>
  </w:num>
  <w:num w:numId="30" w16cid:durableId="5582484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97946839">
    <w:abstractNumId w:val="28"/>
  </w:num>
  <w:num w:numId="32" w16cid:durableId="130055494">
    <w:abstractNumId w:val="29"/>
  </w:num>
  <w:num w:numId="33" w16cid:durableId="19978785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2538440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353749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782"/>
    <w:rsid w:val="00007A99"/>
    <w:rsid w:val="00016E09"/>
    <w:rsid w:val="0003185F"/>
    <w:rsid w:val="0008165F"/>
    <w:rsid w:val="000A49EC"/>
    <w:rsid w:val="000A6039"/>
    <w:rsid w:val="000B72C6"/>
    <w:rsid w:val="000C04D8"/>
    <w:rsid w:val="00102D01"/>
    <w:rsid w:val="00113527"/>
    <w:rsid w:val="0011659B"/>
    <w:rsid w:val="00122F1B"/>
    <w:rsid w:val="001262FA"/>
    <w:rsid w:val="00144BE6"/>
    <w:rsid w:val="00160112"/>
    <w:rsid w:val="001A0D6F"/>
    <w:rsid w:val="001E49B8"/>
    <w:rsid w:val="001F6067"/>
    <w:rsid w:val="0020074C"/>
    <w:rsid w:val="00214EDA"/>
    <w:rsid w:val="00244BA0"/>
    <w:rsid w:val="00260D5A"/>
    <w:rsid w:val="00272A7C"/>
    <w:rsid w:val="0027712C"/>
    <w:rsid w:val="002A1A36"/>
    <w:rsid w:val="002E3447"/>
    <w:rsid w:val="002E542D"/>
    <w:rsid w:val="003046D0"/>
    <w:rsid w:val="00304C8E"/>
    <w:rsid w:val="00305FFB"/>
    <w:rsid w:val="003071A3"/>
    <w:rsid w:val="00391DA9"/>
    <w:rsid w:val="00393003"/>
    <w:rsid w:val="003C2DF1"/>
    <w:rsid w:val="003D753F"/>
    <w:rsid w:val="003F33A4"/>
    <w:rsid w:val="00417EB2"/>
    <w:rsid w:val="00422C39"/>
    <w:rsid w:val="00426D1D"/>
    <w:rsid w:val="00432782"/>
    <w:rsid w:val="00437752"/>
    <w:rsid w:val="00465E63"/>
    <w:rsid w:val="0049199B"/>
    <w:rsid w:val="004922BB"/>
    <w:rsid w:val="004B40A4"/>
    <w:rsid w:val="004B4A7D"/>
    <w:rsid w:val="004C5914"/>
    <w:rsid w:val="004F64E5"/>
    <w:rsid w:val="005104B8"/>
    <w:rsid w:val="005211A5"/>
    <w:rsid w:val="00523DBF"/>
    <w:rsid w:val="00534963"/>
    <w:rsid w:val="005404A0"/>
    <w:rsid w:val="00547C9F"/>
    <w:rsid w:val="005753AD"/>
    <w:rsid w:val="005C2A4D"/>
    <w:rsid w:val="00604C91"/>
    <w:rsid w:val="00613AF3"/>
    <w:rsid w:val="00620563"/>
    <w:rsid w:val="00632DB8"/>
    <w:rsid w:val="00643ABF"/>
    <w:rsid w:val="00667380"/>
    <w:rsid w:val="00672440"/>
    <w:rsid w:val="00693EF5"/>
    <w:rsid w:val="006B3C37"/>
    <w:rsid w:val="006B4224"/>
    <w:rsid w:val="006C0A27"/>
    <w:rsid w:val="006D641A"/>
    <w:rsid w:val="006E62D5"/>
    <w:rsid w:val="00702C7D"/>
    <w:rsid w:val="00730B88"/>
    <w:rsid w:val="00741764"/>
    <w:rsid w:val="00784C40"/>
    <w:rsid w:val="007B26E6"/>
    <w:rsid w:val="007B2A64"/>
    <w:rsid w:val="007C2B61"/>
    <w:rsid w:val="007F6D47"/>
    <w:rsid w:val="00815034"/>
    <w:rsid w:val="00815113"/>
    <w:rsid w:val="00834BCF"/>
    <w:rsid w:val="00835C47"/>
    <w:rsid w:val="0083641B"/>
    <w:rsid w:val="00875174"/>
    <w:rsid w:val="008A229A"/>
    <w:rsid w:val="008C441F"/>
    <w:rsid w:val="008C5C17"/>
    <w:rsid w:val="009239EA"/>
    <w:rsid w:val="00953E31"/>
    <w:rsid w:val="00967667"/>
    <w:rsid w:val="00974C13"/>
    <w:rsid w:val="00984302"/>
    <w:rsid w:val="0099431D"/>
    <w:rsid w:val="0099539B"/>
    <w:rsid w:val="009C3442"/>
    <w:rsid w:val="009C354C"/>
    <w:rsid w:val="009C44FC"/>
    <w:rsid w:val="009C4CDE"/>
    <w:rsid w:val="009C6F05"/>
    <w:rsid w:val="009C709A"/>
    <w:rsid w:val="00A310E7"/>
    <w:rsid w:val="00A55D23"/>
    <w:rsid w:val="00A643FF"/>
    <w:rsid w:val="00A76833"/>
    <w:rsid w:val="00A7693F"/>
    <w:rsid w:val="00A8513C"/>
    <w:rsid w:val="00A95A48"/>
    <w:rsid w:val="00AC0A56"/>
    <w:rsid w:val="00AC2EFC"/>
    <w:rsid w:val="00AC511A"/>
    <w:rsid w:val="00AE743D"/>
    <w:rsid w:val="00B1117F"/>
    <w:rsid w:val="00B14FDE"/>
    <w:rsid w:val="00B32F61"/>
    <w:rsid w:val="00B37998"/>
    <w:rsid w:val="00B46925"/>
    <w:rsid w:val="00B76FC1"/>
    <w:rsid w:val="00B82889"/>
    <w:rsid w:val="00B856C0"/>
    <w:rsid w:val="00B93377"/>
    <w:rsid w:val="00BB326D"/>
    <w:rsid w:val="00BB5C7B"/>
    <w:rsid w:val="00BF3884"/>
    <w:rsid w:val="00BF6205"/>
    <w:rsid w:val="00C44691"/>
    <w:rsid w:val="00C45B2D"/>
    <w:rsid w:val="00C71392"/>
    <w:rsid w:val="00C734BA"/>
    <w:rsid w:val="00CA1FDA"/>
    <w:rsid w:val="00CB208A"/>
    <w:rsid w:val="00CD0C79"/>
    <w:rsid w:val="00CE2414"/>
    <w:rsid w:val="00D1012D"/>
    <w:rsid w:val="00D455DF"/>
    <w:rsid w:val="00D54C26"/>
    <w:rsid w:val="00D6384A"/>
    <w:rsid w:val="00D73F86"/>
    <w:rsid w:val="00D91A6F"/>
    <w:rsid w:val="00DA0A6A"/>
    <w:rsid w:val="00DA0E58"/>
    <w:rsid w:val="00DA59B8"/>
    <w:rsid w:val="00DC522C"/>
    <w:rsid w:val="00DE17F2"/>
    <w:rsid w:val="00E02D66"/>
    <w:rsid w:val="00E07946"/>
    <w:rsid w:val="00E1512A"/>
    <w:rsid w:val="00E163D3"/>
    <w:rsid w:val="00E17E8F"/>
    <w:rsid w:val="00E306D9"/>
    <w:rsid w:val="00E65C33"/>
    <w:rsid w:val="00EA2C3F"/>
    <w:rsid w:val="00ED754E"/>
    <w:rsid w:val="00EE2B04"/>
    <w:rsid w:val="00EF6AB5"/>
    <w:rsid w:val="00F162B2"/>
    <w:rsid w:val="00F24815"/>
    <w:rsid w:val="00F527D7"/>
    <w:rsid w:val="00F677E2"/>
    <w:rsid w:val="00FC3CAB"/>
    <w:rsid w:val="00FD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FA42FF9"/>
  <w15:chartTrackingRefBased/>
  <w15:docId w15:val="{0E576330-FCB3-41EB-8C54-003AD5B41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144733" w:themeColor="text1"/>
        <w:sz w:val="19"/>
        <w:szCs w:val="19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Default text"/>
    <w:uiPriority w:val="1"/>
    <w:qFormat/>
    <w:rsid w:val="00B76FC1"/>
    <w:pPr>
      <w:spacing w:after="0"/>
    </w:pPr>
  </w:style>
  <w:style w:type="paragraph" w:styleId="Kop1">
    <w:name w:val="heading 1"/>
    <w:basedOn w:val="Lijstalinea"/>
    <w:next w:val="Standaard"/>
    <w:link w:val="Kop1Char"/>
    <w:qFormat/>
    <w:rsid w:val="006B4224"/>
    <w:pPr>
      <w:numPr>
        <w:numId w:val="1"/>
      </w:numPr>
      <w:spacing w:after="220"/>
      <w:outlineLvl w:val="0"/>
    </w:pPr>
    <w:rPr>
      <w:b/>
      <w:bCs/>
      <w:sz w:val="22"/>
      <w:szCs w:val="22"/>
    </w:rPr>
  </w:style>
  <w:style w:type="paragraph" w:styleId="Kop2">
    <w:name w:val="heading 2"/>
    <w:basedOn w:val="Standaard"/>
    <w:next w:val="Standaard"/>
    <w:link w:val="Kop2Char"/>
    <w:unhideWhenUsed/>
    <w:qFormat/>
    <w:rsid w:val="00547C9F"/>
    <w:pPr>
      <w:keepNext/>
      <w:keepLines/>
      <w:numPr>
        <w:ilvl w:val="1"/>
        <w:numId w:val="1"/>
      </w:numPr>
      <w:spacing w:before="600" w:after="240"/>
      <w:outlineLvl w:val="1"/>
    </w:pPr>
    <w:rPr>
      <w:rFonts w:asciiTheme="majorHAnsi" w:eastAsiaTheme="majorEastAsia" w:hAnsiTheme="majorHAnsi" w:cstheme="majorBidi"/>
      <w:b/>
      <w:bCs/>
      <w:noProof/>
    </w:rPr>
  </w:style>
  <w:style w:type="paragraph" w:styleId="Kop3">
    <w:name w:val="heading 3"/>
    <w:basedOn w:val="Standaard"/>
    <w:next w:val="Standaard"/>
    <w:link w:val="Kop3Char"/>
    <w:unhideWhenUsed/>
    <w:qFormat/>
    <w:rsid w:val="003C2DF1"/>
    <w:pPr>
      <w:keepNext/>
      <w:keepLines/>
      <w:numPr>
        <w:ilvl w:val="2"/>
        <w:numId w:val="1"/>
      </w:numPr>
      <w:spacing w:before="60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E02D6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F352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E02D6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A2319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E02D6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319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E02D6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27856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E02D6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27856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B4224"/>
    <w:pPr>
      <w:tabs>
        <w:tab w:val="left" w:pos="7629"/>
        <w:tab w:val="right" w:pos="9072"/>
      </w:tabs>
      <w:spacing w:after="1360" w:line="240" w:lineRule="auto"/>
      <w:ind w:right="-2268"/>
    </w:pPr>
    <w:rPr>
      <w:noProof/>
      <w:sz w:val="14"/>
      <w:szCs w:val="14"/>
    </w:rPr>
  </w:style>
  <w:style w:type="character" w:customStyle="1" w:styleId="KoptekstChar">
    <w:name w:val="Koptekst Char"/>
    <w:basedOn w:val="Standaardalinea-lettertype"/>
    <w:link w:val="Koptekst"/>
    <w:uiPriority w:val="99"/>
    <w:rsid w:val="006B4224"/>
    <w:rPr>
      <w:noProof/>
      <w:sz w:val="14"/>
      <w:szCs w:val="14"/>
    </w:rPr>
  </w:style>
  <w:style w:type="paragraph" w:styleId="Voettekst">
    <w:name w:val="footer"/>
    <w:basedOn w:val="Standaard"/>
    <w:link w:val="VoettekstChar"/>
    <w:uiPriority w:val="99"/>
    <w:unhideWhenUsed/>
    <w:rsid w:val="00875174"/>
    <w:pPr>
      <w:tabs>
        <w:tab w:val="left" w:pos="7643"/>
        <w:tab w:val="right" w:pos="9072"/>
      </w:tabs>
      <w:spacing w:before="960" w:line="240" w:lineRule="auto"/>
      <w:ind w:right="-1587"/>
    </w:pPr>
    <w:rPr>
      <w:sz w:val="14"/>
      <w:szCs w:val="14"/>
      <w:lang w:val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875174"/>
    <w:rPr>
      <w:sz w:val="14"/>
      <w:szCs w:val="14"/>
      <w:lang w:val="nl-NL"/>
    </w:rPr>
  </w:style>
  <w:style w:type="character" w:customStyle="1" w:styleId="A3">
    <w:name w:val="A3"/>
    <w:uiPriority w:val="99"/>
    <w:rsid w:val="001F6067"/>
    <w:rPr>
      <w:color w:val="134632"/>
      <w:sz w:val="19"/>
      <w:szCs w:val="19"/>
    </w:rPr>
  </w:style>
  <w:style w:type="character" w:styleId="Tekstvantijdelijkeaanduiding">
    <w:name w:val="Placeholder Text"/>
    <w:basedOn w:val="Standaardalinea-lettertype"/>
    <w:uiPriority w:val="99"/>
    <w:semiHidden/>
    <w:rsid w:val="001F6067"/>
    <w:rPr>
      <w:color w:val="808080"/>
    </w:rPr>
  </w:style>
  <w:style w:type="table" w:styleId="Tabelraster">
    <w:name w:val="Table Grid"/>
    <w:basedOn w:val="Standaardtabel"/>
    <w:uiPriority w:val="39"/>
    <w:rsid w:val="00DA5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Heading">
    <w:name w:val="_RefHeading"/>
    <w:basedOn w:val="Standaard"/>
    <w:next w:val="Standaard"/>
    <w:uiPriority w:val="2"/>
    <w:rsid w:val="003071A3"/>
    <w:pPr>
      <w:spacing w:line="190" w:lineRule="exact"/>
    </w:pPr>
    <w:rPr>
      <w:b/>
      <w:bCs/>
      <w:sz w:val="14"/>
      <w:szCs w:val="14"/>
    </w:rPr>
  </w:style>
  <w:style w:type="paragraph" w:customStyle="1" w:styleId="RefTekst">
    <w:name w:val="_RefTekst"/>
    <w:basedOn w:val="Standaard"/>
    <w:uiPriority w:val="2"/>
    <w:rsid w:val="003071A3"/>
    <w:pPr>
      <w:spacing w:line="190" w:lineRule="exact"/>
    </w:pPr>
    <w:rPr>
      <w:sz w:val="14"/>
      <w:szCs w:val="14"/>
    </w:rPr>
  </w:style>
  <w:style w:type="character" w:styleId="Hyperlink">
    <w:name w:val="Hyperlink"/>
    <w:basedOn w:val="Standaardalinea-lettertype"/>
    <w:uiPriority w:val="99"/>
    <w:unhideWhenUsed/>
    <w:rsid w:val="003071A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071A3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99"/>
    <w:qFormat/>
    <w:rsid w:val="006B4224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rsid w:val="00E02D66"/>
    <w:rPr>
      <w:b/>
      <w:bCs/>
      <w:sz w:val="22"/>
      <w:szCs w:val="22"/>
    </w:rPr>
  </w:style>
  <w:style w:type="character" w:customStyle="1" w:styleId="Kop2Char">
    <w:name w:val="Kop 2 Char"/>
    <w:basedOn w:val="Standaardalinea-lettertype"/>
    <w:link w:val="Kop2"/>
    <w:rsid w:val="00E02D66"/>
    <w:rPr>
      <w:rFonts w:asciiTheme="majorHAnsi" w:eastAsiaTheme="majorEastAsia" w:hAnsiTheme="majorHAnsi" w:cstheme="majorBidi"/>
      <w:b/>
      <w:bCs/>
      <w:noProof/>
    </w:rPr>
  </w:style>
  <w:style w:type="character" w:customStyle="1" w:styleId="Kop3Char">
    <w:name w:val="Kop 3 Char"/>
    <w:basedOn w:val="Standaardalinea-lettertype"/>
    <w:link w:val="Kop3"/>
    <w:rsid w:val="00E02D66"/>
    <w:rPr>
      <w:rFonts w:asciiTheme="majorHAnsi" w:eastAsiaTheme="majorEastAsia" w:hAnsiTheme="majorHAnsi" w:cstheme="majorBidi"/>
      <w:szCs w:val="24"/>
    </w:rPr>
  </w:style>
  <w:style w:type="paragraph" w:customStyle="1" w:styleId="Opsomming">
    <w:name w:val="Opsomming"/>
    <w:basedOn w:val="Standaard"/>
    <w:uiPriority w:val="1"/>
    <w:rsid w:val="003C2DF1"/>
    <w:pPr>
      <w:numPr>
        <w:numId w:val="3"/>
      </w:numPr>
      <w:spacing w:line="260" w:lineRule="atLeast"/>
    </w:pPr>
  </w:style>
  <w:style w:type="paragraph" w:customStyle="1" w:styleId="Bullet">
    <w:name w:val="_Bullet"/>
    <w:basedOn w:val="Opsomming"/>
    <w:uiPriority w:val="2"/>
    <w:qFormat/>
    <w:rsid w:val="003C2DF1"/>
    <w:pPr>
      <w:ind w:left="284" w:hanging="284"/>
    </w:pPr>
  </w:style>
  <w:style w:type="paragraph" w:customStyle="1" w:styleId="Numberedbullet">
    <w:name w:val="_Numbered bullet"/>
    <w:basedOn w:val="Lijstalinea"/>
    <w:uiPriority w:val="2"/>
    <w:qFormat/>
    <w:rsid w:val="00CB208A"/>
    <w:pPr>
      <w:numPr>
        <w:numId w:val="15"/>
      </w:numPr>
    </w:pPr>
  </w:style>
  <w:style w:type="paragraph" w:customStyle="1" w:styleId="SubBullet">
    <w:name w:val="_SubBullet"/>
    <w:basedOn w:val="Numberedbullet"/>
    <w:uiPriority w:val="2"/>
    <w:qFormat/>
    <w:rsid w:val="00CB208A"/>
    <w:pPr>
      <w:numPr>
        <w:ilvl w:val="1"/>
      </w:numPr>
    </w:p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02D66"/>
  </w:style>
  <w:style w:type="character" w:customStyle="1" w:styleId="AanhefChar">
    <w:name w:val="Aanhef Char"/>
    <w:basedOn w:val="Standaardalinea-lettertype"/>
    <w:link w:val="Aanhef"/>
    <w:uiPriority w:val="99"/>
    <w:semiHidden/>
    <w:rsid w:val="00E02D66"/>
  </w:style>
  <w:style w:type="paragraph" w:styleId="Adresenvelop">
    <w:name w:val="envelope address"/>
    <w:basedOn w:val="Standaard"/>
    <w:uiPriority w:val="99"/>
    <w:semiHidden/>
    <w:unhideWhenUsed/>
    <w:rsid w:val="00E02D66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02D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02D66"/>
  </w:style>
  <w:style w:type="paragraph" w:styleId="Afzender">
    <w:name w:val="envelope return"/>
    <w:basedOn w:val="Standaard"/>
    <w:uiPriority w:val="99"/>
    <w:semiHidden/>
    <w:unhideWhenUsed/>
    <w:rsid w:val="00E02D66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02D6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2D66"/>
    <w:rPr>
      <w:rFonts w:ascii="Segoe UI" w:hAnsi="Segoe UI" w:cs="Segoe UI"/>
      <w:sz w:val="18"/>
      <w:szCs w:val="18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02D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02D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02D66"/>
  </w:style>
  <w:style w:type="paragraph" w:styleId="Bijschrift">
    <w:name w:val="caption"/>
    <w:basedOn w:val="Standaard"/>
    <w:next w:val="Standaard"/>
    <w:uiPriority w:val="35"/>
    <w:semiHidden/>
    <w:unhideWhenUsed/>
    <w:rsid w:val="00E02D66"/>
    <w:pPr>
      <w:spacing w:after="200" w:line="240" w:lineRule="auto"/>
    </w:pPr>
    <w:rPr>
      <w:i/>
      <w:iCs/>
      <w:color w:val="144733" w:themeColor="text2"/>
      <w:sz w:val="18"/>
      <w:szCs w:val="18"/>
    </w:rPr>
  </w:style>
  <w:style w:type="paragraph" w:styleId="Bloktekst">
    <w:name w:val="Block Text"/>
    <w:basedOn w:val="Standaard"/>
    <w:uiPriority w:val="99"/>
    <w:semiHidden/>
    <w:unhideWhenUsed/>
    <w:rsid w:val="00E02D66"/>
    <w:pPr>
      <w:pBdr>
        <w:top w:val="single" w:sz="2" w:space="10" w:color="144733" w:themeColor="accent1"/>
        <w:left w:val="single" w:sz="2" w:space="10" w:color="144733" w:themeColor="accent1"/>
        <w:bottom w:val="single" w:sz="2" w:space="10" w:color="144733" w:themeColor="accent1"/>
        <w:right w:val="single" w:sz="2" w:space="10" w:color="144733" w:themeColor="accent1"/>
      </w:pBdr>
      <w:ind w:left="1152" w:right="1152"/>
    </w:pPr>
    <w:rPr>
      <w:rFonts w:eastAsiaTheme="minorEastAsia"/>
      <w:i/>
      <w:iCs/>
      <w:color w:val="144733" w:themeColor="accent1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02D66"/>
    <w:pPr>
      <w:ind w:left="190" w:hanging="190"/>
    </w:pPr>
  </w:style>
  <w:style w:type="paragraph" w:styleId="Citaat">
    <w:name w:val="Quote"/>
    <w:basedOn w:val="Standaard"/>
    <w:next w:val="Standaard"/>
    <w:link w:val="CitaatChar"/>
    <w:uiPriority w:val="29"/>
    <w:rsid w:val="00E02D66"/>
    <w:pPr>
      <w:spacing w:before="200" w:after="160"/>
      <w:ind w:left="864" w:right="864"/>
      <w:jc w:val="center"/>
    </w:pPr>
    <w:rPr>
      <w:i/>
      <w:iCs/>
      <w:color w:val="2B986D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02D66"/>
    <w:rPr>
      <w:i/>
      <w:iCs/>
      <w:color w:val="2B986D" w:themeColor="text1" w:themeTint="BF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02D66"/>
  </w:style>
  <w:style w:type="character" w:customStyle="1" w:styleId="DatumChar">
    <w:name w:val="Datum Char"/>
    <w:basedOn w:val="Standaardalinea-lettertype"/>
    <w:link w:val="Datum"/>
    <w:uiPriority w:val="99"/>
    <w:semiHidden/>
    <w:rsid w:val="00E02D66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02D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02D66"/>
    <w:rPr>
      <w:rFonts w:ascii="Segoe UI" w:hAnsi="Segoe UI" w:cs="Segoe UI"/>
      <w:sz w:val="16"/>
      <w:szCs w:val="16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02D66"/>
    <w:pPr>
      <w:pBdr>
        <w:top w:val="single" w:sz="4" w:space="10" w:color="144733" w:themeColor="accent1"/>
        <w:bottom w:val="single" w:sz="4" w:space="10" w:color="144733" w:themeColor="accent1"/>
      </w:pBdr>
      <w:spacing w:before="360" w:after="360"/>
      <w:ind w:left="864" w:right="864"/>
      <w:jc w:val="center"/>
    </w:pPr>
    <w:rPr>
      <w:i/>
      <w:iCs/>
      <w:color w:val="144733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02D66"/>
    <w:rPr>
      <w:i/>
      <w:iCs/>
      <w:color w:val="144733" w:themeColor="accent1"/>
    </w:rPr>
  </w:style>
  <w:style w:type="character" w:styleId="Eindnootmarkering">
    <w:name w:val="endnote reference"/>
    <w:basedOn w:val="Standaardalinea-lettertype"/>
    <w:uiPriority w:val="99"/>
    <w:semiHidden/>
    <w:unhideWhenUsed/>
    <w:rsid w:val="00E02D66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E02D66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E02D66"/>
    <w:rPr>
      <w:sz w:val="20"/>
      <w:szCs w:val="20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02D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02D66"/>
  </w:style>
  <w:style w:type="paragraph" w:styleId="Geenafstand">
    <w:name w:val="No Spacing"/>
    <w:uiPriority w:val="1"/>
    <w:qFormat/>
    <w:rsid w:val="00E02D66"/>
    <w:pPr>
      <w:spacing w:after="0" w:line="240" w:lineRule="auto"/>
    </w:pPr>
  </w:style>
  <w:style w:type="character" w:styleId="GevolgdeHyperlink">
    <w:name w:val="FollowedHyperlink"/>
    <w:basedOn w:val="Standaardalinea-lettertype"/>
    <w:uiPriority w:val="99"/>
    <w:semiHidden/>
    <w:unhideWhenUsed/>
    <w:rsid w:val="00E02D66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02D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02D66"/>
  </w:style>
  <w:style w:type="character" w:styleId="Hashtag">
    <w:name w:val="Hashtag"/>
    <w:basedOn w:val="Standaardalinea-lettertype"/>
    <w:uiPriority w:val="99"/>
    <w:semiHidden/>
    <w:unhideWhenUsed/>
    <w:rsid w:val="00E02D66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02D66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02D66"/>
    <w:rPr>
      <w:rFonts w:ascii="Consolas" w:hAnsi="Consolas"/>
      <w:sz w:val="20"/>
      <w:szCs w:val="20"/>
    </w:rPr>
  </w:style>
  <w:style w:type="character" w:styleId="HTMLCode">
    <w:name w:val="HTML Code"/>
    <w:basedOn w:val="Standaardalinea-lettertype"/>
    <w:uiPriority w:val="99"/>
    <w:semiHidden/>
    <w:unhideWhenUsed/>
    <w:rsid w:val="00E02D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02D66"/>
    <w:rPr>
      <w:i/>
      <w:iCs/>
    </w:rPr>
  </w:style>
  <w:style w:type="character" w:styleId="HTMLVariable">
    <w:name w:val="HTML Variable"/>
    <w:basedOn w:val="Standaardalinea-lettertype"/>
    <w:uiPriority w:val="99"/>
    <w:semiHidden/>
    <w:unhideWhenUsed/>
    <w:rsid w:val="00E02D66"/>
    <w:rPr>
      <w:i/>
      <w:iCs/>
    </w:rPr>
  </w:style>
  <w:style w:type="character" w:styleId="HTML-acroniem">
    <w:name w:val="HTML Acronym"/>
    <w:basedOn w:val="Standaardalinea-lettertype"/>
    <w:uiPriority w:val="99"/>
    <w:semiHidden/>
    <w:unhideWhenUsed/>
    <w:rsid w:val="00E02D66"/>
  </w:style>
  <w:style w:type="paragraph" w:styleId="HTML-adres">
    <w:name w:val="HTML Address"/>
    <w:basedOn w:val="Standaard"/>
    <w:link w:val="HTML-adresChar"/>
    <w:uiPriority w:val="99"/>
    <w:semiHidden/>
    <w:unhideWhenUsed/>
    <w:rsid w:val="00E02D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02D66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E02D66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unhideWhenUsed/>
    <w:rsid w:val="00E02D66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unhideWhenUsed/>
    <w:rsid w:val="00E02D66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E02D66"/>
    <w:rPr>
      <w:rFonts w:ascii="Consolas" w:hAnsi="Consolas"/>
      <w:sz w:val="24"/>
      <w:szCs w:val="24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02D66"/>
    <w:pPr>
      <w:spacing w:line="240" w:lineRule="auto"/>
      <w:ind w:left="190" w:hanging="19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02D66"/>
    <w:pPr>
      <w:spacing w:line="240" w:lineRule="auto"/>
      <w:ind w:left="380" w:hanging="19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02D66"/>
    <w:pPr>
      <w:spacing w:line="240" w:lineRule="auto"/>
      <w:ind w:left="570" w:hanging="19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02D66"/>
    <w:pPr>
      <w:spacing w:line="240" w:lineRule="auto"/>
      <w:ind w:left="760" w:hanging="19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02D66"/>
    <w:pPr>
      <w:spacing w:line="240" w:lineRule="auto"/>
      <w:ind w:left="950" w:hanging="19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02D66"/>
    <w:pPr>
      <w:spacing w:line="240" w:lineRule="auto"/>
      <w:ind w:left="1140" w:hanging="19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02D66"/>
    <w:pPr>
      <w:spacing w:line="240" w:lineRule="auto"/>
      <w:ind w:left="1330" w:hanging="19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02D66"/>
    <w:pPr>
      <w:spacing w:line="240" w:lineRule="auto"/>
      <w:ind w:left="1520" w:hanging="19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02D66"/>
    <w:pPr>
      <w:spacing w:line="240" w:lineRule="auto"/>
      <w:ind w:left="1710" w:hanging="19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02D66"/>
    <w:rPr>
      <w:rFonts w:asciiTheme="majorHAnsi" w:eastAsiaTheme="majorEastAsia" w:hAnsiTheme="majorHAnsi" w:cstheme="majorBidi"/>
      <w:b/>
      <w:bCs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E02D66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E02D66"/>
    <w:pPr>
      <w:spacing w:after="100"/>
      <w:ind w:left="19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E02D66"/>
    <w:pPr>
      <w:spacing w:after="100"/>
      <w:ind w:left="38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02D66"/>
    <w:pPr>
      <w:spacing w:after="100"/>
      <w:ind w:left="57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02D66"/>
    <w:pPr>
      <w:spacing w:after="100"/>
      <w:ind w:left="76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02D66"/>
    <w:pPr>
      <w:spacing w:after="100"/>
      <w:ind w:left="95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02D66"/>
    <w:pPr>
      <w:spacing w:after="100"/>
      <w:ind w:left="114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02D66"/>
    <w:pPr>
      <w:spacing w:after="100"/>
      <w:ind w:left="133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02D66"/>
    <w:pPr>
      <w:spacing w:after="100"/>
      <w:ind w:left="1520"/>
    </w:pPr>
  </w:style>
  <w:style w:type="character" w:styleId="Intensievebenadrukking">
    <w:name w:val="Intense Emphasis"/>
    <w:basedOn w:val="Standaardalinea-lettertype"/>
    <w:uiPriority w:val="21"/>
    <w:rsid w:val="00E02D66"/>
    <w:rPr>
      <w:i/>
      <w:iCs/>
      <w:color w:val="144733" w:themeColor="accent1"/>
    </w:rPr>
  </w:style>
  <w:style w:type="character" w:styleId="Intensieveverwijzing">
    <w:name w:val="Intense Reference"/>
    <w:basedOn w:val="Standaardalinea-lettertype"/>
    <w:uiPriority w:val="32"/>
    <w:rsid w:val="00E02D66"/>
    <w:rPr>
      <w:b/>
      <w:bCs/>
      <w:smallCaps/>
      <w:color w:val="144733" w:themeColor="accent1"/>
      <w:spacing w:val="5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02D66"/>
    <w:rPr>
      <w:rFonts w:asciiTheme="majorHAnsi" w:eastAsiaTheme="majorEastAsia" w:hAnsiTheme="majorHAnsi" w:cstheme="majorBidi"/>
      <w:color w:val="0F352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02D66"/>
    <w:rPr>
      <w:rFonts w:asciiTheme="majorHAnsi" w:eastAsiaTheme="majorEastAsia" w:hAnsiTheme="majorHAnsi" w:cstheme="majorBidi"/>
      <w:color w:val="0A2319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02D66"/>
    <w:rPr>
      <w:rFonts w:asciiTheme="majorHAnsi" w:eastAsiaTheme="majorEastAsia" w:hAnsiTheme="majorHAnsi" w:cstheme="majorBidi"/>
      <w:i/>
      <w:iCs/>
      <w:color w:val="0A2319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02D66"/>
    <w:rPr>
      <w:rFonts w:asciiTheme="majorHAnsi" w:eastAsiaTheme="majorEastAsia" w:hAnsiTheme="majorHAnsi" w:cstheme="majorBidi"/>
      <w:color w:val="227856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02D66"/>
    <w:rPr>
      <w:rFonts w:asciiTheme="majorHAnsi" w:eastAsiaTheme="majorEastAsia" w:hAnsiTheme="majorHAnsi" w:cstheme="majorBidi"/>
      <w:i/>
      <w:iCs/>
      <w:color w:val="227856" w:themeColor="text1" w:themeTint="D8"/>
      <w:sz w:val="21"/>
      <w:szCs w:val="21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02D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E02D66"/>
    <w:pPr>
      <w:keepNext/>
      <w:keepLines/>
      <w:numPr>
        <w:numId w:val="0"/>
      </w:numPr>
      <w:spacing w:before="240" w:after="0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0F3526" w:themeColor="accent1" w:themeShade="BF"/>
      <w:sz w:val="32"/>
      <w:szCs w:val="32"/>
    </w:rPr>
  </w:style>
  <w:style w:type="paragraph" w:styleId="Lijst">
    <w:name w:val="List"/>
    <w:basedOn w:val="Standaard"/>
    <w:uiPriority w:val="99"/>
    <w:semiHidden/>
    <w:unhideWhenUsed/>
    <w:rsid w:val="00E02D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02D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02D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02D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02D66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02D66"/>
  </w:style>
  <w:style w:type="paragraph" w:styleId="Lijstopsomteken">
    <w:name w:val="List Bullet"/>
    <w:basedOn w:val="Standaard"/>
    <w:uiPriority w:val="99"/>
    <w:semiHidden/>
    <w:unhideWhenUsed/>
    <w:rsid w:val="00E02D66"/>
    <w:pPr>
      <w:numPr>
        <w:numId w:val="5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02D66"/>
    <w:pPr>
      <w:numPr>
        <w:numId w:val="6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02D66"/>
    <w:pPr>
      <w:numPr>
        <w:numId w:val="7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02D66"/>
    <w:pPr>
      <w:numPr>
        <w:numId w:val="8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02D66"/>
    <w:pPr>
      <w:numPr>
        <w:numId w:val="9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02D66"/>
    <w:pPr>
      <w:numPr>
        <w:numId w:val="10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02D66"/>
    <w:pPr>
      <w:numPr>
        <w:numId w:val="11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02D66"/>
    <w:pPr>
      <w:numPr>
        <w:numId w:val="12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02D66"/>
    <w:pPr>
      <w:numPr>
        <w:numId w:val="13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02D66"/>
    <w:pPr>
      <w:numPr>
        <w:numId w:val="14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02D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02D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02D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02D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02D66"/>
    <w:pPr>
      <w:spacing w:after="120"/>
      <w:ind w:left="1415"/>
      <w:contextualSpacing/>
    </w:pPr>
  </w:style>
  <w:style w:type="paragraph" w:styleId="Macrotekst">
    <w:name w:val="macro"/>
    <w:link w:val="MacrotekstChar"/>
    <w:uiPriority w:val="99"/>
    <w:semiHidden/>
    <w:unhideWhenUsed/>
    <w:rsid w:val="00E02D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02D66"/>
    <w:rPr>
      <w:rFonts w:ascii="Consolas" w:hAnsi="Consolas"/>
      <w:sz w:val="20"/>
      <w:szCs w:val="20"/>
    </w:rPr>
  </w:style>
  <w:style w:type="character" w:styleId="Nadruk">
    <w:name w:val="Emphasis"/>
    <w:basedOn w:val="Standaardalinea-lettertype"/>
    <w:uiPriority w:val="20"/>
    <w:rsid w:val="00E02D66"/>
    <w:rPr>
      <w:i/>
      <w:iCs/>
    </w:rPr>
  </w:style>
  <w:style w:type="paragraph" w:styleId="Normaalweb">
    <w:name w:val="Normal (Web)"/>
    <w:basedOn w:val="Standaard"/>
    <w:uiPriority w:val="99"/>
    <w:semiHidden/>
    <w:unhideWhenUsed/>
    <w:rsid w:val="00E02D66"/>
    <w:rPr>
      <w:rFonts w:ascii="Times New Roman" w:hAnsi="Times New Roman" w:cs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02D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02D66"/>
  </w:style>
  <w:style w:type="paragraph" w:styleId="Ondertitel">
    <w:name w:val="Subtitle"/>
    <w:basedOn w:val="Standaard"/>
    <w:next w:val="Standaard"/>
    <w:link w:val="OndertitelChar"/>
    <w:uiPriority w:val="11"/>
    <w:rsid w:val="00E02D66"/>
    <w:pPr>
      <w:numPr>
        <w:ilvl w:val="1"/>
      </w:numPr>
      <w:spacing w:after="160"/>
    </w:pPr>
    <w:rPr>
      <w:rFonts w:eastAsiaTheme="minorEastAsia"/>
      <w:color w:val="34BA85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2D66"/>
    <w:rPr>
      <w:rFonts w:eastAsiaTheme="minorEastAsia"/>
      <w:color w:val="34BA85" w:themeColor="text1" w:themeTint="A5"/>
      <w:spacing w:val="15"/>
      <w:sz w:val="22"/>
      <w:szCs w:val="22"/>
    </w:rPr>
  </w:style>
  <w:style w:type="paragraph" w:styleId="Tekstopmerking">
    <w:name w:val="annotation text"/>
    <w:basedOn w:val="Standaard"/>
    <w:link w:val="TekstopmerkingChar"/>
    <w:uiPriority w:val="99"/>
    <w:unhideWhenUsed/>
    <w:rsid w:val="00E02D6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02D6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02D6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02D66"/>
    <w:rPr>
      <w:b/>
      <w:bCs/>
      <w:sz w:val="20"/>
      <w:szCs w:val="20"/>
    </w:rPr>
  </w:style>
  <w:style w:type="character" w:styleId="Paginanummer">
    <w:name w:val="page number"/>
    <w:basedOn w:val="Standaardalinea-lettertype"/>
    <w:uiPriority w:val="99"/>
    <w:semiHidden/>
    <w:unhideWhenUsed/>
    <w:rsid w:val="00E02D66"/>
  </w:style>
  <w:style w:type="paragraph" w:styleId="Plattetekst">
    <w:name w:val="Body Text"/>
    <w:basedOn w:val="Standaard"/>
    <w:link w:val="PlattetekstChar"/>
    <w:uiPriority w:val="99"/>
    <w:semiHidden/>
    <w:unhideWhenUsed/>
    <w:rsid w:val="00E02D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02D66"/>
  </w:style>
  <w:style w:type="paragraph" w:styleId="Plattetekst2">
    <w:name w:val="Body Text 2"/>
    <w:basedOn w:val="Standaard"/>
    <w:link w:val="Plattetekst2Char"/>
    <w:uiPriority w:val="99"/>
    <w:semiHidden/>
    <w:unhideWhenUsed/>
    <w:rsid w:val="00E02D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02D66"/>
  </w:style>
  <w:style w:type="paragraph" w:styleId="Plattetekst3">
    <w:name w:val="Body Text 3"/>
    <w:basedOn w:val="Standaard"/>
    <w:link w:val="Plattetekst3Char"/>
    <w:uiPriority w:val="99"/>
    <w:semiHidden/>
    <w:unhideWhenUsed/>
    <w:rsid w:val="00E02D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02D66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02D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02D66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02D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02D66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02D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02D66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02D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02D66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02D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02D66"/>
    <w:rPr>
      <w:sz w:val="16"/>
      <w:szCs w:val="16"/>
    </w:rPr>
  </w:style>
  <w:style w:type="character" w:styleId="Regelnummer">
    <w:name w:val="line number"/>
    <w:basedOn w:val="Standaardalinea-lettertype"/>
    <w:uiPriority w:val="99"/>
    <w:semiHidden/>
    <w:unhideWhenUsed/>
    <w:rsid w:val="00E02D66"/>
  </w:style>
  <w:style w:type="character" w:styleId="Slimmehyperlink">
    <w:name w:val="Smart Hyperlink"/>
    <w:basedOn w:val="Standaardalinea-lettertype"/>
    <w:uiPriority w:val="99"/>
    <w:semiHidden/>
    <w:unhideWhenUsed/>
    <w:rsid w:val="00E02D66"/>
    <w:rPr>
      <w:u w:val="dotted"/>
    </w:rPr>
  </w:style>
  <w:style w:type="character" w:styleId="SmartLink">
    <w:name w:val="Smart Link"/>
    <w:basedOn w:val="Standaardalinea-lettertype"/>
    <w:uiPriority w:val="99"/>
    <w:semiHidden/>
    <w:unhideWhenUsed/>
    <w:rsid w:val="00E02D66"/>
    <w:rPr>
      <w:color w:val="0000FF"/>
      <w:u w:val="single"/>
      <w:shd w:val="clear" w:color="auto" w:fill="F3F2F1"/>
    </w:rPr>
  </w:style>
  <w:style w:type="paragraph" w:styleId="Standaardinspringing">
    <w:name w:val="Normal Indent"/>
    <w:basedOn w:val="Standaard"/>
    <w:uiPriority w:val="99"/>
    <w:semiHidden/>
    <w:unhideWhenUsed/>
    <w:rsid w:val="00E02D66"/>
    <w:pPr>
      <w:ind w:left="720"/>
    </w:pPr>
  </w:style>
  <w:style w:type="character" w:styleId="Subtielebenadrukking">
    <w:name w:val="Subtle Emphasis"/>
    <w:basedOn w:val="Standaardalinea-lettertype"/>
    <w:uiPriority w:val="19"/>
    <w:rsid w:val="00E02D66"/>
    <w:rPr>
      <w:i/>
      <w:iCs/>
      <w:color w:val="2B986D" w:themeColor="text1" w:themeTint="BF"/>
    </w:rPr>
  </w:style>
  <w:style w:type="character" w:styleId="Subtieleverwijzing">
    <w:name w:val="Subtle Reference"/>
    <w:basedOn w:val="Standaardalinea-lettertype"/>
    <w:uiPriority w:val="31"/>
    <w:rsid w:val="00E02D66"/>
    <w:rPr>
      <w:smallCaps/>
      <w:color w:val="34BA85" w:themeColor="text1" w:themeTint="A5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02D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02D66"/>
    <w:rPr>
      <w:rFonts w:ascii="Consolas" w:hAnsi="Consolas"/>
      <w:sz w:val="21"/>
      <w:szCs w:val="21"/>
    </w:rPr>
  </w:style>
  <w:style w:type="paragraph" w:styleId="Titel">
    <w:name w:val="Title"/>
    <w:basedOn w:val="Standaard"/>
    <w:next w:val="Standaard"/>
    <w:link w:val="TitelChar"/>
    <w:uiPriority w:val="10"/>
    <w:rsid w:val="00E02D66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2D6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styleId="Titelvanboek">
    <w:name w:val="Book Title"/>
    <w:basedOn w:val="Standaardalinea-lettertype"/>
    <w:uiPriority w:val="33"/>
    <w:rsid w:val="00E02D66"/>
    <w:rPr>
      <w:b/>
      <w:bCs/>
      <w:i/>
      <w:iCs/>
      <w:spacing w:val="5"/>
    </w:rPr>
  </w:style>
  <w:style w:type="character" w:styleId="Vermelding">
    <w:name w:val="Mention"/>
    <w:basedOn w:val="Standaardalinea-lettertype"/>
    <w:uiPriority w:val="99"/>
    <w:unhideWhenUsed/>
    <w:rsid w:val="00E02D66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02D66"/>
    <w:rPr>
      <w:sz w:val="16"/>
      <w:szCs w:val="16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02D6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02D66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02D66"/>
    <w:rPr>
      <w:sz w:val="20"/>
      <w:szCs w:val="20"/>
    </w:rPr>
  </w:style>
  <w:style w:type="character" w:styleId="Zwaar">
    <w:name w:val="Strong"/>
    <w:basedOn w:val="Standaardalinea-lettertype"/>
    <w:uiPriority w:val="22"/>
    <w:rsid w:val="00E02D66"/>
    <w:rPr>
      <w:b/>
      <w:bCs/>
    </w:rPr>
  </w:style>
  <w:style w:type="paragraph" w:customStyle="1" w:styleId="paragraph">
    <w:name w:val="paragraph"/>
    <w:basedOn w:val="Standaard"/>
    <w:rsid w:val="000B7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Standaardalinea-lettertype"/>
    <w:rsid w:val="000B72C6"/>
  </w:style>
  <w:style w:type="character" w:customStyle="1" w:styleId="eop">
    <w:name w:val="eop"/>
    <w:basedOn w:val="Standaardalinea-lettertype"/>
    <w:rsid w:val="000B72C6"/>
  </w:style>
  <w:style w:type="paragraph" w:styleId="Revisie">
    <w:name w:val="Revision"/>
    <w:hidden/>
    <w:uiPriority w:val="99"/>
    <w:semiHidden/>
    <w:rsid w:val="00DA0A6A"/>
    <w:pPr>
      <w:spacing w:after="0" w:line="240" w:lineRule="auto"/>
    </w:pPr>
  </w:style>
  <w:style w:type="paragraph" w:customStyle="1" w:styleId="INKStandaard">
    <w:name w:val="INK Standaard"/>
    <w:rsid w:val="007B2A64"/>
    <w:pPr>
      <w:suppressAutoHyphens/>
      <w:autoSpaceDN w:val="0"/>
      <w:spacing w:after="0" w:line="276" w:lineRule="auto"/>
      <w:textAlignment w:val="baseline"/>
    </w:pPr>
    <w:rPr>
      <w:rFonts w:ascii="Arial" w:eastAsia="Calibri" w:hAnsi="Arial" w:cs="Times New Roman"/>
      <w:color w:val="auto"/>
      <w:spacing w:val="5"/>
      <w:szCs w:val="2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3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9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4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59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19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8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9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53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53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2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2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0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7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2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2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2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9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2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2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9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9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7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2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0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5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0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0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1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1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36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5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9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8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71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9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2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5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47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8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0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4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5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7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02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21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63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3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2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84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9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3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3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58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9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76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1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67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7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RIJEN~1\AppData\Local\Temp\MicrosoftEdgeDownloads\d6bc062a-0318-44a4-b476-fba0095e1955\Basic%20documen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F2D63A98A0E4E76A429CFA038AFD97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2259FC-7B71-4096-B4F7-AF60E598F9CD}"/>
      </w:docPartPr>
      <w:docPartBody>
        <w:p w:rsidR="004C0F69" w:rsidRDefault="008C2739">
          <w:pPr>
            <w:pStyle w:val="2F2D63A98A0E4E76A429CFA038AFD972"/>
          </w:pPr>
          <w:r w:rsidRPr="00F44B61">
            <w:rPr>
              <w:rStyle w:val="Tekstvantijdelijkeaanduiding"/>
            </w:rPr>
            <w:t>Start text   [change side column through the header]</w:t>
          </w:r>
        </w:p>
      </w:docPartBody>
    </w:docPart>
    <w:docPart>
      <w:docPartPr>
        <w:name w:val="E5EA04A6712949639EE3CA29A892C3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3D42EF-857E-4BA3-9892-20315372D79B}"/>
      </w:docPartPr>
      <w:docPartBody>
        <w:p w:rsidR="004C0F69" w:rsidRDefault="008C2739">
          <w:pPr>
            <w:pStyle w:val="E5EA04A6712949639EE3CA29A892C30B"/>
          </w:pPr>
          <w:r w:rsidRPr="00F44B61">
            <w:rPr>
              <w:rStyle w:val="Tekstvantijdelijkeaanduiding"/>
            </w:rPr>
            <w:t>[Colophon/side notes]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K Grotesk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F69"/>
    <w:rsid w:val="000F5E25"/>
    <w:rsid w:val="00351AE4"/>
    <w:rsid w:val="004400C1"/>
    <w:rsid w:val="004C0F69"/>
    <w:rsid w:val="00662302"/>
    <w:rsid w:val="006D06E9"/>
    <w:rsid w:val="00754B6A"/>
    <w:rsid w:val="007C363B"/>
    <w:rsid w:val="008C2739"/>
    <w:rsid w:val="00A95908"/>
    <w:rsid w:val="00D96DC2"/>
    <w:rsid w:val="00DE7699"/>
    <w:rsid w:val="00E2414E"/>
    <w:rsid w:val="00F6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NL" w:eastAsia="en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2414E"/>
    <w:rPr>
      <w:color w:val="ED7D31" w:themeColor="accent2"/>
    </w:rPr>
  </w:style>
  <w:style w:type="paragraph" w:customStyle="1" w:styleId="2F2D63A98A0E4E76A429CFA038AFD972">
    <w:name w:val="2F2D63A98A0E4E76A429CFA038AFD972"/>
  </w:style>
  <w:style w:type="paragraph" w:customStyle="1" w:styleId="E5EA04A6712949639EE3CA29A892C30B">
    <w:name w:val="E5EA04A6712949639EE3CA29A892C3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Invest International">
      <a:dk1>
        <a:srgbClr val="144733"/>
      </a:dk1>
      <a:lt1>
        <a:sysClr val="window" lastClr="FFFFFF"/>
      </a:lt1>
      <a:dk2>
        <a:srgbClr val="144733"/>
      </a:dk2>
      <a:lt2>
        <a:srgbClr val="E7E6E6"/>
      </a:lt2>
      <a:accent1>
        <a:srgbClr val="144733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09292152D4A04CA101D59E9D1514A3" ma:contentTypeVersion="20" ma:contentTypeDescription="Create a new document." ma:contentTypeScope="" ma:versionID="11163ed9e1dca1596cefc33a8ab9d3c3">
  <xsd:schema xmlns:xsd="http://www.w3.org/2001/XMLSchema" xmlns:xs="http://www.w3.org/2001/XMLSchema" xmlns:p="http://schemas.microsoft.com/office/2006/metadata/properties" xmlns:ns1="http://schemas.microsoft.com/sharepoint/v3" xmlns:ns2="de95b836-ef94-4584-b8d8-444eef2e9b07" xmlns:ns3="05d32ee4-fecf-458c-ac51-664695801819" targetNamespace="http://schemas.microsoft.com/office/2006/metadata/properties" ma:root="true" ma:fieldsID="a88adde39f0ddb939b2012e6b051eb92" ns1:_="" ns2:_="" ns3:_="">
    <xsd:import namespace="http://schemas.microsoft.com/sharepoint/v3"/>
    <xsd:import namespace="de95b836-ef94-4584-b8d8-444eef2e9b07"/>
    <xsd:import namespace="05d32ee4-fecf-458c-ac51-6646958018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5b836-ef94-4584-b8d8-444eef2e9b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bd0c902-588e-4af1-8b01-45d74d2f46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d32ee4-fecf-458c-ac51-664695801819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5348d86d-98dc-4d4f-b3bf-96b1fd23738e}" ma:internalName="TaxCatchAll" ma:showField="CatchAllData" ma:web="05d32ee4-fecf-458c-ac51-6646958018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e95b836-ef94-4584-b8d8-444eef2e9b07">
      <Terms xmlns="http://schemas.microsoft.com/office/infopath/2007/PartnerControls"/>
    </lcf76f155ced4ddcb4097134ff3c332f>
    <TaxCatchAll xmlns="05d32ee4-fecf-458c-ac51-6646958018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6DC01D-459E-42F2-89FD-D33D62D7B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e95b836-ef94-4584-b8d8-444eef2e9b07"/>
    <ds:schemaRef ds:uri="05d32ee4-fecf-458c-ac51-6646958018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AB0ED2-EF85-4C42-8CA3-1D815E2A4948}">
  <ds:schemaRefs>
    <ds:schemaRef ds:uri="http://purl.org/dc/dcmitype/"/>
    <ds:schemaRef ds:uri="de95b836-ef94-4584-b8d8-444eef2e9b07"/>
    <ds:schemaRef ds:uri="http://purl.org/dc/terms/"/>
    <ds:schemaRef ds:uri="http://schemas.microsoft.com/sharepoint/v3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05d32ee4-fecf-458c-ac51-664695801819"/>
  </ds:schemaRefs>
</ds:datastoreItem>
</file>

<file path=customXml/itemProps3.xml><?xml version="1.0" encoding="utf-8"?>
<ds:datastoreItem xmlns:ds="http://schemas.openxmlformats.org/officeDocument/2006/customXml" ds:itemID="{E30B86AD-7ADF-4459-8434-DF8FDA5415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 document.dotm</Template>
  <TotalTime>0</TotalTime>
  <Pages>5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Mireille Vrijenhoek</dc:creator>
  <cp:keywords/>
  <dc:description/>
  <cp:lastModifiedBy>Mireille Vrijenhoek</cp:lastModifiedBy>
  <cp:revision>2</cp:revision>
  <dcterms:created xsi:type="dcterms:W3CDTF">2022-07-29T11:36:00Z</dcterms:created>
  <dcterms:modified xsi:type="dcterms:W3CDTF">2022-07-29T11:36:00Z</dcterms:modified>
  <cp:contentStatus>..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31-08-2021</vt:lpwstr>
  </property>
  <property fmtid="{D5CDD505-2E9C-101B-9397-08002B2CF9AE}" pid="3" name="ContentTypeId">
    <vt:lpwstr>0x0101007209292152D4A04CA101D59E9D1514A3</vt:lpwstr>
  </property>
  <property fmtid="{D5CDD505-2E9C-101B-9397-08002B2CF9AE}" pid="4" name="MediaServiceImageTags">
    <vt:lpwstr/>
  </property>
</Properties>
</file>