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6E" w:rsidRDefault="00AE646E" w:rsidP="00AE646E">
      <w:pPr>
        <w:jc w:val="center"/>
        <w:rPr>
          <w:sz w:val="48"/>
          <w:szCs w:val="48"/>
        </w:rPr>
      </w:pPr>
      <w:r>
        <w:rPr>
          <w:sz w:val="48"/>
          <w:szCs w:val="48"/>
        </w:rPr>
        <w:t>Formulier S</w:t>
      </w:r>
      <w:r w:rsidRPr="00AE646E">
        <w:rPr>
          <w:sz w:val="48"/>
          <w:szCs w:val="48"/>
        </w:rPr>
        <w:t>chade Rapportage</w:t>
      </w:r>
    </w:p>
    <w:p w:rsidR="00AE646E" w:rsidRDefault="00AE646E" w:rsidP="00AE646E"/>
    <w:p w:rsidR="002E12FA" w:rsidRPr="002E12FA" w:rsidRDefault="002E12FA" w:rsidP="00AE646E">
      <w:pPr>
        <w:rPr>
          <w:sz w:val="24"/>
          <w:szCs w:val="24"/>
          <w:u w:val="single"/>
        </w:rPr>
      </w:pPr>
      <w:r w:rsidRPr="002E12FA">
        <w:rPr>
          <w:sz w:val="24"/>
          <w:szCs w:val="24"/>
          <w:u w:val="single"/>
        </w:rPr>
        <w:t>Gegevens</w:t>
      </w:r>
      <w:r w:rsidR="00366C3E">
        <w:rPr>
          <w:sz w:val="24"/>
          <w:szCs w:val="24"/>
          <w:u w:val="single"/>
        </w:rPr>
        <w:t>:</w:t>
      </w:r>
    </w:p>
    <w:p w:rsidR="002E12FA" w:rsidRDefault="002E12FA" w:rsidP="00AE646E">
      <w:pPr>
        <w:rPr>
          <w:sz w:val="24"/>
          <w:szCs w:val="24"/>
        </w:rPr>
      </w:pPr>
    </w:p>
    <w:p w:rsidR="002E12FA" w:rsidRPr="00366C3E" w:rsidRDefault="002E12FA" w:rsidP="00AE646E">
      <w:pPr>
        <w:rPr>
          <w:sz w:val="22"/>
          <w:szCs w:val="22"/>
        </w:rPr>
      </w:pPr>
      <w:r w:rsidRPr="00366C3E">
        <w:rPr>
          <w:sz w:val="22"/>
          <w:szCs w:val="22"/>
        </w:rPr>
        <w:t>Datum</w:t>
      </w:r>
      <w:r w:rsidR="00241CEA">
        <w:rPr>
          <w:sz w:val="22"/>
          <w:szCs w:val="22"/>
        </w:rPr>
        <w:t xml:space="preserve"> en tijdstip</w:t>
      </w:r>
      <w:r w:rsidRPr="00366C3E">
        <w:rPr>
          <w:sz w:val="22"/>
          <w:szCs w:val="22"/>
        </w:rPr>
        <w:t>:</w:t>
      </w:r>
    </w:p>
    <w:p w:rsidR="002E12FA" w:rsidRPr="00366C3E" w:rsidRDefault="002E12FA" w:rsidP="00AE646E">
      <w:pPr>
        <w:rPr>
          <w:sz w:val="22"/>
          <w:szCs w:val="22"/>
        </w:rPr>
      </w:pPr>
    </w:p>
    <w:p w:rsidR="002E12FA" w:rsidRPr="00366C3E" w:rsidRDefault="002E12FA" w:rsidP="002E12FA">
      <w:pPr>
        <w:rPr>
          <w:sz w:val="22"/>
          <w:szCs w:val="22"/>
        </w:rPr>
      </w:pPr>
      <w:r w:rsidRPr="00366C3E">
        <w:rPr>
          <w:sz w:val="22"/>
          <w:szCs w:val="22"/>
        </w:rPr>
        <w:t>Dienstdoende monteur:</w:t>
      </w:r>
    </w:p>
    <w:p w:rsidR="002E12FA" w:rsidRPr="00366C3E" w:rsidRDefault="002E12FA" w:rsidP="002E12FA">
      <w:pPr>
        <w:rPr>
          <w:sz w:val="22"/>
          <w:szCs w:val="22"/>
        </w:rPr>
      </w:pPr>
    </w:p>
    <w:p w:rsidR="002E12FA" w:rsidRPr="00366C3E" w:rsidRDefault="002E12FA" w:rsidP="002E12FA">
      <w:pPr>
        <w:rPr>
          <w:sz w:val="22"/>
          <w:szCs w:val="22"/>
        </w:rPr>
      </w:pPr>
      <w:r w:rsidRPr="00366C3E">
        <w:rPr>
          <w:sz w:val="22"/>
          <w:szCs w:val="22"/>
        </w:rPr>
        <w:t>Bedrijf:</w:t>
      </w:r>
    </w:p>
    <w:p w:rsidR="002E12FA" w:rsidRPr="00366C3E" w:rsidRDefault="002E12FA" w:rsidP="002E12FA">
      <w:pPr>
        <w:rPr>
          <w:sz w:val="22"/>
          <w:szCs w:val="22"/>
        </w:rPr>
      </w:pPr>
    </w:p>
    <w:p w:rsidR="002E12FA" w:rsidRDefault="002E12FA" w:rsidP="00AE646E">
      <w:pPr>
        <w:rPr>
          <w:sz w:val="24"/>
          <w:szCs w:val="24"/>
        </w:rPr>
      </w:pPr>
    </w:p>
    <w:p w:rsidR="002E12FA" w:rsidRDefault="002E12FA" w:rsidP="00AE646E">
      <w:pPr>
        <w:rPr>
          <w:sz w:val="24"/>
          <w:szCs w:val="24"/>
        </w:rPr>
      </w:pPr>
    </w:p>
    <w:p w:rsidR="002E12FA" w:rsidRDefault="002E12FA" w:rsidP="00AE646E">
      <w:pPr>
        <w:rPr>
          <w:sz w:val="24"/>
          <w:szCs w:val="24"/>
        </w:rPr>
      </w:pPr>
      <w:r w:rsidRPr="002E12FA">
        <w:rPr>
          <w:sz w:val="24"/>
          <w:szCs w:val="24"/>
          <w:u w:val="single"/>
        </w:rPr>
        <w:t>Gegevens veroorzaker (indien bekend) + foto (voertuig)</w:t>
      </w:r>
    </w:p>
    <w:p w:rsidR="002E12FA" w:rsidRDefault="002E12FA" w:rsidP="00AE646E">
      <w:pPr>
        <w:rPr>
          <w:sz w:val="24"/>
          <w:szCs w:val="24"/>
        </w:rPr>
      </w:pPr>
    </w:p>
    <w:p w:rsidR="002E12FA" w:rsidRDefault="002E12FA" w:rsidP="00AE646E">
      <w:pPr>
        <w:rPr>
          <w:sz w:val="22"/>
          <w:szCs w:val="22"/>
        </w:rPr>
      </w:pPr>
      <w:r w:rsidRPr="00366C3E">
        <w:rPr>
          <w:sz w:val="22"/>
          <w:szCs w:val="22"/>
        </w:rPr>
        <w:t>Naam bedrijf:</w:t>
      </w:r>
    </w:p>
    <w:p w:rsidR="005B3AC6" w:rsidRDefault="005B3AC6" w:rsidP="00AE646E">
      <w:pPr>
        <w:rPr>
          <w:sz w:val="22"/>
          <w:szCs w:val="22"/>
        </w:rPr>
      </w:pPr>
    </w:p>
    <w:p w:rsidR="005B3AC6" w:rsidRPr="00366C3E" w:rsidRDefault="005B3AC6" w:rsidP="00AE646E">
      <w:pPr>
        <w:rPr>
          <w:sz w:val="22"/>
          <w:szCs w:val="22"/>
        </w:rPr>
      </w:pPr>
      <w:r>
        <w:rPr>
          <w:sz w:val="22"/>
          <w:szCs w:val="22"/>
        </w:rPr>
        <w:t>Kentekennummer:</w:t>
      </w:r>
    </w:p>
    <w:p w:rsidR="002E12FA" w:rsidRPr="00366C3E" w:rsidRDefault="002E12FA" w:rsidP="00AE646E">
      <w:pPr>
        <w:rPr>
          <w:sz w:val="22"/>
          <w:szCs w:val="22"/>
        </w:rPr>
      </w:pPr>
    </w:p>
    <w:p w:rsidR="005B3AC6" w:rsidRDefault="002E12FA" w:rsidP="00AE646E">
      <w:pPr>
        <w:rPr>
          <w:sz w:val="22"/>
          <w:szCs w:val="22"/>
        </w:rPr>
      </w:pPr>
      <w:r w:rsidRPr="00366C3E">
        <w:rPr>
          <w:sz w:val="22"/>
          <w:szCs w:val="22"/>
        </w:rPr>
        <w:t>Naam:</w:t>
      </w:r>
      <w:r w:rsidR="005B3AC6">
        <w:rPr>
          <w:sz w:val="22"/>
          <w:szCs w:val="22"/>
        </w:rPr>
        <w:t xml:space="preserve"> </w:t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  <w:r w:rsidR="005B3AC6">
        <w:rPr>
          <w:sz w:val="22"/>
          <w:szCs w:val="22"/>
        </w:rPr>
        <w:tab/>
      </w:r>
    </w:p>
    <w:p w:rsidR="002E12FA" w:rsidRPr="005B3AC6" w:rsidRDefault="005B3AC6" w:rsidP="00AE646E">
      <w:pPr>
        <w:rPr>
          <w:sz w:val="16"/>
          <w:szCs w:val="16"/>
        </w:rPr>
      </w:pPr>
      <w:r>
        <w:rPr>
          <w:sz w:val="22"/>
          <w:szCs w:val="22"/>
        </w:rPr>
        <w:t>(</w:t>
      </w:r>
      <w:r w:rsidRPr="005B3AC6">
        <w:rPr>
          <w:sz w:val="16"/>
          <w:szCs w:val="16"/>
          <w:u w:val="single"/>
        </w:rPr>
        <w:t>aangeven:</w:t>
      </w:r>
      <w:r>
        <w:rPr>
          <w:sz w:val="22"/>
          <w:szCs w:val="22"/>
        </w:rPr>
        <w:t xml:space="preserve">  </w:t>
      </w:r>
      <w:r w:rsidRPr="005B3AC6">
        <w:rPr>
          <w:sz w:val="16"/>
          <w:szCs w:val="16"/>
        </w:rPr>
        <w:t>Dhr. / Mevr. …</w:t>
      </w:r>
      <w:r>
        <w:rPr>
          <w:sz w:val="16"/>
          <w:szCs w:val="16"/>
        </w:rPr>
        <w:t>en alle voorletters.)</w:t>
      </w:r>
    </w:p>
    <w:p w:rsidR="005B3AC6" w:rsidRDefault="005B3AC6" w:rsidP="00AE646E">
      <w:pPr>
        <w:rPr>
          <w:sz w:val="22"/>
          <w:szCs w:val="22"/>
        </w:rPr>
      </w:pPr>
    </w:p>
    <w:p w:rsidR="005B3AC6" w:rsidRPr="00366C3E" w:rsidRDefault="005B3AC6" w:rsidP="00AE646E">
      <w:pPr>
        <w:rPr>
          <w:sz w:val="22"/>
          <w:szCs w:val="22"/>
        </w:rPr>
      </w:pPr>
      <w:r>
        <w:rPr>
          <w:sz w:val="22"/>
          <w:szCs w:val="22"/>
        </w:rPr>
        <w:t>Adres:</w:t>
      </w:r>
    </w:p>
    <w:p w:rsidR="005B3AC6" w:rsidRPr="005B3AC6" w:rsidRDefault="005B3AC6" w:rsidP="005B3AC6">
      <w:pPr>
        <w:rPr>
          <w:sz w:val="16"/>
          <w:szCs w:val="16"/>
        </w:rPr>
      </w:pPr>
      <w:r>
        <w:rPr>
          <w:sz w:val="22"/>
          <w:szCs w:val="22"/>
        </w:rPr>
        <w:t>(</w:t>
      </w:r>
      <w:r>
        <w:rPr>
          <w:sz w:val="16"/>
          <w:szCs w:val="16"/>
          <w:u w:val="single"/>
        </w:rPr>
        <w:t>Straatnaam, nummer, postcode, plaatsnaam)</w:t>
      </w:r>
    </w:p>
    <w:p w:rsidR="005B3AC6" w:rsidRPr="00366C3E" w:rsidRDefault="005B3AC6" w:rsidP="00AE646E">
      <w:pPr>
        <w:rPr>
          <w:sz w:val="22"/>
          <w:szCs w:val="22"/>
        </w:rPr>
      </w:pPr>
    </w:p>
    <w:p w:rsidR="002E12FA" w:rsidRPr="00366C3E" w:rsidRDefault="002E12FA" w:rsidP="00AE646E">
      <w:pPr>
        <w:rPr>
          <w:sz w:val="22"/>
          <w:szCs w:val="22"/>
        </w:rPr>
      </w:pPr>
      <w:r w:rsidRPr="00366C3E">
        <w:rPr>
          <w:sz w:val="22"/>
          <w:szCs w:val="22"/>
        </w:rPr>
        <w:t>Tel nr.:</w:t>
      </w:r>
    </w:p>
    <w:p w:rsidR="002E12FA" w:rsidRPr="00366C3E" w:rsidRDefault="002E12FA" w:rsidP="00AE646E">
      <w:pPr>
        <w:rPr>
          <w:sz w:val="22"/>
          <w:szCs w:val="22"/>
        </w:rPr>
      </w:pPr>
    </w:p>
    <w:p w:rsidR="002E12FA" w:rsidRDefault="002E12FA" w:rsidP="00AE646E">
      <w:pPr>
        <w:rPr>
          <w:sz w:val="24"/>
          <w:szCs w:val="24"/>
        </w:rPr>
      </w:pPr>
    </w:p>
    <w:p w:rsidR="005B3AC6" w:rsidRDefault="005B3AC6" w:rsidP="00AE646E">
      <w:pPr>
        <w:rPr>
          <w:sz w:val="24"/>
          <w:szCs w:val="24"/>
        </w:rPr>
      </w:pPr>
    </w:p>
    <w:p w:rsidR="005B3AC6" w:rsidRDefault="005B3AC6" w:rsidP="00AE646E">
      <w:pPr>
        <w:rPr>
          <w:sz w:val="24"/>
          <w:szCs w:val="24"/>
        </w:rPr>
      </w:pPr>
    </w:p>
    <w:p w:rsidR="005B3AC6" w:rsidRDefault="00B7452F" w:rsidP="002E12FA">
      <w:pPr>
        <w:rPr>
          <w:sz w:val="24"/>
          <w:szCs w:val="24"/>
        </w:rPr>
      </w:pPr>
      <w:r w:rsidRPr="00B7452F">
        <w:rPr>
          <w:sz w:val="24"/>
          <w:szCs w:val="24"/>
          <w:u w:val="single"/>
        </w:rPr>
        <w:t>S</w:t>
      </w:r>
      <w:r w:rsidR="002E12FA" w:rsidRPr="00B7452F">
        <w:rPr>
          <w:sz w:val="24"/>
          <w:szCs w:val="24"/>
          <w:u w:val="single"/>
        </w:rPr>
        <w:t>chade:</w:t>
      </w:r>
      <w:r w:rsidR="002E12FA" w:rsidRPr="00366C3E">
        <w:rPr>
          <w:sz w:val="24"/>
          <w:szCs w:val="24"/>
        </w:rPr>
        <w:t xml:space="preserve">      </w:t>
      </w:r>
      <w:r w:rsidR="00366C3E">
        <w:rPr>
          <w:sz w:val="24"/>
          <w:szCs w:val="24"/>
        </w:rPr>
        <w:t xml:space="preserve">     </w:t>
      </w:r>
    </w:p>
    <w:p w:rsidR="005B3AC6" w:rsidRDefault="005B3AC6" w:rsidP="005B3AC6">
      <w:pPr>
        <w:rPr>
          <w:sz w:val="24"/>
          <w:szCs w:val="24"/>
        </w:rPr>
      </w:pPr>
    </w:p>
    <w:p w:rsidR="002E12FA" w:rsidRPr="00B7452F" w:rsidRDefault="005B3AC6" w:rsidP="005B3AC6">
      <w:pPr>
        <w:rPr>
          <w:sz w:val="22"/>
          <w:szCs w:val="22"/>
        </w:rPr>
      </w:pPr>
      <w:r>
        <w:rPr>
          <w:sz w:val="24"/>
          <w:szCs w:val="24"/>
        </w:rPr>
        <w:t>Soort: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12FA" w:rsidRPr="00B7452F">
        <w:rPr>
          <w:sz w:val="22"/>
          <w:szCs w:val="22"/>
        </w:rPr>
        <w:t>aanrijdschade    /     vandalisme      /      stormschade</w:t>
      </w:r>
    </w:p>
    <w:p w:rsidR="005B3AC6" w:rsidRPr="005B3AC6" w:rsidRDefault="005B3AC6" w:rsidP="005B3AC6">
      <w:pPr>
        <w:rPr>
          <w:sz w:val="16"/>
          <w:szCs w:val="16"/>
        </w:rPr>
      </w:pPr>
      <w:r w:rsidRPr="005B3AC6">
        <w:rPr>
          <w:sz w:val="16"/>
          <w:szCs w:val="16"/>
        </w:rPr>
        <w:t>(</w:t>
      </w:r>
      <w:r w:rsidRPr="005B3AC6">
        <w:rPr>
          <w:sz w:val="16"/>
          <w:szCs w:val="16"/>
        </w:rPr>
        <w:t xml:space="preserve">doorhalen wat niet van toepassing is) </w:t>
      </w:r>
    </w:p>
    <w:p w:rsidR="00366C3E" w:rsidRDefault="00366C3E" w:rsidP="00366C3E">
      <w:pPr>
        <w:rPr>
          <w:sz w:val="22"/>
          <w:szCs w:val="22"/>
        </w:rPr>
      </w:pPr>
    </w:p>
    <w:p w:rsidR="00366C3E" w:rsidRPr="00366C3E" w:rsidRDefault="00366C3E" w:rsidP="00366C3E">
      <w:pPr>
        <w:rPr>
          <w:sz w:val="22"/>
          <w:szCs w:val="22"/>
        </w:rPr>
      </w:pPr>
      <w:r w:rsidRPr="00366C3E">
        <w:rPr>
          <w:sz w:val="22"/>
          <w:szCs w:val="22"/>
        </w:rPr>
        <w:t>Locatie:</w:t>
      </w:r>
    </w:p>
    <w:p w:rsidR="00366C3E" w:rsidRPr="00366C3E" w:rsidRDefault="00366C3E" w:rsidP="00366C3E">
      <w:pPr>
        <w:rPr>
          <w:sz w:val="22"/>
          <w:szCs w:val="22"/>
        </w:rPr>
      </w:pPr>
    </w:p>
    <w:p w:rsidR="00366C3E" w:rsidRDefault="00366C3E" w:rsidP="00366C3E">
      <w:pPr>
        <w:rPr>
          <w:sz w:val="22"/>
          <w:szCs w:val="22"/>
        </w:rPr>
      </w:pPr>
      <w:r w:rsidRPr="00366C3E">
        <w:rPr>
          <w:sz w:val="22"/>
          <w:szCs w:val="22"/>
        </w:rPr>
        <w:t>Lichtpuntnummer/ Kastnummer:</w:t>
      </w:r>
    </w:p>
    <w:p w:rsidR="005B3AC6" w:rsidRDefault="005B3AC6" w:rsidP="00366C3E">
      <w:pPr>
        <w:rPr>
          <w:sz w:val="22"/>
          <w:szCs w:val="22"/>
        </w:rPr>
      </w:pPr>
    </w:p>
    <w:p w:rsidR="005B3AC6" w:rsidRDefault="005B3AC6" w:rsidP="00366C3E">
      <w:pPr>
        <w:rPr>
          <w:sz w:val="22"/>
          <w:szCs w:val="22"/>
        </w:rPr>
      </w:pPr>
      <w:r>
        <w:rPr>
          <w:sz w:val="22"/>
          <w:szCs w:val="22"/>
        </w:rPr>
        <w:t xml:space="preserve">Omschrijving hoe schade is ontstaan: </w:t>
      </w:r>
    </w:p>
    <w:p w:rsidR="005B3AC6" w:rsidRDefault="005B3AC6" w:rsidP="00366C3E">
      <w:pPr>
        <w:rPr>
          <w:sz w:val="22"/>
          <w:szCs w:val="22"/>
        </w:rPr>
      </w:pPr>
    </w:p>
    <w:p w:rsidR="005B3AC6" w:rsidRDefault="005B3AC6" w:rsidP="00366C3E">
      <w:pPr>
        <w:rPr>
          <w:sz w:val="22"/>
          <w:szCs w:val="22"/>
        </w:rPr>
      </w:pPr>
    </w:p>
    <w:p w:rsidR="005B3AC6" w:rsidRDefault="005B3AC6" w:rsidP="00366C3E">
      <w:pPr>
        <w:rPr>
          <w:sz w:val="22"/>
          <w:szCs w:val="22"/>
        </w:rPr>
      </w:pPr>
    </w:p>
    <w:p w:rsidR="005B3AC6" w:rsidRPr="00366C3E" w:rsidRDefault="005B3AC6" w:rsidP="00366C3E">
      <w:pPr>
        <w:rPr>
          <w:sz w:val="22"/>
          <w:szCs w:val="22"/>
        </w:rPr>
      </w:pPr>
    </w:p>
    <w:p w:rsidR="002E12FA" w:rsidRDefault="002E12FA" w:rsidP="00AE646E">
      <w:pPr>
        <w:rPr>
          <w:sz w:val="24"/>
          <w:szCs w:val="24"/>
        </w:rPr>
      </w:pPr>
    </w:p>
    <w:p w:rsidR="002E12FA" w:rsidRPr="00366C3E" w:rsidRDefault="002E12FA" w:rsidP="002E12FA">
      <w:pPr>
        <w:rPr>
          <w:sz w:val="22"/>
          <w:szCs w:val="22"/>
        </w:rPr>
      </w:pPr>
      <w:r w:rsidRPr="00366C3E">
        <w:rPr>
          <w:sz w:val="22"/>
          <w:szCs w:val="22"/>
        </w:rPr>
        <w:t>Omschrijving zichtbare schade:</w:t>
      </w:r>
    </w:p>
    <w:p w:rsidR="002E12FA" w:rsidRDefault="002E12FA" w:rsidP="002E12FA">
      <w:pPr>
        <w:rPr>
          <w:sz w:val="24"/>
          <w:szCs w:val="24"/>
        </w:rPr>
      </w:pPr>
    </w:p>
    <w:p w:rsidR="002E12FA" w:rsidRDefault="002E12FA" w:rsidP="002E12FA">
      <w:pPr>
        <w:rPr>
          <w:sz w:val="24"/>
          <w:szCs w:val="24"/>
        </w:rPr>
      </w:pPr>
    </w:p>
    <w:p w:rsidR="00241CEA" w:rsidRDefault="00241CEA" w:rsidP="002E12FA">
      <w:pPr>
        <w:rPr>
          <w:sz w:val="24"/>
          <w:szCs w:val="24"/>
        </w:rPr>
      </w:pPr>
    </w:p>
    <w:p w:rsidR="005B3AC6" w:rsidRDefault="005B3AC6" w:rsidP="002E12FA">
      <w:pPr>
        <w:rPr>
          <w:sz w:val="24"/>
          <w:szCs w:val="24"/>
        </w:rPr>
      </w:pPr>
    </w:p>
    <w:p w:rsidR="005B3AC6" w:rsidRDefault="005B3AC6" w:rsidP="002E12FA">
      <w:pPr>
        <w:rPr>
          <w:sz w:val="24"/>
          <w:szCs w:val="24"/>
        </w:rPr>
      </w:pPr>
    </w:p>
    <w:p w:rsidR="002E12FA" w:rsidRDefault="002E12FA" w:rsidP="002E12FA">
      <w:pPr>
        <w:rPr>
          <w:sz w:val="24"/>
          <w:szCs w:val="24"/>
        </w:rPr>
      </w:pPr>
    </w:p>
    <w:p w:rsidR="005B3AC6" w:rsidRDefault="005B3AC6" w:rsidP="002E12FA">
      <w:pPr>
        <w:rPr>
          <w:sz w:val="24"/>
          <w:szCs w:val="24"/>
        </w:rPr>
      </w:pPr>
    </w:p>
    <w:p w:rsidR="00366C3E" w:rsidRPr="00366C3E" w:rsidRDefault="00366C3E" w:rsidP="002E12FA">
      <w:pPr>
        <w:rPr>
          <w:sz w:val="22"/>
          <w:szCs w:val="22"/>
        </w:rPr>
      </w:pPr>
      <w:r w:rsidRPr="00366C3E">
        <w:rPr>
          <w:sz w:val="22"/>
          <w:szCs w:val="22"/>
        </w:rPr>
        <w:t>Indicatie kosten:</w:t>
      </w:r>
    </w:p>
    <w:p w:rsidR="002E12FA" w:rsidRPr="00366C3E" w:rsidRDefault="00366C3E" w:rsidP="002E12FA">
      <w:pPr>
        <w:rPr>
          <w:sz w:val="16"/>
          <w:szCs w:val="16"/>
        </w:rPr>
      </w:pPr>
      <w:r w:rsidRPr="00366C3E">
        <w:rPr>
          <w:sz w:val="16"/>
          <w:szCs w:val="16"/>
        </w:rPr>
        <w:t>(</w:t>
      </w:r>
      <w:r w:rsidR="002E12FA" w:rsidRPr="00366C3E">
        <w:rPr>
          <w:sz w:val="16"/>
          <w:szCs w:val="16"/>
        </w:rPr>
        <w:t>herstel en omschrijving van de te le</w:t>
      </w:r>
      <w:r w:rsidRPr="00366C3E">
        <w:rPr>
          <w:sz w:val="16"/>
          <w:szCs w:val="16"/>
        </w:rPr>
        <w:t>veren onderdelen volgens bestek</w:t>
      </w:r>
      <w:r w:rsidR="002E12FA" w:rsidRPr="00366C3E">
        <w:rPr>
          <w:sz w:val="16"/>
          <w:szCs w:val="16"/>
        </w:rPr>
        <w:t>posten</w:t>
      </w:r>
      <w:r w:rsidR="000F5F8A">
        <w:rPr>
          <w:sz w:val="16"/>
          <w:szCs w:val="16"/>
        </w:rPr>
        <w:t xml:space="preserve">, </w:t>
      </w:r>
      <w:proofErr w:type="spellStart"/>
      <w:r w:rsidR="000F5F8A">
        <w:rPr>
          <w:sz w:val="16"/>
          <w:szCs w:val="16"/>
        </w:rPr>
        <w:t>incl</w:t>
      </w:r>
      <w:proofErr w:type="spellEnd"/>
      <w:r w:rsidR="000F5F8A">
        <w:rPr>
          <w:sz w:val="16"/>
          <w:szCs w:val="16"/>
        </w:rPr>
        <w:t xml:space="preserve"> schatting totaal prijs</w:t>
      </w:r>
      <w:r w:rsidRPr="00366C3E">
        <w:rPr>
          <w:sz w:val="16"/>
          <w:szCs w:val="16"/>
        </w:rPr>
        <w:t>)</w:t>
      </w:r>
    </w:p>
    <w:p w:rsidR="002E12FA" w:rsidRDefault="002E12FA" w:rsidP="002E12FA">
      <w:pPr>
        <w:rPr>
          <w:sz w:val="24"/>
          <w:szCs w:val="24"/>
        </w:rPr>
      </w:pPr>
    </w:p>
    <w:p w:rsidR="00366C3E" w:rsidRDefault="00366C3E" w:rsidP="002E12FA">
      <w:pPr>
        <w:rPr>
          <w:sz w:val="24"/>
          <w:szCs w:val="24"/>
        </w:rPr>
      </w:pPr>
    </w:p>
    <w:p w:rsidR="00241CEA" w:rsidRDefault="00241CEA" w:rsidP="002E12FA">
      <w:pPr>
        <w:rPr>
          <w:sz w:val="24"/>
          <w:szCs w:val="24"/>
        </w:rPr>
      </w:pPr>
      <w:bookmarkStart w:id="0" w:name="_GoBack"/>
      <w:bookmarkEnd w:id="0"/>
    </w:p>
    <w:p w:rsidR="005B3AC6" w:rsidRDefault="005B3AC6" w:rsidP="002E12FA">
      <w:pPr>
        <w:rPr>
          <w:sz w:val="24"/>
          <w:szCs w:val="24"/>
        </w:rPr>
      </w:pPr>
    </w:p>
    <w:p w:rsidR="005B3AC6" w:rsidRDefault="005B3AC6" w:rsidP="002E12FA">
      <w:pPr>
        <w:rPr>
          <w:sz w:val="24"/>
          <w:szCs w:val="24"/>
        </w:rPr>
      </w:pPr>
    </w:p>
    <w:p w:rsidR="005B3AC6" w:rsidRDefault="005B3AC6" w:rsidP="002E12FA">
      <w:pPr>
        <w:rPr>
          <w:sz w:val="24"/>
          <w:szCs w:val="24"/>
        </w:rPr>
      </w:pPr>
    </w:p>
    <w:p w:rsidR="00366C3E" w:rsidRDefault="00366C3E" w:rsidP="002E12FA">
      <w:pPr>
        <w:rPr>
          <w:sz w:val="24"/>
          <w:szCs w:val="24"/>
        </w:rPr>
      </w:pPr>
    </w:p>
    <w:p w:rsidR="00366C3E" w:rsidRDefault="00366C3E" w:rsidP="002E12FA">
      <w:pPr>
        <w:rPr>
          <w:sz w:val="24"/>
          <w:szCs w:val="24"/>
        </w:rPr>
      </w:pPr>
    </w:p>
    <w:p w:rsidR="002E12FA" w:rsidRDefault="002E12FA" w:rsidP="00AE646E">
      <w:pPr>
        <w:rPr>
          <w:sz w:val="24"/>
          <w:szCs w:val="24"/>
        </w:rPr>
      </w:pPr>
    </w:p>
    <w:p w:rsidR="002E12FA" w:rsidRDefault="00366C3E" w:rsidP="00AE646E">
      <w:pPr>
        <w:rPr>
          <w:sz w:val="24"/>
          <w:szCs w:val="24"/>
        </w:rPr>
      </w:pPr>
      <w:r w:rsidRPr="00366C3E">
        <w:rPr>
          <w:b/>
          <w:sz w:val="24"/>
          <w:szCs w:val="24"/>
        </w:rPr>
        <w:t>Aanleveren Foto’s</w:t>
      </w:r>
      <w:r>
        <w:rPr>
          <w:sz w:val="24"/>
          <w:szCs w:val="24"/>
        </w:rPr>
        <w:t xml:space="preserve"> </w:t>
      </w:r>
      <w:r w:rsidRPr="00366C3E">
        <w:rPr>
          <w:sz w:val="18"/>
          <w:szCs w:val="18"/>
        </w:rPr>
        <w:t>(minimaal 3)</w:t>
      </w:r>
      <w:r>
        <w:rPr>
          <w:sz w:val="24"/>
          <w:szCs w:val="24"/>
        </w:rPr>
        <w:t>:</w:t>
      </w:r>
    </w:p>
    <w:p w:rsidR="000F5F8A" w:rsidRDefault="000F5F8A" w:rsidP="00AE646E">
      <w:pPr>
        <w:rPr>
          <w:sz w:val="24"/>
          <w:szCs w:val="24"/>
        </w:rPr>
      </w:pPr>
    </w:p>
    <w:p w:rsidR="00366C3E" w:rsidRPr="00B7452F" w:rsidRDefault="00366C3E" w:rsidP="00AE646E">
      <w:r w:rsidRPr="00B7452F">
        <w:t xml:space="preserve">Hierop dient </w:t>
      </w:r>
      <w:r w:rsidR="00A41055">
        <w:t xml:space="preserve">in ieder geval </w:t>
      </w:r>
      <w:r w:rsidRPr="00B7452F">
        <w:t>te staan:</w:t>
      </w:r>
    </w:p>
    <w:p w:rsidR="004876DC" w:rsidRDefault="004876DC" w:rsidP="00366C3E">
      <w:pPr>
        <w:pStyle w:val="Lijstalinea"/>
        <w:numPr>
          <w:ilvl w:val="0"/>
          <w:numId w:val="1"/>
        </w:numPr>
      </w:pPr>
      <w:r>
        <w:t>Herkenbare</w:t>
      </w:r>
      <w:r w:rsidR="00465BAC">
        <w:t xml:space="preserve"> </w:t>
      </w:r>
      <w:r>
        <w:t>foto van locatie met schade object</w:t>
      </w:r>
    </w:p>
    <w:p w:rsidR="004876DC" w:rsidRDefault="004876DC" w:rsidP="00366C3E">
      <w:pPr>
        <w:pStyle w:val="Lijstalinea"/>
        <w:numPr>
          <w:ilvl w:val="0"/>
          <w:numId w:val="1"/>
        </w:numPr>
      </w:pPr>
      <w:r>
        <w:t>Overzichtsfoto van gehele schade object</w:t>
      </w:r>
    </w:p>
    <w:p w:rsidR="004876DC" w:rsidRDefault="004876DC" w:rsidP="00366C3E">
      <w:pPr>
        <w:pStyle w:val="Lijstalinea"/>
        <w:numPr>
          <w:ilvl w:val="0"/>
          <w:numId w:val="1"/>
        </w:numPr>
      </w:pPr>
      <w:r>
        <w:t xml:space="preserve">Detail foto’s van schades (mast, armatuur, </w:t>
      </w:r>
      <w:proofErr w:type="spellStart"/>
      <w:r>
        <w:t>faget</w:t>
      </w:r>
      <w:proofErr w:type="spellEnd"/>
      <w:r>
        <w:t>, ….)</w:t>
      </w:r>
    </w:p>
    <w:p w:rsidR="000F5F8A" w:rsidRDefault="000F5F8A" w:rsidP="004876DC"/>
    <w:p w:rsidR="004876DC" w:rsidRDefault="004876DC" w:rsidP="004876DC">
      <w:r>
        <w:t>Indien mogelijk</w:t>
      </w:r>
      <w:r w:rsidR="00A41055">
        <w:t>:</w:t>
      </w:r>
    </w:p>
    <w:p w:rsidR="004876DC" w:rsidRDefault="004876DC" w:rsidP="004876DC">
      <w:pPr>
        <w:pStyle w:val="Lijstalinea"/>
        <w:numPr>
          <w:ilvl w:val="0"/>
          <w:numId w:val="1"/>
        </w:numPr>
      </w:pPr>
      <w:r>
        <w:t>Foto voertuig veroorzaker schade (kenteken en/of rijbewijs</w:t>
      </w:r>
      <w:r w:rsidR="00A41055">
        <w:t>/ID</w:t>
      </w:r>
      <w:r>
        <w:t>)</w:t>
      </w:r>
    </w:p>
    <w:p w:rsidR="004876DC" w:rsidRDefault="004876DC" w:rsidP="004876DC">
      <w:pPr>
        <w:pStyle w:val="Lijstalinea"/>
        <w:numPr>
          <w:ilvl w:val="0"/>
          <w:numId w:val="1"/>
        </w:numPr>
      </w:pPr>
      <w:r>
        <w:t>F</w:t>
      </w:r>
      <w:r w:rsidR="00A41055">
        <w:t>oto object met voertuig veroorzaker</w:t>
      </w:r>
    </w:p>
    <w:p w:rsidR="00366C3E" w:rsidRPr="00A41055" w:rsidRDefault="00A41055" w:rsidP="00AE646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t>Andere relevante foto’s</w:t>
      </w:r>
    </w:p>
    <w:sectPr w:rsidR="00366C3E" w:rsidRPr="00A41055" w:rsidSect="00366C3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91" w:rsidRDefault="005C5091" w:rsidP="00725771">
      <w:r>
        <w:separator/>
      </w:r>
    </w:p>
  </w:endnote>
  <w:endnote w:type="continuationSeparator" w:id="0">
    <w:p w:rsidR="005C5091" w:rsidRDefault="005C5091" w:rsidP="0072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52F" w:rsidRPr="00241CEA" w:rsidRDefault="00B7452F">
    <w:pPr>
      <w:pStyle w:val="Voettekst"/>
      <w:rPr>
        <w:sz w:val="16"/>
        <w:szCs w:val="16"/>
      </w:rPr>
    </w:pPr>
    <w:r w:rsidRPr="00241CEA">
      <w:rPr>
        <w:sz w:val="16"/>
        <w:szCs w:val="16"/>
      </w:rPr>
      <w:t>Het formulier inclusief foto’s voor elke schade apart rapporteren naar de beheer/opzichter. (</w:t>
    </w:r>
    <w:r w:rsidR="00A41055" w:rsidRPr="00241CEA">
      <w:rPr>
        <w:sz w:val="16"/>
        <w:szCs w:val="16"/>
      </w:rPr>
      <w:t>V</w:t>
    </w:r>
    <w:r w:rsidRPr="00241CEA">
      <w:rPr>
        <w:sz w:val="16"/>
        <w:szCs w:val="16"/>
      </w:rPr>
      <w:t xml:space="preserve">oor gemeente Alkmaar ook naar de afdeling risicobeheer: </w:t>
    </w:r>
    <w:hyperlink r:id="rId1" w:history="1">
      <w:r w:rsidRPr="00241CEA">
        <w:rPr>
          <w:rStyle w:val="Hyperlink"/>
          <w:sz w:val="16"/>
          <w:szCs w:val="16"/>
        </w:rPr>
        <w:t>risicobeheer@alkmaar.nl</w:t>
      </w:r>
    </w:hyperlink>
    <w:r w:rsidR="00465BAC" w:rsidRPr="00241CEA">
      <w:rPr>
        <w:rStyle w:val="Hyperlink"/>
        <w:sz w:val="16"/>
        <w:szCs w:val="16"/>
      </w:rPr>
      <w:t>.</w:t>
    </w:r>
    <w:r w:rsidR="00A41055" w:rsidRPr="00241CEA">
      <w:rPr>
        <w:sz w:val="16"/>
        <w:szCs w:val="16"/>
      </w:rPr>
      <w:t xml:space="preserve"> Voor gemeente Heerhugowaard ook naar de afdeling Schadezaken en Verzekeringsza</w:t>
    </w:r>
    <w:r w:rsidR="00465BAC" w:rsidRPr="00241CEA">
      <w:rPr>
        <w:sz w:val="16"/>
        <w:szCs w:val="16"/>
      </w:rPr>
      <w:t>ken: schadezaken-v</w:t>
    </w:r>
    <w:r w:rsidR="00A41055" w:rsidRPr="00241CEA">
      <w:rPr>
        <w:sz w:val="16"/>
        <w:szCs w:val="16"/>
      </w:rPr>
      <w:t>erzekeringszaken</w:t>
    </w:r>
    <w:r w:rsidR="00465BAC" w:rsidRPr="00241CEA">
      <w:rPr>
        <w:sz w:val="16"/>
        <w:szCs w:val="16"/>
      </w:rPr>
      <w:t>@</w:t>
    </w:r>
    <w:r w:rsidR="00A41055" w:rsidRPr="00241CEA">
      <w:rPr>
        <w:sz w:val="16"/>
        <w:szCs w:val="16"/>
      </w:rPr>
      <w:t>heerhugowaard</w:t>
    </w:r>
    <w:r w:rsidR="00465BAC" w:rsidRPr="00241CEA">
      <w:rPr>
        <w:sz w:val="16"/>
        <w:szCs w:val="16"/>
      </w:rPr>
      <w:t>.nl)</w:t>
    </w:r>
    <w:r w:rsidR="00A41055" w:rsidRPr="00241CEA">
      <w:rPr>
        <w:sz w:val="16"/>
        <w:szCs w:val="16"/>
      </w:rPr>
      <w:t>,</w:t>
    </w:r>
  </w:p>
  <w:p w:rsidR="00B7452F" w:rsidRPr="00241CEA" w:rsidRDefault="00B7452F">
    <w:pPr>
      <w:pStyle w:val="Voettekst"/>
      <w:rPr>
        <w:sz w:val="16"/>
        <w:szCs w:val="16"/>
      </w:rPr>
    </w:pPr>
    <w:r w:rsidRPr="00241CEA">
      <w:rPr>
        <w:sz w:val="16"/>
        <w:szCs w:val="16"/>
      </w:rPr>
      <w:t>De rapportage dient direct te gebeuren, doch uiterlijk de eerst volgende werkdag.</w:t>
    </w:r>
  </w:p>
  <w:p w:rsidR="00B7452F" w:rsidRDefault="00B7452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91" w:rsidRDefault="005C5091" w:rsidP="00725771">
      <w:r>
        <w:separator/>
      </w:r>
    </w:p>
  </w:footnote>
  <w:footnote w:type="continuationSeparator" w:id="0">
    <w:p w:rsidR="005C5091" w:rsidRDefault="005C5091" w:rsidP="00725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771" w:rsidRDefault="00AE646E">
    <w:pPr>
      <w:pStyle w:val="Koptekst"/>
    </w:pPr>
    <w:r>
      <w:rPr>
        <w:noProof/>
      </w:rPr>
      <w:drawing>
        <wp:inline distT="0" distB="0" distL="0" distR="0">
          <wp:extent cx="1624736" cy="549910"/>
          <wp:effectExtent l="0" t="0" r="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280" cy="568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</w:t>
    </w:r>
    <w:r>
      <w:rPr>
        <w:noProof/>
      </w:rPr>
      <w:drawing>
        <wp:inline distT="0" distB="0" distL="0" distR="0">
          <wp:extent cx="1632444" cy="432435"/>
          <wp:effectExtent l="0" t="0" r="6350" b="571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511" cy="45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</w:rPr>
      <w:drawing>
        <wp:inline distT="0" distB="0" distL="0" distR="0">
          <wp:extent cx="1543050" cy="557978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111" cy="578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5771" w:rsidRDefault="0072577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5752C"/>
    <w:multiLevelType w:val="hybridMultilevel"/>
    <w:tmpl w:val="A62422BA"/>
    <w:lvl w:ilvl="0" w:tplc="C61CD2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71"/>
    <w:rsid w:val="00094914"/>
    <w:rsid w:val="000F5F8A"/>
    <w:rsid w:val="00241CEA"/>
    <w:rsid w:val="002E12FA"/>
    <w:rsid w:val="00366C3E"/>
    <w:rsid w:val="00465BAC"/>
    <w:rsid w:val="004876DC"/>
    <w:rsid w:val="005B3AC6"/>
    <w:rsid w:val="005C5091"/>
    <w:rsid w:val="00725771"/>
    <w:rsid w:val="00A41055"/>
    <w:rsid w:val="00AE646E"/>
    <w:rsid w:val="00B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7D64FB-831C-4FC3-B9E8-FB3BA602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257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77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7257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771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366C3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7452F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6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isicobeheer@alkmaar.n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9CA0-C714-4317-8854-BEAFA05C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93755D57.dotm</Template>
  <TotalTime>1</TotalTime>
  <Pages>2</Pages>
  <Words>129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van der Bles</dc:creator>
  <cp:lastModifiedBy>Bart van der Bles</cp:lastModifiedBy>
  <cp:revision>3</cp:revision>
  <dcterms:created xsi:type="dcterms:W3CDTF">2018-04-26T14:20:00Z</dcterms:created>
  <dcterms:modified xsi:type="dcterms:W3CDTF">2018-04-26T14:21:00Z</dcterms:modified>
</cp:coreProperties>
</file>