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1B16C" w14:textId="77777777" w:rsidR="00804A04" w:rsidRPr="00804A04" w:rsidRDefault="00804A04" w:rsidP="00804A04">
      <w:pPr>
        <w:pStyle w:val="Kop1"/>
      </w:pPr>
      <w:r w:rsidRPr="00804A04">
        <w:t>Verklaring Russische sancties Europese Unie</w:t>
      </w:r>
    </w:p>
    <w:p w14:paraId="46E0436B" w14:textId="56A2DB47"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w:t>
      </w:r>
      <w:r w:rsidR="00BC0E53">
        <w:rPr>
          <w:rFonts w:ascii="Arial" w:hAnsi="Arial" w:cs="Arial"/>
          <w:sz w:val="20"/>
          <w:szCs w:val="20"/>
        </w:rPr>
        <w:t xml:space="preserve"> </w:t>
      </w:r>
      <w:r w:rsidRPr="00BC0E53">
        <w:rPr>
          <w:rFonts w:ascii="Arial" w:hAnsi="Arial" w:cs="Arial"/>
          <w:sz w:val="20"/>
          <w:szCs w:val="20"/>
        </w:rPr>
        <w:t>uitvoering van overeenkomst met kenmerk:</w:t>
      </w:r>
      <w:r w:rsidRPr="00BC0E53">
        <w:rPr>
          <w:rFonts w:ascii="Arial" w:hAnsi="Arial" w:cs="Arial"/>
          <w:sz w:val="20"/>
          <w:szCs w:val="20"/>
          <w:u w:val="single"/>
        </w:rPr>
        <w:t xml:space="preserve"> </w:t>
      </w:r>
      <w:r w:rsidR="00BC0E53" w:rsidRPr="00BC0E53">
        <w:rPr>
          <w:rFonts w:ascii="Arial" w:hAnsi="Arial" w:cs="Arial"/>
          <w:sz w:val="20"/>
          <w:szCs w:val="20"/>
          <w:u w:val="single"/>
        </w:rPr>
        <w:t>220122GZD Onderhoud grasvegetaties</w:t>
      </w:r>
      <w:r w:rsidRPr="00BC0E53">
        <w:rPr>
          <w:rFonts w:ascii="Arial" w:hAnsi="Arial" w:cs="Arial"/>
          <w:sz w:val="20"/>
          <w:szCs w:val="20"/>
          <w:u w:val="single"/>
        </w:rPr>
        <w:t xml:space="preserve">. </w:t>
      </w:r>
      <w:r w:rsidRPr="00BC0E53">
        <w:rPr>
          <w:rFonts w:ascii="Arial" w:hAnsi="Arial" w:cs="Arial"/>
          <w:sz w:val="20"/>
          <w:szCs w:val="20"/>
        </w:rPr>
        <w:t>die de drempels</w:t>
      </w:r>
      <w:r w:rsidRPr="00804A04">
        <w:rPr>
          <w:rFonts w:ascii="Arial" w:hAnsi="Arial" w:cs="Arial"/>
          <w:sz w:val="20"/>
          <w:szCs w:val="20"/>
        </w:rPr>
        <w:t xml:space="preserve">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48728C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70342A04"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C3CBF7C"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18ABE6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22B764C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0A16387"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7A743850" w14:textId="77777777" w:rsidR="00804A04" w:rsidRPr="00804A04" w:rsidRDefault="00804A04" w:rsidP="00804A04">
      <w:pPr>
        <w:tabs>
          <w:tab w:val="left" w:pos="2200"/>
          <w:tab w:val="right" w:pos="9000"/>
        </w:tabs>
        <w:rPr>
          <w:rFonts w:ascii="Arial" w:hAnsi="Arial" w:cs="Arial"/>
          <w:sz w:val="20"/>
          <w:szCs w:val="20"/>
          <w:u w:val="dotted"/>
        </w:rPr>
      </w:pPr>
    </w:p>
    <w:p w14:paraId="57A14215"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6071048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6AC8AF2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2FF33BE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214E3908"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50EEA42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6E1C2124" w14:textId="77777777" w:rsidR="00804A04" w:rsidRPr="00804A04" w:rsidRDefault="00804A04" w:rsidP="00804A04">
      <w:pPr>
        <w:tabs>
          <w:tab w:val="left" w:pos="2300"/>
          <w:tab w:val="right" w:pos="9000"/>
        </w:tabs>
        <w:rPr>
          <w:rFonts w:ascii="Arial" w:hAnsi="Arial" w:cs="Arial"/>
          <w:sz w:val="20"/>
          <w:szCs w:val="20"/>
        </w:rPr>
      </w:pPr>
    </w:p>
    <w:p w14:paraId="48304C0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7FE17C62" w14:textId="77777777" w:rsidR="00804A04" w:rsidRDefault="00804A04" w:rsidP="00804A04">
      <w:pPr>
        <w:rPr>
          <w:rFonts w:ascii="Arial" w:hAnsi="Arial" w:cs="Arial"/>
          <w:sz w:val="20"/>
          <w:szCs w:val="20"/>
        </w:rPr>
      </w:pPr>
    </w:p>
    <w:p w14:paraId="086DC5A0"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48C80" w14:textId="77777777" w:rsidR="00BC0E53" w:rsidRDefault="00BC0E53" w:rsidP="00987C12">
      <w:r>
        <w:separator/>
      </w:r>
    </w:p>
    <w:p w14:paraId="2ADEC6AB" w14:textId="77777777" w:rsidR="00BC0E53" w:rsidRDefault="00BC0E53" w:rsidP="00987C12"/>
    <w:p w14:paraId="3F78627E" w14:textId="77777777" w:rsidR="00BC0E53" w:rsidRDefault="00BC0E53" w:rsidP="00987C12"/>
    <w:p w14:paraId="0867437C" w14:textId="77777777" w:rsidR="00BC0E53" w:rsidRDefault="00BC0E53" w:rsidP="00987C12"/>
  </w:endnote>
  <w:endnote w:type="continuationSeparator" w:id="0">
    <w:p w14:paraId="6BBE949A" w14:textId="77777777" w:rsidR="00BC0E53" w:rsidRDefault="00BC0E53" w:rsidP="00987C12">
      <w:r>
        <w:continuationSeparator/>
      </w:r>
    </w:p>
    <w:p w14:paraId="0957BEAD" w14:textId="77777777" w:rsidR="00BC0E53" w:rsidRDefault="00BC0E53" w:rsidP="00987C12"/>
    <w:p w14:paraId="063AA787" w14:textId="77777777" w:rsidR="00BC0E53" w:rsidRDefault="00BC0E53" w:rsidP="00987C12"/>
    <w:p w14:paraId="13398DC2" w14:textId="77777777" w:rsidR="00BC0E53" w:rsidRDefault="00BC0E53"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599B126C"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1E98C5"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7D7C" w14:textId="77777777" w:rsidR="0051457F" w:rsidRDefault="0051457F" w:rsidP="0051457F">
    <w:pPr>
      <w:pStyle w:val="Voettekst"/>
      <w:jc w:val="right"/>
      <w:rPr>
        <w:noProof/>
        <w:sz w:val="15"/>
        <w:szCs w:val="15"/>
      </w:rPr>
    </w:pPr>
  </w:p>
  <w:p w14:paraId="31FDC262" w14:textId="77777777" w:rsidR="00670930" w:rsidRDefault="00670930" w:rsidP="00670930">
    <w:pPr>
      <w:pStyle w:val="Voettekst"/>
      <w:spacing w:line="240" w:lineRule="auto"/>
      <w:jc w:val="right"/>
      <w:rPr>
        <w:rFonts w:cs="Arial"/>
        <w:noProof/>
        <w:color w:val="FFFFFF" w:themeColor="text1"/>
        <w:sz w:val="15"/>
        <w:szCs w:val="15"/>
      </w:rPr>
    </w:pPr>
  </w:p>
  <w:p w14:paraId="6F16F640"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6D9F475" wp14:editId="4283F8A2">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5EF1EE7C" w14:textId="0988716E"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BC0E5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0256E0FE"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32EB7" w14:textId="77777777" w:rsidR="00BC0E53" w:rsidRDefault="00BC0E53" w:rsidP="00987C12">
      <w:r>
        <w:separator/>
      </w:r>
    </w:p>
    <w:p w14:paraId="0A64070A" w14:textId="77777777" w:rsidR="00BC0E53" w:rsidRDefault="00BC0E53" w:rsidP="00987C12"/>
    <w:p w14:paraId="3A6EB51E" w14:textId="77777777" w:rsidR="00BC0E53" w:rsidRDefault="00BC0E53" w:rsidP="00987C12"/>
    <w:p w14:paraId="4427195D" w14:textId="77777777" w:rsidR="00BC0E53" w:rsidRDefault="00BC0E53" w:rsidP="00987C12"/>
  </w:footnote>
  <w:footnote w:type="continuationSeparator" w:id="0">
    <w:p w14:paraId="742B39D0" w14:textId="77777777" w:rsidR="00BC0E53" w:rsidRDefault="00BC0E53" w:rsidP="00987C12">
      <w:r>
        <w:continuationSeparator/>
      </w:r>
    </w:p>
    <w:p w14:paraId="3955D347" w14:textId="77777777" w:rsidR="00BC0E53" w:rsidRDefault="00BC0E53" w:rsidP="00987C12"/>
    <w:p w14:paraId="2C97283B" w14:textId="77777777" w:rsidR="00BC0E53" w:rsidRDefault="00BC0E53" w:rsidP="00987C12"/>
    <w:p w14:paraId="3DEF2651" w14:textId="77777777" w:rsidR="00BC0E53" w:rsidRDefault="00BC0E53"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15676" w14:textId="77777777" w:rsidR="006E3637" w:rsidRDefault="00E56333" w:rsidP="00E56333">
    <w:pPr>
      <w:pStyle w:val="Koptekst"/>
      <w:tabs>
        <w:tab w:val="clear" w:pos="4536"/>
        <w:tab w:val="center" w:pos="4820"/>
      </w:tabs>
    </w:pPr>
    <w:r>
      <w:rPr>
        <w:noProof/>
        <w:lang w:eastAsia="nl-NL"/>
      </w:rPr>
      <w:drawing>
        <wp:inline distT="0" distB="0" distL="0" distR="0" wp14:anchorId="6449D87E" wp14:editId="00033A23">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E53"/>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C0E53"/>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12614"/>
  <w15:chartTrackingRefBased/>
  <w15:docId w15:val="{667E7F79-13FD-4663-AB94-14A1DF10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GZD\220122GZD%20Maaibestek\02%20Aanbestedingsstukken\03%20Concepten\Bijlage%20E%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E - Verklaring Russische sancties</Template>
  <TotalTime>1</TotalTime>
  <Pages>1</Pages>
  <Words>289</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1</cp:revision>
  <cp:lastPrinted>2020-09-04T07:56:00Z</cp:lastPrinted>
  <dcterms:created xsi:type="dcterms:W3CDTF">2022-12-14T12:38:00Z</dcterms:created>
  <dcterms:modified xsi:type="dcterms:W3CDTF">2022-12-14T12:39:00Z</dcterms:modified>
</cp:coreProperties>
</file>