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38E1B" w14:textId="77777777" w:rsidR="0075262A" w:rsidRDefault="0075262A" w:rsidP="0061366F">
      <w:pPr>
        <w:pStyle w:val="Kop1"/>
        <w:numPr>
          <w:ilvl w:val="0"/>
          <w:numId w:val="0"/>
        </w:numPr>
        <w:ind w:left="432" w:hanging="432"/>
      </w:pPr>
      <w:bookmarkStart w:id="0" w:name="_Toc47434764"/>
      <w:bookmarkStart w:id="1" w:name="_Toc121772230"/>
      <w:r w:rsidRPr="0061366F">
        <w:t>Bijlage</w:t>
      </w:r>
      <w:r w:rsidRPr="00E02065">
        <w:t xml:space="preserve"> 4</w:t>
      </w:r>
      <w:r w:rsidRPr="00E02065">
        <w:tab/>
        <w:t>Formulier referentie geschiktheidseisen</w:t>
      </w:r>
      <w:bookmarkEnd w:id="0"/>
      <w:bookmarkEnd w:id="1"/>
    </w:p>
    <w:p w14:paraId="297D1C5A" w14:textId="77777777" w:rsidR="0075262A" w:rsidRDefault="0075262A" w:rsidP="0061366F">
      <w:r w:rsidRPr="0005526A">
        <w:t xml:space="preserve">Ter verantwoording van de referentie-eis als gesteld in </w:t>
      </w:r>
      <w:r w:rsidRPr="00AA3262">
        <w:t>paragraaf 2.2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5262A" w:rsidRPr="0005526A" w14:paraId="17D0B67F" w14:textId="77777777" w:rsidTr="00371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E2D382C" w14:textId="6E69737B" w:rsidR="0075262A" w:rsidRPr="0061366F" w:rsidRDefault="0075262A" w:rsidP="0037121C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2" w:name="_Hlk42863338"/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 w:rsidR="002F14A8">
              <w:rPr>
                <w:b w:val="0"/>
                <w:bCs w:val="0"/>
                <w:color w:val="FFFFFF"/>
                <w:u w:val="single"/>
              </w:rPr>
              <w:t>1: Architectonische ontwerpwerkzaamheden</w:t>
            </w:r>
          </w:p>
        </w:tc>
      </w:tr>
      <w:tr w:rsidR="0075262A" w:rsidRPr="0005526A" w14:paraId="54EE3068" w14:textId="77777777" w:rsidTr="00371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CF5D6B1" w14:textId="77777777" w:rsidR="0075262A" w:rsidRPr="0061366F" w:rsidRDefault="0075262A" w:rsidP="0037121C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3E3A12C0" w14:textId="77777777" w:rsidR="0075262A" w:rsidRPr="0061366F" w:rsidRDefault="0075262A" w:rsidP="0037121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5262A" w:rsidRPr="0005526A" w14:paraId="16E78601" w14:textId="77777777" w:rsidTr="0037121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0C3EBC2" w14:textId="77777777" w:rsidR="0075262A" w:rsidRPr="0061366F" w:rsidRDefault="0075262A" w:rsidP="0037121C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738537D" w14:textId="77777777" w:rsidR="0075262A" w:rsidRPr="0061366F" w:rsidRDefault="0075262A" w:rsidP="0037121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5262A" w:rsidRPr="0005526A" w14:paraId="28B3160D" w14:textId="77777777" w:rsidTr="00371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0C928E" w14:textId="77777777" w:rsidR="0075262A" w:rsidRPr="0061366F" w:rsidRDefault="0075262A" w:rsidP="0037121C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C5F2249" w14:textId="77777777" w:rsidR="0075262A" w:rsidRPr="0061366F" w:rsidRDefault="0075262A" w:rsidP="0037121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5262A" w:rsidRPr="0005526A" w14:paraId="55BB1212" w14:textId="77777777" w:rsidTr="0037121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61A7CB" w14:textId="77777777" w:rsidR="0075262A" w:rsidRPr="0061366F" w:rsidRDefault="0075262A" w:rsidP="0037121C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26F03FE" w14:textId="77777777" w:rsidR="0075262A" w:rsidRPr="0061366F" w:rsidRDefault="0075262A" w:rsidP="0037121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7F8FAD1" w14:textId="77777777" w:rsidR="0075262A" w:rsidRPr="0061366F" w:rsidRDefault="0075262A" w:rsidP="0037121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75262A" w:rsidRPr="0005526A" w14:paraId="58DB54B6" w14:textId="77777777" w:rsidTr="00371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B116D5" w14:textId="77777777" w:rsidR="0075262A" w:rsidRPr="0061366F" w:rsidRDefault="0075262A" w:rsidP="0037121C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8C59823" w14:textId="77777777" w:rsidR="0075262A" w:rsidRPr="0061366F" w:rsidRDefault="0075262A" w:rsidP="0037121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F6A3760" w14:textId="77777777" w:rsidR="0075262A" w:rsidRPr="0061366F" w:rsidRDefault="0075262A" w:rsidP="0037121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6F2F37" w:rsidRPr="0005526A" w14:paraId="09D60D45" w14:textId="77777777" w:rsidTr="0037121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80A13B" w14:textId="69DD189E" w:rsidR="006F2F37" w:rsidRPr="006F2F37" w:rsidRDefault="006F2F37" w:rsidP="0037121C">
            <w:pPr>
              <w:spacing w:line="260" w:lineRule="atLeast"/>
              <w:rPr>
                <w:b w:val="0"/>
                <w:bCs w:val="0"/>
              </w:rPr>
            </w:pPr>
            <w:r w:rsidRPr="006F2F37">
              <w:rPr>
                <w:b w:val="0"/>
                <w:bCs w:val="0"/>
              </w:rPr>
              <w:t>Betreft nieuwbouw:</w:t>
            </w:r>
          </w:p>
        </w:tc>
        <w:tc>
          <w:tcPr>
            <w:tcW w:w="5865" w:type="dxa"/>
            <w:vAlign w:val="center"/>
          </w:tcPr>
          <w:p w14:paraId="04FCE0B7" w14:textId="77777777" w:rsidR="006F2F37" w:rsidRPr="0061366F" w:rsidRDefault="006F2F37" w:rsidP="006F2F3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8B60476" w14:textId="74457B75" w:rsidR="006F2F37" w:rsidRPr="0061366F" w:rsidRDefault="006F2F37" w:rsidP="006F2F3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t xml:space="preserve"> (uitsluiting)</w:t>
            </w:r>
          </w:p>
        </w:tc>
      </w:tr>
      <w:tr w:rsidR="006F2F37" w:rsidRPr="0005526A" w14:paraId="47D248D7" w14:textId="77777777" w:rsidTr="00371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49216F7" w14:textId="35AC1159" w:rsidR="006F2F37" w:rsidRPr="006F2F37" w:rsidRDefault="006F2F37" w:rsidP="006F2F37">
            <w:pPr>
              <w:spacing w:line="260" w:lineRule="atLeast"/>
              <w:rPr>
                <w:b w:val="0"/>
                <w:bCs w:val="0"/>
              </w:rPr>
            </w:pPr>
            <w:r w:rsidRPr="00523332">
              <w:rPr>
                <w:b w:val="0"/>
                <w:bCs w:val="0"/>
              </w:rPr>
              <w:t xml:space="preserve">Betreft utiliteitsbouw: </w:t>
            </w:r>
          </w:p>
        </w:tc>
        <w:tc>
          <w:tcPr>
            <w:tcW w:w="5865" w:type="dxa"/>
            <w:vAlign w:val="center"/>
          </w:tcPr>
          <w:p w14:paraId="41ED6EA6" w14:textId="77777777" w:rsidR="006F2F37" w:rsidRPr="0061366F" w:rsidRDefault="006F2F37" w:rsidP="006F2F3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387B25C" w14:textId="4CBAA85A" w:rsidR="006F2F37" w:rsidRPr="0061366F" w:rsidRDefault="006F2F37" w:rsidP="006F2F3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t xml:space="preserve"> (uitsluiting)</w:t>
            </w:r>
          </w:p>
        </w:tc>
      </w:tr>
      <w:tr w:rsidR="006F2F37" w:rsidRPr="0005526A" w14:paraId="4F0094BC" w14:textId="77777777" w:rsidTr="0037121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4DA740" w14:textId="0A8D4843" w:rsidR="006F2F37" w:rsidRPr="0061366F" w:rsidRDefault="006F2F37" w:rsidP="006F2F37">
            <w:pPr>
              <w:spacing w:line="260" w:lineRule="atLeast"/>
              <w:rPr>
                <w:b w:val="0"/>
                <w:bCs w:val="0"/>
              </w:rPr>
            </w:pPr>
            <w:r w:rsidRPr="00AA3262">
              <w:rPr>
                <w:b w:val="0"/>
                <w:bCs w:val="0"/>
              </w:rPr>
              <w:t>Ontwerp (</w:t>
            </w:r>
            <w:r w:rsidR="00523332" w:rsidRPr="00AA3262">
              <w:rPr>
                <w:b w:val="0"/>
                <w:bCs w:val="0"/>
              </w:rPr>
              <w:t>technisch ontwerp</w:t>
            </w:r>
            <w:r w:rsidRPr="00AA3262">
              <w:rPr>
                <w:b w:val="0"/>
                <w:bCs w:val="0"/>
              </w:rPr>
              <w:t>)</w:t>
            </w:r>
            <w:r w:rsidRPr="00523332">
              <w:rPr>
                <w:b w:val="0"/>
                <w:bCs w:val="0"/>
              </w:rPr>
              <w:t xml:space="preserve"> 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4B1639FC" w14:textId="77777777" w:rsidR="006F2F37" w:rsidRPr="0061366F" w:rsidRDefault="006F2F37" w:rsidP="006F2F3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EBB5C94" w14:textId="38012396" w:rsidR="006F2F37" w:rsidRPr="002F14A8" w:rsidRDefault="006F2F37" w:rsidP="006F2F3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t xml:space="preserve"> (uitsluiting)</w:t>
            </w:r>
          </w:p>
          <w:p w14:paraId="64DB600C" w14:textId="77777777" w:rsidR="006F2F37" w:rsidRPr="0061366F" w:rsidRDefault="006F2F37" w:rsidP="006F2F3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2F37" w:rsidRPr="0005526A" w14:paraId="7C085E0F" w14:textId="77777777" w:rsidTr="00371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9FE2D3" w14:textId="13A621C8" w:rsidR="006F2F37" w:rsidRPr="006F2F37" w:rsidRDefault="006F2F37" w:rsidP="006F2F37">
            <w:pPr>
              <w:spacing w:line="260" w:lineRule="atLeast"/>
              <w:rPr>
                <w:b w:val="0"/>
                <w:bCs w:val="0"/>
              </w:rPr>
            </w:pPr>
            <w:r w:rsidRPr="006F2F37">
              <w:rPr>
                <w:b w:val="0"/>
                <w:bCs w:val="0"/>
              </w:rPr>
              <w:t xml:space="preserve">&gt; </w:t>
            </w:r>
            <w:r w:rsidR="00523332">
              <w:rPr>
                <w:b w:val="0"/>
                <w:bCs w:val="0"/>
              </w:rPr>
              <w:t>1.800</w:t>
            </w:r>
            <w:r w:rsidRPr="006F2F37">
              <w:rPr>
                <w:b w:val="0"/>
                <w:bCs w:val="0"/>
              </w:rPr>
              <w:t xml:space="preserve"> m2 BVO:</w:t>
            </w:r>
          </w:p>
        </w:tc>
        <w:tc>
          <w:tcPr>
            <w:tcW w:w="5865" w:type="dxa"/>
            <w:vAlign w:val="center"/>
          </w:tcPr>
          <w:p w14:paraId="69057AFD" w14:textId="77777777" w:rsidR="006F2F37" w:rsidRPr="0061366F" w:rsidRDefault="006F2F37" w:rsidP="006F2F3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4CD88DD" w14:textId="0FBC8C74" w:rsidR="006F2F37" w:rsidRPr="002F14A8" w:rsidRDefault="006F2F37" w:rsidP="006F2F3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t xml:space="preserve"> (uitsluiting)</w:t>
            </w:r>
          </w:p>
        </w:tc>
      </w:tr>
      <w:tr w:rsidR="006F2F37" w:rsidRPr="0005526A" w14:paraId="49E579EF" w14:textId="77777777" w:rsidTr="0037121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56CB1C" w14:textId="77777777" w:rsidR="006F2F37" w:rsidRPr="0061366F" w:rsidRDefault="006F2F37" w:rsidP="006F2F3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70BAD0B4" w14:textId="77777777" w:rsidR="006F2F37" w:rsidRPr="0061366F" w:rsidRDefault="006F2F37" w:rsidP="006F2F3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F2F37" w:rsidRPr="0005526A" w14:paraId="13DC9DA0" w14:textId="77777777" w:rsidTr="00371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B5E9814" w14:textId="77777777" w:rsidR="006F2F37" w:rsidRPr="0061366F" w:rsidRDefault="006F2F37" w:rsidP="006F2F3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6FD0603" w14:textId="77777777" w:rsidR="006F2F37" w:rsidRPr="0061366F" w:rsidRDefault="006F2F37" w:rsidP="006F2F3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bookmarkEnd w:id="2"/>
    <w:p w14:paraId="039E4B1F" w14:textId="07D90D73" w:rsidR="0075262A" w:rsidRDefault="0075262A" w:rsidP="0037121C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F14A8" w:rsidRPr="0005526A" w14:paraId="6B7B382C" w14:textId="77777777" w:rsidTr="00CF42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C336A20" w14:textId="4DAA0545" w:rsidR="002F14A8" w:rsidRPr="0061366F" w:rsidRDefault="002F14A8" w:rsidP="00CF4227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t>Kerncompetentie</w:t>
            </w:r>
            <w:r>
              <w:rPr>
                <w:b w:val="0"/>
                <w:bCs w:val="0"/>
                <w:color w:val="FFFFFF"/>
                <w:u w:val="single"/>
              </w:rPr>
              <w:t xml:space="preserve"> 2: Complexiteit ontwerpwerkzaamheden</w:t>
            </w:r>
          </w:p>
        </w:tc>
      </w:tr>
      <w:tr w:rsidR="002F14A8" w:rsidRPr="0005526A" w14:paraId="20FBB617" w14:textId="77777777" w:rsidTr="00CF4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26D50F" w14:textId="77777777" w:rsidR="002F14A8" w:rsidRPr="0061366F" w:rsidRDefault="002F14A8" w:rsidP="00CF422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9C8A1FF" w14:textId="77777777" w:rsidR="002F14A8" w:rsidRPr="0061366F" w:rsidRDefault="002F14A8" w:rsidP="00CF422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2F14A8" w:rsidRPr="0005526A" w14:paraId="3F0486C6" w14:textId="77777777" w:rsidTr="00CF422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854CF8" w14:textId="77777777" w:rsidR="002F14A8" w:rsidRPr="0061366F" w:rsidRDefault="002F14A8" w:rsidP="00CF422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BE6C446" w14:textId="77777777" w:rsidR="002F14A8" w:rsidRPr="0061366F" w:rsidRDefault="002F14A8" w:rsidP="00CF422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2F14A8" w:rsidRPr="0005526A" w14:paraId="5E0E0FC8" w14:textId="77777777" w:rsidTr="00CF4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BB32F80" w14:textId="77777777" w:rsidR="002F14A8" w:rsidRPr="0061366F" w:rsidRDefault="002F14A8" w:rsidP="00CF422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432059D" w14:textId="77777777" w:rsidR="002F14A8" w:rsidRPr="0061366F" w:rsidRDefault="002F14A8" w:rsidP="00CF422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2F14A8" w:rsidRPr="0005526A" w14:paraId="041D5DAF" w14:textId="77777777" w:rsidTr="00CF422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C804AE4" w14:textId="77777777" w:rsidR="002F14A8" w:rsidRPr="0061366F" w:rsidRDefault="002F14A8" w:rsidP="00CF422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0C5E17F" w14:textId="77777777" w:rsidR="002F14A8" w:rsidRPr="0061366F" w:rsidRDefault="002F14A8" w:rsidP="00CF422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0268A8B8" w14:textId="77777777" w:rsidR="002F14A8" w:rsidRPr="0061366F" w:rsidRDefault="002F14A8" w:rsidP="00CF422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2F14A8" w:rsidRPr="0005526A" w14:paraId="697AAF67" w14:textId="77777777" w:rsidTr="00CF4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9FB6F3" w14:textId="77777777" w:rsidR="002F14A8" w:rsidRPr="0061366F" w:rsidRDefault="002F14A8" w:rsidP="00CF422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B3A77D7" w14:textId="77777777" w:rsidR="002F14A8" w:rsidRPr="0061366F" w:rsidRDefault="002F14A8" w:rsidP="00CF422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5D142921" w14:textId="77777777" w:rsidR="002F14A8" w:rsidRPr="0061366F" w:rsidRDefault="002F14A8" w:rsidP="00CF422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2F14A8" w:rsidRPr="0005526A" w14:paraId="424E620C" w14:textId="77777777" w:rsidTr="00CF422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2A7E926" w14:textId="19E42C9F" w:rsidR="002F14A8" w:rsidRPr="00523332" w:rsidRDefault="002F14A8" w:rsidP="00CF4227">
            <w:pPr>
              <w:spacing w:line="260" w:lineRule="atLeast"/>
              <w:rPr>
                <w:b w:val="0"/>
                <w:bCs w:val="0"/>
              </w:rPr>
            </w:pPr>
            <w:r w:rsidRPr="00523332">
              <w:rPr>
                <w:b w:val="0"/>
              </w:rPr>
              <w:t>SR 1997, bijlage 2, klasse 4:</w:t>
            </w:r>
          </w:p>
        </w:tc>
        <w:tc>
          <w:tcPr>
            <w:tcW w:w="5865" w:type="dxa"/>
            <w:vAlign w:val="center"/>
          </w:tcPr>
          <w:p w14:paraId="1EA80B68" w14:textId="77777777" w:rsidR="002F14A8" w:rsidRPr="0061366F" w:rsidRDefault="002F14A8" w:rsidP="00CF422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133FBC5" w14:textId="2A751FCF" w:rsidR="002F14A8" w:rsidRPr="0061366F" w:rsidRDefault="002F14A8" w:rsidP="0052333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t xml:space="preserve"> (uitsluiting)</w:t>
            </w:r>
          </w:p>
        </w:tc>
      </w:tr>
      <w:tr w:rsidR="002F14A8" w:rsidRPr="0005526A" w14:paraId="21ED97CF" w14:textId="77777777" w:rsidTr="00CF4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144A04" w14:textId="77777777" w:rsidR="002F14A8" w:rsidRPr="0061366F" w:rsidRDefault="002F14A8" w:rsidP="00CF422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96850B9" w14:textId="77777777" w:rsidR="002F14A8" w:rsidRPr="0061366F" w:rsidRDefault="002F14A8" w:rsidP="00CF422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2F14A8" w:rsidRPr="0005526A" w14:paraId="37951D40" w14:textId="77777777" w:rsidTr="00CF422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320E26" w14:textId="77777777" w:rsidR="002F14A8" w:rsidRPr="0061366F" w:rsidRDefault="002F14A8" w:rsidP="00CF4227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3C558326" w14:textId="77777777" w:rsidR="002F14A8" w:rsidRPr="0061366F" w:rsidRDefault="002F14A8" w:rsidP="00CF422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6E8FEEEC" w14:textId="77777777" w:rsidR="002F14A8" w:rsidRPr="00E02065" w:rsidRDefault="002F14A8" w:rsidP="002F14A8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A3262" w:rsidRPr="0005526A" w14:paraId="36169C7C" w14:textId="77777777" w:rsidTr="00CA2B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8F9E6C3" w14:textId="12098367" w:rsidR="00AA3262" w:rsidRPr="0061366F" w:rsidRDefault="00AA3262" w:rsidP="00CA2B62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lastRenderedPageBreak/>
              <w:t>Kerncompetentie</w:t>
            </w:r>
            <w:r>
              <w:rPr>
                <w:b w:val="0"/>
                <w:bCs w:val="0"/>
                <w:color w:val="FFFFFF"/>
                <w:u w:val="single"/>
              </w:rPr>
              <w:t xml:space="preserve"> 3:  Duurzaamheid</w:t>
            </w:r>
          </w:p>
        </w:tc>
      </w:tr>
      <w:tr w:rsidR="00AA3262" w:rsidRPr="0005526A" w14:paraId="70DEC3A4" w14:textId="77777777" w:rsidTr="00CA2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C7E0C21" w14:textId="77777777" w:rsidR="00AA3262" w:rsidRPr="0061366F" w:rsidRDefault="00AA3262" w:rsidP="00CA2B6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AA4019E" w14:textId="77777777" w:rsidR="00AA3262" w:rsidRPr="0061366F" w:rsidRDefault="00AA3262" w:rsidP="00CA2B6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A3262" w:rsidRPr="0005526A" w14:paraId="0C74F076" w14:textId="77777777" w:rsidTr="00CA2B6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046217" w14:textId="77777777" w:rsidR="00AA3262" w:rsidRPr="0061366F" w:rsidRDefault="00AA3262" w:rsidP="00CA2B6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C33DB68" w14:textId="77777777" w:rsidR="00AA3262" w:rsidRPr="0061366F" w:rsidRDefault="00AA3262" w:rsidP="00CA2B6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A3262" w:rsidRPr="0005526A" w14:paraId="5D183662" w14:textId="77777777" w:rsidTr="00CA2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39A3DF" w14:textId="77777777" w:rsidR="00AA3262" w:rsidRPr="0061366F" w:rsidRDefault="00AA3262" w:rsidP="00CA2B6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750AD61" w14:textId="77777777" w:rsidR="00AA3262" w:rsidRPr="0061366F" w:rsidRDefault="00AA3262" w:rsidP="00CA2B6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A3262" w:rsidRPr="0005526A" w14:paraId="560976FB" w14:textId="77777777" w:rsidTr="00CA2B6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EB26C5" w14:textId="77777777" w:rsidR="00AA3262" w:rsidRPr="0061366F" w:rsidRDefault="00AA3262" w:rsidP="00CA2B6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C3B0CE3" w14:textId="77777777" w:rsidR="00AA3262" w:rsidRPr="0061366F" w:rsidRDefault="00AA3262" w:rsidP="00CA2B6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06A3895" w14:textId="77777777" w:rsidR="00AA3262" w:rsidRPr="0061366F" w:rsidRDefault="00AA3262" w:rsidP="00CA2B6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A3262" w:rsidRPr="0005526A" w14:paraId="0059345F" w14:textId="77777777" w:rsidTr="00CA2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42666A1" w14:textId="77777777" w:rsidR="00AA3262" w:rsidRPr="0061366F" w:rsidRDefault="00AA3262" w:rsidP="00CA2B6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03C1A77" w14:textId="77777777" w:rsidR="00AA3262" w:rsidRPr="0061366F" w:rsidRDefault="00AA3262" w:rsidP="00CA2B6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CCFF0E3" w14:textId="77777777" w:rsidR="00AA3262" w:rsidRPr="0061366F" w:rsidRDefault="00AA3262" w:rsidP="00CA2B6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AA3262" w:rsidRPr="0005526A" w14:paraId="2B29F533" w14:textId="77777777" w:rsidTr="00CA2B6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3AD662" w14:textId="210BFC89" w:rsidR="00AA3262" w:rsidRPr="00523332" w:rsidRDefault="005C67B7" w:rsidP="00CA2B6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</w:rPr>
              <w:t xml:space="preserve">Bijna </w:t>
            </w:r>
            <w:r w:rsidR="00AA3262">
              <w:rPr>
                <w:b w:val="0"/>
              </w:rPr>
              <w:t>Energie Neutraal Gebouw (</w:t>
            </w:r>
            <w:r w:rsidR="00196408">
              <w:rPr>
                <w:b w:val="0"/>
              </w:rPr>
              <w:t>B</w:t>
            </w:r>
            <w:r w:rsidR="00AA3262">
              <w:rPr>
                <w:b w:val="0"/>
              </w:rPr>
              <w:t>ENG)</w:t>
            </w:r>
          </w:p>
        </w:tc>
        <w:tc>
          <w:tcPr>
            <w:tcW w:w="5865" w:type="dxa"/>
            <w:vAlign w:val="center"/>
          </w:tcPr>
          <w:p w14:paraId="613F5E71" w14:textId="77777777" w:rsidR="00AA3262" w:rsidRPr="0061366F" w:rsidRDefault="00AA3262" w:rsidP="00CA2B6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7171268" w14:textId="77777777" w:rsidR="00AA3262" w:rsidRPr="0061366F" w:rsidRDefault="00AA3262" w:rsidP="00CA2B6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t xml:space="preserve"> (uitsluiting)</w:t>
            </w:r>
          </w:p>
        </w:tc>
      </w:tr>
      <w:tr w:rsidR="00AA3262" w:rsidRPr="0005526A" w14:paraId="6879D7BE" w14:textId="77777777" w:rsidTr="00CA2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B08211" w14:textId="77777777" w:rsidR="00AA3262" w:rsidRPr="0061366F" w:rsidRDefault="00AA3262" w:rsidP="00CA2B6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57A862B" w14:textId="77777777" w:rsidR="00AA3262" w:rsidRPr="0061366F" w:rsidRDefault="00AA3262" w:rsidP="00CA2B6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A3262" w:rsidRPr="0005526A" w14:paraId="03904FAA" w14:textId="77777777" w:rsidTr="00CA2B6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566FBD" w14:textId="77777777" w:rsidR="00AA3262" w:rsidRPr="0061366F" w:rsidRDefault="00AA3262" w:rsidP="00CA2B6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00965BA" w14:textId="77777777" w:rsidR="00AA3262" w:rsidRPr="0061366F" w:rsidRDefault="00AA3262" w:rsidP="00CA2B6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524CDDFC" w14:textId="77777777" w:rsidR="00AA3262" w:rsidRPr="00E02065" w:rsidRDefault="00AA3262" w:rsidP="00AA326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2B8940AE" w14:textId="2B81D7FD" w:rsidR="002F14A8" w:rsidRDefault="002F14A8" w:rsidP="0037121C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535A6D" w:rsidRPr="0005526A" w14:paraId="573B75AC" w14:textId="77777777" w:rsidTr="008D50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3607A29" w14:textId="3E6E9E1B" w:rsidR="00535A6D" w:rsidRPr="0061366F" w:rsidRDefault="00535A6D" w:rsidP="008D509A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t>Kerncompetentie</w:t>
            </w:r>
            <w:r>
              <w:rPr>
                <w:b w:val="0"/>
                <w:bCs w:val="0"/>
                <w:color w:val="FFFFFF"/>
                <w:u w:val="single"/>
              </w:rPr>
              <w:t xml:space="preserve"> 4: BIM</w:t>
            </w:r>
          </w:p>
        </w:tc>
      </w:tr>
      <w:tr w:rsidR="00535A6D" w:rsidRPr="0005526A" w14:paraId="1653233D" w14:textId="77777777" w:rsidTr="008D5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F1E2E37" w14:textId="77777777" w:rsidR="00535A6D" w:rsidRPr="0061366F" w:rsidRDefault="00535A6D" w:rsidP="008D509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3DFA894" w14:textId="77777777" w:rsidR="00535A6D" w:rsidRPr="0061366F" w:rsidRDefault="00535A6D" w:rsidP="008D509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535A6D" w:rsidRPr="0005526A" w14:paraId="2AD8B6C1" w14:textId="77777777" w:rsidTr="008D509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7B9D1A" w14:textId="77777777" w:rsidR="00535A6D" w:rsidRPr="0061366F" w:rsidRDefault="00535A6D" w:rsidP="008D509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7469BED" w14:textId="77777777" w:rsidR="00535A6D" w:rsidRPr="0061366F" w:rsidRDefault="00535A6D" w:rsidP="008D509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535A6D" w:rsidRPr="0005526A" w14:paraId="6D6126D9" w14:textId="77777777" w:rsidTr="008D5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E7D3EB" w14:textId="77777777" w:rsidR="00535A6D" w:rsidRPr="0061366F" w:rsidRDefault="00535A6D" w:rsidP="008D509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6B9B4FE" w14:textId="77777777" w:rsidR="00535A6D" w:rsidRPr="0061366F" w:rsidRDefault="00535A6D" w:rsidP="008D509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535A6D" w:rsidRPr="0005526A" w14:paraId="68A6BDCD" w14:textId="77777777" w:rsidTr="008D509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1C43F9" w14:textId="77777777" w:rsidR="00535A6D" w:rsidRPr="0061366F" w:rsidRDefault="00535A6D" w:rsidP="008D509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E688C16" w14:textId="77777777" w:rsidR="00535A6D" w:rsidRPr="0061366F" w:rsidRDefault="00535A6D" w:rsidP="008D509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7BD2FFA8" w14:textId="77777777" w:rsidR="00535A6D" w:rsidRPr="0061366F" w:rsidRDefault="00535A6D" w:rsidP="008D509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535A6D" w:rsidRPr="0005526A" w14:paraId="1889CF1D" w14:textId="77777777" w:rsidTr="008D5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FCC3F5B" w14:textId="77777777" w:rsidR="00535A6D" w:rsidRPr="0061366F" w:rsidRDefault="00535A6D" w:rsidP="008D509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9A776C0" w14:textId="77777777" w:rsidR="00535A6D" w:rsidRPr="0061366F" w:rsidRDefault="00535A6D" w:rsidP="008D509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88384C8" w14:textId="77777777" w:rsidR="00535A6D" w:rsidRPr="0061366F" w:rsidRDefault="00535A6D" w:rsidP="008D509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535A6D" w:rsidRPr="0005526A" w14:paraId="094D34E5" w14:textId="77777777" w:rsidTr="008D509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DB58EF" w14:textId="1AA722E5" w:rsidR="00535A6D" w:rsidRPr="00523332" w:rsidRDefault="00535A6D" w:rsidP="008D509A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</w:rPr>
              <w:t xml:space="preserve">Ervaring BIM, LOD300 minimaal Definitief Ontwerp t/m </w:t>
            </w:r>
            <w:proofErr w:type="spellStart"/>
            <w:r>
              <w:rPr>
                <w:b w:val="0"/>
              </w:rPr>
              <w:t>uitvoeringsgereed</w:t>
            </w:r>
            <w:proofErr w:type="spellEnd"/>
            <w:r>
              <w:rPr>
                <w:b w:val="0"/>
              </w:rPr>
              <w:t xml:space="preserve"> </w:t>
            </w:r>
            <w:r w:rsidR="005C67B7">
              <w:rPr>
                <w:b w:val="0"/>
              </w:rPr>
              <w:t>ontwerp</w:t>
            </w:r>
          </w:p>
        </w:tc>
        <w:tc>
          <w:tcPr>
            <w:tcW w:w="5865" w:type="dxa"/>
            <w:vAlign w:val="center"/>
          </w:tcPr>
          <w:p w14:paraId="6EEFBB03" w14:textId="77777777" w:rsidR="00535A6D" w:rsidRPr="0061366F" w:rsidRDefault="00535A6D" w:rsidP="008D509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DE65B65" w14:textId="77777777" w:rsidR="00535A6D" w:rsidRPr="0061366F" w:rsidRDefault="00535A6D" w:rsidP="008D509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t xml:space="preserve"> (uitsluiting)</w:t>
            </w:r>
          </w:p>
        </w:tc>
      </w:tr>
      <w:tr w:rsidR="00535A6D" w:rsidRPr="0005526A" w14:paraId="219C0F3A" w14:textId="77777777" w:rsidTr="008D5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F2EAC3" w14:textId="77777777" w:rsidR="00535A6D" w:rsidRPr="0061366F" w:rsidRDefault="00535A6D" w:rsidP="008D509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F25362D" w14:textId="77777777" w:rsidR="00535A6D" w:rsidRPr="0061366F" w:rsidRDefault="00535A6D" w:rsidP="008D509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535A6D" w:rsidRPr="0005526A" w14:paraId="3F1CE12D" w14:textId="77777777" w:rsidTr="008D509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B00E45B" w14:textId="77777777" w:rsidR="00535A6D" w:rsidRPr="0061366F" w:rsidRDefault="00535A6D" w:rsidP="008D509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C45716A" w14:textId="77777777" w:rsidR="00535A6D" w:rsidRPr="0061366F" w:rsidRDefault="00535A6D" w:rsidP="008D509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51F743F4" w14:textId="77777777" w:rsidR="00535A6D" w:rsidRPr="00E02065" w:rsidRDefault="00535A6D" w:rsidP="00535A6D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7778D07" w14:textId="306F04B6" w:rsidR="0075262A" w:rsidRPr="00B478DF" w:rsidRDefault="0075262A" w:rsidP="0037121C">
      <w:bookmarkStart w:id="3" w:name="_Hlk42863268"/>
      <w:r w:rsidRPr="00B478DF">
        <w:t xml:space="preserve">Ondergetekende verklaart tevens dat: </w:t>
      </w:r>
    </w:p>
    <w:p w14:paraId="6069F100" w14:textId="4BE88F81" w:rsidR="0075262A" w:rsidRPr="00B478DF" w:rsidRDefault="0075262A" w:rsidP="0037121C">
      <w:r>
        <w:t>Gegadigde</w:t>
      </w:r>
      <w:r w:rsidRPr="00B478DF">
        <w:t xml:space="preserve"> opdrachtnemer is </w:t>
      </w:r>
      <w:r w:rsidRPr="00AA3262">
        <w:t xml:space="preserve">van </w:t>
      </w:r>
      <w:r w:rsidR="00AA3262">
        <w:t xml:space="preserve">alle in de kerncompetentie genoemde </w:t>
      </w:r>
      <w:r w:rsidRPr="00AA3262">
        <w:t>referentieprojecten en de betreffende werkzaamheden (waar de competentie op toeziet) ook zelf uitgevoerd heeft (tenzij een beroep op derden wordt gedaan conform hetgeen gesteld in deze leidraad);</w:t>
      </w:r>
    </w:p>
    <w:p w14:paraId="5B4F7453" w14:textId="77777777" w:rsidR="0075262A" w:rsidRPr="0005526A" w:rsidRDefault="0075262A" w:rsidP="0037121C"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122E8080" w14:textId="77777777" w:rsidR="0075262A" w:rsidRPr="0005526A" w:rsidRDefault="0075262A" w:rsidP="0037121C"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1D047B01" w14:textId="77777777" w:rsidR="0075262A" w:rsidRPr="00B478DF" w:rsidRDefault="0075262A" w:rsidP="0037121C">
      <w:r>
        <w:lastRenderedPageBreak/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4FEF9A4C" w14:textId="77777777" w:rsidR="0075262A" w:rsidRPr="00B478DF" w:rsidRDefault="0075262A" w:rsidP="0037121C"/>
    <w:p w14:paraId="35FF33A5" w14:textId="1E04D703" w:rsidR="0075262A" w:rsidRDefault="0075262A" w:rsidP="0037121C">
      <w:r w:rsidRPr="00B478DF">
        <w:t xml:space="preserve">Aldus naar waarheid opgemaakt, </w:t>
      </w:r>
    </w:p>
    <w:p w14:paraId="3AB94D68" w14:textId="77777777" w:rsidR="0037121C" w:rsidRPr="00B478DF" w:rsidRDefault="0037121C" w:rsidP="0037121C"/>
    <w:p w14:paraId="666CDF0B" w14:textId="77777777" w:rsidR="0075262A" w:rsidRPr="00B478DF" w:rsidRDefault="0075262A" w:rsidP="0037121C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0D6CB267" w14:textId="77777777" w:rsidR="0037121C" w:rsidRDefault="0037121C" w:rsidP="0037121C"/>
    <w:p w14:paraId="44D06D40" w14:textId="6A5657A1" w:rsidR="0075262A" w:rsidRPr="00B478DF" w:rsidRDefault="0075262A" w:rsidP="0037121C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0AFBF94F" w14:textId="77777777" w:rsidR="0075262A" w:rsidRPr="00B478DF" w:rsidRDefault="0075262A" w:rsidP="0037121C"/>
    <w:p w14:paraId="7F9802FE" w14:textId="77777777" w:rsidR="0075262A" w:rsidRPr="00B478DF" w:rsidRDefault="0075262A" w:rsidP="0037121C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05B7CC6E" w14:textId="77777777" w:rsidR="0075262A" w:rsidRPr="00B478DF" w:rsidRDefault="0075262A" w:rsidP="0075262A">
      <w:pPr>
        <w:spacing w:after="0" w:line="260" w:lineRule="atLeast"/>
      </w:pPr>
    </w:p>
    <w:p w14:paraId="772A38B4" w14:textId="77777777" w:rsidR="0075262A" w:rsidRPr="00B478DF" w:rsidRDefault="0075262A" w:rsidP="0075262A">
      <w:pPr>
        <w:spacing w:after="0" w:line="260" w:lineRule="atLeast"/>
      </w:pPr>
    </w:p>
    <w:p w14:paraId="29CE39B1" w14:textId="77777777" w:rsidR="0075262A" w:rsidRPr="00B478DF" w:rsidRDefault="0075262A" w:rsidP="0075262A">
      <w:pPr>
        <w:spacing w:after="0" w:line="260" w:lineRule="atLeast"/>
      </w:pPr>
      <w:r w:rsidRPr="00B478DF">
        <w:t xml:space="preserve">   ………………………………………… (handtekening)</w:t>
      </w:r>
    </w:p>
    <w:bookmarkEnd w:id="3"/>
    <w:p w14:paraId="67880F25" w14:textId="742C798D" w:rsidR="0075262A" w:rsidRDefault="0075262A" w:rsidP="0075262A">
      <w:pPr>
        <w:spacing w:after="0" w:line="260" w:lineRule="atLeast"/>
      </w:pPr>
      <w:r w:rsidRPr="00561533">
        <w:rPr>
          <w:noProof/>
        </w:rPr>
        <w:drawing>
          <wp:anchor distT="0" distB="0" distL="114300" distR="114300" simplePos="0" relativeHeight="251845632" behindDoc="0" locked="0" layoutInCell="1" allowOverlap="1" wp14:anchorId="5B3EF780" wp14:editId="19A9D1F4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46656" behindDoc="0" locked="0" layoutInCell="1" allowOverlap="1" wp14:anchorId="22E83910" wp14:editId="41E1CFDD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47680" behindDoc="0" locked="0" layoutInCell="1" allowOverlap="1" wp14:anchorId="0EF01BD8" wp14:editId="2C68D6AE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48704" behindDoc="0" locked="0" layoutInCell="1" allowOverlap="1" wp14:anchorId="4D00A74E" wp14:editId="2D1F29DD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7681EDD" wp14:editId="69401CA4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712CD8" id="Rechte verbindingslijn 6" o:spid="_x0000_s1026" style="position:absolute;z-index:2518435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B91C4CA" wp14:editId="52377251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AD31B8" w14:textId="77777777" w:rsidR="008E0ADD" w:rsidRPr="00D62E75" w:rsidRDefault="00C94F61" w:rsidP="0075262A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8E0ADD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1C4CA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235.1pt;margin-top:.2pt;width:286.3pt;height:50.15pt;z-index:2518425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" filled="f" stroked="f" strokeweight=".5pt">
                <v:textbox inset=",10mm,10mm">
                  <w:txbxContent>
                    <w:p w14:paraId="25AD31B8" w14:textId="77777777" w:rsidR="008E0ADD" w:rsidRPr="00D62E75" w:rsidRDefault="00C94F61" w:rsidP="0075262A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8E0ADD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75262A" w:rsidSect="00A814A4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7" w:h="16840" w:code="9"/>
      <w:pgMar w:top="1985" w:right="1134" w:bottom="1418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10CCC" w14:textId="77777777" w:rsidR="008E0ADD" w:rsidRDefault="008E0ADD" w:rsidP="00E15770">
      <w:pPr>
        <w:spacing w:after="0" w:line="240" w:lineRule="auto"/>
      </w:pPr>
      <w:r>
        <w:separator/>
      </w:r>
    </w:p>
  </w:endnote>
  <w:endnote w:type="continuationSeparator" w:id="0">
    <w:p w14:paraId="4B85D5C0" w14:textId="77777777" w:rsidR="008E0ADD" w:rsidRDefault="008E0ADD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B671D" w14:textId="77777777" w:rsidR="008E0ADD" w:rsidRDefault="008E0ADD" w:rsidP="00BC4A3B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0048112F" wp14:editId="67C7F8BC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321016" id="Rechte verbindingslijn 17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2DF8C97" w14:textId="3EBB8487" w:rsidR="008E0ADD" w:rsidRPr="003950B1" w:rsidRDefault="008E0ADD" w:rsidP="00BC4A3B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EE5C46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2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89BE9" w14:textId="77777777" w:rsidR="008E0ADD" w:rsidRDefault="008E0AD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43A54" w14:textId="77777777" w:rsidR="008E0ADD" w:rsidRDefault="008E0ADD" w:rsidP="00E15770">
      <w:pPr>
        <w:spacing w:after="0" w:line="240" w:lineRule="auto"/>
      </w:pPr>
      <w:r>
        <w:separator/>
      </w:r>
    </w:p>
  </w:footnote>
  <w:footnote w:type="continuationSeparator" w:id="0">
    <w:p w14:paraId="7F433AA0" w14:textId="77777777" w:rsidR="008E0ADD" w:rsidRDefault="008E0ADD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56671" w14:textId="77F69BD9" w:rsidR="00E436A6" w:rsidRDefault="00E436A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1D61E" w14:textId="4AC5D6F5" w:rsidR="00E436A6" w:rsidRDefault="00154FA5">
    <w:pPr>
      <w:pStyle w:val="Koptekst"/>
    </w:pPr>
    <w:r w:rsidRPr="0075262A">
      <w:rPr>
        <w:noProof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29021849" wp14:editId="3DBE1A8F">
              <wp:simplePos x="0" y="0"/>
              <wp:positionH relativeFrom="page">
                <wp:posOffset>720090</wp:posOffset>
              </wp:positionH>
              <wp:positionV relativeFrom="page">
                <wp:posOffset>4749</wp:posOffset>
              </wp:positionV>
              <wp:extent cx="626400" cy="648000"/>
              <wp:effectExtent l="0" t="0" r="2540" b="0"/>
              <wp:wrapNone/>
              <wp:docPr id="7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648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B5EDB2" id="Image" o:spid="_x0000_s1026" style="position:absolute;margin-left:56.7pt;margin-top:.35pt;width:49.3pt;height:51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eY4NfIlw0AAFDxplRL2iSpnu8aAACgonWb4LdIUoTvGQAAoKJlTfBL8h0DAABU&#10;PiZ3AA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R/Bx8s4mIiIjKns0IYBRABYA4328iIiKi&#10;smQDMCWC3wYAJgAJvs9EREREZckKYEYEvwG+v0RERETlj4s7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lGHu7Ig4NyKe9oYDAIytbOx7KIPfS7zHAADjT1cv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fxa3mwAgIE3lMFvtfcZAGDgLRuJiA9ExJ6I2Or9BgAYSGMRsSOD&#10;36frBwAAA8ziDg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Fa&#10;tzzjKS+JiLtFxLg3HQBgIGVn366RiPiViLiz9xgAYLBl+rvOewwAMPC2m+M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QyUFvw0uNgDAkreiLyJOjIgjIqLuegMALEmps28yBb8vuL4A&#10;AEufOX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Q1dBj9JkqQ0dBv8&#10;JEmS0jC3LoRwIYTQE0K4EkJoeuAlSZLWlG4y3nQW/N4JIfRnfzD4SZIkrTlZ3lsMIcxmv/wvKn5z&#10;Bj9JkqQ1p4uMt5AFv1d5d4Y+SZKktafBO2pmwW/eAyxJkrT2OatX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A55BD" w14:textId="0A158E09" w:rsidR="008E0ADD" w:rsidRDefault="008E0ADD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7D9E3B22" wp14:editId="3A4F72B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B7E671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mODXyJcNAABQ8aZUS9okqZ7v&#10;GgAAoKJ1m+C3SFKE7xkAAKCiZU3wS/IdAwAAVD4mdwA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EfwcfLOJiIiIyp7NCGAUQAWAON9vIiIiorJkAzAlgt8GACYACb7PRERERGXJCmBGBL8Bvr9E&#10;RERE5Y+LO4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JRh7uyIODcinvaGAwCMrWzs&#10;eyiD30u8xwAA409XL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Bn8Wt5sAICBN5TB&#10;b7X3GQBg4C0biYgPRMSeiNjq/QYAGEhjEbEjg9+n6wcAAAPM4g4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Wrc84ykviYi7RcS4Nx0AYCBlZ9+ukYj4lYi4s/cY&#10;AGCwZfq7znsMADDwtpvj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EMlBb8NLjYA&#10;wJK3oi8iToyIIyKi7noDACxJqbNvMgW/L7i+AABLnzl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iiKoigTggo/RVEURVGUCUGFn6IoiqIoyoSgwk9RFEVRFGVCUOGnKIqiKIoy&#10;IajwUxRFURRFmRBU+CmKoiiKokwIKvwURVEURVEmBBV+iqL8/+3dCXNc5b3n8acla7EkW5Y3wI5t&#10;DASzrwkQlrAmZO4sN7dq3sO8h3kz8wKm6tZN5kJICIQAYQlrAhjbGIxtvC+SbK3W0lPnzvdUnXhs&#10;WdJ5uvscPd9PVZdklnZ3nz7n+Z3/s0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NXQY/SZKkNHQb/CRJktIwty6EcCGE0BNCuBJCaHrgJUmS1pRuMt50&#10;FvzeCSH0Z38w+EmSJK05Wd5bDCHMZr/8Lyp+cwY/SZKkNaeLjLeQBb9XeXeGPkmSpLWnwTtqZsFv&#10;3gMsSZK09jmrV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7AD8210D" w14:textId="77777777" w:rsidR="008E0ADD" w:rsidRDefault="008E0AD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E1E41FE"/>
    <w:multiLevelType w:val="multilevel"/>
    <w:tmpl w:val="16B697E6"/>
    <w:numStyleLink w:val="ICSBullets"/>
  </w:abstractNum>
  <w:abstractNum w:abstractNumId="2" w15:restartNumberingAfterBreak="0">
    <w:nsid w:val="0E464921"/>
    <w:multiLevelType w:val="multilevel"/>
    <w:tmpl w:val="16B697E6"/>
    <w:numStyleLink w:val="ICSBullets"/>
  </w:abstractNum>
  <w:abstractNum w:abstractNumId="3" w15:restartNumberingAfterBreak="0">
    <w:nsid w:val="0F014269"/>
    <w:multiLevelType w:val="hybridMultilevel"/>
    <w:tmpl w:val="0F8CF46C"/>
    <w:lvl w:ilvl="0" w:tplc="8B94151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909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B7D1D"/>
    <w:multiLevelType w:val="multilevel"/>
    <w:tmpl w:val="16B697E6"/>
    <w:numStyleLink w:val="ICSBullets"/>
  </w:abstractNum>
  <w:abstractNum w:abstractNumId="5" w15:restartNumberingAfterBreak="0">
    <w:nsid w:val="14164B6C"/>
    <w:multiLevelType w:val="multilevel"/>
    <w:tmpl w:val="16B697E6"/>
    <w:numStyleLink w:val="ICSBullets"/>
  </w:abstractNum>
  <w:abstractNum w:abstractNumId="6" w15:restartNumberingAfterBreak="0">
    <w:nsid w:val="144C5EED"/>
    <w:multiLevelType w:val="multilevel"/>
    <w:tmpl w:val="143EDEB6"/>
    <w:numStyleLink w:val="ICSNumbering"/>
  </w:abstractNum>
  <w:abstractNum w:abstractNumId="7" w15:restartNumberingAfterBreak="0">
    <w:nsid w:val="14D01B93"/>
    <w:multiLevelType w:val="multilevel"/>
    <w:tmpl w:val="16B697E6"/>
    <w:numStyleLink w:val="ICSBullets"/>
  </w:abstractNum>
  <w:abstractNum w:abstractNumId="8" w15:restartNumberingAfterBreak="0">
    <w:nsid w:val="18134941"/>
    <w:multiLevelType w:val="multilevel"/>
    <w:tmpl w:val="16B697E6"/>
    <w:numStyleLink w:val="ICSBullets"/>
  </w:abstractNum>
  <w:abstractNum w:abstractNumId="9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0" w15:restartNumberingAfterBreak="0">
    <w:nsid w:val="1B1F285A"/>
    <w:multiLevelType w:val="multilevel"/>
    <w:tmpl w:val="16B697E6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1D186622"/>
    <w:multiLevelType w:val="hybridMultilevel"/>
    <w:tmpl w:val="116A9026"/>
    <w:lvl w:ilvl="0" w:tplc="9CA85EC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649BB"/>
    <w:multiLevelType w:val="hybridMultilevel"/>
    <w:tmpl w:val="F93CF69E"/>
    <w:lvl w:ilvl="0" w:tplc="2AB8599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9059A"/>
    <w:multiLevelType w:val="multilevel"/>
    <w:tmpl w:val="16B697E6"/>
    <w:numStyleLink w:val="ICSBullets"/>
  </w:abstractNum>
  <w:abstractNum w:abstractNumId="14" w15:restartNumberingAfterBreak="0">
    <w:nsid w:val="21D76DB5"/>
    <w:multiLevelType w:val="hybridMultilevel"/>
    <w:tmpl w:val="700E2AC6"/>
    <w:lvl w:ilvl="0" w:tplc="75FE0EB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F16E4"/>
    <w:multiLevelType w:val="hybridMultilevel"/>
    <w:tmpl w:val="CF2EC188"/>
    <w:lvl w:ilvl="0" w:tplc="199CC9F4">
      <w:numFmt w:val="bullet"/>
      <w:lvlText w:val="•"/>
      <w:lvlJc w:val="left"/>
      <w:pPr>
        <w:ind w:left="705" w:hanging="705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92349"/>
    <w:multiLevelType w:val="hybridMultilevel"/>
    <w:tmpl w:val="DDACA1AA"/>
    <w:lvl w:ilvl="0" w:tplc="998AAF70">
      <w:start w:val="97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937219"/>
    <w:multiLevelType w:val="multilevel"/>
    <w:tmpl w:val="16B697E6"/>
    <w:numStyleLink w:val="ICSBullets"/>
  </w:abstractNum>
  <w:abstractNum w:abstractNumId="18" w15:restartNumberingAfterBreak="0">
    <w:nsid w:val="3212123F"/>
    <w:multiLevelType w:val="multilevel"/>
    <w:tmpl w:val="603A2D08"/>
    <w:styleLink w:val="Opsomming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19090"/>
      </w:rPr>
    </w:lvl>
    <w:lvl w:ilvl="1">
      <w:start w:val="3"/>
      <w:numFmt w:val="bullet"/>
      <w:lvlText w:val="-"/>
      <w:lvlJc w:val="left"/>
      <w:pPr>
        <w:ind w:left="1069" w:hanging="360"/>
      </w:pPr>
      <w:rPr>
        <w:rFonts w:ascii="Trebuchet MS" w:eastAsia="Times New Roman" w:hAnsi="Trebuchet MS" w:cs="Times New Roman" w:hint="default"/>
      </w:rPr>
    </w:lvl>
    <w:lvl w:ilvl="2">
      <w:start w:val="1"/>
      <w:numFmt w:val="bullet"/>
      <w:lvlText w:val="◦"/>
      <w:lvlJc w:val="left"/>
      <w:pPr>
        <w:ind w:left="1778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0" w15:restartNumberingAfterBreak="0">
    <w:nsid w:val="36923396"/>
    <w:multiLevelType w:val="hybridMultilevel"/>
    <w:tmpl w:val="3F8C2E32"/>
    <w:lvl w:ilvl="0" w:tplc="619AB3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12D10"/>
    <w:multiLevelType w:val="hybridMultilevel"/>
    <w:tmpl w:val="805817CA"/>
    <w:lvl w:ilvl="0" w:tplc="ECC61146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3" w15:restartNumberingAfterBreak="0">
    <w:nsid w:val="40E971C8"/>
    <w:multiLevelType w:val="hybridMultilevel"/>
    <w:tmpl w:val="96D034B6"/>
    <w:lvl w:ilvl="0" w:tplc="04130019">
      <w:start w:val="1"/>
      <w:numFmt w:val="lowerLetter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15F157E"/>
    <w:multiLevelType w:val="multilevel"/>
    <w:tmpl w:val="16B697E6"/>
    <w:numStyleLink w:val="ICSBullets"/>
  </w:abstractNum>
  <w:abstractNum w:abstractNumId="25" w15:restartNumberingAfterBreak="0">
    <w:nsid w:val="49EA5B2F"/>
    <w:multiLevelType w:val="multilevel"/>
    <w:tmpl w:val="16B697E6"/>
    <w:numStyleLink w:val="ICSBullets"/>
  </w:abstractNum>
  <w:abstractNum w:abstractNumId="26" w15:restartNumberingAfterBreak="0">
    <w:nsid w:val="4D753943"/>
    <w:multiLevelType w:val="hybridMultilevel"/>
    <w:tmpl w:val="FF9EF550"/>
    <w:lvl w:ilvl="0" w:tplc="018CB99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C36630"/>
    <w:multiLevelType w:val="multilevel"/>
    <w:tmpl w:val="16B697E6"/>
    <w:numStyleLink w:val="ICSBullets"/>
  </w:abstractNum>
  <w:abstractNum w:abstractNumId="28" w15:restartNumberingAfterBreak="0">
    <w:nsid w:val="51DC2644"/>
    <w:multiLevelType w:val="multilevel"/>
    <w:tmpl w:val="16B697E6"/>
    <w:numStyleLink w:val="ICSBullets"/>
  </w:abstractNum>
  <w:abstractNum w:abstractNumId="29" w15:restartNumberingAfterBreak="0">
    <w:nsid w:val="5493477B"/>
    <w:multiLevelType w:val="multilevel"/>
    <w:tmpl w:val="16B697E6"/>
    <w:numStyleLink w:val="ICSBullets"/>
  </w:abstractNum>
  <w:abstractNum w:abstractNumId="30" w15:restartNumberingAfterBreak="0">
    <w:nsid w:val="5612312B"/>
    <w:multiLevelType w:val="multilevel"/>
    <w:tmpl w:val="16B697E6"/>
    <w:numStyleLink w:val="ICSBullets"/>
  </w:abstractNum>
  <w:abstractNum w:abstractNumId="31" w15:restartNumberingAfterBreak="0">
    <w:nsid w:val="56AA0636"/>
    <w:multiLevelType w:val="multilevel"/>
    <w:tmpl w:val="16B697E6"/>
    <w:numStyleLink w:val="ICSBullets"/>
  </w:abstractNum>
  <w:abstractNum w:abstractNumId="32" w15:restartNumberingAfterBreak="0">
    <w:nsid w:val="5CD40D5B"/>
    <w:multiLevelType w:val="multilevel"/>
    <w:tmpl w:val="16B697E6"/>
    <w:numStyleLink w:val="ICSBullets"/>
  </w:abstractNum>
  <w:abstractNum w:abstractNumId="33" w15:restartNumberingAfterBreak="0">
    <w:nsid w:val="5CEA51E9"/>
    <w:multiLevelType w:val="multilevel"/>
    <w:tmpl w:val="16B697E6"/>
    <w:numStyleLink w:val="ICSBullets"/>
  </w:abstractNum>
  <w:abstractNum w:abstractNumId="34" w15:restartNumberingAfterBreak="0">
    <w:nsid w:val="607A7996"/>
    <w:multiLevelType w:val="multilevel"/>
    <w:tmpl w:val="16B697E6"/>
    <w:numStyleLink w:val="ICSBullets"/>
  </w:abstractNum>
  <w:abstractNum w:abstractNumId="35" w15:restartNumberingAfterBreak="0">
    <w:nsid w:val="60FA2212"/>
    <w:multiLevelType w:val="multilevel"/>
    <w:tmpl w:val="16B697E6"/>
    <w:numStyleLink w:val="ICSBullets"/>
  </w:abstractNum>
  <w:abstractNum w:abstractNumId="36" w15:restartNumberingAfterBreak="0">
    <w:nsid w:val="649D3002"/>
    <w:multiLevelType w:val="multilevel"/>
    <w:tmpl w:val="16B697E6"/>
    <w:numStyleLink w:val="ICSBullets"/>
  </w:abstractNum>
  <w:abstractNum w:abstractNumId="37" w15:restartNumberingAfterBreak="0">
    <w:nsid w:val="66213CD2"/>
    <w:multiLevelType w:val="hybridMultilevel"/>
    <w:tmpl w:val="36F6FF64"/>
    <w:lvl w:ilvl="0" w:tplc="D9788D6E">
      <w:start w:val="961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BB6373"/>
    <w:multiLevelType w:val="multilevel"/>
    <w:tmpl w:val="16B697E6"/>
    <w:numStyleLink w:val="ICSBullets"/>
  </w:abstractNum>
  <w:abstractNum w:abstractNumId="39" w15:restartNumberingAfterBreak="0">
    <w:nsid w:val="67870670"/>
    <w:multiLevelType w:val="multilevel"/>
    <w:tmpl w:val="16B697E6"/>
    <w:numStyleLink w:val="ICSBullets"/>
  </w:abstractNum>
  <w:abstractNum w:abstractNumId="40" w15:restartNumberingAfterBreak="0">
    <w:nsid w:val="68B00504"/>
    <w:multiLevelType w:val="multilevel"/>
    <w:tmpl w:val="16B697E6"/>
    <w:numStyleLink w:val="ICSBullets"/>
  </w:abstractNum>
  <w:abstractNum w:abstractNumId="41" w15:restartNumberingAfterBreak="0">
    <w:nsid w:val="68C4042E"/>
    <w:multiLevelType w:val="multilevel"/>
    <w:tmpl w:val="16B697E6"/>
    <w:numStyleLink w:val="ICSBullets"/>
  </w:abstractNum>
  <w:abstractNum w:abstractNumId="42" w15:restartNumberingAfterBreak="0">
    <w:nsid w:val="6AAD39E3"/>
    <w:multiLevelType w:val="multilevel"/>
    <w:tmpl w:val="143EDEB6"/>
    <w:numStyleLink w:val="ICSNumbering"/>
  </w:abstractNum>
  <w:abstractNum w:abstractNumId="43" w15:restartNumberingAfterBreak="0">
    <w:nsid w:val="6F2647A5"/>
    <w:multiLevelType w:val="multilevel"/>
    <w:tmpl w:val="16B697E6"/>
    <w:numStyleLink w:val="ICSBullets"/>
  </w:abstractNum>
  <w:abstractNum w:abstractNumId="44" w15:restartNumberingAfterBreak="0">
    <w:nsid w:val="717C6DC9"/>
    <w:multiLevelType w:val="hybridMultilevel"/>
    <w:tmpl w:val="0F207A2E"/>
    <w:lvl w:ilvl="0" w:tplc="8B941514">
      <w:start w:val="1"/>
      <w:numFmt w:val="bullet"/>
      <w:lvlText w:val="-"/>
      <w:lvlJc w:val="left"/>
      <w:pPr>
        <w:ind w:left="380" w:hanging="360"/>
      </w:pPr>
      <w:rPr>
        <w:rFonts w:ascii="Arial" w:hAnsi="Arial" w:hint="default"/>
        <w:color w:val="3295C6"/>
      </w:rPr>
    </w:lvl>
    <w:lvl w:ilvl="1" w:tplc="0413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45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86F7CF4"/>
    <w:multiLevelType w:val="multilevel"/>
    <w:tmpl w:val="16B697E6"/>
    <w:numStyleLink w:val="ICSBullets"/>
  </w:abstractNum>
  <w:abstractNum w:abstractNumId="47" w15:restartNumberingAfterBreak="0">
    <w:nsid w:val="7C7E3CF2"/>
    <w:multiLevelType w:val="multilevel"/>
    <w:tmpl w:val="16B697E6"/>
    <w:numStyleLink w:val="ICSBullets"/>
  </w:abstractNum>
  <w:abstractNum w:abstractNumId="48" w15:restartNumberingAfterBreak="0">
    <w:nsid w:val="7DC83E74"/>
    <w:multiLevelType w:val="multilevel"/>
    <w:tmpl w:val="592EB65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19090"/>
      </w:rPr>
    </w:lvl>
    <w:lvl w:ilvl="1">
      <w:start w:val="3"/>
      <w:numFmt w:val="bullet"/>
      <w:lvlText w:val="-"/>
      <w:lvlJc w:val="left"/>
      <w:pPr>
        <w:ind w:left="709" w:hanging="312"/>
      </w:pPr>
      <w:rPr>
        <w:rFonts w:ascii="Myriad Pro" w:hAnsi="Myriad Pro" w:hint="default"/>
      </w:rPr>
    </w:lvl>
    <w:lvl w:ilvl="2">
      <w:start w:val="1"/>
      <w:numFmt w:val="bullet"/>
      <w:lvlText w:val="◦"/>
      <w:lvlJc w:val="left"/>
      <w:pPr>
        <w:ind w:left="992" w:hanging="283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3271013">
    <w:abstractNumId w:val="45"/>
  </w:num>
  <w:num w:numId="2" w16cid:durableId="679546559">
    <w:abstractNumId w:val="9"/>
  </w:num>
  <w:num w:numId="3" w16cid:durableId="1161433381">
    <w:abstractNumId w:val="0"/>
  </w:num>
  <w:num w:numId="4" w16cid:durableId="817653570">
    <w:abstractNumId w:val="22"/>
  </w:num>
  <w:num w:numId="5" w16cid:durableId="862128710">
    <w:abstractNumId w:val="19"/>
  </w:num>
  <w:num w:numId="6" w16cid:durableId="1947813432">
    <w:abstractNumId w:val="21"/>
  </w:num>
  <w:num w:numId="7" w16cid:durableId="847136602">
    <w:abstractNumId w:val="20"/>
  </w:num>
  <w:num w:numId="8" w16cid:durableId="1813786936">
    <w:abstractNumId w:val="34"/>
  </w:num>
  <w:num w:numId="9" w16cid:durableId="376785691">
    <w:abstractNumId w:val="38"/>
  </w:num>
  <w:num w:numId="10" w16cid:durableId="645934382">
    <w:abstractNumId w:val="47"/>
  </w:num>
  <w:num w:numId="11" w16cid:durableId="842667834">
    <w:abstractNumId w:val="4"/>
  </w:num>
  <w:num w:numId="12" w16cid:durableId="348217164">
    <w:abstractNumId w:val="5"/>
  </w:num>
  <w:num w:numId="13" w16cid:durableId="779305006">
    <w:abstractNumId w:val="43"/>
  </w:num>
  <w:num w:numId="14" w16cid:durableId="1027025239">
    <w:abstractNumId w:val="2"/>
  </w:num>
  <w:num w:numId="15" w16cid:durableId="1176724102">
    <w:abstractNumId w:val="42"/>
  </w:num>
  <w:num w:numId="16" w16cid:durableId="1868056777">
    <w:abstractNumId w:val="36"/>
  </w:num>
  <w:num w:numId="17" w16cid:durableId="959728377">
    <w:abstractNumId w:val="41"/>
  </w:num>
  <w:num w:numId="18" w16cid:durableId="1454209827">
    <w:abstractNumId w:val="27"/>
  </w:num>
  <w:num w:numId="19" w16cid:durableId="106433429">
    <w:abstractNumId w:val="35"/>
  </w:num>
  <w:num w:numId="20" w16cid:durableId="230309937">
    <w:abstractNumId w:val="33"/>
  </w:num>
  <w:num w:numId="21" w16cid:durableId="646397534">
    <w:abstractNumId w:val="29"/>
  </w:num>
  <w:num w:numId="22" w16cid:durableId="332605629">
    <w:abstractNumId w:val="28"/>
  </w:num>
  <w:num w:numId="23" w16cid:durableId="13652151">
    <w:abstractNumId w:val="25"/>
  </w:num>
  <w:num w:numId="24" w16cid:durableId="950893192">
    <w:abstractNumId w:val="17"/>
  </w:num>
  <w:num w:numId="25" w16cid:durableId="839929890">
    <w:abstractNumId w:val="46"/>
  </w:num>
  <w:num w:numId="26" w16cid:durableId="1177379155">
    <w:abstractNumId w:val="6"/>
  </w:num>
  <w:num w:numId="27" w16cid:durableId="999694445">
    <w:abstractNumId w:val="1"/>
  </w:num>
  <w:num w:numId="28" w16cid:durableId="1828520996">
    <w:abstractNumId w:val="39"/>
  </w:num>
  <w:num w:numId="29" w16cid:durableId="1754738077">
    <w:abstractNumId w:val="31"/>
  </w:num>
  <w:num w:numId="30" w16cid:durableId="2086144260">
    <w:abstractNumId w:val="8"/>
  </w:num>
  <w:num w:numId="31" w16cid:durableId="2098012438">
    <w:abstractNumId w:val="32"/>
  </w:num>
  <w:num w:numId="32" w16cid:durableId="2039619424">
    <w:abstractNumId w:val="24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29966946">
    <w:abstractNumId w:val="10"/>
  </w:num>
  <w:num w:numId="34" w16cid:durableId="1348672907">
    <w:abstractNumId w:val="13"/>
  </w:num>
  <w:num w:numId="35" w16cid:durableId="1902863430">
    <w:abstractNumId w:val="30"/>
  </w:num>
  <w:num w:numId="36" w16cid:durableId="282227034">
    <w:abstractNumId w:val="7"/>
  </w:num>
  <w:num w:numId="37" w16cid:durableId="1883402083">
    <w:abstractNumId w:val="48"/>
  </w:num>
  <w:num w:numId="38" w16cid:durableId="1463039568">
    <w:abstractNumId w:val="37"/>
  </w:num>
  <w:num w:numId="39" w16cid:durableId="1612395068">
    <w:abstractNumId w:val="18"/>
  </w:num>
  <w:num w:numId="40" w16cid:durableId="1562786237">
    <w:abstractNumId w:val="44"/>
  </w:num>
  <w:num w:numId="41" w16cid:durableId="966164200">
    <w:abstractNumId w:val="15"/>
  </w:num>
  <w:num w:numId="42" w16cid:durableId="1591350481">
    <w:abstractNumId w:val="3"/>
  </w:num>
  <w:num w:numId="43" w16cid:durableId="1550218593">
    <w:abstractNumId w:val="23"/>
  </w:num>
  <w:num w:numId="44" w16cid:durableId="1842626152">
    <w:abstractNumId w:val="11"/>
  </w:num>
  <w:num w:numId="45" w16cid:durableId="1541892188">
    <w:abstractNumId w:val="16"/>
  </w:num>
  <w:num w:numId="46" w16cid:durableId="1691030879">
    <w:abstractNumId w:val="26"/>
  </w:num>
  <w:num w:numId="47" w16cid:durableId="1666476520">
    <w:abstractNumId w:val="14"/>
  </w:num>
  <w:num w:numId="48" w16cid:durableId="1690256225">
    <w:abstractNumId w:val="12"/>
  </w:num>
  <w:num w:numId="49" w16cid:durableId="166407850">
    <w:abstractNumId w:val="4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75262A"/>
    <w:rsid w:val="0000087C"/>
    <w:rsid w:val="00002CE3"/>
    <w:rsid w:val="000059F1"/>
    <w:rsid w:val="0002095A"/>
    <w:rsid w:val="00030B30"/>
    <w:rsid w:val="0004582D"/>
    <w:rsid w:val="00053854"/>
    <w:rsid w:val="000645B1"/>
    <w:rsid w:val="000A53A4"/>
    <w:rsid w:val="000D3D4C"/>
    <w:rsid w:val="000E2B74"/>
    <w:rsid w:val="000E4503"/>
    <w:rsid w:val="000E6561"/>
    <w:rsid w:val="000F24C9"/>
    <w:rsid w:val="001276AD"/>
    <w:rsid w:val="00135C0F"/>
    <w:rsid w:val="00144896"/>
    <w:rsid w:val="00144BE9"/>
    <w:rsid w:val="00150F75"/>
    <w:rsid w:val="00153A62"/>
    <w:rsid w:val="00154C11"/>
    <w:rsid w:val="00154FA5"/>
    <w:rsid w:val="00156BE2"/>
    <w:rsid w:val="001635F6"/>
    <w:rsid w:val="001673E1"/>
    <w:rsid w:val="00170FD5"/>
    <w:rsid w:val="0018026E"/>
    <w:rsid w:val="00182245"/>
    <w:rsid w:val="0018332A"/>
    <w:rsid w:val="00186395"/>
    <w:rsid w:val="00196408"/>
    <w:rsid w:val="001B0E0D"/>
    <w:rsid w:val="001C21FE"/>
    <w:rsid w:val="001C48FD"/>
    <w:rsid w:val="001C6619"/>
    <w:rsid w:val="001E47C3"/>
    <w:rsid w:val="001F1FB1"/>
    <w:rsid w:val="001F32B8"/>
    <w:rsid w:val="00214253"/>
    <w:rsid w:val="00223255"/>
    <w:rsid w:val="00226274"/>
    <w:rsid w:val="002265B4"/>
    <w:rsid w:val="00226C7B"/>
    <w:rsid w:val="00242146"/>
    <w:rsid w:val="00250E63"/>
    <w:rsid w:val="00251111"/>
    <w:rsid w:val="002807A4"/>
    <w:rsid w:val="002871E8"/>
    <w:rsid w:val="002901C4"/>
    <w:rsid w:val="00292152"/>
    <w:rsid w:val="002B6350"/>
    <w:rsid w:val="002C0DCA"/>
    <w:rsid w:val="002C4510"/>
    <w:rsid w:val="002E3A7D"/>
    <w:rsid w:val="002F14A8"/>
    <w:rsid w:val="002F30BE"/>
    <w:rsid w:val="002F7869"/>
    <w:rsid w:val="00314163"/>
    <w:rsid w:val="00325DA6"/>
    <w:rsid w:val="00337310"/>
    <w:rsid w:val="00350D63"/>
    <w:rsid w:val="00354619"/>
    <w:rsid w:val="00355334"/>
    <w:rsid w:val="00355978"/>
    <w:rsid w:val="00361694"/>
    <w:rsid w:val="00364EEF"/>
    <w:rsid w:val="00365D6B"/>
    <w:rsid w:val="00366BF0"/>
    <w:rsid w:val="0037121C"/>
    <w:rsid w:val="00386148"/>
    <w:rsid w:val="00390A32"/>
    <w:rsid w:val="003910A3"/>
    <w:rsid w:val="003950B1"/>
    <w:rsid w:val="003E48EB"/>
    <w:rsid w:val="003E4C10"/>
    <w:rsid w:val="003F722A"/>
    <w:rsid w:val="004031E6"/>
    <w:rsid w:val="00413631"/>
    <w:rsid w:val="004142D0"/>
    <w:rsid w:val="004160B1"/>
    <w:rsid w:val="004200A1"/>
    <w:rsid w:val="00430391"/>
    <w:rsid w:val="00437A1D"/>
    <w:rsid w:val="00455AD7"/>
    <w:rsid w:val="004726ED"/>
    <w:rsid w:val="004921FA"/>
    <w:rsid w:val="00495DBA"/>
    <w:rsid w:val="004A492A"/>
    <w:rsid w:val="004B2FD6"/>
    <w:rsid w:val="004C53C5"/>
    <w:rsid w:val="004D3C94"/>
    <w:rsid w:val="004D6BF1"/>
    <w:rsid w:val="004E40EE"/>
    <w:rsid w:val="004F1497"/>
    <w:rsid w:val="004F534D"/>
    <w:rsid w:val="00504898"/>
    <w:rsid w:val="00505743"/>
    <w:rsid w:val="00506561"/>
    <w:rsid w:val="005165EE"/>
    <w:rsid w:val="00523332"/>
    <w:rsid w:val="00530798"/>
    <w:rsid w:val="005356D4"/>
    <w:rsid w:val="00535A6D"/>
    <w:rsid w:val="00537FF8"/>
    <w:rsid w:val="00561533"/>
    <w:rsid w:val="0056614B"/>
    <w:rsid w:val="00574808"/>
    <w:rsid w:val="00575C28"/>
    <w:rsid w:val="0057604B"/>
    <w:rsid w:val="005907A3"/>
    <w:rsid w:val="00592CD2"/>
    <w:rsid w:val="005B21C6"/>
    <w:rsid w:val="005B6A8D"/>
    <w:rsid w:val="005C4410"/>
    <w:rsid w:val="005C67B7"/>
    <w:rsid w:val="005D69A7"/>
    <w:rsid w:val="005E01BC"/>
    <w:rsid w:val="005F28C5"/>
    <w:rsid w:val="006008C3"/>
    <w:rsid w:val="006027FC"/>
    <w:rsid w:val="006036CA"/>
    <w:rsid w:val="0061366F"/>
    <w:rsid w:val="0063342B"/>
    <w:rsid w:val="0063430C"/>
    <w:rsid w:val="00644926"/>
    <w:rsid w:val="006728D2"/>
    <w:rsid w:val="00672C9C"/>
    <w:rsid w:val="0068621C"/>
    <w:rsid w:val="00690A96"/>
    <w:rsid w:val="00693460"/>
    <w:rsid w:val="006A3989"/>
    <w:rsid w:val="006B0B2F"/>
    <w:rsid w:val="006C6E6A"/>
    <w:rsid w:val="006E7345"/>
    <w:rsid w:val="006E786D"/>
    <w:rsid w:val="006F1325"/>
    <w:rsid w:val="006F2F37"/>
    <w:rsid w:val="006F6CCD"/>
    <w:rsid w:val="007145A3"/>
    <w:rsid w:val="0071712A"/>
    <w:rsid w:val="007215B5"/>
    <w:rsid w:val="007252AB"/>
    <w:rsid w:val="0075262A"/>
    <w:rsid w:val="00753DF7"/>
    <w:rsid w:val="00755980"/>
    <w:rsid w:val="00762AEA"/>
    <w:rsid w:val="007638B0"/>
    <w:rsid w:val="007644F3"/>
    <w:rsid w:val="0077206A"/>
    <w:rsid w:val="00787D21"/>
    <w:rsid w:val="0079469C"/>
    <w:rsid w:val="007C0C75"/>
    <w:rsid w:val="007C39AF"/>
    <w:rsid w:val="00800C28"/>
    <w:rsid w:val="00804C2B"/>
    <w:rsid w:val="00820205"/>
    <w:rsid w:val="00821C4A"/>
    <w:rsid w:val="00840D8E"/>
    <w:rsid w:val="00841CFD"/>
    <w:rsid w:val="00841EB4"/>
    <w:rsid w:val="0084488F"/>
    <w:rsid w:val="00845546"/>
    <w:rsid w:val="00850DCF"/>
    <w:rsid w:val="008636AD"/>
    <w:rsid w:val="00870C4F"/>
    <w:rsid w:val="00874D7D"/>
    <w:rsid w:val="00892F6A"/>
    <w:rsid w:val="00894021"/>
    <w:rsid w:val="00895061"/>
    <w:rsid w:val="008B5AEB"/>
    <w:rsid w:val="008B7617"/>
    <w:rsid w:val="008C7726"/>
    <w:rsid w:val="008D00AB"/>
    <w:rsid w:val="008E05AB"/>
    <w:rsid w:val="008E0ADD"/>
    <w:rsid w:val="008E7CE7"/>
    <w:rsid w:val="008F505D"/>
    <w:rsid w:val="008F56E2"/>
    <w:rsid w:val="00901BB4"/>
    <w:rsid w:val="009049E6"/>
    <w:rsid w:val="00905BA4"/>
    <w:rsid w:val="00916D1B"/>
    <w:rsid w:val="00927DD3"/>
    <w:rsid w:val="00935E49"/>
    <w:rsid w:val="00943ED1"/>
    <w:rsid w:val="0094481B"/>
    <w:rsid w:val="00955633"/>
    <w:rsid w:val="00967944"/>
    <w:rsid w:val="00974E3C"/>
    <w:rsid w:val="00981270"/>
    <w:rsid w:val="009872B0"/>
    <w:rsid w:val="009956BB"/>
    <w:rsid w:val="0099664E"/>
    <w:rsid w:val="009A631C"/>
    <w:rsid w:val="009B29B4"/>
    <w:rsid w:val="009C6F51"/>
    <w:rsid w:val="009E7287"/>
    <w:rsid w:val="009F7650"/>
    <w:rsid w:val="00A01AC6"/>
    <w:rsid w:val="00A058B7"/>
    <w:rsid w:val="00A12552"/>
    <w:rsid w:val="00A2488C"/>
    <w:rsid w:val="00A674B6"/>
    <w:rsid w:val="00A71685"/>
    <w:rsid w:val="00A7496E"/>
    <w:rsid w:val="00A7656D"/>
    <w:rsid w:val="00A814A4"/>
    <w:rsid w:val="00A9523E"/>
    <w:rsid w:val="00AA3262"/>
    <w:rsid w:val="00AA6806"/>
    <w:rsid w:val="00AB3A8A"/>
    <w:rsid w:val="00AB5180"/>
    <w:rsid w:val="00AD1BE6"/>
    <w:rsid w:val="00AD3025"/>
    <w:rsid w:val="00AE0CE8"/>
    <w:rsid w:val="00AE1AAB"/>
    <w:rsid w:val="00AF2B9B"/>
    <w:rsid w:val="00AF2E28"/>
    <w:rsid w:val="00AF3B81"/>
    <w:rsid w:val="00B11636"/>
    <w:rsid w:val="00B31AB5"/>
    <w:rsid w:val="00B34D22"/>
    <w:rsid w:val="00B36882"/>
    <w:rsid w:val="00B36E16"/>
    <w:rsid w:val="00B3792C"/>
    <w:rsid w:val="00B401C1"/>
    <w:rsid w:val="00B471BD"/>
    <w:rsid w:val="00B63EE4"/>
    <w:rsid w:val="00B738C9"/>
    <w:rsid w:val="00B770EE"/>
    <w:rsid w:val="00B77F83"/>
    <w:rsid w:val="00B91FB8"/>
    <w:rsid w:val="00B96DC7"/>
    <w:rsid w:val="00BB4EF0"/>
    <w:rsid w:val="00BB784A"/>
    <w:rsid w:val="00BC4A3B"/>
    <w:rsid w:val="00BC7D07"/>
    <w:rsid w:val="00BD0E37"/>
    <w:rsid w:val="00BE51F7"/>
    <w:rsid w:val="00C02AC8"/>
    <w:rsid w:val="00C0418D"/>
    <w:rsid w:val="00C111B8"/>
    <w:rsid w:val="00C116D2"/>
    <w:rsid w:val="00C20CFE"/>
    <w:rsid w:val="00C20E80"/>
    <w:rsid w:val="00C2592D"/>
    <w:rsid w:val="00C30152"/>
    <w:rsid w:val="00C321C5"/>
    <w:rsid w:val="00C36349"/>
    <w:rsid w:val="00C66FD4"/>
    <w:rsid w:val="00C678A7"/>
    <w:rsid w:val="00C6797B"/>
    <w:rsid w:val="00C679D4"/>
    <w:rsid w:val="00C72FB0"/>
    <w:rsid w:val="00C74577"/>
    <w:rsid w:val="00C913E1"/>
    <w:rsid w:val="00C94F61"/>
    <w:rsid w:val="00CA5B11"/>
    <w:rsid w:val="00CB4F59"/>
    <w:rsid w:val="00CC1A20"/>
    <w:rsid w:val="00CE110A"/>
    <w:rsid w:val="00CE4948"/>
    <w:rsid w:val="00CE5C6F"/>
    <w:rsid w:val="00CE6818"/>
    <w:rsid w:val="00CF606D"/>
    <w:rsid w:val="00D10759"/>
    <w:rsid w:val="00D21A6C"/>
    <w:rsid w:val="00D35231"/>
    <w:rsid w:val="00D509F5"/>
    <w:rsid w:val="00D51A6C"/>
    <w:rsid w:val="00D5754E"/>
    <w:rsid w:val="00D626D6"/>
    <w:rsid w:val="00D679F3"/>
    <w:rsid w:val="00D758AB"/>
    <w:rsid w:val="00D76CF1"/>
    <w:rsid w:val="00D80AE7"/>
    <w:rsid w:val="00D93195"/>
    <w:rsid w:val="00DA00D9"/>
    <w:rsid w:val="00DA1122"/>
    <w:rsid w:val="00DB0E0E"/>
    <w:rsid w:val="00DC5722"/>
    <w:rsid w:val="00DD34F1"/>
    <w:rsid w:val="00DF4BBB"/>
    <w:rsid w:val="00E06DD2"/>
    <w:rsid w:val="00E15770"/>
    <w:rsid w:val="00E23646"/>
    <w:rsid w:val="00E23C3F"/>
    <w:rsid w:val="00E40215"/>
    <w:rsid w:val="00E436A6"/>
    <w:rsid w:val="00E442C3"/>
    <w:rsid w:val="00E44663"/>
    <w:rsid w:val="00E475EF"/>
    <w:rsid w:val="00E5172F"/>
    <w:rsid w:val="00E60621"/>
    <w:rsid w:val="00E71359"/>
    <w:rsid w:val="00E83500"/>
    <w:rsid w:val="00E870F1"/>
    <w:rsid w:val="00E94F44"/>
    <w:rsid w:val="00EA517D"/>
    <w:rsid w:val="00EA62AF"/>
    <w:rsid w:val="00EB4551"/>
    <w:rsid w:val="00EB7B00"/>
    <w:rsid w:val="00EC5AED"/>
    <w:rsid w:val="00EC6679"/>
    <w:rsid w:val="00EC7EB7"/>
    <w:rsid w:val="00ED71AB"/>
    <w:rsid w:val="00EE11A0"/>
    <w:rsid w:val="00EE58E2"/>
    <w:rsid w:val="00EE5C46"/>
    <w:rsid w:val="00EF2089"/>
    <w:rsid w:val="00EF5580"/>
    <w:rsid w:val="00EF71A4"/>
    <w:rsid w:val="00F07CD9"/>
    <w:rsid w:val="00F123F6"/>
    <w:rsid w:val="00F14BED"/>
    <w:rsid w:val="00F2449A"/>
    <w:rsid w:val="00F26C39"/>
    <w:rsid w:val="00F3414F"/>
    <w:rsid w:val="00F34980"/>
    <w:rsid w:val="00F35065"/>
    <w:rsid w:val="00F66E6A"/>
    <w:rsid w:val="00F7160F"/>
    <w:rsid w:val="00F75BB3"/>
    <w:rsid w:val="00F767D6"/>
    <w:rsid w:val="00F80A9C"/>
    <w:rsid w:val="00F82C70"/>
    <w:rsid w:val="00F90BE8"/>
    <w:rsid w:val="00F91747"/>
    <w:rsid w:val="00F94144"/>
    <w:rsid w:val="00F94320"/>
    <w:rsid w:val="00FA0280"/>
    <w:rsid w:val="00FA1614"/>
    <w:rsid w:val="00FA2C58"/>
    <w:rsid w:val="00FA776F"/>
    <w:rsid w:val="00FB0583"/>
    <w:rsid w:val="00FB7FBD"/>
    <w:rsid w:val="00FC11BB"/>
    <w:rsid w:val="00FC67D3"/>
    <w:rsid w:val="00FD2AE9"/>
    <w:rsid w:val="00FF3111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37DD11A"/>
  <w15:chartTrackingRefBased/>
  <w15:docId w15:val="{3D0EC4BF-51D8-41FE-888C-AE881BA0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1"/>
      </w:numPr>
      <w:spacing w:before="240" w:after="400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qFormat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75262A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262A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75262A"/>
  </w:style>
  <w:style w:type="character" w:styleId="Verwijzingopmerking">
    <w:name w:val="annotation reference"/>
    <w:semiHidden/>
    <w:unhideWhenUsed/>
    <w:rsid w:val="0075262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5262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5262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5262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5262A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75262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75262A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75262A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75262A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75262A"/>
    <w:pPr>
      <w:spacing w:after="100"/>
      <w:ind w:left="360"/>
    </w:pPr>
  </w:style>
  <w:style w:type="character" w:customStyle="1" w:styleId="LijstalineaChar">
    <w:name w:val="Lijstalinea Char"/>
    <w:link w:val="Lijstalinea"/>
    <w:uiPriority w:val="34"/>
    <w:locked/>
    <w:rsid w:val="0075262A"/>
  </w:style>
  <w:style w:type="paragraph" w:customStyle="1" w:styleId="Opsomming">
    <w:name w:val="Opsomming"/>
    <w:basedOn w:val="Lijstalinea"/>
    <w:link w:val="OpsommingChar"/>
    <w:autoRedefine/>
    <w:qFormat/>
    <w:rsid w:val="00927DD3"/>
    <w:pPr>
      <w:spacing w:after="0" w:line="260" w:lineRule="atLeast"/>
      <w:ind w:left="0"/>
    </w:pPr>
    <w:rPr>
      <w:lang w:val="x-none"/>
    </w:rPr>
  </w:style>
  <w:style w:type="character" w:customStyle="1" w:styleId="OpsommingChar">
    <w:name w:val="Opsomming Char"/>
    <w:basedOn w:val="LijstalineaChar"/>
    <w:link w:val="Opsomming"/>
    <w:rsid w:val="00927DD3"/>
    <w:rPr>
      <w:lang w:val="x-none"/>
    </w:rPr>
  </w:style>
  <w:style w:type="numbering" w:customStyle="1" w:styleId="Opsomming1">
    <w:name w:val="Opsomming 1"/>
    <w:uiPriority w:val="99"/>
    <w:rsid w:val="006F2F37"/>
    <w:pPr>
      <w:numPr>
        <w:numId w:val="39"/>
      </w:numPr>
    </w:pPr>
  </w:style>
  <w:style w:type="paragraph" w:customStyle="1" w:styleId="Default">
    <w:name w:val="Default"/>
    <w:rsid w:val="00ED71AB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36349"/>
    <w:pPr>
      <w:spacing w:after="0" w:line="240" w:lineRule="auto"/>
    </w:pPr>
  </w:style>
  <w:style w:type="character" w:customStyle="1" w:styleId="Geen">
    <w:name w:val="Geen"/>
    <w:basedOn w:val="Standaardalinea-lettertype"/>
    <w:rsid w:val="00B3792C"/>
  </w:style>
  <w:style w:type="character" w:styleId="GevolgdeHyperlink">
    <w:name w:val="FollowedHyperlink"/>
    <w:basedOn w:val="Standaardalinea-lettertype"/>
    <w:uiPriority w:val="99"/>
    <w:semiHidden/>
    <w:unhideWhenUsed/>
    <w:rsid w:val="00390A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7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2022-12-13T00:00:00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Gemeente Groningen</ClientName>
  <ClientAddress1/>
  <ClientAddress2/>
  <ClientPOBox/>
  <ClientZIP/>
  <ClientCity/>
  <ClientState/>
  <ClientCountry/>
  <ProjectName/>
  <Reference>2220363/20221213</Reference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</Template>
  <TotalTime>2</TotalTime>
  <Pages>3</Pages>
  <Words>578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IKC Meeroevers Groningen</vt:lpstr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IKC Meeroevers Groningen</dc:title>
  <dc:subject/>
  <dc:creator>Laura Swinkels
Remco Bresser
Femke van Erp</dc:creator>
  <cp:keywords/>
  <dc:description/>
  <cp:lastModifiedBy>Femke van Erp | ICSadviseurs</cp:lastModifiedBy>
  <cp:revision>3</cp:revision>
  <cp:lastPrinted>2022-12-12T20:16:00Z</cp:lastPrinted>
  <dcterms:created xsi:type="dcterms:W3CDTF">2022-12-13T08:25:00Z</dcterms:created>
  <dcterms:modified xsi:type="dcterms:W3CDTF">2022-12-13T08:28:00Z</dcterms:modified>
</cp:coreProperties>
</file>