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9E218" w14:textId="61A90721" w:rsidR="0075262A" w:rsidRDefault="0075262A" w:rsidP="00BD0078">
      <w:pPr>
        <w:pStyle w:val="Kop1"/>
        <w:numPr>
          <w:ilvl w:val="0"/>
          <w:numId w:val="0"/>
        </w:numPr>
        <w:ind w:left="432" w:hanging="432"/>
      </w:pPr>
      <w:r w:rsidRPr="00561533">
        <w:rPr>
          <w:noProof/>
        </w:rPr>
        <w:drawing>
          <wp:anchor distT="0" distB="0" distL="114300" distR="114300" simplePos="0" relativeHeight="251845632" behindDoc="0" locked="0" layoutInCell="1" allowOverlap="1" wp14:anchorId="5B3EF780" wp14:editId="19A9D1F4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79200"/>
            <wp:effectExtent l="0" t="0" r="8255" b="0"/>
            <wp:wrapNone/>
            <wp:docPr id="30" name="ImageGrootBOA" hidden="1" title="ImageBO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07"/>
                    <a:stretch/>
                  </pic:blipFill>
                  <pic:spPr bwMode="auto">
                    <a:xfrm>
                      <a:off x="0" y="0"/>
                      <a:ext cx="792000" cy="97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46656" behindDoc="0" locked="0" layoutInCell="1" allowOverlap="1" wp14:anchorId="22E83910" wp14:editId="41E1CFDD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3" name="ImageGrootIM" hidden="1" title="ImageI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47680" behindDoc="0" locked="0" layoutInCell="1" allowOverlap="1" wp14:anchorId="0EF01BD8" wp14:editId="2C68D6AE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50400"/>
            <wp:effectExtent l="0" t="0" r="8255" b="2540"/>
            <wp:wrapNone/>
            <wp:docPr id="34" name="ImageGrootRR" hidden="1" title="Image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5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1533">
        <w:rPr>
          <w:noProof/>
        </w:rPr>
        <w:drawing>
          <wp:anchor distT="0" distB="0" distL="114300" distR="114300" simplePos="0" relativeHeight="251848704" behindDoc="0" locked="0" layoutInCell="1" allowOverlap="1" wp14:anchorId="4D00A74E" wp14:editId="2D1F29DD">
            <wp:simplePos x="0" y="0"/>
            <wp:positionH relativeFrom="page">
              <wp:posOffset>457200</wp:posOffset>
            </wp:positionH>
            <wp:positionV relativeFrom="page">
              <wp:posOffset>0</wp:posOffset>
            </wp:positionV>
            <wp:extent cx="792000" cy="990000"/>
            <wp:effectExtent l="0" t="0" r="8255" b="635"/>
            <wp:wrapNone/>
            <wp:docPr id="36" name="ImageGrootWSM" hidden="1" title="ImageWS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00" cy="99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15"/>
          <w:szCs w:val="15"/>
          <w:lang w:val="en-US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17681EDD" wp14:editId="69401CA4">
                <wp:simplePos x="0" y="0"/>
                <wp:positionH relativeFrom="page">
                  <wp:posOffset>4860925</wp:posOffset>
                </wp:positionH>
                <wp:positionV relativeFrom="page">
                  <wp:posOffset>10016490</wp:posOffset>
                </wp:positionV>
                <wp:extent cx="0" cy="187200"/>
                <wp:effectExtent l="0" t="0" r="38100" b="22860"/>
                <wp:wrapNone/>
                <wp:docPr id="6" name="Rechte verbindingslij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72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5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712CD8" id="Rechte verbindingslijn 6" o:spid="_x0000_s1026" style="position:absolute;z-index:2518435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" strokecolor="#fcf9d4 [3208]" strokeweight=".5pt">
                <v:stroke joinstyle="miter"/>
                <w10:wrap anchorx="page" anchory="page"/>
              </v:line>
            </w:pict>
          </mc:Fallback>
        </mc:AlternateContent>
      </w:r>
      <w:r w:rsidRPr="00C333EB"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6B91C4CA" wp14:editId="52377251">
                <wp:simplePos x="0" y="0"/>
                <wp:positionH relativeFrom="page">
                  <wp:align>right</wp:align>
                </wp:positionH>
                <wp:positionV relativeFrom="page">
                  <wp:posOffset>2540</wp:posOffset>
                </wp:positionV>
                <wp:extent cx="3636000" cy="637200"/>
                <wp:effectExtent l="0" t="0" r="0" b="0"/>
                <wp:wrapNone/>
                <wp:docPr id="14" name="Tekstv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6000" cy="63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AD31B8" w14:textId="77777777" w:rsidR="008E0ADD" w:rsidRPr="00D62E75" w:rsidRDefault="00BD0078" w:rsidP="0075262A">
                            <w:pPr>
                              <w:jc w:val="right"/>
                              <w:rPr>
                                <w:szCs w:val="18"/>
                                <w:lang w:val="en-US"/>
                              </w:rPr>
                            </w:pPr>
                            <w:sdt>
                              <w:sdtPr>
                                <w:rPr>
                                  <w:szCs w:val="18"/>
                                  <w:lang w:val="en-US"/>
                                </w:rPr>
                                <w:tag w:val=""/>
                                <w:id w:val="-491566051"/>
                                <w:showingPlcHdr/>
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8E0ADD">
                                  <w:rPr>
                                    <w:szCs w:val="18"/>
                                    <w:lang w:val="en-US"/>
                                  </w:rPr>
                                  <w:t xml:space="preserve">    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91440" tIns="360000" rIns="36000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1C4CA" id="_x0000_t202" coordsize="21600,21600" o:spt="202" path="m,l,21600r21600,l21600,xe">
                <v:stroke joinstyle="miter"/>
                <v:path gradientshapeok="t" o:connecttype="rect"/>
              </v:shapetype>
              <v:shape id="Tekstvak 14" o:spid="_x0000_s1026" type="#_x0000_t202" style="position:absolute;left:0;text-align:left;margin-left:235.1pt;margin-top:.2pt;width:286.3pt;height:50.15pt;z-index:2518425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" filled="f" stroked="f" strokeweight=".5pt">
                <v:textbox inset=",10mm,10mm">
                  <w:txbxContent>
                    <w:p w14:paraId="25AD31B8" w14:textId="77777777" w:rsidR="008E0ADD" w:rsidRPr="00D62E75" w:rsidRDefault="00BD0078" w:rsidP="0075262A">
                      <w:pPr>
                        <w:jc w:val="right"/>
                        <w:rPr>
                          <w:szCs w:val="18"/>
                          <w:lang w:val="en-US"/>
                        </w:rPr>
                      </w:pPr>
                      <w:sdt>
                        <w:sdtPr>
                          <w:rPr>
                            <w:szCs w:val="18"/>
                            <w:lang w:val="en-US"/>
                          </w:rPr>
                          <w:tag w:val=""/>
                          <w:id w:val="-491566051"/>
                          <w:showingPlcHdr/>
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<w:text/>
                        </w:sdtPr>
                        <w:sdtEndPr/>
                        <w:sdtContent>
                          <w:r w:rsidR="008E0ADD">
                            <w:rPr>
                              <w:szCs w:val="18"/>
                              <w:lang w:val="en-US"/>
                            </w:rPr>
                            <w:t xml:space="preserve">     </w:t>
                          </w:r>
                        </w:sdtContent>
                      </w:sdt>
                    </w:p>
                  </w:txbxContent>
                </v:textbox>
                <w10:wrap anchorx="page" anchory="page"/>
              </v:shape>
            </w:pict>
          </mc:Fallback>
        </mc:AlternateContent>
      </w:r>
      <w:bookmarkStart w:id="0" w:name="_Toc47434765"/>
      <w:bookmarkStart w:id="1" w:name="_Toc121772231"/>
      <w:r w:rsidRPr="00E02065">
        <w:t>Bijlage 5</w:t>
      </w:r>
      <w:r w:rsidRPr="00E02065">
        <w:tab/>
      </w:r>
      <w:r w:rsidRPr="0037121C">
        <w:t>Formulier</w:t>
      </w:r>
      <w:r w:rsidRPr="00E02065">
        <w:t xml:space="preserve"> referentie selectiecriteria</w:t>
      </w:r>
      <w:bookmarkEnd w:id="0"/>
      <w:bookmarkEnd w:id="1"/>
    </w:p>
    <w:p w14:paraId="7CF1FFF9" w14:textId="74ECE2A5" w:rsidR="00AA3262" w:rsidRDefault="00AA3262" w:rsidP="00AA3262">
      <w:r w:rsidRPr="0005526A">
        <w:t xml:space="preserve">Ter verantwoording van de referentie-eis als gesteld in </w:t>
      </w:r>
      <w:r w:rsidRPr="00AA3262">
        <w:t>paragraaf 2.</w:t>
      </w:r>
      <w:r w:rsidR="00535A6D">
        <w:t>3</w:t>
      </w: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75262A" w:rsidRPr="0037121C" w14:paraId="0E824C8F" w14:textId="77777777" w:rsidTr="003712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08610ED2" w14:textId="2D812967" w:rsidR="0075262A" w:rsidRPr="0037121C" w:rsidRDefault="00AA3262" w:rsidP="0037121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Selectiecriteria</w:t>
            </w:r>
            <w:r w:rsidR="000E2B74">
              <w:rPr>
                <w:b w:val="0"/>
                <w:bCs w:val="0"/>
              </w:rPr>
              <w:t xml:space="preserve"> 1: kerncompetentie gebouwaard</w:t>
            </w:r>
          </w:p>
        </w:tc>
      </w:tr>
      <w:tr w:rsidR="0075262A" w:rsidRPr="0037121C" w14:paraId="2192C1A1" w14:textId="77777777" w:rsidTr="00371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7BFBB41" w14:textId="77777777" w:rsidR="0075262A" w:rsidRPr="0037121C" w:rsidRDefault="0075262A" w:rsidP="0037121C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17F7405" w14:textId="77777777" w:rsidR="0075262A" w:rsidRPr="0037121C" w:rsidRDefault="0075262A" w:rsidP="00371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75262A" w:rsidRPr="0037121C" w14:paraId="027ACAA2" w14:textId="77777777" w:rsidTr="0037121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1B00DA" w14:textId="77777777" w:rsidR="0075262A" w:rsidRPr="0037121C" w:rsidRDefault="0075262A" w:rsidP="0037121C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24FC69FD" w14:textId="77777777" w:rsidR="0075262A" w:rsidRPr="0037121C" w:rsidRDefault="0075262A" w:rsidP="00371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75262A" w:rsidRPr="0037121C" w14:paraId="10D3ECD8" w14:textId="77777777" w:rsidTr="00371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BC5369" w14:textId="77777777" w:rsidR="0075262A" w:rsidRPr="0037121C" w:rsidRDefault="0075262A" w:rsidP="0037121C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2D8C394" w14:textId="77777777" w:rsidR="0075262A" w:rsidRPr="0037121C" w:rsidRDefault="0075262A" w:rsidP="00371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75262A" w:rsidRPr="0037121C" w14:paraId="301D4080" w14:textId="77777777" w:rsidTr="0037121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D31D969" w14:textId="77777777" w:rsidR="0075262A" w:rsidRPr="0037121C" w:rsidRDefault="0075262A" w:rsidP="0037121C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C6E5ACC" w14:textId="77777777" w:rsidR="0075262A" w:rsidRPr="0037121C" w:rsidRDefault="0075262A" w:rsidP="00371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609E3327" w14:textId="77777777" w:rsidR="0075262A" w:rsidRPr="0037121C" w:rsidRDefault="0075262A" w:rsidP="00371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75262A" w:rsidRPr="0037121C" w14:paraId="1236A81B" w14:textId="77777777" w:rsidTr="00371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D404677" w14:textId="77777777" w:rsidR="0075262A" w:rsidRPr="0037121C" w:rsidRDefault="0075262A" w:rsidP="0037121C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5DC2682" w14:textId="77777777" w:rsidR="0075262A" w:rsidRPr="0037121C" w:rsidRDefault="0075262A" w:rsidP="00371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79BE3CFD" w14:textId="77777777" w:rsidR="0075262A" w:rsidRPr="0037121C" w:rsidRDefault="0075262A" w:rsidP="00371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 xml:space="preserve">…………………… </w:t>
            </w:r>
          </w:p>
        </w:tc>
      </w:tr>
      <w:tr w:rsidR="0075262A" w:rsidRPr="0037121C" w14:paraId="29C2FA59" w14:textId="77777777" w:rsidTr="0037121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B94250C" w14:textId="77777777" w:rsidR="0075262A" w:rsidRDefault="000E2B74" w:rsidP="0037121C">
            <w:r>
              <w:rPr>
                <w:b w:val="0"/>
                <w:bCs w:val="0"/>
              </w:rPr>
              <w:t>Overige gebouwen</w:t>
            </w:r>
          </w:p>
          <w:p w14:paraId="6EF67B1B" w14:textId="0079FFB8" w:rsidR="000E2B74" w:rsidRPr="000E2B74" w:rsidRDefault="000E2B74" w:rsidP="0037121C">
            <w:pPr>
              <w:rPr>
                <w:b w:val="0"/>
                <w:bCs w:val="0"/>
                <w:lang w:val="en-GB"/>
              </w:rPr>
            </w:pPr>
            <w:r>
              <w:rPr>
                <w:b w:val="0"/>
                <w:bCs w:val="0"/>
              </w:rPr>
              <w:t xml:space="preserve">(Integraal) </w:t>
            </w:r>
            <w:proofErr w:type="spellStart"/>
            <w:r w:rsidRPr="000E2B74">
              <w:rPr>
                <w:b w:val="0"/>
                <w:bCs w:val="0"/>
              </w:rPr>
              <w:t>kindcentrum</w:t>
            </w:r>
            <w:proofErr w:type="spellEnd"/>
            <w:r w:rsidRPr="000E2B74">
              <w:rPr>
                <w:b w:val="0"/>
                <w:bCs w:val="0"/>
              </w:rPr>
              <w:t xml:space="preserve"> </w:t>
            </w:r>
          </w:p>
          <w:p w14:paraId="55DBC064" w14:textId="5E792BAE" w:rsidR="000E2B74" w:rsidRPr="0037121C" w:rsidRDefault="000E2B74" w:rsidP="0037121C">
            <w:pPr>
              <w:rPr>
                <w:b w:val="0"/>
                <w:bCs w:val="0"/>
              </w:rPr>
            </w:pPr>
            <w:r w:rsidRPr="000E2B74">
              <w:rPr>
                <w:b w:val="0"/>
                <w:bCs w:val="0"/>
                <w:lang w:val="en-GB"/>
              </w:rPr>
              <w:t>(</w:t>
            </w:r>
            <w:proofErr w:type="spellStart"/>
            <w:r w:rsidRPr="000E2B74">
              <w:rPr>
                <w:b w:val="0"/>
                <w:bCs w:val="0"/>
                <w:lang w:val="en-GB"/>
              </w:rPr>
              <w:t>Integraal</w:t>
            </w:r>
            <w:proofErr w:type="spellEnd"/>
            <w:r w:rsidRPr="000E2B74">
              <w:rPr>
                <w:b w:val="0"/>
                <w:bCs w:val="0"/>
                <w:lang w:val="en-GB"/>
              </w:rPr>
              <w:t xml:space="preserve">) </w:t>
            </w:r>
            <w:proofErr w:type="spellStart"/>
            <w:r w:rsidRPr="000E2B74">
              <w:rPr>
                <w:b w:val="0"/>
                <w:bCs w:val="0"/>
                <w:lang w:val="en-GB"/>
              </w:rPr>
              <w:t>kindcentrum</w:t>
            </w:r>
            <w:proofErr w:type="spellEnd"/>
            <w:r w:rsidRPr="000E2B74">
              <w:rPr>
                <w:b w:val="0"/>
                <w:bCs w:val="0"/>
                <w:lang w:val="en-GB"/>
              </w:rPr>
              <w:t xml:space="preserve"> (</w:t>
            </w:r>
            <w:r w:rsidR="00535A6D">
              <w:rPr>
                <w:b w:val="0"/>
                <w:bCs w:val="0"/>
                <w:lang w:val="en-GB"/>
              </w:rPr>
              <w:t>max</w:t>
            </w:r>
            <w:r w:rsidRPr="000E2B74">
              <w:rPr>
                <w:b w:val="0"/>
                <w:bCs w:val="0"/>
                <w:lang w:val="en-GB"/>
              </w:rPr>
              <w:t>. 3.</w:t>
            </w:r>
            <w:r w:rsidR="00B36882">
              <w:rPr>
                <w:b w:val="0"/>
                <w:bCs w:val="0"/>
                <w:lang w:val="en-GB"/>
              </w:rPr>
              <w:t>5</w:t>
            </w:r>
            <w:r w:rsidRPr="000E2B74">
              <w:rPr>
                <w:b w:val="0"/>
                <w:bCs w:val="0"/>
                <w:lang w:val="en-GB"/>
              </w:rPr>
              <w:t>00 m²)</w:t>
            </w:r>
          </w:p>
        </w:tc>
        <w:tc>
          <w:tcPr>
            <w:tcW w:w="5865" w:type="dxa"/>
            <w:vAlign w:val="center"/>
          </w:tcPr>
          <w:p w14:paraId="6A709916" w14:textId="3EC85820" w:rsidR="0075262A" w:rsidRPr="000E2B74" w:rsidRDefault="0075262A" w:rsidP="00371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 w:rsidR="000E2B74">
              <w:t>0 punten</w:t>
            </w:r>
          </w:p>
          <w:p w14:paraId="7CADDC3F" w14:textId="665F2CD2" w:rsidR="0075262A" w:rsidRDefault="0075262A" w:rsidP="00371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 w:rsidR="000E2B74">
              <w:t>3 punten</w:t>
            </w:r>
          </w:p>
          <w:p w14:paraId="34E7555F" w14:textId="29C7227D" w:rsidR="0075262A" w:rsidRPr="0037121C" w:rsidRDefault="000E2B74" w:rsidP="000E2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lang w:val="x-none"/>
              </w:rPr>
              <w:t>5</w:t>
            </w:r>
            <w:r>
              <w:t xml:space="preserve"> punten</w:t>
            </w:r>
          </w:p>
        </w:tc>
      </w:tr>
      <w:tr w:rsidR="0075262A" w:rsidRPr="0037121C" w14:paraId="1354E879" w14:textId="77777777" w:rsidTr="003712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80B0432" w14:textId="77777777" w:rsidR="0075262A" w:rsidRPr="0037121C" w:rsidRDefault="0075262A" w:rsidP="0037121C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19ACC02B" w14:textId="77777777" w:rsidR="0075262A" w:rsidRPr="0037121C" w:rsidRDefault="0075262A" w:rsidP="003712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75262A" w:rsidRPr="0037121C" w14:paraId="0C2AE888" w14:textId="77777777" w:rsidTr="0037121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2B642CA" w14:textId="77777777" w:rsidR="0075262A" w:rsidRPr="0037121C" w:rsidRDefault="0075262A" w:rsidP="0037121C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652D0BCF" w14:textId="77777777" w:rsidR="0075262A" w:rsidRPr="0037121C" w:rsidRDefault="0075262A" w:rsidP="003712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</w:tbl>
    <w:p w14:paraId="33622D6B" w14:textId="6361146E" w:rsidR="0075262A" w:rsidRDefault="0075262A" w:rsidP="0075262A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1E59AA96" w14:textId="77777777" w:rsidR="000E2B74" w:rsidRDefault="000E2B74" w:rsidP="0075262A">
      <w:pPr>
        <w:spacing w:after="0" w:line="260" w:lineRule="atLeast"/>
      </w:pPr>
    </w:p>
    <w:p w14:paraId="44750470" w14:textId="5838182C" w:rsidR="000E2B74" w:rsidRDefault="000E2B74" w:rsidP="0075262A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0E2B74" w:rsidRPr="0037121C" w14:paraId="0EB308C7" w14:textId="77777777" w:rsidTr="00CA2B6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6E460176" w14:textId="08709E66" w:rsidR="000E2B74" w:rsidRPr="0037121C" w:rsidRDefault="000E2B74" w:rsidP="00CA2B6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Selectiecriteria 2: kerncompetentie Duurzaamheid</w:t>
            </w:r>
          </w:p>
        </w:tc>
      </w:tr>
      <w:tr w:rsidR="000E2B74" w:rsidRPr="0037121C" w14:paraId="291928EC" w14:textId="77777777" w:rsidTr="00CA2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56465FB" w14:textId="77777777" w:rsidR="000E2B74" w:rsidRPr="0037121C" w:rsidRDefault="000E2B74" w:rsidP="00CA2B62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77A8FDAF" w14:textId="77777777" w:rsidR="000E2B74" w:rsidRPr="0037121C" w:rsidRDefault="000E2B74" w:rsidP="00CA2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0E2B74" w:rsidRPr="0037121C" w14:paraId="41937C01" w14:textId="77777777" w:rsidTr="00CA2B6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543B36F" w14:textId="77777777" w:rsidR="000E2B74" w:rsidRPr="0037121C" w:rsidRDefault="000E2B74" w:rsidP="00CA2B62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1479106" w14:textId="77777777" w:rsidR="000E2B74" w:rsidRPr="0037121C" w:rsidRDefault="000E2B74" w:rsidP="00CA2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0E2B74" w:rsidRPr="0037121C" w14:paraId="75F7ED40" w14:textId="77777777" w:rsidTr="00CA2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09109F" w14:textId="77777777" w:rsidR="000E2B74" w:rsidRPr="0037121C" w:rsidRDefault="000E2B74" w:rsidP="00CA2B62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40CF90EF" w14:textId="77777777" w:rsidR="000E2B74" w:rsidRPr="0037121C" w:rsidRDefault="000E2B74" w:rsidP="00CA2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0E2B74" w:rsidRPr="0037121C" w14:paraId="1BB22C54" w14:textId="77777777" w:rsidTr="00CA2B6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559494" w14:textId="77777777" w:rsidR="000E2B74" w:rsidRPr="0037121C" w:rsidRDefault="000E2B74" w:rsidP="00CA2B62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4531D3FF" w14:textId="77777777" w:rsidR="000E2B74" w:rsidRPr="0037121C" w:rsidRDefault="000E2B74" w:rsidP="00CA2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239EBC7F" w14:textId="77777777" w:rsidR="000E2B74" w:rsidRPr="0037121C" w:rsidRDefault="000E2B74" w:rsidP="00CA2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0E2B74" w:rsidRPr="0037121C" w14:paraId="07B8EBAF" w14:textId="77777777" w:rsidTr="00CA2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D5B6457" w14:textId="77777777" w:rsidR="000E2B74" w:rsidRPr="0037121C" w:rsidRDefault="000E2B74" w:rsidP="00CA2B62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56251E91" w14:textId="77777777" w:rsidR="000E2B74" w:rsidRPr="0037121C" w:rsidRDefault="000E2B74" w:rsidP="00CA2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69128D05" w14:textId="77777777" w:rsidR="000E2B74" w:rsidRPr="0037121C" w:rsidRDefault="000E2B74" w:rsidP="00CA2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 xml:space="preserve">…………………… </w:t>
            </w:r>
          </w:p>
        </w:tc>
      </w:tr>
      <w:tr w:rsidR="000E2B74" w:rsidRPr="0037121C" w14:paraId="2F8EE981" w14:textId="77777777" w:rsidTr="00CA2B6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C365D82" w14:textId="19392876" w:rsidR="000E2B74" w:rsidRDefault="000E2B74" w:rsidP="00CA2B62">
            <w:r>
              <w:rPr>
                <w:b w:val="0"/>
                <w:bCs w:val="0"/>
              </w:rPr>
              <w:t>Bijna Energie Neutraal Gebouw (BENG)</w:t>
            </w:r>
          </w:p>
          <w:p w14:paraId="2CAE2243" w14:textId="6A885BC7" w:rsidR="000E2B74" w:rsidRPr="000E2B74" w:rsidRDefault="000E2B74" w:rsidP="00CA2B62">
            <w:pPr>
              <w:rPr>
                <w:b w:val="0"/>
                <w:bCs w:val="0"/>
                <w:lang w:val="en-GB"/>
              </w:rPr>
            </w:pPr>
            <w:r>
              <w:rPr>
                <w:b w:val="0"/>
                <w:bCs w:val="0"/>
              </w:rPr>
              <w:t>Energie Neutraal Gebouw (ENG)</w:t>
            </w:r>
          </w:p>
          <w:p w14:paraId="2F653C9B" w14:textId="1FD23DF7" w:rsidR="000E2B74" w:rsidRPr="0037121C" w:rsidRDefault="000E2B74" w:rsidP="00CA2B62">
            <w:pPr>
              <w:rPr>
                <w:b w:val="0"/>
                <w:bCs w:val="0"/>
              </w:rPr>
            </w:pPr>
            <w:r>
              <w:rPr>
                <w:b w:val="0"/>
                <w:bCs w:val="0"/>
                <w:lang w:val="en-GB"/>
              </w:rPr>
              <w:t>0-op-de-meter</w:t>
            </w:r>
            <w:r w:rsidR="00935E49">
              <w:rPr>
                <w:b w:val="0"/>
                <w:bCs w:val="0"/>
                <w:lang w:val="en-GB"/>
              </w:rPr>
              <w:t xml:space="preserve"> (NOM)</w:t>
            </w:r>
          </w:p>
        </w:tc>
        <w:tc>
          <w:tcPr>
            <w:tcW w:w="5865" w:type="dxa"/>
            <w:vAlign w:val="center"/>
          </w:tcPr>
          <w:p w14:paraId="59D2DF19" w14:textId="77777777" w:rsidR="000E2B74" w:rsidRPr="000E2B74" w:rsidRDefault="000E2B74" w:rsidP="00CA2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t>0 punten</w:t>
            </w:r>
          </w:p>
          <w:p w14:paraId="09C5A54A" w14:textId="77777777" w:rsidR="000E2B74" w:rsidRDefault="000E2B74" w:rsidP="00CA2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t>3 punten</w:t>
            </w:r>
          </w:p>
          <w:p w14:paraId="7E62CE3D" w14:textId="77777777" w:rsidR="000E2B74" w:rsidRPr="0037121C" w:rsidRDefault="000E2B74" w:rsidP="00CA2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lang w:val="x-none"/>
              </w:rPr>
              <w:t>5</w:t>
            </w:r>
            <w:r>
              <w:t xml:space="preserve"> punten</w:t>
            </w:r>
          </w:p>
        </w:tc>
      </w:tr>
      <w:tr w:rsidR="000E2B74" w:rsidRPr="0037121C" w14:paraId="24B21D94" w14:textId="77777777" w:rsidTr="00CA2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8A0D0B5" w14:textId="77777777" w:rsidR="000E2B74" w:rsidRPr="0037121C" w:rsidRDefault="000E2B74" w:rsidP="00CA2B62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6C73773C" w14:textId="77777777" w:rsidR="000E2B74" w:rsidRPr="0037121C" w:rsidRDefault="000E2B74" w:rsidP="00CA2B6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0E2B74" w:rsidRPr="0037121C" w14:paraId="7C5C1846" w14:textId="77777777" w:rsidTr="00CA2B62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0257614" w14:textId="77777777" w:rsidR="000E2B74" w:rsidRPr="0037121C" w:rsidRDefault="000E2B74" w:rsidP="00CA2B62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Beschrijving Project</w:t>
            </w:r>
          </w:p>
        </w:tc>
        <w:tc>
          <w:tcPr>
            <w:tcW w:w="5865" w:type="dxa"/>
            <w:vAlign w:val="center"/>
          </w:tcPr>
          <w:p w14:paraId="182FC9C4" w14:textId="77777777" w:rsidR="000E2B74" w:rsidRPr="0037121C" w:rsidRDefault="000E2B74" w:rsidP="00CA2B6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0E2B74" w:rsidRPr="0037121C" w14:paraId="76420517" w14:textId="77777777" w:rsidTr="00CA2B6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8A45BB2" w14:textId="3441EAA6" w:rsidR="000E2B74" w:rsidRPr="000E2B74" w:rsidRDefault="000E2B74" w:rsidP="00CA2B62">
            <w:pPr>
              <w:rPr>
                <w:b w:val="0"/>
                <w:bCs w:val="0"/>
              </w:rPr>
            </w:pPr>
            <w:r w:rsidRPr="000E2B74">
              <w:rPr>
                <w:b w:val="0"/>
                <w:bCs w:val="0"/>
              </w:rPr>
              <w:t xml:space="preserve">Bijlage toegevoegd waaruit blijkt dat deze waarde behaald is. </w:t>
            </w:r>
          </w:p>
        </w:tc>
        <w:tc>
          <w:tcPr>
            <w:tcW w:w="5865" w:type="dxa"/>
            <w:vAlign w:val="center"/>
          </w:tcPr>
          <w:p w14:paraId="2F13AE3C" w14:textId="77777777" w:rsidR="000E2B74" w:rsidRPr="0061366F" w:rsidRDefault="000E2B74" w:rsidP="000E2B74">
            <w:pPr>
              <w:spacing w:line="260" w:lineRule="atLeas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45E71D6" w14:textId="210FF3F0" w:rsidR="000E2B74" w:rsidRPr="0037121C" w:rsidRDefault="000E2B74" w:rsidP="000E2B7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t xml:space="preserve"> (uitsluiting)</w:t>
            </w:r>
          </w:p>
        </w:tc>
      </w:tr>
    </w:tbl>
    <w:p w14:paraId="741C3ED8" w14:textId="77777777" w:rsidR="000E2B74" w:rsidRPr="00E02065" w:rsidRDefault="000E2B74" w:rsidP="000E2B74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7B0447DE" w14:textId="7AA3E9C3" w:rsidR="000E2B74" w:rsidRDefault="000E2B74">
      <w:r>
        <w:br w:type="page"/>
      </w:r>
    </w:p>
    <w:p w14:paraId="28D3732A" w14:textId="77777777" w:rsidR="0075262A" w:rsidRPr="00B478DF" w:rsidRDefault="0075262A" w:rsidP="0075262A">
      <w:pPr>
        <w:spacing w:after="0" w:line="260" w:lineRule="atLeast"/>
      </w:pPr>
      <w:r w:rsidRPr="00B478DF">
        <w:lastRenderedPageBreak/>
        <w:t xml:space="preserve">Ondergetekende verklaart tevens dat: </w:t>
      </w:r>
    </w:p>
    <w:p w14:paraId="52F5ECD8" w14:textId="039D5C22" w:rsidR="0075262A" w:rsidRPr="00B478DF" w:rsidRDefault="0075262A" w:rsidP="00E60621">
      <w:pPr>
        <w:numPr>
          <w:ilvl w:val="0"/>
          <w:numId w:val="8"/>
        </w:numPr>
        <w:spacing w:after="0" w:line="260" w:lineRule="atLeast"/>
      </w:pPr>
      <w:r>
        <w:t>Gegadigde</w:t>
      </w:r>
      <w:r w:rsidRPr="00B478DF">
        <w:t xml:space="preserve"> opdrachtnemer is van</w:t>
      </w:r>
      <w:r>
        <w:t xml:space="preserve"> </w:t>
      </w:r>
      <w:r w:rsidR="00AA3262">
        <w:t xml:space="preserve">alle in de selectiecriteria genoemde </w:t>
      </w:r>
      <w:r w:rsidR="00AA3262" w:rsidRPr="00AA3262">
        <w:t xml:space="preserve">referentieprojecten </w:t>
      </w:r>
      <w:r w:rsidRPr="00B478DF">
        <w:t>en de betreffende werkzaamheden (waar de competentie op toeziet) ook zelf uitgevoerd heeft (tenzij een beroep op derden wordt gedaan conform hetgeen gesteld in deze leidraad);</w:t>
      </w:r>
    </w:p>
    <w:p w14:paraId="3F8C0B76" w14:textId="77777777" w:rsidR="0075262A" w:rsidRPr="0005526A" w:rsidRDefault="0075262A" w:rsidP="00E60621">
      <w:pPr>
        <w:numPr>
          <w:ilvl w:val="0"/>
          <w:numId w:val="8"/>
        </w:numPr>
        <w:spacing w:after="0" w:line="260" w:lineRule="atLeast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7AA08468" w14:textId="77777777" w:rsidR="0075262A" w:rsidRPr="0005526A" w:rsidRDefault="0075262A" w:rsidP="00E60621">
      <w:pPr>
        <w:numPr>
          <w:ilvl w:val="0"/>
          <w:numId w:val="8"/>
        </w:numPr>
        <w:spacing w:after="0" w:line="260" w:lineRule="atLeast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7B04821D" w14:textId="77777777" w:rsidR="0075262A" w:rsidRPr="00B478DF" w:rsidRDefault="0075262A" w:rsidP="00E60621">
      <w:pPr>
        <w:numPr>
          <w:ilvl w:val="0"/>
          <w:numId w:val="8"/>
        </w:numPr>
        <w:spacing w:after="0" w:line="260" w:lineRule="atLeast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770087F2" w14:textId="77777777" w:rsidR="0075262A" w:rsidRPr="00B478DF" w:rsidRDefault="0075262A" w:rsidP="0075262A">
      <w:pPr>
        <w:spacing w:after="0" w:line="260" w:lineRule="atLeast"/>
      </w:pPr>
    </w:p>
    <w:p w14:paraId="6A6C4107" w14:textId="77777777" w:rsidR="0075262A" w:rsidRPr="00B478DF" w:rsidRDefault="0075262A" w:rsidP="0075262A">
      <w:pPr>
        <w:spacing w:after="0" w:line="260" w:lineRule="atLeast"/>
      </w:pPr>
      <w:r w:rsidRPr="00B478DF">
        <w:t xml:space="preserve">Aldus naar waarheid opgemaakt, </w:t>
      </w:r>
    </w:p>
    <w:p w14:paraId="56079BF5" w14:textId="77777777" w:rsidR="0075262A" w:rsidRPr="00B478DF" w:rsidRDefault="0075262A" w:rsidP="0075262A">
      <w:pPr>
        <w:spacing w:after="0" w:line="260" w:lineRule="atLeast"/>
      </w:pPr>
    </w:p>
    <w:p w14:paraId="7CF6EDDA" w14:textId="77777777" w:rsidR="0075262A" w:rsidRPr="00B478DF" w:rsidRDefault="0075262A" w:rsidP="0075262A">
      <w:pPr>
        <w:spacing w:after="0" w:line="260" w:lineRule="atLeast"/>
      </w:pPr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280FBAF5" w14:textId="77777777" w:rsidR="0075262A" w:rsidRPr="00B478DF" w:rsidRDefault="0075262A" w:rsidP="0075262A">
      <w:pPr>
        <w:spacing w:after="0" w:line="260" w:lineRule="atLeast"/>
      </w:pPr>
    </w:p>
    <w:p w14:paraId="7E841F18" w14:textId="77777777" w:rsidR="0075262A" w:rsidRPr="00B478DF" w:rsidRDefault="0075262A" w:rsidP="0075262A">
      <w:pPr>
        <w:spacing w:after="0" w:line="260" w:lineRule="atLeast"/>
      </w:pPr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2DA9D09C" w14:textId="77777777" w:rsidR="0075262A" w:rsidRPr="00B478DF" w:rsidRDefault="0075262A" w:rsidP="0075262A">
      <w:pPr>
        <w:spacing w:after="0" w:line="260" w:lineRule="atLeast"/>
      </w:pPr>
    </w:p>
    <w:p w14:paraId="66B4B1EF" w14:textId="77777777" w:rsidR="0075262A" w:rsidRPr="00B478DF" w:rsidRDefault="0075262A" w:rsidP="0075262A">
      <w:pPr>
        <w:spacing w:after="0" w:line="260" w:lineRule="atLeast"/>
      </w:pPr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3D1AFFAE" w14:textId="77777777" w:rsidR="0075262A" w:rsidRPr="00B478DF" w:rsidRDefault="0075262A" w:rsidP="0075262A">
      <w:pPr>
        <w:spacing w:after="0" w:line="260" w:lineRule="atLeast"/>
      </w:pPr>
    </w:p>
    <w:p w14:paraId="4FCF9897" w14:textId="77777777" w:rsidR="0075262A" w:rsidRPr="00B478DF" w:rsidRDefault="0075262A" w:rsidP="0075262A">
      <w:pPr>
        <w:spacing w:after="0" w:line="260" w:lineRule="atLeast"/>
      </w:pPr>
    </w:p>
    <w:p w14:paraId="6A1DC5A6" w14:textId="77777777" w:rsidR="0075262A" w:rsidRPr="00B478DF" w:rsidRDefault="0075262A" w:rsidP="0075262A">
      <w:pPr>
        <w:spacing w:after="0" w:line="260" w:lineRule="atLeast"/>
      </w:pPr>
      <w:r w:rsidRPr="00B478DF">
        <w:t xml:space="preserve">   ………………………………………… (handtekening)</w:t>
      </w:r>
    </w:p>
    <w:sectPr w:rsidR="0075262A" w:rsidRPr="00B478DF" w:rsidSect="00A814A4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1907" w:h="16840" w:code="9"/>
      <w:pgMar w:top="1985" w:right="1134" w:bottom="1418" w:left="1134" w:header="709" w:footer="680" w:gutter="0"/>
      <w:cols w:space="56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810CCC" w14:textId="77777777" w:rsidR="008E0ADD" w:rsidRDefault="008E0ADD" w:rsidP="00E15770">
      <w:pPr>
        <w:spacing w:after="0" w:line="240" w:lineRule="auto"/>
      </w:pPr>
      <w:r>
        <w:separator/>
      </w:r>
    </w:p>
  </w:endnote>
  <w:endnote w:type="continuationSeparator" w:id="0">
    <w:p w14:paraId="4B85D5C0" w14:textId="77777777" w:rsidR="008E0ADD" w:rsidRDefault="008E0ADD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B671D" w14:textId="77777777" w:rsidR="008E0ADD" w:rsidRDefault="008E0ADD" w:rsidP="00BC4A3B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92032" behindDoc="0" locked="0" layoutInCell="1" allowOverlap="1" wp14:anchorId="0048112F" wp14:editId="67C7F8BC">
              <wp:simplePos x="0" y="0"/>
              <wp:positionH relativeFrom="page">
                <wp:posOffset>6409055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7321016" id="Rechte verbindingslijn 17" o:spid="_x0000_s1026" style="position:absolute;z-index:25169203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04.65pt,788.7pt" to="504.6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52DF8C97" w14:textId="3EBB8487" w:rsidR="008E0ADD" w:rsidRPr="003950B1" w:rsidRDefault="008E0ADD" w:rsidP="00BC4A3B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EE5C46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Pr="003950B1">
      <w:rPr>
        <w:color w:val="4C8488" w:themeColor="accent1"/>
        <w:sz w:val="15"/>
        <w:szCs w:val="15"/>
      </w:rPr>
      <w:tab/>
      <w:t xml:space="preserve"> 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PAGE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1</w:t>
    </w:r>
    <w:r w:rsidRPr="004B2FD6">
      <w:rPr>
        <w:color w:val="4C8488" w:themeColor="accent1"/>
        <w:sz w:val="14"/>
        <w:szCs w:val="14"/>
      </w:rPr>
      <w:fldChar w:fldCharType="end"/>
    </w:r>
    <w:r w:rsidRPr="004B2FD6">
      <w:rPr>
        <w:color w:val="4C8488" w:themeColor="accent1"/>
        <w:sz w:val="14"/>
        <w:szCs w:val="14"/>
      </w:rPr>
      <w:t>/</w:t>
    </w:r>
    <w:r w:rsidRPr="004B2FD6">
      <w:rPr>
        <w:color w:val="4C8488" w:themeColor="accent1"/>
        <w:sz w:val="14"/>
        <w:szCs w:val="14"/>
      </w:rPr>
      <w:fldChar w:fldCharType="begin"/>
    </w:r>
    <w:r w:rsidRPr="004B2FD6">
      <w:rPr>
        <w:color w:val="4C8488" w:themeColor="accent1"/>
        <w:sz w:val="14"/>
        <w:szCs w:val="14"/>
      </w:rPr>
      <w:instrText>NUMPAGES  \* Arabic  \* MERGEFORMAT</w:instrText>
    </w:r>
    <w:r w:rsidRPr="004B2FD6">
      <w:rPr>
        <w:color w:val="4C8488" w:themeColor="accent1"/>
        <w:sz w:val="14"/>
        <w:szCs w:val="14"/>
      </w:rPr>
      <w:fldChar w:fldCharType="separate"/>
    </w:r>
    <w:r w:rsidRPr="004B2FD6">
      <w:rPr>
        <w:color w:val="4C8488" w:themeColor="accent1"/>
        <w:sz w:val="14"/>
        <w:szCs w:val="14"/>
      </w:rPr>
      <w:t>2</w:t>
    </w:r>
    <w:r w:rsidRPr="004B2FD6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89BE9" w14:textId="77777777" w:rsidR="008E0ADD" w:rsidRDefault="008E0AD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B43A54" w14:textId="77777777" w:rsidR="008E0ADD" w:rsidRDefault="008E0ADD" w:rsidP="00E15770">
      <w:pPr>
        <w:spacing w:after="0" w:line="240" w:lineRule="auto"/>
      </w:pPr>
      <w:r>
        <w:separator/>
      </w:r>
    </w:p>
  </w:footnote>
  <w:footnote w:type="continuationSeparator" w:id="0">
    <w:p w14:paraId="7F433AA0" w14:textId="77777777" w:rsidR="008E0ADD" w:rsidRDefault="008E0ADD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56671" w14:textId="77F69BD9" w:rsidR="00E436A6" w:rsidRDefault="00E436A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1D61E" w14:textId="4AC5D6F5" w:rsidR="00E436A6" w:rsidRDefault="00154FA5">
    <w:pPr>
      <w:pStyle w:val="Koptekst"/>
    </w:pPr>
    <w:r w:rsidRPr="0075262A">
      <w:rPr>
        <w:noProof/>
      </w:rPr>
      <mc:AlternateContent>
        <mc:Choice Requires="wps">
          <w:drawing>
            <wp:anchor distT="0" distB="0" distL="114300" distR="114300" simplePos="0" relativeHeight="251706368" behindDoc="0" locked="0" layoutInCell="1" allowOverlap="1" wp14:anchorId="29021849" wp14:editId="3DBE1A8F">
              <wp:simplePos x="0" y="0"/>
              <wp:positionH relativeFrom="page">
                <wp:posOffset>720090</wp:posOffset>
              </wp:positionH>
              <wp:positionV relativeFrom="page">
                <wp:posOffset>4749</wp:posOffset>
              </wp:positionV>
              <wp:extent cx="626400" cy="648000"/>
              <wp:effectExtent l="0" t="0" r="2540" b="0"/>
              <wp:wrapNone/>
              <wp:docPr id="7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648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64545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B5EDB2" id="Image" o:spid="_x0000_s1026" style="position:absolute;margin-left:56.7pt;margin-top:.35pt;width:49.3pt;height:51pt;z-index:25170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R/Bx8s4mIiIjKns0IYBRABYA4328iIiKi&#10;smQDMCWC3wYAJgAJvs9EREREZckKYEYEvwG+v0RERETlj4s7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lGHu7Ig4NyKe9oYDAIytbOx7KIPfS7zHAADjT1cv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fxa3mwAgIE3lMFvtfcZAGDgLRuJiA9ExJ6I2Or9BgAYSGMRsSOD&#10;36frBwAAA8ziDg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Fa&#10;tzzjKS+JiLtFxLg3HQBgIGVn366RiPiViLiz9xgAYLBl+rvOewwAMPC2m+M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QyUFvw0uNgDAkreiLyJOjIgjIqLuegMALEmps28yBb8vuL4A&#10;AEufOX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Q1dBj9JkqQ0dBv8&#10;JEmS0jC3LoRwIYTQE0K4EkJoeuAlSZLWlG4y3nQW/N4JIfRnfzD4SZIkrTlZ3lsMIcxmv/wvKn5z&#10;Bj9JkqQ1p4uMt5AFv1d5d4Y+SZKktafBO2pmwW/eAyxJkrT2OatX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A55BD" w14:textId="0A158E09" w:rsidR="008E0ADD" w:rsidRDefault="008E0ADD" w:rsidP="002901C4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7D9E3B22" wp14:editId="3A4F72B9">
              <wp:simplePos x="0" y="0"/>
              <wp:positionH relativeFrom="page">
                <wp:posOffset>463550</wp:posOffset>
              </wp:positionH>
              <wp:positionV relativeFrom="page">
                <wp:posOffset>3175</wp:posOffset>
              </wp:positionV>
              <wp:extent cx="792000" cy="1001645"/>
              <wp:effectExtent l="0" t="0" r="8255" b="8255"/>
              <wp:wrapNone/>
              <wp:docPr id="10" name="Imag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792000" cy="1001645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r="-46" b="-407284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DB7E671" id="Image" o:spid="_x0000_s1026" style="position:absolute;margin-left:36.5pt;margin-top:.25pt;width:62.35pt;height:78.85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cQ/AAAABxB8AMAAHAEwQ8AAMARBD8AAABHmODXyJcNAABQ8aZUS9okqZ7v&#10;GgAAoKJ1m+C3SFKE7xkAAKCiZU3wS/IdAwAAVD4mdwA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JRh7uyIODcinvaGAwCMrWzs&#10;eyiD30u8xwAA409XL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Bn8Wt5sAICBN5TB&#10;b7X3GQBg4C0biYgPRMSeiNjq/QYAGEhjEbEjg9+n6wcAAAPM4g4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Wrc84ykviYi7RcS4Nx0AYCBlZ9+ukYj4lYi4s/cY&#10;AGCwZfq7znsMADDwtpvj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hOAHAJAJwQ8AIBOCHwBAJgQ/AIBMCH4AAJkQ/AAAMiH4&#10;AQBkQvADAMiE4AcAkAnBDwAgE4IfAEAmBD8AgEwIfgAAmRD8AAAyIfgBAGRC8AMAyEMlBb8NLjYA&#10;wJK3oi8iToyIIyKi7noDACxJqbNvMgW/L7i+AABLnzl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NXQY/SZKkNHQb/CRJktIwty6EcCGE0BNCuBJCaHrgJUmS1pRuMt50&#10;FvzeCSH0Z38w+EmSJK05Wd5bDCHMZr/8Lyp+cwY/SZKkNaeLjLeQBb9XeXeGPkmSpLWnwTtqZsFv&#10;3gMsSZK09jmrV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</w:p>
  <w:p w14:paraId="7AD8210D" w14:textId="77777777" w:rsidR="008E0ADD" w:rsidRDefault="008E0AD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E1E41FE"/>
    <w:multiLevelType w:val="multilevel"/>
    <w:tmpl w:val="16B697E6"/>
    <w:numStyleLink w:val="ICSBullets"/>
  </w:abstractNum>
  <w:abstractNum w:abstractNumId="2" w15:restartNumberingAfterBreak="0">
    <w:nsid w:val="0E464921"/>
    <w:multiLevelType w:val="multilevel"/>
    <w:tmpl w:val="16B697E6"/>
    <w:numStyleLink w:val="ICSBullets"/>
  </w:abstractNum>
  <w:abstractNum w:abstractNumId="3" w15:restartNumberingAfterBreak="0">
    <w:nsid w:val="0F014269"/>
    <w:multiLevelType w:val="hybridMultilevel"/>
    <w:tmpl w:val="0F8CF46C"/>
    <w:lvl w:ilvl="0" w:tplc="8B94151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  <w:color w:val="91909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B7D1D"/>
    <w:multiLevelType w:val="multilevel"/>
    <w:tmpl w:val="16B697E6"/>
    <w:numStyleLink w:val="ICSBullets"/>
  </w:abstractNum>
  <w:abstractNum w:abstractNumId="5" w15:restartNumberingAfterBreak="0">
    <w:nsid w:val="14164B6C"/>
    <w:multiLevelType w:val="multilevel"/>
    <w:tmpl w:val="16B697E6"/>
    <w:numStyleLink w:val="ICSBullets"/>
  </w:abstractNum>
  <w:abstractNum w:abstractNumId="6" w15:restartNumberingAfterBreak="0">
    <w:nsid w:val="144C5EED"/>
    <w:multiLevelType w:val="multilevel"/>
    <w:tmpl w:val="143EDEB6"/>
    <w:numStyleLink w:val="ICSNumbering"/>
  </w:abstractNum>
  <w:abstractNum w:abstractNumId="7" w15:restartNumberingAfterBreak="0">
    <w:nsid w:val="14D01B93"/>
    <w:multiLevelType w:val="multilevel"/>
    <w:tmpl w:val="16B697E6"/>
    <w:numStyleLink w:val="ICSBullets"/>
  </w:abstractNum>
  <w:abstractNum w:abstractNumId="8" w15:restartNumberingAfterBreak="0">
    <w:nsid w:val="18134941"/>
    <w:multiLevelType w:val="multilevel"/>
    <w:tmpl w:val="16B697E6"/>
    <w:numStyleLink w:val="ICSBullets"/>
  </w:abstractNum>
  <w:abstractNum w:abstractNumId="9" w15:restartNumberingAfterBreak="0">
    <w:nsid w:val="1AEF708A"/>
    <w:multiLevelType w:val="multilevel"/>
    <w:tmpl w:val="16B697E6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0" w15:restartNumberingAfterBreak="0">
    <w:nsid w:val="1B1F285A"/>
    <w:multiLevelType w:val="multilevel"/>
    <w:tmpl w:val="16B697E6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1" w15:restartNumberingAfterBreak="0">
    <w:nsid w:val="1D186622"/>
    <w:multiLevelType w:val="hybridMultilevel"/>
    <w:tmpl w:val="116A9026"/>
    <w:lvl w:ilvl="0" w:tplc="9CA85EC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649BB"/>
    <w:multiLevelType w:val="hybridMultilevel"/>
    <w:tmpl w:val="F93CF69E"/>
    <w:lvl w:ilvl="0" w:tplc="2AB8599A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069059A"/>
    <w:multiLevelType w:val="multilevel"/>
    <w:tmpl w:val="16B697E6"/>
    <w:numStyleLink w:val="ICSBullets"/>
  </w:abstractNum>
  <w:abstractNum w:abstractNumId="14" w15:restartNumberingAfterBreak="0">
    <w:nsid w:val="21D76DB5"/>
    <w:multiLevelType w:val="hybridMultilevel"/>
    <w:tmpl w:val="700E2AC6"/>
    <w:lvl w:ilvl="0" w:tplc="75FE0EB4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2CF16E4"/>
    <w:multiLevelType w:val="hybridMultilevel"/>
    <w:tmpl w:val="CF2EC188"/>
    <w:lvl w:ilvl="0" w:tplc="199CC9F4">
      <w:numFmt w:val="bullet"/>
      <w:lvlText w:val="•"/>
      <w:lvlJc w:val="left"/>
      <w:pPr>
        <w:ind w:left="705" w:hanging="705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892349"/>
    <w:multiLevelType w:val="hybridMultilevel"/>
    <w:tmpl w:val="DDACA1AA"/>
    <w:lvl w:ilvl="0" w:tplc="998AAF70">
      <w:start w:val="972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B937219"/>
    <w:multiLevelType w:val="multilevel"/>
    <w:tmpl w:val="16B697E6"/>
    <w:numStyleLink w:val="ICSBullets"/>
  </w:abstractNum>
  <w:abstractNum w:abstractNumId="18" w15:restartNumberingAfterBreak="0">
    <w:nsid w:val="3212123F"/>
    <w:multiLevelType w:val="multilevel"/>
    <w:tmpl w:val="603A2D08"/>
    <w:styleLink w:val="Opsomming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19090"/>
      </w:rPr>
    </w:lvl>
    <w:lvl w:ilvl="1">
      <w:start w:val="3"/>
      <w:numFmt w:val="bullet"/>
      <w:lvlText w:val="-"/>
      <w:lvlJc w:val="left"/>
      <w:pPr>
        <w:ind w:left="1069" w:hanging="360"/>
      </w:pPr>
      <w:rPr>
        <w:rFonts w:ascii="Trebuchet MS" w:eastAsia="Times New Roman" w:hAnsi="Trebuchet MS" w:cs="Times New Roman" w:hint="default"/>
      </w:rPr>
    </w:lvl>
    <w:lvl w:ilvl="2">
      <w:start w:val="1"/>
      <w:numFmt w:val="bullet"/>
      <w:lvlText w:val="◦"/>
      <w:lvlJc w:val="left"/>
      <w:pPr>
        <w:ind w:left="1778" w:hanging="360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25C43A1"/>
    <w:multiLevelType w:val="multilevel"/>
    <w:tmpl w:val="901E5C82"/>
    <w:styleLink w:val="Stijl1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0" w15:restartNumberingAfterBreak="0">
    <w:nsid w:val="36923396"/>
    <w:multiLevelType w:val="hybridMultilevel"/>
    <w:tmpl w:val="3F8C2E32"/>
    <w:lvl w:ilvl="0" w:tplc="619AB36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B12D10"/>
    <w:multiLevelType w:val="hybridMultilevel"/>
    <w:tmpl w:val="805817CA"/>
    <w:lvl w:ilvl="0" w:tplc="ECC61146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  <w:color w:val="4C8488" w:themeColor="accent1"/>
        <w:sz w:val="28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C0842DB"/>
    <w:multiLevelType w:val="multilevel"/>
    <w:tmpl w:val="6546B0DC"/>
    <w:styleLink w:val="ICSBulletsCreme"/>
    <w:lvl w:ilvl="0">
      <w:start w:val="1"/>
      <w:numFmt w:val="bullet"/>
      <w:lvlText w:val="●"/>
      <w:lvlJc w:val="left"/>
      <w:pPr>
        <w:ind w:left="227" w:hanging="227"/>
      </w:pPr>
      <w:rPr>
        <w:rFonts w:ascii="Calibri" w:hAnsi="Calibri" w:hint="default"/>
        <w:color w:val="auto"/>
      </w:rPr>
    </w:lvl>
    <w:lvl w:ilvl="1">
      <w:start w:val="1"/>
      <w:numFmt w:val="bullet"/>
      <w:lvlText w:val="●"/>
      <w:lvlJc w:val="left"/>
      <w:pPr>
        <w:ind w:left="454" w:hanging="227"/>
      </w:pPr>
      <w:rPr>
        <w:rFonts w:ascii="Calibri" w:hAnsi="Calibri" w:hint="default"/>
        <w:color w:val="auto"/>
      </w:rPr>
    </w:lvl>
    <w:lvl w:ilvl="2">
      <w:start w:val="1"/>
      <w:numFmt w:val="bullet"/>
      <w:lvlText w:val="●"/>
      <w:lvlJc w:val="left"/>
      <w:pPr>
        <w:ind w:left="681" w:hanging="227"/>
      </w:pPr>
      <w:rPr>
        <w:rFonts w:ascii="Calibri" w:hAnsi="Calibri" w:hint="default"/>
        <w:color w:val="auto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23" w15:restartNumberingAfterBreak="0">
    <w:nsid w:val="40E971C8"/>
    <w:multiLevelType w:val="hybridMultilevel"/>
    <w:tmpl w:val="96D034B6"/>
    <w:lvl w:ilvl="0" w:tplc="04130019">
      <w:start w:val="1"/>
      <w:numFmt w:val="lowerLetter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 w15:restartNumberingAfterBreak="0">
    <w:nsid w:val="415F157E"/>
    <w:multiLevelType w:val="multilevel"/>
    <w:tmpl w:val="16B697E6"/>
    <w:numStyleLink w:val="ICSBullets"/>
  </w:abstractNum>
  <w:abstractNum w:abstractNumId="25" w15:restartNumberingAfterBreak="0">
    <w:nsid w:val="49EA5B2F"/>
    <w:multiLevelType w:val="multilevel"/>
    <w:tmpl w:val="16B697E6"/>
    <w:numStyleLink w:val="ICSBullets"/>
  </w:abstractNum>
  <w:abstractNum w:abstractNumId="26" w15:restartNumberingAfterBreak="0">
    <w:nsid w:val="4D753943"/>
    <w:multiLevelType w:val="hybridMultilevel"/>
    <w:tmpl w:val="FF9EF550"/>
    <w:lvl w:ilvl="0" w:tplc="018CB994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C36630"/>
    <w:multiLevelType w:val="multilevel"/>
    <w:tmpl w:val="16B697E6"/>
    <w:numStyleLink w:val="ICSBullets"/>
  </w:abstractNum>
  <w:abstractNum w:abstractNumId="28" w15:restartNumberingAfterBreak="0">
    <w:nsid w:val="51DC2644"/>
    <w:multiLevelType w:val="multilevel"/>
    <w:tmpl w:val="16B697E6"/>
    <w:numStyleLink w:val="ICSBullets"/>
  </w:abstractNum>
  <w:abstractNum w:abstractNumId="29" w15:restartNumberingAfterBreak="0">
    <w:nsid w:val="5493477B"/>
    <w:multiLevelType w:val="multilevel"/>
    <w:tmpl w:val="16B697E6"/>
    <w:numStyleLink w:val="ICSBullets"/>
  </w:abstractNum>
  <w:abstractNum w:abstractNumId="30" w15:restartNumberingAfterBreak="0">
    <w:nsid w:val="5612312B"/>
    <w:multiLevelType w:val="multilevel"/>
    <w:tmpl w:val="16B697E6"/>
    <w:numStyleLink w:val="ICSBullets"/>
  </w:abstractNum>
  <w:abstractNum w:abstractNumId="31" w15:restartNumberingAfterBreak="0">
    <w:nsid w:val="56AA0636"/>
    <w:multiLevelType w:val="multilevel"/>
    <w:tmpl w:val="16B697E6"/>
    <w:numStyleLink w:val="ICSBullets"/>
  </w:abstractNum>
  <w:abstractNum w:abstractNumId="32" w15:restartNumberingAfterBreak="0">
    <w:nsid w:val="5CD40D5B"/>
    <w:multiLevelType w:val="multilevel"/>
    <w:tmpl w:val="16B697E6"/>
    <w:numStyleLink w:val="ICSBullets"/>
  </w:abstractNum>
  <w:abstractNum w:abstractNumId="33" w15:restartNumberingAfterBreak="0">
    <w:nsid w:val="5CEA51E9"/>
    <w:multiLevelType w:val="multilevel"/>
    <w:tmpl w:val="16B697E6"/>
    <w:numStyleLink w:val="ICSBullets"/>
  </w:abstractNum>
  <w:abstractNum w:abstractNumId="34" w15:restartNumberingAfterBreak="0">
    <w:nsid w:val="607A7996"/>
    <w:multiLevelType w:val="multilevel"/>
    <w:tmpl w:val="16B697E6"/>
    <w:numStyleLink w:val="ICSBullets"/>
  </w:abstractNum>
  <w:abstractNum w:abstractNumId="35" w15:restartNumberingAfterBreak="0">
    <w:nsid w:val="60FA2212"/>
    <w:multiLevelType w:val="multilevel"/>
    <w:tmpl w:val="16B697E6"/>
    <w:numStyleLink w:val="ICSBullets"/>
  </w:abstractNum>
  <w:abstractNum w:abstractNumId="36" w15:restartNumberingAfterBreak="0">
    <w:nsid w:val="649D3002"/>
    <w:multiLevelType w:val="multilevel"/>
    <w:tmpl w:val="16B697E6"/>
    <w:numStyleLink w:val="ICSBullets"/>
  </w:abstractNum>
  <w:abstractNum w:abstractNumId="37" w15:restartNumberingAfterBreak="0">
    <w:nsid w:val="66213CD2"/>
    <w:multiLevelType w:val="hybridMultilevel"/>
    <w:tmpl w:val="36F6FF64"/>
    <w:lvl w:ilvl="0" w:tplc="D9788D6E">
      <w:start w:val="9613"/>
      <w:numFmt w:val="bullet"/>
      <w:lvlText w:val="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BB6373"/>
    <w:multiLevelType w:val="multilevel"/>
    <w:tmpl w:val="16B697E6"/>
    <w:numStyleLink w:val="ICSBullets"/>
  </w:abstractNum>
  <w:abstractNum w:abstractNumId="39" w15:restartNumberingAfterBreak="0">
    <w:nsid w:val="67870670"/>
    <w:multiLevelType w:val="multilevel"/>
    <w:tmpl w:val="16B697E6"/>
    <w:numStyleLink w:val="ICSBullets"/>
  </w:abstractNum>
  <w:abstractNum w:abstractNumId="40" w15:restartNumberingAfterBreak="0">
    <w:nsid w:val="68B00504"/>
    <w:multiLevelType w:val="multilevel"/>
    <w:tmpl w:val="16B697E6"/>
    <w:numStyleLink w:val="ICSBullets"/>
  </w:abstractNum>
  <w:abstractNum w:abstractNumId="41" w15:restartNumberingAfterBreak="0">
    <w:nsid w:val="68C4042E"/>
    <w:multiLevelType w:val="multilevel"/>
    <w:tmpl w:val="16B697E6"/>
    <w:numStyleLink w:val="ICSBullets"/>
  </w:abstractNum>
  <w:abstractNum w:abstractNumId="42" w15:restartNumberingAfterBreak="0">
    <w:nsid w:val="6AAD39E3"/>
    <w:multiLevelType w:val="multilevel"/>
    <w:tmpl w:val="143EDEB6"/>
    <w:numStyleLink w:val="ICSNumbering"/>
  </w:abstractNum>
  <w:abstractNum w:abstractNumId="43" w15:restartNumberingAfterBreak="0">
    <w:nsid w:val="6F2647A5"/>
    <w:multiLevelType w:val="multilevel"/>
    <w:tmpl w:val="16B697E6"/>
    <w:numStyleLink w:val="ICSBullets"/>
  </w:abstractNum>
  <w:abstractNum w:abstractNumId="44" w15:restartNumberingAfterBreak="0">
    <w:nsid w:val="717C6DC9"/>
    <w:multiLevelType w:val="hybridMultilevel"/>
    <w:tmpl w:val="0F207A2E"/>
    <w:lvl w:ilvl="0" w:tplc="8B941514">
      <w:start w:val="1"/>
      <w:numFmt w:val="bullet"/>
      <w:lvlText w:val="-"/>
      <w:lvlJc w:val="left"/>
      <w:pPr>
        <w:ind w:left="380" w:hanging="360"/>
      </w:pPr>
      <w:rPr>
        <w:rFonts w:ascii="Arial" w:hAnsi="Arial" w:hint="default"/>
        <w:color w:val="3295C6"/>
      </w:rPr>
    </w:lvl>
    <w:lvl w:ilvl="1" w:tplc="0413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45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786F7CF4"/>
    <w:multiLevelType w:val="multilevel"/>
    <w:tmpl w:val="16B697E6"/>
    <w:numStyleLink w:val="ICSBullets"/>
  </w:abstractNum>
  <w:abstractNum w:abstractNumId="47" w15:restartNumberingAfterBreak="0">
    <w:nsid w:val="7C7E3CF2"/>
    <w:multiLevelType w:val="multilevel"/>
    <w:tmpl w:val="16B697E6"/>
    <w:numStyleLink w:val="ICSBullets"/>
  </w:abstractNum>
  <w:abstractNum w:abstractNumId="48" w15:restartNumberingAfterBreak="0">
    <w:nsid w:val="7DC83E74"/>
    <w:multiLevelType w:val="multilevel"/>
    <w:tmpl w:val="592EB65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919090"/>
      </w:rPr>
    </w:lvl>
    <w:lvl w:ilvl="1">
      <w:start w:val="3"/>
      <w:numFmt w:val="bullet"/>
      <w:lvlText w:val="-"/>
      <w:lvlJc w:val="left"/>
      <w:pPr>
        <w:ind w:left="709" w:hanging="312"/>
      </w:pPr>
      <w:rPr>
        <w:rFonts w:ascii="Myriad Pro" w:hAnsi="Myriad Pro" w:hint="default"/>
      </w:rPr>
    </w:lvl>
    <w:lvl w:ilvl="2">
      <w:start w:val="1"/>
      <w:numFmt w:val="bullet"/>
      <w:lvlText w:val="◦"/>
      <w:lvlJc w:val="left"/>
      <w:pPr>
        <w:ind w:left="992" w:hanging="283"/>
      </w:pPr>
      <w:rPr>
        <w:rFonts w:ascii="Courier New" w:hAnsi="Courier New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3271013">
    <w:abstractNumId w:val="45"/>
  </w:num>
  <w:num w:numId="2" w16cid:durableId="679546559">
    <w:abstractNumId w:val="9"/>
  </w:num>
  <w:num w:numId="3" w16cid:durableId="1161433381">
    <w:abstractNumId w:val="0"/>
  </w:num>
  <w:num w:numId="4" w16cid:durableId="817653570">
    <w:abstractNumId w:val="22"/>
  </w:num>
  <w:num w:numId="5" w16cid:durableId="862128710">
    <w:abstractNumId w:val="19"/>
  </w:num>
  <w:num w:numId="6" w16cid:durableId="1947813432">
    <w:abstractNumId w:val="21"/>
  </w:num>
  <w:num w:numId="7" w16cid:durableId="847136602">
    <w:abstractNumId w:val="20"/>
  </w:num>
  <w:num w:numId="8" w16cid:durableId="1813786936">
    <w:abstractNumId w:val="34"/>
  </w:num>
  <w:num w:numId="9" w16cid:durableId="376785691">
    <w:abstractNumId w:val="38"/>
  </w:num>
  <w:num w:numId="10" w16cid:durableId="645934382">
    <w:abstractNumId w:val="47"/>
  </w:num>
  <w:num w:numId="11" w16cid:durableId="842667834">
    <w:abstractNumId w:val="4"/>
  </w:num>
  <w:num w:numId="12" w16cid:durableId="348217164">
    <w:abstractNumId w:val="5"/>
  </w:num>
  <w:num w:numId="13" w16cid:durableId="779305006">
    <w:abstractNumId w:val="43"/>
  </w:num>
  <w:num w:numId="14" w16cid:durableId="1027025239">
    <w:abstractNumId w:val="2"/>
  </w:num>
  <w:num w:numId="15" w16cid:durableId="1176724102">
    <w:abstractNumId w:val="42"/>
  </w:num>
  <w:num w:numId="16" w16cid:durableId="1868056777">
    <w:abstractNumId w:val="36"/>
  </w:num>
  <w:num w:numId="17" w16cid:durableId="959728377">
    <w:abstractNumId w:val="41"/>
  </w:num>
  <w:num w:numId="18" w16cid:durableId="1454209827">
    <w:abstractNumId w:val="27"/>
  </w:num>
  <w:num w:numId="19" w16cid:durableId="106433429">
    <w:abstractNumId w:val="35"/>
  </w:num>
  <w:num w:numId="20" w16cid:durableId="230309937">
    <w:abstractNumId w:val="33"/>
  </w:num>
  <w:num w:numId="21" w16cid:durableId="646397534">
    <w:abstractNumId w:val="29"/>
  </w:num>
  <w:num w:numId="22" w16cid:durableId="332605629">
    <w:abstractNumId w:val="28"/>
  </w:num>
  <w:num w:numId="23" w16cid:durableId="13652151">
    <w:abstractNumId w:val="25"/>
  </w:num>
  <w:num w:numId="24" w16cid:durableId="950893192">
    <w:abstractNumId w:val="17"/>
  </w:num>
  <w:num w:numId="25" w16cid:durableId="839929890">
    <w:abstractNumId w:val="46"/>
  </w:num>
  <w:num w:numId="26" w16cid:durableId="1177379155">
    <w:abstractNumId w:val="6"/>
  </w:num>
  <w:num w:numId="27" w16cid:durableId="999694445">
    <w:abstractNumId w:val="1"/>
  </w:num>
  <w:num w:numId="28" w16cid:durableId="1828520996">
    <w:abstractNumId w:val="39"/>
  </w:num>
  <w:num w:numId="29" w16cid:durableId="1754738077">
    <w:abstractNumId w:val="31"/>
  </w:num>
  <w:num w:numId="30" w16cid:durableId="2086144260">
    <w:abstractNumId w:val="8"/>
  </w:num>
  <w:num w:numId="31" w16cid:durableId="2098012438">
    <w:abstractNumId w:val="32"/>
  </w:num>
  <w:num w:numId="32" w16cid:durableId="2039619424">
    <w:abstractNumId w:val="24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929966946">
    <w:abstractNumId w:val="10"/>
  </w:num>
  <w:num w:numId="34" w16cid:durableId="1348672907">
    <w:abstractNumId w:val="13"/>
  </w:num>
  <w:num w:numId="35" w16cid:durableId="1902863430">
    <w:abstractNumId w:val="30"/>
  </w:num>
  <w:num w:numId="36" w16cid:durableId="282227034">
    <w:abstractNumId w:val="7"/>
  </w:num>
  <w:num w:numId="37" w16cid:durableId="1883402083">
    <w:abstractNumId w:val="48"/>
  </w:num>
  <w:num w:numId="38" w16cid:durableId="1463039568">
    <w:abstractNumId w:val="37"/>
  </w:num>
  <w:num w:numId="39" w16cid:durableId="1612395068">
    <w:abstractNumId w:val="18"/>
  </w:num>
  <w:num w:numId="40" w16cid:durableId="1562786237">
    <w:abstractNumId w:val="44"/>
  </w:num>
  <w:num w:numId="41" w16cid:durableId="966164200">
    <w:abstractNumId w:val="15"/>
  </w:num>
  <w:num w:numId="42" w16cid:durableId="1591350481">
    <w:abstractNumId w:val="3"/>
  </w:num>
  <w:num w:numId="43" w16cid:durableId="1550218593">
    <w:abstractNumId w:val="23"/>
  </w:num>
  <w:num w:numId="44" w16cid:durableId="1842626152">
    <w:abstractNumId w:val="11"/>
  </w:num>
  <w:num w:numId="45" w16cid:durableId="1541892188">
    <w:abstractNumId w:val="16"/>
  </w:num>
  <w:num w:numId="46" w16cid:durableId="1691030879">
    <w:abstractNumId w:val="26"/>
  </w:num>
  <w:num w:numId="47" w16cid:durableId="1666476520">
    <w:abstractNumId w:val="14"/>
  </w:num>
  <w:num w:numId="48" w16cid:durableId="1690256225">
    <w:abstractNumId w:val="12"/>
  </w:num>
  <w:num w:numId="49" w16cid:durableId="166407850">
    <w:abstractNumId w:val="4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Name" w:val="ICS"/>
    <w:docVar w:name="idxPhone" w:val="088 - 235 04 27"/>
    <w:docVar w:name="idxWebsite" w:val="www.icsadviseurs.nl"/>
    <w:docVar w:name="LogoCount" w:val="6"/>
  </w:docVars>
  <w:rsids>
    <w:rsidRoot w:val="0075262A"/>
    <w:rsid w:val="0000087C"/>
    <w:rsid w:val="00002CE3"/>
    <w:rsid w:val="000059F1"/>
    <w:rsid w:val="0002095A"/>
    <w:rsid w:val="00030B30"/>
    <w:rsid w:val="0004582D"/>
    <w:rsid w:val="00053854"/>
    <w:rsid w:val="000645B1"/>
    <w:rsid w:val="000A53A4"/>
    <w:rsid w:val="000D3D4C"/>
    <w:rsid w:val="000E2B74"/>
    <w:rsid w:val="000E4503"/>
    <w:rsid w:val="000E6561"/>
    <w:rsid w:val="000F24C9"/>
    <w:rsid w:val="001276AD"/>
    <w:rsid w:val="00135C0F"/>
    <w:rsid w:val="00144896"/>
    <w:rsid w:val="00144BE9"/>
    <w:rsid w:val="00150F75"/>
    <w:rsid w:val="00153A62"/>
    <w:rsid w:val="00154C11"/>
    <w:rsid w:val="00154FA5"/>
    <w:rsid w:val="00156BE2"/>
    <w:rsid w:val="001635F6"/>
    <w:rsid w:val="001673E1"/>
    <w:rsid w:val="00170FD5"/>
    <w:rsid w:val="0018026E"/>
    <w:rsid w:val="00182245"/>
    <w:rsid w:val="0018332A"/>
    <w:rsid w:val="00186395"/>
    <w:rsid w:val="00196408"/>
    <w:rsid w:val="001B0E0D"/>
    <w:rsid w:val="001C21FE"/>
    <w:rsid w:val="001C48FD"/>
    <w:rsid w:val="001C6619"/>
    <w:rsid w:val="001E47C3"/>
    <w:rsid w:val="001F1FB1"/>
    <w:rsid w:val="001F32B8"/>
    <w:rsid w:val="00214253"/>
    <w:rsid w:val="00223255"/>
    <w:rsid w:val="00226274"/>
    <w:rsid w:val="002265B4"/>
    <w:rsid w:val="00226C7B"/>
    <w:rsid w:val="00242146"/>
    <w:rsid w:val="00250E63"/>
    <w:rsid w:val="00251111"/>
    <w:rsid w:val="002807A4"/>
    <w:rsid w:val="002871E8"/>
    <w:rsid w:val="002901C4"/>
    <w:rsid w:val="00292152"/>
    <w:rsid w:val="002B6350"/>
    <w:rsid w:val="002C0DCA"/>
    <w:rsid w:val="002C4510"/>
    <w:rsid w:val="002E3A7D"/>
    <w:rsid w:val="002F14A8"/>
    <w:rsid w:val="002F30BE"/>
    <w:rsid w:val="002F7869"/>
    <w:rsid w:val="00314163"/>
    <w:rsid w:val="00325DA6"/>
    <w:rsid w:val="00337310"/>
    <w:rsid w:val="00350D63"/>
    <w:rsid w:val="00354619"/>
    <w:rsid w:val="00355334"/>
    <w:rsid w:val="00355978"/>
    <w:rsid w:val="00361694"/>
    <w:rsid w:val="00364EEF"/>
    <w:rsid w:val="00365D6B"/>
    <w:rsid w:val="00366BF0"/>
    <w:rsid w:val="0037121C"/>
    <w:rsid w:val="00386148"/>
    <w:rsid w:val="00390A32"/>
    <w:rsid w:val="003910A3"/>
    <w:rsid w:val="003950B1"/>
    <w:rsid w:val="003E48EB"/>
    <w:rsid w:val="003E4C10"/>
    <w:rsid w:val="003F722A"/>
    <w:rsid w:val="004031E6"/>
    <w:rsid w:val="00413631"/>
    <w:rsid w:val="004142D0"/>
    <w:rsid w:val="004160B1"/>
    <w:rsid w:val="004200A1"/>
    <w:rsid w:val="00430391"/>
    <w:rsid w:val="00437A1D"/>
    <w:rsid w:val="00455AD7"/>
    <w:rsid w:val="004726ED"/>
    <w:rsid w:val="004921FA"/>
    <w:rsid w:val="00495DBA"/>
    <w:rsid w:val="004A492A"/>
    <w:rsid w:val="004B2FD6"/>
    <w:rsid w:val="004C53C5"/>
    <w:rsid w:val="004D3C94"/>
    <w:rsid w:val="004D6BF1"/>
    <w:rsid w:val="004E40EE"/>
    <w:rsid w:val="004F1497"/>
    <w:rsid w:val="004F534D"/>
    <w:rsid w:val="00504898"/>
    <w:rsid w:val="00505743"/>
    <w:rsid w:val="00506561"/>
    <w:rsid w:val="005165EE"/>
    <w:rsid w:val="00523332"/>
    <w:rsid w:val="00530798"/>
    <w:rsid w:val="005356D4"/>
    <w:rsid w:val="00535A6D"/>
    <w:rsid w:val="00537FF8"/>
    <w:rsid w:val="00561533"/>
    <w:rsid w:val="005647FE"/>
    <w:rsid w:val="0056614B"/>
    <w:rsid w:val="00574808"/>
    <w:rsid w:val="00575C28"/>
    <w:rsid w:val="0057604B"/>
    <w:rsid w:val="005907A3"/>
    <w:rsid w:val="00592CD2"/>
    <w:rsid w:val="005B21C6"/>
    <w:rsid w:val="005B6A8D"/>
    <w:rsid w:val="005C4410"/>
    <w:rsid w:val="005C67B7"/>
    <w:rsid w:val="005D69A7"/>
    <w:rsid w:val="005E01BC"/>
    <w:rsid w:val="005F28C5"/>
    <w:rsid w:val="006008C3"/>
    <w:rsid w:val="006027FC"/>
    <w:rsid w:val="006036CA"/>
    <w:rsid w:val="0061366F"/>
    <w:rsid w:val="0063342B"/>
    <w:rsid w:val="0063430C"/>
    <w:rsid w:val="00644926"/>
    <w:rsid w:val="006728D2"/>
    <w:rsid w:val="00672C9C"/>
    <w:rsid w:val="0068621C"/>
    <w:rsid w:val="00690A96"/>
    <w:rsid w:val="00693460"/>
    <w:rsid w:val="006A3989"/>
    <w:rsid w:val="006B0B2F"/>
    <w:rsid w:val="006C6E6A"/>
    <w:rsid w:val="006E7345"/>
    <w:rsid w:val="006E786D"/>
    <w:rsid w:val="006F1325"/>
    <w:rsid w:val="006F2F37"/>
    <w:rsid w:val="006F6CCD"/>
    <w:rsid w:val="007145A3"/>
    <w:rsid w:val="0071712A"/>
    <w:rsid w:val="007215B5"/>
    <w:rsid w:val="007252AB"/>
    <w:rsid w:val="0075262A"/>
    <w:rsid w:val="00753DF7"/>
    <w:rsid w:val="00755980"/>
    <w:rsid w:val="00762AEA"/>
    <w:rsid w:val="007638B0"/>
    <w:rsid w:val="007644F3"/>
    <w:rsid w:val="0077206A"/>
    <w:rsid w:val="00787D21"/>
    <w:rsid w:val="0079469C"/>
    <w:rsid w:val="007C0C75"/>
    <w:rsid w:val="007C39AF"/>
    <w:rsid w:val="00800C28"/>
    <w:rsid w:val="00804C2B"/>
    <w:rsid w:val="00820205"/>
    <w:rsid w:val="00821C4A"/>
    <w:rsid w:val="00840D8E"/>
    <w:rsid w:val="00841CFD"/>
    <w:rsid w:val="00841EB4"/>
    <w:rsid w:val="0084488F"/>
    <w:rsid w:val="00845546"/>
    <w:rsid w:val="00850DCF"/>
    <w:rsid w:val="008636AD"/>
    <w:rsid w:val="00870C4F"/>
    <w:rsid w:val="00874D7D"/>
    <w:rsid w:val="00892F6A"/>
    <w:rsid w:val="00894021"/>
    <w:rsid w:val="00895061"/>
    <w:rsid w:val="008B5AEB"/>
    <w:rsid w:val="008B7617"/>
    <w:rsid w:val="008C7726"/>
    <w:rsid w:val="008D00AB"/>
    <w:rsid w:val="008E05AB"/>
    <w:rsid w:val="008E0ADD"/>
    <w:rsid w:val="008E7CE7"/>
    <w:rsid w:val="008F505D"/>
    <w:rsid w:val="008F56E2"/>
    <w:rsid w:val="00901BB4"/>
    <w:rsid w:val="009049E6"/>
    <w:rsid w:val="00905BA4"/>
    <w:rsid w:val="00916D1B"/>
    <w:rsid w:val="00927DD3"/>
    <w:rsid w:val="00935E49"/>
    <w:rsid w:val="00943ED1"/>
    <w:rsid w:val="0094481B"/>
    <w:rsid w:val="00955633"/>
    <w:rsid w:val="00967944"/>
    <w:rsid w:val="00974E3C"/>
    <w:rsid w:val="00981270"/>
    <w:rsid w:val="009872B0"/>
    <w:rsid w:val="009956BB"/>
    <w:rsid w:val="0099664E"/>
    <w:rsid w:val="009A631C"/>
    <w:rsid w:val="009B29B4"/>
    <w:rsid w:val="009C6F51"/>
    <w:rsid w:val="009E7287"/>
    <w:rsid w:val="009F7650"/>
    <w:rsid w:val="00A01AC6"/>
    <w:rsid w:val="00A058B7"/>
    <w:rsid w:val="00A12552"/>
    <w:rsid w:val="00A2488C"/>
    <w:rsid w:val="00A674B6"/>
    <w:rsid w:val="00A71685"/>
    <w:rsid w:val="00A7496E"/>
    <w:rsid w:val="00A7656D"/>
    <w:rsid w:val="00A814A4"/>
    <w:rsid w:val="00A9523E"/>
    <w:rsid w:val="00AA3262"/>
    <w:rsid w:val="00AA6806"/>
    <w:rsid w:val="00AB3A8A"/>
    <w:rsid w:val="00AB5180"/>
    <w:rsid w:val="00AD1BE6"/>
    <w:rsid w:val="00AD3025"/>
    <w:rsid w:val="00AE0CE8"/>
    <w:rsid w:val="00AE1AAB"/>
    <w:rsid w:val="00AE7CF4"/>
    <w:rsid w:val="00AF2B9B"/>
    <w:rsid w:val="00AF2E28"/>
    <w:rsid w:val="00AF3B81"/>
    <w:rsid w:val="00B11636"/>
    <w:rsid w:val="00B31AB5"/>
    <w:rsid w:val="00B34D22"/>
    <w:rsid w:val="00B36882"/>
    <w:rsid w:val="00B36E16"/>
    <w:rsid w:val="00B3792C"/>
    <w:rsid w:val="00B401C1"/>
    <w:rsid w:val="00B471BD"/>
    <w:rsid w:val="00B63EE4"/>
    <w:rsid w:val="00B738C9"/>
    <w:rsid w:val="00B770EE"/>
    <w:rsid w:val="00B77F83"/>
    <w:rsid w:val="00B91FB8"/>
    <w:rsid w:val="00B96DC7"/>
    <w:rsid w:val="00BB4EF0"/>
    <w:rsid w:val="00BB784A"/>
    <w:rsid w:val="00BC4A3B"/>
    <w:rsid w:val="00BC7D07"/>
    <w:rsid w:val="00BD0078"/>
    <w:rsid w:val="00BD0E37"/>
    <w:rsid w:val="00BE51F7"/>
    <w:rsid w:val="00C02AC8"/>
    <w:rsid w:val="00C0418D"/>
    <w:rsid w:val="00C111B8"/>
    <w:rsid w:val="00C116D2"/>
    <w:rsid w:val="00C20CFE"/>
    <w:rsid w:val="00C20E80"/>
    <w:rsid w:val="00C2592D"/>
    <w:rsid w:val="00C30152"/>
    <w:rsid w:val="00C321C5"/>
    <w:rsid w:val="00C36349"/>
    <w:rsid w:val="00C66FD4"/>
    <w:rsid w:val="00C678A7"/>
    <w:rsid w:val="00C6797B"/>
    <w:rsid w:val="00C679D4"/>
    <w:rsid w:val="00C72FB0"/>
    <w:rsid w:val="00C74577"/>
    <w:rsid w:val="00C913E1"/>
    <w:rsid w:val="00CA5B11"/>
    <w:rsid w:val="00CB4F59"/>
    <w:rsid w:val="00CC1A20"/>
    <w:rsid w:val="00CE110A"/>
    <w:rsid w:val="00CE4948"/>
    <w:rsid w:val="00CE5C6F"/>
    <w:rsid w:val="00CE6818"/>
    <w:rsid w:val="00CF606D"/>
    <w:rsid w:val="00D10759"/>
    <w:rsid w:val="00D21A6C"/>
    <w:rsid w:val="00D35231"/>
    <w:rsid w:val="00D509F5"/>
    <w:rsid w:val="00D51A6C"/>
    <w:rsid w:val="00D5754E"/>
    <w:rsid w:val="00D626D6"/>
    <w:rsid w:val="00D679F3"/>
    <w:rsid w:val="00D758AB"/>
    <w:rsid w:val="00D76CF1"/>
    <w:rsid w:val="00D80AE7"/>
    <w:rsid w:val="00D93195"/>
    <w:rsid w:val="00DA00D9"/>
    <w:rsid w:val="00DA1122"/>
    <w:rsid w:val="00DB0E0E"/>
    <w:rsid w:val="00DC5722"/>
    <w:rsid w:val="00DD34F1"/>
    <w:rsid w:val="00DF4BBB"/>
    <w:rsid w:val="00E06DD2"/>
    <w:rsid w:val="00E15770"/>
    <w:rsid w:val="00E23646"/>
    <w:rsid w:val="00E23C3F"/>
    <w:rsid w:val="00E40215"/>
    <w:rsid w:val="00E436A6"/>
    <w:rsid w:val="00E442C3"/>
    <w:rsid w:val="00E44663"/>
    <w:rsid w:val="00E475EF"/>
    <w:rsid w:val="00E5172F"/>
    <w:rsid w:val="00E60621"/>
    <w:rsid w:val="00E71359"/>
    <w:rsid w:val="00E83500"/>
    <w:rsid w:val="00E870F1"/>
    <w:rsid w:val="00E94F44"/>
    <w:rsid w:val="00EA517D"/>
    <w:rsid w:val="00EA62AF"/>
    <w:rsid w:val="00EB4551"/>
    <w:rsid w:val="00EB7B00"/>
    <w:rsid w:val="00EC5AED"/>
    <w:rsid w:val="00EC6679"/>
    <w:rsid w:val="00EC7EB7"/>
    <w:rsid w:val="00ED71AB"/>
    <w:rsid w:val="00EE11A0"/>
    <w:rsid w:val="00EE58E2"/>
    <w:rsid w:val="00EE5C46"/>
    <w:rsid w:val="00EF2089"/>
    <w:rsid w:val="00EF5580"/>
    <w:rsid w:val="00EF71A4"/>
    <w:rsid w:val="00F07CD9"/>
    <w:rsid w:val="00F123F6"/>
    <w:rsid w:val="00F14BED"/>
    <w:rsid w:val="00F2449A"/>
    <w:rsid w:val="00F26C39"/>
    <w:rsid w:val="00F3414F"/>
    <w:rsid w:val="00F34980"/>
    <w:rsid w:val="00F35065"/>
    <w:rsid w:val="00F66E6A"/>
    <w:rsid w:val="00F7160F"/>
    <w:rsid w:val="00F75BB3"/>
    <w:rsid w:val="00F767D6"/>
    <w:rsid w:val="00F80A9C"/>
    <w:rsid w:val="00F82C70"/>
    <w:rsid w:val="00F90BE8"/>
    <w:rsid w:val="00F91747"/>
    <w:rsid w:val="00F94144"/>
    <w:rsid w:val="00F94320"/>
    <w:rsid w:val="00FA0280"/>
    <w:rsid w:val="00FA1614"/>
    <w:rsid w:val="00FA2C58"/>
    <w:rsid w:val="00FA776F"/>
    <w:rsid w:val="00FB0583"/>
    <w:rsid w:val="00FB7FBD"/>
    <w:rsid w:val="00FC11BB"/>
    <w:rsid w:val="00FC67D3"/>
    <w:rsid w:val="00FD2AE9"/>
    <w:rsid w:val="00FF3111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37DD11A"/>
  <w15:chartTrackingRefBased/>
  <w15:docId w15:val="{3D0EC4BF-51D8-41FE-888C-AE881BA0D5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0AE7"/>
  </w:style>
  <w:style w:type="paragraph" w:styleId="Kop1">
    <w:name w:val="heading 1"/>
    <w:basedOn w:val="Standaard"/>
    <w:next w:val="Standaard"/>
    <w:link w:val="Kop1Char"/>
    <w:uiPriority w:val="9"/>
    <w:qFormat/>
    <w:rsid w:val="00F26C39"/>
    <w:pPr>
      <w:keepNext/>
      <w:keepLines/>
      <w:pageBreakBefore/>
      <w:numPr>
        <w:numId w:val="1"/>
      </w:numPr>
      <w:spacing w:before="240" w:after="400"/>
      <w:outlineLvl w:val="0"/>
    </w:pPr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50E63"/>
    <w:pPr>
      <w:keepNext/>
      <w:keepLines/>
      <w:numPr>
        <w:ilvl w:val="1"/>
        <w:numId w:val="1"/>
      </w:numPr>
      <w:spacing w:before="400" w:after="200"/>
      <w:outlineLvl w:val="1"/>
    </w:pPr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3342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916D1B"/>
    <w:rPr>
      <w:b/>
      <w:bCs/>
      <w:color w:val="F3DFD7"/>
      <w:sz w:val="5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916D1B"/>
    <w:rPr>
      <w:b/>
      <w:bCs/>
      <w:color w:val="F3DFD7"/>
      <w:sz w:val="56"/>
      <w:szCs w:val="56"/>
      <w:lang w:val="en-US"/>
    </w:rPr>
  </w:style>
  <w:style w:type="table" w:styleId="Tabelraster">
    <w:name w:val="Table Grid"/>
    <w:basedOn w:val="Standaardtabel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link w:val="GeenafstandChar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F26C39"/>
    <w:rPr>
      <w:rFonts w:asciiTheme="majorHAnsi" w:eastAsiaTheme="majorEastAsia" w:hAnsiTheme="majorHAnsi" w:cstheme="majorBidi"/>
      <w:b/>
      <w:color w:val="4C8488" w:themeColor="accent1"/>
      <w:sz w:val="28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250E63"/>
    <w:rPr>
      <w:rFonts w:asciiTheme="majorHAnsi" w:eastAsiaTheme="majorEastAsia" w:hAnsiTheme="majorHAnsi" w:cstheme="majorBidi"/>
      <w:color w:val="396265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3342B"/>
    <w:rPr>
      <w:rFonts w:asciiTheme="majorHAnsi" w:eastAsiaTheme="majorEastAsia" w:hAnsiTheme="majorHAnsi" w:cstheme="majorBidi"/>
      <w:color w:val="25414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1E47C3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B401C1"/>
    <w:pPr>
      <w:ind w:left="720"/>
      <w:contextualSpacing/>
    </w:pPr>
  </w:style>
  <w:style w:type="numbering" w:customStyle="1" w:styleId="ICSBullets">
    <w:name w:val="ICS Bullets"/>
    <w:uiPriority w:val="99"/>
    <w:locked/>
    <w:rsid w:val="00182245"/>
    <w:pPr>
      <w:numPr>
        <w:numId w:val="2"/>
      </w:numPr>
    </w:pPr>
  </w:style>
  <w:style w:type="numbering" w:customStyle="1" w:styleId="ICSNumbering">
    <w:name w:val="ICS Numbering"/>
    <w:uiPriority w:val="99"/>
    <w:locked/>
    <w:rsid w:val="00314163"/>
    <w:pPr>
      <w:numPr>
        <w:numId w:val="3"/>
      </w:numPr>
    </w:pPr>
  </w:style>
  <w:style w:type="numbering" w:customStyle="1" w:styleId="ICSBulletsCreme">
    <w:name w:val="ICS Bullets Creme"/>
    <w:uiPriority w:val="99"/>
    <w:rsid w:val="00C20E80"/>
    <w:pPr>
      <w:numPr>
        <w:numId w:val="4"/>
      </w:numPr>
    </w:pPr>
  </w:style>
  <w:style w:type="paragraph" w:customStyle="1" w:styleId="KopTekstvak">
    <w:name w:val="Kop Tekstvak"/>
    <w:basedOn w:val="Standaard"/>
    <w:next w:val="Standaard"/>
    <w:rsid w:val="0004582D"/>
    <w:pPr>
      <w:spacing w:after="320"/>
    </w:pPr>
    <w:rPr>
      <w:rFonts w:asciiTheme="majorHAnsi" w:hAnsiTheme="majorHAnsi"/>
      <w:b/>
      <w:bCs/>
      <w:color w:val="2A1F35" w:themeColor="text1"/>
      <w:sz w:val="36"/>
      <w:szCs w:val="36"/>
    </w:rPr>
  </w:style>
  <w:style w:type="numbering" w:customStyle="1" w:styleId="Stijl1">
    <w:name w:val="Stijl1"/>
    <w:uiPriority w:val="99"/>
    <w:rsid w:val="00901BB4"/>
    <w:pPr>
      <w:numPr>
        <w:numId w:val="5"/>
      </w:numPr>
    </w:pPr>
  </w:style>
  <w:style w:type="character" w:styleId="Voetnootmarkering">
    <w:name w:val="footnote reference"/>
    <w:basedOn w:val="Standaardalinea-lettertype"/>
    <w:uiPriority w:val="99"/>
    <w:semiHidden/>
    <w:unhideWhenUsed/>
    <w:rsid w:val="00D80AE7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unhideWhenUsed/>
    <w:qFormat/>
    <w:rsid w:val="00D80AE7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D80AE7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E71359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75262A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5262A"/>
    <w:rPr>
      <w:rFonts w:ascii="Segoe UI" w:hAnsi="Segoe UI" w:cs="Segoe UI"/>
      <w:szCs w:val="18"/>
    </w:rPr>
  </w:style>
  <w:style w:type="character" w:customStyle="1" w:styleId="GeenafstandChar">
    <w:name w:val="Geen afstand Char"/>
    <w:link w:val="Geenafstand"/>
    <w:uiPriority w:val="1"/>
    <w:rsid w:val="0075262A"/>
  </w:style>
  <w:style w:type="character" w:styleId="Verwijzingopmerking">
    <w:name w:val="annotation reference"/>
    <w:semiHidden/>
    <w:unhideWhenUsed/>
    <w:rsid w:val="0075262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5262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75262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5262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5262A"/>
    <w:rPr>
      <w:b/>
      <w:bCs/>
      <w:sz w:val="20"/>
      <w:szCs w:val="20"/>
    </w:rPr>
  </w:style>
  <w:style w:type="table" w:styleId="Rastertabel5donker-Accent1">
    <w:name w:val="Grid Table 5 Dark Accent 1"/>
    <w:basedOn w:val="Standaardtabel"/>
    <w:uiPriority w:val="50"/>
    <w:rsid w:val="0075262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E9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C848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C8488" w:themeFill="accent1"/>
      </w:tcPr>
    </w:tblStylePr>
    <w:tblStylePr w:type="band1Vert">
      <w:tblPr/>
      <w:tcPr>
        <w:shd w:val="clear" w:color="auto" w:fill="B2D2D4" w:themeFill="accent1" w:themeFillTint="66"/>
      </w:tcPr>
    </w:tblStylePr>
    <w:tblStylePr w:type="band1Horz">
      <w:tblPr/>
      <w:tcPr>
        <w:shd w:val="clear" w:color="auto" w:fill="B2D2D4" w:themeFill="accent1" w:themeFillTint="66"/>
      </w:tcPr>
    </w:tblStylePr>
  </w:style>
  <w:style w:type="table" w:styleId="Rastertabel2-Accent1">
    <w:name w:val="Grid Table 2 Accent 1"/>
    <w:basedOn w:val="Standaardtabel"/>
    <w:uiPriority w:val="47"/>
    <w:rsid w:val="0075262A"/>
    <w:pPr>
      <w:spacing w:after="0" w:line="240" w:lineRule="auto"/>
    </w:pPr>
    <w:tblPr>
      <w:tblStyleRowBandSize w:val="1"/>
      <w:tblStyleColBandSize w:val="1"/>
      <w:tblBorders>
        <w:top w:val="single" w:sz="2" w:space="0" w:color="8CBBBE" w:themeColor="accent1" w:themeTint="99"/>
        <w:bottom w:val="single" w:sz="2" w:space="0" w:color="8CBBBE" w:themeColor="accent1" w:themeTint="99"/>
        <w:insideH w:val="single" w:sz="2" w:space="0" w:color="8CBBBE" w:themeColor="accent1" w:themeTint="99"/>
        <w:insideV w:val="single" w:sz="2" w:space="0" w:color="8CBBB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CBBB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CBBB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75262A"/>
    <w:pPr>
      <w:spacing w:after="0" w:line="240" w:lineRule="auto"/>
    </w:p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unhideWhenUsed/>
    <w:qFormat/>
    <w:rsid w:val="0075262A"/>
    <w:pPr>
      <w:pageBreakBefore w:val="0"/>
      <w:numPr>
        <w:numId w:val="0"/>
      </w:numPr>
      <w:spacing w:after="0"/>
      <w:outlineLvl w:val="9"/>
    </w:pPr>
    <w:rPr>
      <w:b w:val="0"/>
      <w:color w:val="396265" w:themeColor="accent1" w:themeShade="BF"/>
      <w:sz w:val="32"/>
      <w:lang w:eastAsia="nl-NL"/>
    </w:rPr>
  </w:style>
  <w:style w:type="paragraph" w:styleId="Inhopg3">
    <w:name w:val="toc 3"/>
    <w:basedOn w:val="Standaard"/>
    <w:next w:val="Standaard"/>
    <w:autoRedefine/>
    <w:uiPriority w:val="39"/>
    <w:unhideWhenUsed/>
    <w:rsid w:val="0075262A"/>
    <w:pPr>
      <w:spacing w:after="100"/>
      <w:ind w:left="360"/>
    </w:pPr>
  </w:style>
  <w:style w:type="character" w:customStyle="1" w:styleId="LijstalineaChar">
    <w:name w:val="Lijstalinea Char"/>
    <w:link w:val="Lijstalinea"/>
    <w:uiPriority w:val="34"/>
    <w:locked/>
    <w:rsid w:val="0075262A"/>
  </w:style>
  <w:style w:type="paragraph" w:customStyle="1" w:styleId="Opsomming">
    <w:name w:val="Opsomming"/>
    <w:basedOn w:val="Lijstalinea"/>
    <w:link w:val="OpsommingChar"/>
    <w:autoRedefine/>
    <w:qFormat/>
    <w:rsid w:val="00927DD3"/>
    <w:pPr>
      <w:spacing w:after="0" w:line="260" w:lineRule="atLeast"/>
      <w:ind w:left="0"/>
    </w:pPr>
    <w:rPr>
      <w:lang w:val="x-none"/>
    </w:rPr>
  </w:style>
  <w:style w:type="character" w:customStyle="1" w:styleId="OpsommingChar">
    <w:name w:val="Opsomming Char"/>
    <w:basedOn w:val="LijstalineaChar"/>
    <w:link w:val="Opsomming"/>
    <w:rsid w:val="00927DD3"/>
    <w:rPr>
      <w:lang w:val="x-none"/>
    </w:rPr>
  </w:style>
  <w:style w:type="numbering" w:customStyle="1" w:styleId="Opsomming1">
    <w:name w:val="Opsomming 1"/>
    <w:uiPriority w:val="99"/>
    <w:rsid w:val="006F2F37"/>
    <w:pPr>
      <w:numPr>
        <w:numId w:val="39"/>
      </w:numPr>
    </w:pPr>
  </w:style>
  <w:style w:type="paragraph" w:customStyle="1" w:styleId="Default">
    <w:name w:val="Default"/>
    <w:rsid w:val="00ED71AB"/>
    <w:pPr>
      <w:autoSpaceDE w:val="0"/>
      <w:autoSpaceDN w:val="0"/>
      <w:adjustRightInd w:val="0"/>
      <w:spacing w:after="0" w:line="240" w:lineRule="auto"/>
    </w:pPr>
    <w:rPr>
      <w:rFonts w:ascii="Candara" w:hAnsi="Candara" w:cs="Candara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C36349"/>
    <w:pPr>
      <w:spacing w:after="0" w:line="240" w:lineRule="auto"/>
    </w:pPr>
  </w:style>
  <w:style w:type="character" w:customStyle="1" w:styleId="Geen">
    <w:name w:val="Geen"/>
    <w:basedOn w:val="Standaardalinea-lettertype"/>
    <w:rsid w:val="00B3792C"/>
  </w:style>
  <w:style w:type="character" w:styleId="GevolgdeHyperlink">
    <w:name w:val="FollowedHyperlink"/>
    <w:basedOn w:val="Standaardalinea-lettertype"/>
    <w:uiPriority w:val="99"/>
    <w:semiHidden/>
    <w:unhideWhenUsed/>
    <w:rsid w:val="00390A3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72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4.png"/><Relationship Id="rId1" Type="http://schemas.openxmlformats.org/officeDocument/2006/relationships/image" Target="media/image5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60.png"/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Rapport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2022-12-13T00:00:00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medewerker communicatie</Function>
  <FunctionExcerpt/>
  <Title/>
  <DateOfBirth/>
  <Residence/>
  <Building/>
  <Address>Burg. Drijbersingel 25R</Address>
  <POBox/>
  <ZIP/>
  <City/>
  <Address2/>
  <ZIP2/>
  <City2/>
  <State/>
  <Country/>
  <CarbonCopy/>
  <Email>yvonne.de.lange@icsadviseurs.nl</Email>
  <EmailEx/>
  <Telephone>088-2350414</Telephone>
  <TelephoneEx/>
  <TelephoneHome/>
  <Fax/>
  <Office/>
  <Department/>
  <Company/>
  <Manager/>
  <BankAccount/>
  <BankName/>
  <BankDescription/>
  <VATNumber/>
  <Description/>
  <Recipient/>
  <ClientName>Gemeente Groningen</ClientName>
  <ClientAddress1/>
  <ClientAddress2/>
  <ClientPOBox/>
  <ClientZIP/>
  <ClientCity/>
  <ClientState/>
  <ClientCountry/>
  <ProjectName/>
  <Reference>2220363/20221213</Reference>
  <YourReference/>
  <Projectcode/>
  <Projectnumber/>
  <Sector/>
  <ReportNumber/>
  <ReportDate/>
  <CheckedBy/>
  <Location/>
  <Time/>
  <ProjectDirector/>
  <Authorization/>
  <Status/>
  <Version/>
  <Method/>
  <Security/>
  <DocumentType>Report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913C28D6-77E1-4CD8-A4F3-6770A6D4D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Rapport</Template>
  <TotalTime>2</TotalTime>
  <Pages>2</Pages>
  <Words>391</Words>
  <Characters>2153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IKC Meeroevers Groningen</vt:lpstr>
    </vt:vector>
  </TitlesOfParts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IKC Meeroevers Groningen</dc:title>
  <dc:subject/>
  <dc:creator>Laura Swinkels
Remco Bresser
Femke van Erp</dc:creator>
  <cp:keywords/>
  <dc:description/>
  <cp:lastModifiedBy>Femke van Erp | ICSadviseurs</cp:lastModifiedBy>
  <cp:revision>4</cp:revision>
  <cp:lastPrinted>2022-12-12T20:16:00Z</cp:lastPrinted>
  <dcterms:created xsi:type="dcterms:W3CDTF">2022-12-13T08:26:00Z</dcterms:created>
  <dcterms:modified xsi:type="dcterms:W3CDTF">2022-12-13T08:29:00Z</dcterms:modified>
</cp:coreProperties>
</file>