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28CD524" w14:textId="77777777" w:rsidR="00044B05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34DBCAA4" w:rsidR="00D44323" w:rsidRPr="00C1229B" w:rsidRDefault="00E64B1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E64B1B">
              <w:rPr>
                <w:rFonts w:eastAsia="Tahoma" w:cs="Tahoma"/>
                <w:b/>
                <w:color w:val="FFFFFF"/>
                <w:sz w:val="36"/>
                <w:szCs w:val="40"/>
              </w:rPr>
              <w:t>Akkoord verklaring gunningcriterium - prijs</w:t>
            </w:r>
            <w:r w:rsidRPr="00E64B1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284BB927" w14:textId="4E558A55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 xml:space="preserve">de uitwerking van </w:t>
            </w:r>
            <w:r w:rsidR="00E64B1B">
              <w:t>het gunningcriterium</w:t>
            </w:r>
            <w:r w:rsidR="00044B05">
              <w:t xml:space="preserve"> prijs</w:t>
            </w:r>
            <w:r w:rsidR="00236010">
              <w:t xml:space="preserve">, die bijgesloten </w:t>
            </w:r>
            <w:r w:rsidR="00044B05">
              <w:t>is</w:t>
            </w:r>
            <w:r w:rsidR="00E44AEC">
              <w:t xml:space="preserve"> als bijlage </w:t>
            </w:r>
            <w:r w:rsidR="00044B05">
              <w:t>4</w:t>
            </w:r>
            <w:r w:rsidR="00E44AEC">
              <w:t>.</w:t>
            </w:r>
            <w:r w:rsidR="00044B05">
              <w:t>1</w:t>
            </w:r>
            <w:r w:rsidR="00E44AEC">
              <w:t xml:space="preserve">, </w:t>
            </w:r>
            <w:r w:rsidR="00236010">
              <w:t xml:space="preserve"> naar waarheid </w:t>
            </w:r>
            <w:r w:rsidR="00E64B1B">
              <w:t>is</w:t>
            </w:r>
            <w:r w:rsidR="00236010">
              <w:t xml:space="preserve"> ingevuld. </w:t>
            </w:r>
          </w:p>
          <w:p w14:paraId="32FC9A8C" w14:textId="4DF76E35" w:rsidR="00AD631B" w:rsidRPr="003329B3" w:rsidRDefault="00AD631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4B05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25BE"/>
    <w:rsid w:val="00A83770"/>
    <w:rsid w:val="00A843A6"/>
    <w:rsid w:val="00A844B1"/>
    <w:rsid w:val="00A87159"/>
    <w:rsid w:val="00A960F9"/>
    <w:rsid w:val="00A97946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31B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4B1B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f7b9639f2f1380eccdebccd977a4e206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362fef66de9ff72454230618713a6fea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95329-2E96-417E-943A-BF36518D6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6</cp:revision>
  <cp:lastPrinted>2018-10-29T19:34:00Z</cp:lastPrinted>
  <dcterms:created xsi:type="dcterms:W3CDTF">2021-04-12T09:16:00Z</dcterms:created>
  <dcterms:modified xsi:type="dcterms:W3CDTF">2022-04-06T06:46:00Z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