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794D0E7C" w:rsidR="00B10CB3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0B3677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</w:p>
          <w:p w14:paraId="6B64FFAC" w14:textId="35D0B2E4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Kerncompetenties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2CF417" w14:textId="248DA539" w:rsidR="00D44323" w:rsidRPr="00D44323" w:rsidRDefault="00EE172C" w:rsidP="00D44323">
            <w:pPr>
              <w:rPr>
                <w:rFonts w:cs="Arial"/>
                <w:szCs w:val="20"/>
                <w:lang w:val="nl"/>
              </w:rPr>
            </w:pPr>
            <w:r w:rsidRPr="00EE172C">
              <w:rPr>
                <w:rFonts w:cs="Arial"/>
                <w:szCs w:val="20"/>
                <w:lang w:val="nl"/>
              </w:rPr>
              <w:t>U heeft de controle van een (geconsolideerde) jaarrekening van een ROC uitgevoerd.</w:t>
            </w:r>
          </w:p>
          <w:p w14:paraId="50C1FA2C" w14:textId="6695BAD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666BEBFD" w14:textId="15A8DB71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3A5925F3" w14:textId="77777777" w:rsidTr="002569E9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42F017F" w14:textId="276D2E1F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2</w:t>
            </w:r>
          </w:p>
        </w:tc>
      </w:tr>
      <w:tr w:rsidR="00D44323" w:rsidRPr="00482F11" w14:paraId="3C849B1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911B9B1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0D69AF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9C22C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51EE518E" w14:textId="7C9667E9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1D4092" w14:textId="77777777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  <w:p w14:paraId="0F29672A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EBB8FB3" w14:textId="1F941654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7774D5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63DE19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047F2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9A1604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7A8FBDF5" w14:textId="2EF88214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34DDE61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DE4397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D3DAF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84DB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16A35C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FD03D38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C970C6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F8373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50B219B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29E118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4043F" w14:textId="140CD59F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BF3BD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1E35782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90C31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8314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8A6486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40E192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505CD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B61BDE" w14:textId="41004F59" w:rsidR="00D44323" w:rsidRPr="00D44323" w:rsidRDefault="00EE172C" w:rsidP="00D44323">
            <w:pPr>
              <w:rPr>
                <w:rFonts w:cs="Arial"/>
                <w:szCs w:val="20"/>
                <w:lang w:val="nl"/>
              </w:rPr>
            </w:pPr>
            <w:r w:rsidRPr="00EE172C">
              <w:rPr>
                <w:rFonts w:cs="Arial"/>
                <w:szCs w:val="20"/>
                <w:lang w:val="nl"/>
              </w:rPr>
              <w:t xml:space="preserve">U heeft ervaring in de controle van bekostigingsgegevens van een ROC. </w:t>
            </w:r>
          </w:p>
          <w:p w14:paraId="1021906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D372DE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1C2F6D53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294D5A36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0C1C5966" w14:textId="6281D175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9E656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lastRenderedPageBreak/>
              <w:t>ja / nee*</w:t>
            </w:r>
          </w:p>
          <w:p w14:paraId="75A45DC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DAF95A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E42A347" w14:textId="77777777" w:rsidR="000F2FAF" w:rsidRPr="000F2FAF" w:rsidRDefault="000F2FAF" w:rsidP="000F2FAF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4B6BE251" w:rsidR="00D44323" w:rsidRDefault="00D44323" w:rsidP="00C1051D"/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B3677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172C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adead6d074349c4d1ab1b75d27feedf3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019c8617203aa6c9d185a01acce27364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DAEA4-F8D5-401E-A21A-03B1DD567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2</Pages>
  <Words>166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7</cp:revision>
  <cp:lastPrinted>2018-10-29T19:34:00Z</cp:lastPrinted>
  <dcterms:created xsi:type="dcterms:W3CDTF">2021-04-12T08:27:00Z</dcterms:created>
  <dcterms:modified xsi:type="dcterms:W3CDTF">2022-04-06T06:44:00Z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