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598FE06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0559F0B2" w14:textId="77777777" w:rsidR="0040287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1.0 </w:t>
            </w:r>
          </w:p>
          <w:p w14:paraId="6B64FFAC" w14:textId="3BECC54D" w:rsidR="00C1229B" w:rsidRPr="00C1229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7B74C8" w:rsidRPr="00482F11" w14:paraId="63D48208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DF5962" w14:textId="77777777" w:rsidR="00C1229B" w:rsidRDefault="00C1229B" w:rsidP="00C91AAC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7F9FDD60" w14:textId="4D40318F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44A8BB54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7B74C8" w:rsidRPr="00482F11" w14:paraId="1022B4F7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482F11" w:rsidRDefault="00C1229B" w:rsidP="00C91AAC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A04AE2" w14:textId="3987B779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22DA4883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53D943C" w14:textId="740AD0C8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96F46D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113E40DD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407DD89C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CFAF2F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08775C6F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850D9B4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69CF5E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A73B5B" w14:textId="3C6D6FD5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A00B04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4E0ACA" w14:textId="2A1A74B0" w:rsidR="00C1229B" w:rsidRPr="00180624" w:rsidRDefault="00C1229B" w:rsidP="00C1229B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C1229B" w:rsidRPr="00482F11" w14:paraId="416BA1EB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53C1BBE3" w14:textId="1C6AC5EE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51DBD7" w14:textId="6827C811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BDF12D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5F0210" w14:textId="17235BD3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0CC707C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DDB743" w14:textId="3BA479FE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82AA8B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18CAD8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1C96C1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3678E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6A8A0B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797D3F1" w14:textId="48BE43B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AA847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318EA7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639A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7253C2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5724A3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6BFDB8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5BAB1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E84A51A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A76E6E5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0744C4BB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515C0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044FC3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A1F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6DF32E2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341301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AB3B8FD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71FD17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0BCBE68" w14:textId="583141DF" w:rsidR="00C1051D" w:rsidRDefault="00C1051D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40287B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1E5ED" w14:textId="77777777" w:rsidR="0040287B" w:rsidRDefault="0040287B">
      <w:pPr>
        <w:spacing w:after="0" w:line="240" w:lineRule="auto"/>
      </w:pPr>
      <w:r>
        <w:separator/>
      </w:r>
    </w:p>
  </w:endnote>
  <w:endnote w:type="continuationSeparator" w:id="0">
    <w:p w14:paraId="459801A2" w14:textId="77777777" w:rsidR="0040287B" w:rsidRDefault="0040287B">
      <w:pPr>
        <w:spacing w:after="0" w:line="240" w:lineRule="auto"/>
      </w:pPr>
      <w:r>
        <w:continuationSeparator/>
      </w:r>
    </w:p>
  </w:endnote>
  <w:endnote w:type="continuationNotice" w:id="1">
    <w:p w14:paraId="17EC05F1" w14:textId="77777777" w:rsidR="00D01737" w:rsidRDefault="00D01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3055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D8C30F" w14:textId="77777777" w:rsidR="0040287B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175C7" w14:textId="77777777" w:rsidR="0040287B" w:rsidRDefault="0040287B">
      <w:pPr>
        <w:spacing w:after="0" w:line="240" w:lineRule="auto"/>
      </w:pPr>
      <w:r>
        <w:separator/>
      </w:r>
    </w:p>
  </w:footnote>
  <w:footnote w:type="continuationSeparator" w:id="0">
    <w:p w14:paraId="43F29C1D" w14:textId="77777777" w:rsidR="0040287B" w:rsidRDefault="0040287B">
      <w:pPr>
        <w:spacing w:after="0" w:line="240" w:lineRule="auto"/>
      </w:pPr>
      <w:r>
        <w:continuationSeparator/>
      </w:r>
    </w:p>
  </w:footnote>
  <w:footnote w:type="continuationNotice" w:id="1">
    <w:p w14:paraId="7C53C339" w14:textId="77777777" w:rsidR="00D01737" w:rsidRDefault="00D01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0A7E" w14:textId="77777777" w:rsidR="0040287B" w:rsidRDefault="0040287B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adead6d074349c4d1ab1b75d27feedf3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019c8617203aa6c9d185a01acce27364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A4D7E-AF86-439D-AD0A-794BD11F838E}"/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7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4</cp:revision>
  <cp:lastPrinted>2018-10-29T19:34:00Z</cp:lastPrinted>
  <dcterms:created xsi:type="dcterms:W3CDTF">2021-04-12T08:17:00Z</dcterms:created>
  <dcterms:modified xsi:type="dcterms:W3CDTF">2021-04-12T09:20:00Z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