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9A45B" w14:textId="77777777" w:rsidR="00437142" w:rsidRPr="00121EB2" w:rsidRDefault="0043714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25130942" w14:textId="77777777" w:rsidR="00437142" w:rsidRPr="00121EB2" w:rsidRDefault="0043714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6656E66A" w14:textId="77777777" w:rsidR="00437142" w:rsidRPr="002146DC" w:rsidRDefault="00437142" w:rsidP="00895F3A">
      <w:pPr>
        <w:rPr>
          <w:rFonts w:asciiTheme="minorHAnsi" w:hAnsiTheme="minorHAnsi" w:cstheme="minorHAnsi"/>
          <w:b/>
          <w:sz w:val="22"/>
          <w:szCs w:val="22"/>
        </w:rPr>
      </w:pPr>
    </w:p>
    <w:p w14:paraId="2ED26E9D" w14:textId="05BC2FF1" w:rsidR="00437142" w:rsidRDefault="00437142"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A75996">
        <w:rPr>
          <w:rFonts w:ascii="Calibri" w:hAnsi="Calibri" w:cs="Arial"/>
          <w:b/>
          <w:sz w:val="24"/>
          <w:szCs w:val="24"/>
        </w:rPr>
        <w:t>Europese</w:t>
      </w:r>
      <w:r w:rsidR="00A75996" w:rsidRPr="00A75996">
        <w:rPr>
          <w:rFonts w:ascii="Calibri" w:hAnsi="Calibri" w:cs="Arial"/>
          <w:b/>
          <w:sz w:val="24"/>
          <w:szCs w:val="24"/>
        </w:rPr>
        <w:t xml:space="preserve"> </w:t>
      </w:r>
      <w:r w:rsidRPr="00A75996">
        <w:rPr>
          <w:rFonts w:ascii="Calibri" w:hAnsi="Calibri" w:cs="Arial"/>
          <w:b/>
          <w:sz w:val="24"/>
          <w:szCs w:val="24"/>
        </w:rPr>
        <w:t xml:space="preserve">Aanbesteding </w:t>
      </w:r>
      <w:r w:rsidR="00A75996" w:rsidRPr="00A75996">
        <w:rPr>
          <w:rFonts w:ascii="Calibri" w:hAnsi="Calibri" w:cs="Arial"/>
          <w:b/>
          <w:sz w:val="24"/>
          <w:szCs w:val="24"/>
        </w:rPr>
        <w:t>2022-SM0704</w:t>
      </w:r>
      <w:r w:rsidRPr="00A75996">
        <w:rPr>
          <w:rFonts w:ascii="Calibri" w:hAnsi="Calibri" w:cs="Arial"/>
          <w:b/>
          <w:sz w:val="24"/>
          <w:szCs w:val="24"/>
        </w:rPr>
        <w:t xml:space="preserve"> ten behoeve van </w:t>
      </w:r>
      <w:r w:rsidR="00A75996" w:rsidRPr="00A75996">
        <w:rPr>
          <w:rFonts w:ascii="Calibri" w:hAnsi="Calibri" w:cs="Arial"/>
          <w:b/>
          <w:sz w:val="24"/>
          <w:szCs w:val="24"/>
        </w:rPr>
        <w:t>Gemeente Achtkarspelen</w:t>
      </w:r>
      <w:r w:rsidRPr="00A75996">
        <w:rPr>
          <w:rFonts w:ascii="Calibri" w:hAnsi="Calibri" w:cs="Arial"/>
          <w:b/>
          <w:sz w:val="24"/>
          <w:szCs w:val="24"/>
        </w:rPr>
        <w:t>.</w:t>
      </w:r>
      <w:r w:rsidRPr="00BF5D75">
        <w:rPr>
          <w:rFonts w:ascii="Calibri" w:hAnsi="Calibri" w:cs="Arial"/>
          <w:b/>
          <w:sz w:val="24"/>
          <w:szCs w:val="24"/>
        </w:rPr>
        <w:br/>
      </w:r>
    </w:p>
    <w:p w14:paraId="59EA4B69" w14:textId="77777777" w:rsidR="00437142" w:rsidRPr="002146DC" w:rsidRDefault="00437142"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0C5BD4D6" w14:textId="77777777" w:rsidR="00437142" w:rsidRPr="002146DC" w:rsidRDefault="00437142" w:rsidP="00895F3A">
      <w:pPr>
        <w:rPr>
          <w:rFonts w:asciiTheme="minorHAnsi" w:hAnsiTheme="minorHAnsi" w:cstheme="minorHAnsi"/>
          <w:sz w:val="22"/>
          <w:szCs w:val="22"/>
        </w:rPr>
      </w:pPr>
    </w:p>
    <w:p w14:paraId="3A00D97A" w14:textId="77777777" w:rsidR="00437142" w:rsidRPr="002146DC" w:rsidRDefault="00437142"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DA3FEF4" w14:textId="77777777" w:rsidR="00437142" w:rsidRPr="002146DC" w:rsidRDefault="00437142" w:rsidP="00895F3A">
      <w:pPr>
        <w:keepNext/>
        <w:jc w:val="both"/>
        <w:outlineLvl w:val="5"/>
        <w:rPr>
          <w:rFonts w:asciiTheme="minorHAnsi" w:hAnsiTheme="minorHAnsi" w:cstheme="minorHAnsi"/>
          <w:b/>
          <w:bCs/>
          <w:sz w:val="22"/>
          <w:szCs w:val="22"/>
        </w:rPr>
      </w:pPr>
    </w:p>
    <w:p w14:paraId="2778A41E" w14:textId="77777777" w:rsidR="00437142" w:rsidRPr="002146DC" w:rsidRDefault="004371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5A3CE5B1" w14:textId="77777777" w:rsidR="00437142" w:rsidRDefault="004371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6D44AC7C" w14:textId="77777777" w:rsidR="00437142" w:rsidRPr="002146DC" w:rsidRDefault="0043714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7E9A148B" w14:textId="77777777" w:rsidR="00437142" w:rsidRPr="002146DC" w:rsidRDefault="00437142" w:rsidP="00895F3A">
      <w:pPr>
        <w:jc w:val="both"/>
        <w:rPr>
          <w:rFonts w:asciiTheme="minorHAnsi" w:hAnsiTheme="minorHAnsi" w:cstheme="minorHAnsi"/>
          <w:sz w:val="22"/>
          <w:szCs w:val="22"/>
        </w:rPr>
      </w:pPr>
    </w:p>
    <w:p w14:paraId="7813104E" w14:textId="77777777" w:rsidR="00437142" w:rsidRPr="002146DC" w:rsidRDefault="00437142"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0E656B43" w14:textId="77777777" w:rsidR="00437142" w:rsidRPr="002146DC" w:rsidRDefault="00437142" w:rsidP="00895F3A">
      <w:pPr>
        <w:rPr>
          <w:rFonts w:asciiTheme="minorHAnsi" w:eastAsia="MS Mincho" w:hAnsiTheme="minorHAnsi" w:cstheme="minorHAnsi"/>
          <w:bCs/>
          <w:sz w:val="22"/>
          <w:szCs w:val="22"/>
        </w:rPr>
      </w:pPr>
    </w:p>
    <w:p w14:paraId="63D0A49B" w14:textId="77777777" w:rsidR="00437142" w:rsidRPr="00C0118D" w:rsidRDefault="00437142"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5647C226" w14:textId="77777777" w:rsidR="00437142" w:rsidRPr="00C0118D" w:rsidRDefault="00437142" w:rsidP="00895F3A">
      <w:pPr>
        <w:ind w:left="426"/>
        <w:rPr>
          <w:rFonts w:asciiTheme="minorHAnsi" w:eastAsia="MS Mincho" w:hAnsiTheme="minorHAnsi" w:cstheme="minorHAnsi"/>
          <w:bCs/>
          <w:sz w:val="22"/>
          <w:szCs w:val="22"/>
        </w:rPr>
      </w:pPr>
    </w:p>
    <w:p w14:paraId="19EFFE9A" w14:textId="77777777" w:rsidR="00437142" w:rsidRPr="00C0118D" w:rsidRDefault="00437142"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270728C6" w14:textId="77777777" w:rsidR="00437142" w:rsidRPr="00C0118D" w:rsidRDefault="00437142" w:rsidP="00895F3A">
      <w:pPr>
        <w:ind w:left="426"/>
        <w:rPr>
          <w:rFonts w:asciiTheme="minorHAnsi" w:eastAsia="MS Mincho" w:hAnsiTheme="minorHAnsi" w:cstheme="minorHAnsi"/>
          <w:bCs/>
          <w:sz w:val="22"/>
          <w:szCs w:val="22"/>
        </w:rPr>
      </w:pPr>
    </w:p>
    <w:p w14:paraId="58B3EAB3" w14:textId="77777777" w:rsidR="00437142" w:rsidRPr="000E2408" w:rsidRDefault="00437142"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A75996">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is van de onderhavige opdracht gelet op aard, omzet en omvang.</w:t>
      </w:r>
    </w:p>
    <w:p w14:paraId="093FCCC4" w14:textId="77777777" w:rsidR="00437142" w:rsidRDefault="0043714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437142" w14:paraId="71F416D6"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F9F38B7" w14:textId="77777777" w:rsidR="00437142" w:rsidRPr="00BF5D75" w:rsidRDefault="004371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4A4FC98E" w14:textId="77777777" w:rsidR="00437142" w:rsidRDefault="0043714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437142" w14:paraId="67D2B94B"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C1D102B" w14:textId="77777777" w:rsidR="00437142" w:rsidRPr="00BF5D75" w:rsidRDefault="004371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42022859" w14:textId="77777777" w:rsidR="00437142" w:rsidRDefault="004371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437142" w14:paraId="0AE9E781"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1A1B5FB8" w14:textId="77777777" w:rsidR="00437142" w:rsidRPr="00BF5D75" w:rsidRDefault="004371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2733D7C8" w14:textId="77777777" w:rsidR="00437142" w:rsidRDefault="0043714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437142" w14:paraId="6CF9FEDC"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A62FD28" w14:textId="77777777" w:rsidR="00437142" w:rsidRPr="00BF5D75" w:rsidRDefault="0043714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5296B156" w14:textId="77777777" w:rsidR="00437142" w:rsidRDefault="004371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7A1E06DB" w14:textId="77777777" w:rsidR="00437142" w:rsidRDefault="0043714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4DB32F23" w14:textId="77777777" w:rsidR="00437142" w:rsidRDefault="00437142" w:rsidP="00BE1A92">
      <w:pPr>
        <w:pStyle w:val="Koptekst"/>
        <w:tabs>
          <w:tab w:val="clear" w:pos="4536"/>
          <w:tab w:val="clear" w:pos="9072"/>
          <w:tab w:val="left" w:pos="1276"/>
        </w:tabs>
        <w:rPr>
          <w:rFonts w:ascii="Calibri" w:hAnsi="Calibri" w:cs="Arial"/>
          <w:sz w:val="22"/>
          <w:szCs w:val="22"/>
        </w:rPr>
        <w:sectPr w:rsidR="00437142" w:rsidSect="00584A86">
          <w:headerReference w:type="default" r:id="rId8"/>
          <w:footerReference w:type="default" r:id="rId9"/>
          <w:pgSz w:w="11906" w:h="16838" w:code="9"/>
          <w:pgMar w:top="1985" w:right="926" w:bottom="567" w:left="1418" w:header="708" w:footer="708" w:gutter="0"/>
          <w:pgNumType w:start="1"/>
          <w:cols w:space="708"/>
        </w:sectPr>
      </w:pPr>
    </w:p>
    <w:p w14:paraId="6E243D3C" w14:textId="77777777" w:rsidR="00437142" w:rsidRPr="005A61C6" w:rsidRDefault="00437142" w:rsidP="00BE1A92">
      <w:pPr>
        <w:pStyle w:val="Koptekst"/>
        <w:tabs>
          <w:tab w:val="clear" w:pos="4536"/>
          <w:tab w:val="clear" w:pos="9072"/>
          <w:tab w:val="left" w:pos="1276"/>
        </w:tabs>
        <w:rPr>
          <w:rFonts w:ascii="Calibri" w:hAnsi="Calibri" w:cs="Arial"/>
          <w:sz w:val="22"/>
          <w:szCs w:val="22"/>
        </w:rPr>
      </w:pPr>
    </w:p>
    <w:sectPr w:rsidR="00437142" w:rsidRPr="005A61C6" w:rsidSect="0043714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0278E" w14:textId="77777777" w:rsidR="00437142" w:rsidRDefault="00437142">
      <w:r>
        <w:separator/>
      </w:r>
    </w:p>
  </w:endnote>
  <w:endnote w:type="continuationSeparator" w:id="0">
    <w:p w14:paraId="5E85A94A" w14:textId="77777777" w:rsidR="00437142" w:rsidRDefault="0043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EB7E" w14:textId="77777777" w:rsidR="00437142" w:rsidRDefault="00437142">
    <w:pPr>
      <w:pStyle w:val="Voettekst"/>
    </w:pPr>
    <w:r>
      <w:rPr>
        <w:noProof/>
      </w:rPr>
      <w:drawing>
        <wp:anchor distT="0" distB="0" distL="114300" distR="114300" simplePos="0" relativeHeight="251663360" behindDoc="1" locked="0" layoutInCell="1" allowOverlap="1" wp14:anchorId="2AED0EA4" wp14:editId="63577D1F">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6180" w14:textId="77777777" w:rsidR="00BF5D75" w:rsidRDefault="00121EB2">
    <w:pPr>
      <w:pStyle w:val="Voettekst"/>
    </w:pPr>
    <w:r>
      <w:rPr>
        <w:noProof/>
      </w:rPr>
      <w:drawing>
        <wp:anchor distT="0" distB="0" distL="114300" distR="114300" simplePos="0" relativeHeight="251660288" behindDoc="1" locked="0" layoutInCell="1" allowOverlap="1" wp14:anchorId="65B513A8" wp14:editId="6EBFFB0E">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E19BC" w14:textId="77777777" w:rsidR="00437142" w:rsidRDefault="00437142">
      <w:r>
        <w:separator/>
      </w:r>
    </w:p>
  </w:footnote>
  <w:footnote w:type="continuationSeparator" w:id="0">
    <w:p w14:paraId="5752B50B" w14:textId="77777777" w:rsidR="00437142" w:rsidRDefault="00437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C61D" w14:textId="77777777" w:rsidR="00437142" w:rsidRDefault="00437142">
    <w:pPr>
      <w:pStyle w:val="Koptekst"/>
    </w:pPr>
    <w:r>
      <w:rPr>
        <w:noProof/>
      </w:rPr>
      <w:drawing>
        <wp:anchor distT="0" distB="0" distL="114300" distR="114300" simplePos="0" relativeHeight="251662336" behindDoc="1" locked="0" layoutInCell="1" allowOverlap="1" wp14:anchorId="1DBA416F" wp14:editId="0D6D0888">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E7D9" w14:textId="77777777" w:rsidR="00121EB2" w:rsidRDefault="00121EB2">
    <w:pPr>
      <w:pStyle w:val="Koptekst"/>
    </w:pPr>
    <w:r>
      <w:rPr>
        <w:noProof/>
      </w:rPr>
      <w:drawing>
        <wp:anchor distT="0" distB="0" distL="114300" distR="114300" simplePos="0" relativeHeight="251659264" behindDoc="1" locked="0" layoutInCell="1" allowOverlap="1" wp14:anchorId="2E67FC68" wp14:editId="664AFC11">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8895756">
    <w:abstractNumId w:val="2"/>
  </w:num>
  <w:num w:numId="2" w16cid:durableId="879056059">
    <w:abstractNumId w:val="1"/>
  </w:num>
  <w:num w:numId="3" w16cid:durableId="1250197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37142"/>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75996"/>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971F1"/>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DC0DF"/>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1</TotalTime>
  <Pages>1</Pages>
  <Words>234</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2</cp:revision>
  <cp:lastPrinted>2011-04-29T11:47:00Z</cp:lastPrinted>
  <dcterms:created xsi:type="dcterms:W3CDTF">2022-05-11T07:41:00Z</dcterms:created>
  <dcterms:modified xsi:type="dcterms:W3CDTF">2022-05-11T07:42:00Z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