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918907856"/>
        <w:docPartObj>
          <w:docPartGallery w:val="Cover Pages"/>
          <w:docPartUnique/>
        </w:docPartObj>
      </w:sdtPr>
      <w:sdtEndPr/>
      <w:sdtContent>
        <w:tbl>
          <w:tblPr>
            <w:tblStyle w:val="Tabelraster"/>
            <w:tblW w:w="9624" w:type="dxa"/>
            <w:tblLayout w:type="fixed"/>
            <w:tblLook w:val="04A0" w:firstRow="1" w:lastRow="0" w:firstColumn="1" w:lastColumn="0" w:noHBand="0" w:noVBand="1"/>
          </w:tblPr>
          <w:tblGrid>
            <w:gridCol w:w="9624"/>
          </w:tblGrid>
          <w:tr w:rsidR="00BB5D14" w:rsidRPr="005A6AE4" w14:paraId="24FFAFC0" w14:textId="77777777" w:rsidTr="00EB4CEE">
            <w:trPr>
              <w:trHeight w:val="3288"/>
            </w:trPr>
            <w:tc>
              <w:tcPr>
                <w:tcW w:w="962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749187" w14:textId="0107BADE" w:rsidR="00BB5D14" w:rsidRPr="005A6AE4" w:rsidRDefault="00BB5D14" w:rsidP="005A6AE4"/>
            </w:tc>
          </w:tr>
          <w:tr w:rsidR="00BB5D14" w:rsidRPr="005A6AE4" w14:paraId="1369676F" w14:textId="77777777" w:rsidTr="00EB4CEE">
            <w:trPr>
              <w:trHeight w:val="244"/>
            </w:trPr>
            <w:tc>
              <w:tcPr>
                <w:tcW w:w="9624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0062C13" w14:textId="77777777" w:rsidR="00BB5D14" w:rsidRPr="005A6AE4" w:rsidRDefault="00BB5D14" w:rsidP="005A6AE4">
                <w:pPr>
                  <w:pStyle w:val="Titel"/>
                </w:pPr>
                <w:r>
                  <w:t>v&amp;g plan</w:t>
                </w:r>
              </w:p>
              <w:p w14:paraId="07D587C8" w14:textId="77777777" w:rsidR="00BB5D14" w:rsidRPr="005A6AE4" w:rsidRDefault="00BB5D14" w:rsidP="005A6AE4">
                <w:pPr>
                  <w:pStyle w:val="Ondertitel"/>
                </w:pPr>
                <w:r>
                  <w:t>ontwerpfase</w:t>
                </w:r>
              </w:p>
              <w:p w14:paraId="25C6C3F3" w14:textId="77777777" w:rsidR="00BB5D14" w:rsidRPr="005A6AE4" w:rsidRDefault="00BB5D14" w:rsidP="005A6AE4"/>
              <w:p w14:paraId="5557FC90" w14:textId="77777777" w:rsidR="00BB5D14" w:rsidRPr="005A6AE4" w:rsidRDefault="00BB5D14" w:rsidP="005A6AE4"/>
              <w:p w14:paraId="2B810C49" w14:textId="77777777" w:rsidR="00BB5D14" w:rsidRPr="005A6AE4" w:rsidRDefault="00BB5D14" w:rsidP="005A6AE4">
                <w:r w:rsidRPr="005A6AE4">
                  <w:t>OPDRACHTGEVER:</w:t>
                </w:r>
              </w:p>
              <w:p w14:paraId="10C11C8C" w14:textId="20473EF1" w:rsidR="00BB5D14" w:rsidRDefault="00113E2F" w:rsidP="005A6AE4">
                <w:r>
                  <w:t>Gemeente Katwijk</w:t>
                </w:r>
              </w:p>
              <w:p w14:paraId="5B70DA09" w14:textId="77777777" w:rsidR="004344F5" w:rsidRPr="004344F5" w:rsidRDefault="004344F5" w:rsidP="004344F5"/>
            </w:tc>
          </w:tr>
          <w:tr w:rsidR="00BB5D14" w:rsidRPr="005A6AE4" w14:paraId="39A56E78" w14:textId="77777777" w:rsidTr="00EB4CEE">
            <w:trPr>
              <w:cantSplit/>
              <w:trHeight w:val="833"/>
            </w:trPr>
            <w:tc>
              <w:tcPr>
                <w:tcW w:w="9624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B1D0D6" w14:textId="77777777" w:rsidR="00BB5D14" w:rsidRPr="005A6AE4" w:rsidRDefault="00BB5D14" w:rsidP="005A6AE4"/>
            </w:tc>
          </w:tr>
          <w:tr w:rsidR="00BB5D14" w:rsidRPr="005A6AE4" w14:paraId="00083300" w14:textId="77777777" w:rsidTr="00EB4CEE">
            <w:trPr>
              <w:cantSplit/>
              <w:trHeight w:val="831"/>
            </w:trPr>
            <w:tc>
              <w:tcPr>
                <w:tcW w:w="9624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8BCB6F" w14:textId="77777777" w:rsidR="00BB5D14" w:rsidRPr="005A6AE4" w:rsidRDefault="00BB5D14" w:rsidP="005A6AE4"/>
            </w:tc>
          </w:tr>
        </w:tbl>
        <w:p w14:paraId="55993A06" w14:textId="77777777" w:rsidR="00420659" w:rsidRDefault="00420659"/>
        <w:p w14:paraId="7253ECC4" w14:textId="77777777" w:rsidR="00816DE8" w:rsidRDefault="00816DE8"/>
        <w:p w14:paraId="18AF1AF5" w14:textId="77777777" w:rsidR="00420659" w:rsidRDefault="00420659"/>
        <w:tbl>
          <w:tblPr>
            <w:tblStyle w:val="Tabelraster"/>
            <w:tblW w:w="9624" w:type="dxa"/>
            <w:tblLayout w:type="fixed"/>
            <w:tblLook w:val="04A0" w:firstRow="1" w:lastRow="0" w:firstColumn="1" w:lastColumn="0" w:noHBand="0" w:noVBand="1"/>
          </w:tblPr>
          <w:tblGrid>
            <w:gridCol w:w="1914"/>
            <w:gridCol w:w="7710"/>
          </w:tblGrid>
          <w:tr w:rsidR="00BB5D14" w:rsidRPr="005A6AE4" w14:paraId="5D3D20B9" w14:textId="3BA422DC" w:rsidTr="00EB4CEE">
            <w:trPr>
              <w:cantSplit/>
              <w:trHeight w:val="5875"/>
            </w:trPr>
            <w:tc>
              <w:tcPr>
                <w:tcW w:w="1914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10A9F74F" w14:textId="77777777" w:rsidR="00BB5D14" w:rsidRPr="005A6AE4" w:rsidRDefault="00420659" w:rsidP="005A6AE4">
                <w:pPr>
                  <w:rPr>
                    <w:b/>
                  </w:rPr>
                </w:pPr>
                <w:r>
                  <w:br w:type="page"/>
                </w:r>
                <w:r w:rsidR="00BB5D14" w:rsidRPr="005A6AE4">
                  <w:rPr>
                    <w:b/>
                  </w:rPr>
                  <w:t>Colofon</w:t>
                </w:r>
              </w:p>
              <w:p w14:paraId="63813E0E" w14:textId="77777777" w:rsidR="00BB5D14" w:rsidRPr="005A6AE4" w:rsidRDefault="00BB5D14" w:rsidP="005A6AE4"/>
              <w:p w14:paraId="70368D4E" w14:textId="77777777" w:rsidR="00BB5D14" w:rsidRPr="005A6AE4" w:rsidRDefault="00BB5D14" w:rsidP="005A6AE4">
                <w:r w:rsidRPr="005A6AE4">
                  <w:t>Project:</w:t>
                </w:r>
              </w:p>
              <w:p w14:paraId="77D7CA97" w14:textId="77777777" w:rsidR="00BB5D14" w:rsidRPr="005A6AE4" w:rsidRDefault="00BB5D14" w:rsidP="005A6AE4">
                <w:r w:rsidRPr="005A6AE4">
                  <w:t>Projectnummer:</w:t>
                </w:r>
              </w:p>
              <w:p w14:paraId="2C83FA5E" w14:textId="77777777" w:rsidR="00BB5D14" w:rsidRPr="005A6AE4" w:rsidRDefault="00BB5D14" w:rsidP="005A6AE4">
                <w:r w:rsidRPr="005A6AE4">
                  <w:t>Kenmerk:</w:t>
                </w:r>
              </w:p>
              <w:p w14:paraId="5E28B732" w14:textId="77777777" w:rsidR="00BB5D14" w:rsidRPr="005A6AE4" w:rsidRDefault="00BB5D14" w:rsidP="005A6AE4">
                <w:r w:rsidRPr="005A6AE4">
                  <w:t>Auteur:</w:t>
                </w:r>
              </w:p>
              <w:p w14:paraId="5B08EB34" w14:textId="77777777" w:rsidR="00BB5D14" w:rsidRPr="005A6AE4" w:rsidRDefault="00BB5D14" w:rsidP="005A6AE4">
                <w:r w:rsidRPr="005A6AE4">
                  <w:t>Status:</w:t>
                </w:r>
              </w:p>
              <w:p w14:paraId="00341544" w14:textId="77777777" w:rsidR="00BB5D14" w:rsidRPr="005A6AE4" w:rsidRDefault="00BB5D14" w:rsidP="005A6AE4">
                <w:r w:rsidRPr="005A6AE4">
                  <w:t>Versie:</w:t>
                </w:r>
              </w:p>
              <w:p w14:paraId="69209057" w14:textId="77777777" w:rsidR="00BB5D14" w:rsidRPr="005A6AE4" w:rsidRDefault="00BB5D14" w:rsidP="005A6AE4"/>
              <w:p w14:paraId="214E541E" w14:textId="77777777" w:rsidR="00BB5D14" w:rsidRPr="005A6AE4" w:rsidRDefault="00BB5D14" w:rsidP="005A6AE4">
                <w:r w:rsidRPr="005A6AE4">
                  <w:t>Vrijgave door:</w:t>
                </w:r>
              </w:p>
              <w:p w14:paraId="54FDC416" w14:textId="77777777" w:rsidR="00BB5D14" w:rsidRPr="005A6AE4" w:rsidRDefault="00BB5D14" w:rsidP="005A6AE4">
                <w:r w:rsidRPr="005A6AE4">
                  <w:t>Datum:</w:t>
                </w:r>
              </w:p>
              <w:p w14:paraId="26585AE2" w14:textId="77777777" w:rsidR="00BB5D14" w:rsidRPr="005A6AE4" w:rsidRDefault="00BB5D14" w:rsidP="005A6AE4">
                <w:r w:rsidRPr="005A6AE4">
                  <w:t>Paraaf:</w:t>
                </w:r>
              </w:p>
              <w:p w14:paraId="26A3503E" w14:textId="77777777" w:rsidR="00BB5D14" w:rsidRPr="005A6AE4" w:rsidRDefault="00BB5D14" w:rsidP="005A6AE4"/>
              <w:p w14:paraId="624A2094" w14:textId="77777777" w:rsidR="00BB5D14" w:rsidRPr="005A6AE4" w:rsidRDefault="00BB5D14" w:rsidP="005A6AE4"/>
            </w:tc>
            <w:tc>
              <w:tcPr>
                <w:tcW w:w="771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0D0C799" w14:textId="77777777" w:rsidR="00BB5D14" w:rsidRPr="005A6AE4" w:rsidRDefault="00BB5D14" w:rsidP="005A6AE4"/>
              <w:p w14:paraId="74861FC1" w14:textId="2DFC5418" w:rsidR="00BB5D14" w:rsidRPr="005A6AE4" w:rsidRDefault="00391477" w:rsidP="005A6AE4">
                <w:sdt>
                  <w:sdtPr>
                    <w:alias w:val="Project"/>
                    <w:tag w:val="Project"/>
                    <w:id w:val="887530749"/>
                  </w:sdtPr>
                  <w:sdtEndPr/>
                  <w:sdtContent>
                    <w:r w:rsidR="00DB774C">
                      <w:t>Frederiksoord 2.0 fase 4</w:t>
                    </w:r>
                  </w:sdtContent>
                </w:sdt>
              </w:p>
              <w:bookmarkStart w:id="0" w:name="Projectnummer"/>
              <w:p w14:paraId="587D33E3" w14:textId="47A44BC0" w:rsidR="00BB5D14" w:rsidRPr="005A6AE4" w:rsidRDefault="00391477" w:rsidP="005A6AE4">
                <w:sdt>
                  <w:sdtPr>
                    <w:alias w:val="Projectnummer"/>
                    <w:tag w:val="Projectnummer"/>
                    <w:id w:val="1745984099"/>
                  </w:sdtPr>
                  <w:sdtEndPr/>
                  <w:sdtContent>
                    <w:r w:rsidR="00113E2F">
                      <w:t>P20210</w:t>
                    </w:r>
                    <w:r w:rsidR="00DB774C">
                      <w:t>28</w:t>
                    </w:r>
                  </w:sdtContent>
                </w:sdt>
                <w:bookmarkEnd w:id="0"/>
              </w:p>
              <w:bookmarkStart w:id="1" w:name="Kenmerk" w:displacedByCustomXml="next"/>
              <w:sdt>
                <w:sdtPr>
                  <w:alias w:val="Kenmerk"/>
                  <w:tag w:val="Kenmerk"/>
                  <w:id w:val="1747445390"/>
                </w:sdtPr>
                <w:sdtEndPr/>
                <w:sdtContent>
                  <w:p w14:paraId="563C6035" w14:textId="70AD80EC" w:rsidR="00BB5D14" w:rsidRPr="005A6AE4" w:rsidRDefault="00DB774C" w:rsidP="005A6AE4">
                    <w:r>
                      <w:t>P2021028.VG005</w:t>
                    </w:r>
                  </w:p>
                </w:sdtContent>
              </w:sdt>
              <w:bookmarkEnd w:id="1" w:displacedByCustomXml="prev"/>
              <w:p w14:paraId="6543BBCD" w14:textId="31009F88" w:rsidR="00BB5D14" w:rsidRPr="005A6AE4" w:rsidRDefault="00391477" w:rsidP="0035421E">
                <w:pPr>
                  <w:ind w:left="567" w:hanging="567"/>
                </w:pPr>
                <w:sdt>
                  <w:sdtPr>
                    <w:alias w:val="Auteur"/>
                    <w:tag w:val="Auteur"/>
                    <w:id w:val="1876966015"/>
                  </w:sdtPr>
                  <w:sdtEndPr/>
                  <w:sdtContent>
                    <w:r w:rsidR="0035421E">
                      <w:t xml:space="preserve">De heer </w:t>
                    </w:r>
                    <w:r w:rsidR="008B2B82">
                      <w:t>B.</w:t>
                    </w:r>
                    <w:r w:rsidR="00C12E89">
                      <w:t>S.</w:t>
                    </w:r>
                    <w:r w:rsidR="008B2B82">
                      <w:t xml:space="preserve"> Lemkes</w:t>
                    </w:r>
                  </w:sdtContent>
                </w:sdt>
              </w:p>
              <w:p w14:paraId="72888C8C" w14:textId="58D347BF" w:rsidR="00BB5D14" w:rsidRPr="005A6AE4" w:rsidRDefault="00391477" w:rsidP="005A6AE4">
                <w:sdt>
                  <w:sdtPr>
                    <w:alias w:val="Status"/>
                    <w:tag w:val="Status"/>
                    <w:id w:val="983592482"/>
                  </w:sdtPr>
                  <w:sdtEndPr/>
                  <w:sdtContent>
                    <w:r w:rsidR="00FA6D83">
                      <w:t>Definitief</w:t>
                    </w:r>
                  </w:sdtContent>
                </w:sdt>
              </w:p>
              <w:bookmarkStart w:id="2" w:name="Versie" w:displacedByCustomXml="next"/>
              <w:sdt>
                <w:sdtPr>
                  <w:alias w:val="Versie"/>
                  <w:tag w:val="Versie"/>
                  <w:id w:val="2085184169"/>
                </w:sdtPr>
                <w:sdtEndPr/>
                <w:sdtContent>
                  <w:p w14:paraId="7B84D855" w14:textId="52C6C2F6" w:rsidR="00BB5D14" w:rsidRPr="005A6AE4" w:rsidRDefault="00470E57" w:rsidP="005A6AE4">
                    <w:r>
                      <w:t>0</w:t>
                    </w:r>
                  </w:p>
                </w:sdtContent>
              </w:sdt>
              <w:bookmarkEnd w:id="2" w:displacedByCustomXml="prev"/>
              <w:p w14:paraId="326C3049" w14:textId="6534CB78" w:rsidR="00BB5D14" w:rsidRPr="005A6AE4" w:rsidRDefault="00BB5D14" w:rsidP="005A6AE4"/>
              <w:p w14:paraId="7B8540A6" w14:textId="141C2116" w:rsidR="00BB5D14" w:rsidRPr="005A6AE4" w:rsidRDefault="00391477" w:rsidP="005A6AE4">
                <w:sdt>
                  <w:sdtPr>
                    <w:alias w:val="Vrijgave"/>
                    <w:tag w:val="Vrijgave"/>
                    <w:id w:val="713242967"/>
                  </w:sdtPr>
                  <w:sdtEndPr/>
                  <w:sdtContent>
                    <w:r w:rsidR="00364EF3">
                      <w:t xml:space="preserve">De heer </w:t>
                    </w:r>
                    <w:r w:rsidR="008B2B82">
                      <w:t>T. van den Broek</w:t>
                    </w:r>
                  </w:sdtContent>
                </w:sdt>
              </w:p>
              <w:p w14:paraId="420E223B" w14:textId="6ACB4B99" w:rsidR="00BB5D14" w:rsidRPr="005A6AE4" w:rsidRDefault="00391477" w:rsidP="005A6AE4">
                <w:sdt>
                  <w:sdtPr>
                    <w:id w:val="1447347107"/>
                    <w:picture/>
                  </w:sdtPr>
                  <w:sdtEndPr/>
                  <w:sdtContent/>
                </w:sdt>
                <w:bookmarkStart w:id="3" w:name="Datum"/>
                <w:sdt>
                  <w:sdtPr>
                    <w:alias w:val="Datum"/>
                    <w:tag w:val="Datum"/>
                    <w:id w:val="694970206"/>
                    <w:placeholder>
                      <w:docPart w:val="7AF0633C50B9403196ED19A2DFDC76BD"/>
                    </w:placeholder>
                    <w:date w:fullDate="2022-09-30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227223">
                      <w:t>30 september 2022</w:t>
                    </w:r>
                  </w:sdtContent>
                </w:sdt>
                <w:bookmarkEnd w:id="3"/>
              </w:p>
              <w:p w14:paraId="33440A13" w14:textId="69E0B726" w:rsidR="00BB5D14" w:rsidRPr="005A6AE4" w:rsidRDefault="00BB5D14" w:rsidP="005A6AE4"/>
              <w:p w14:paraId="5443502B" w14:textId="329FA8C7" w:rsidR="00BB5D14" w:rsidRPr="005A6AE4" w:rsidRDefault="00BB5D14" w:rsidP="005A6AE4"/>
              <w:p w14:paraId="35677696" w14:textId="0444C68D" w:rsidR="00420659" w:rsidRPr="005A6AE4" w:rsidRDefault="00420659" w:rsidP="005A6AE4"/>
            </w:tc>
          </w:tr>
        </w:tbl>
        <w:p w14:paraId="0D1D36F2" w14:textId="123B011A" w:rsidR="00420659" w:rsidRDefault="00420659" w:rsidP="00816DE8">
          <w:pPr>
            <w:rPr>
              <w:b/>
              <w:u w:val="single"/>
            </w:rPr>
          </w:pPr>
        </w:p>
        <w:p w14:paraId="34D19E4F" w14:textId="64EA26D9" w:rsidR="00BB5D14" w:rsidRPr="00BB5D14" w:rsidRDefault="00BB5D14" w:rsidP="00BB5D14">
          <w:pPr>
            <w:ind w:left="567" w:hanging="567"/>
            <w:rPr>
              <w:b/>
              <w:u w:val="single"/>
            </w:rPr>
          </w:pPr>
          <w:r w:rsidRPr="00BB5D14">
            <w:rPr>
              <w:b/>
              <w:u w:val="single"/>
            </w:rPr>
            <w:t>Inhoudsopgave</w:t>
          </w:r>
        </w:p>
        <w:sdt>
          <w:sdtPr>
            <w:rPr>
              <w:rFonts w:ascii="Calibri" w:eastAsia="Calibri" w:hAnsi="Calibri" w:cs="Times New Roman"/>
              <w:b w:val="0"/>
              <w:szCs w:val="22"/>
              <w:u w:val="none"/>
            </w:rPr>
            <w:id w:val="71474449"/>
            <w:docPartObj>
              <w:docPartGallery w:val="Table of Contents"/>
              <w:docPartUnique/>
            </w:docPartObj>
          </w:sdtPr>
          <w:sdtEndPr>
            <w:rPr>
              <w:bCs/>
            </w:rPr>
          </w:sdtEndPr>
          <w:sdtContent>
            <w:p w14:paraId="68B2FF9C" w14:textId="77777777" w:rsidR="00EB4CEE" w:rsidRDefault="00EB4CEE">
              <w:pPr>
                <w:pStyle w:val="Kopvaninhoudsopgave"/>
              </w:pPr>
              <w:r>
                <w:t>Inhoud</w:t>
              </w:r>
            </w:p>
            <w:p w14:paraId="59DF6588" w14:textId="7624ACFE" w:rsidR="00CD6EC2" w:rsidRDefault="00EB4CEE">
              <w:pPr>
                <w:pStyle w:val="Inhopg1"/>
                <w:rPr>
                  <w:rFonts w:asciiTheme="minorHAnsi" w:eastAsiaTheme="minorEastAsia" w:hAnsiTheme="minorHAnsi" w:cstheme="minorBidi"/>
                  <w:b w:val="0"/>
                  <w:sz w:val="22"/>
                  <w:u w:val="none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11138848" w:history="1">
                <w:r w:rsidR="00CD6EC2" w:rsidRPr="00055872">
                  <w:rPr>
                    <w:rStyle w:val="Hyperlink"/>
                  </w:rPr>
                  <w:t>1</w:t>
                </w:r>
                <w:r w:rsidR="00CD6EC2">
                  <w:rPr>
                    <w:rFonts w:asciiTheme="minorHAnsi" w:eastAsiaTheme="minorEastAsia" w:hAnsiTheme="minorHAnsi" w:cstheme="minorBidi"/>
                    <w:b w:val="0"/>
                    <w:sz w:val="22"/>
                    <w:u w:val="none"/>
                  </w:rPr>
                  <w:tab/>
                </w:r>
                <w:r w:rsidR="00CD6EC2" w:rsidRPr="00055872">
                  <w:rPr>
                    <w:rStyle w:val="Hyperlink"/>
                  </w:rPr>
                  <w:t>Inleiding</w:t>
                </w:r>
                <w:r w:rsidR="00CD6EC2">
                  <w:rPr>
                    <w:webHidden/>
                  </w:rPr>
                  <w:tab/>
                </w:r>
                <w:r w:rsidR="00CD6EC2">
                  <w:rPr>
                    <w:webHidden/>
                  </w:rPr>
                  <w:fldChar w:fldCharType="begin"/>
                </w:r>
                <w:r w:rsidR="00CD6EC2">
                  <w:rPr>
                    <w:webHidden/>
                  </w:rPr>
                  <w:instrText xml:space="preserve"> PAGEREF _Toc111138848 \h </w:instrText>
                </w:r>
                <w:r w:rsidR="00CD6EC2">
                  <w:rPr>
                    <w:webHidden/>
                  </w:rPr>
                </w:r>
                <w:r w:rsidR="00CD6EC2">
                  <w:rPr>
                    <w:webHidden/>
                  </w:rPr>
                  <w:fldChar w:fldCharType="separate"/>
                </w:r>
                <w:r w:rsidR="00572684">
                  <w:rPr>
                    <w:webHidden/>
                  </w:rPr>
                  <w:t>2</w:t>
                </w:r>
                <w:r w:rsidR="00CD6EC2">
                  <w:rPr>
                    <w:webHidden/>
                  </w:rPr>
                  <w:fldChar w:fldCharType="end"/>
                </w:r>
              </w:hyperlink>
            </w:p>
            <w:p w14:paraId="6A46EDD1" w14:textId="68BA564A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49" w:history="1">
                <w:r w:rsidR="00CD6EC2" w:rsidRPr="00055872">
                  <w:rPr>
                    <w:rStyle w:val="Hyperlink"/>
                    <w:noProof/>
                  </w:rPr>
                  <w:t>1.1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Ligging van het werk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_Toc111138849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2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3E1E5BD8" w14:textId="7ABB6D89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0" w:history="1">
                <w:r w:rsidR="00CD6EC2" w:rsidRPr="00055872">
                  <w:rPr>
                    <w:rStyle w:val="Hyperlink"/>
                    <w:noProof/>
                  </w:rPr>
                  <w:t>1.2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Bouwwerkgegevens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_Toc111138850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2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2DB63D0B" w14:textId="7C430DDC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1" w:history="1">
                <w:r w:rsidR="00CD6EC2" w:rsidRPr="00055872">
                  <w:rPr>
                    <w:rStyle w:val="Hyperlink"/>
                    <w:noProof/>
                  </w:rPr>
                  <w:t>1.3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Betrokken partijen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_Toc111138851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2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4350A517" w14:textId="0F40A811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2" w:history="1">
                <w:r w:rsidR="00CD6EC2" w:rsidRPr="00055872">
                  <w:rPr>
                    <w:rStyle w:val="Hyperlink"/>
                    <w:noProof/>
                  </w:rPr>
                  <w:t>1.4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Planning en uitvoeringsgegevens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_Toc111138852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3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07DA31E2" w14:textId="408DC693" w:rsidR="00CD6EC2" w:rsidRDefault="00391477">
              <w:pPr>
                <w:pStyle w:val="Inhopg1"/>
                <w:rPr>
                  <w:rFonts w:asciiTheme="minorHAnsi" w:eastAsiaTheme="minorEastAsia" w:hAnsiTheme="minorHAnsi" w:cstheme="minorBidi"/>
                  <w:b w:val="0"/>
                  <w:sz w:val="22"/>
                  <w:u w:val="none"/>
                </w:rPr>
              </w:pPr>
              <w:hyperlink w:anchor="_Toc111138853" w:history="1">
                <w:r w:rsidR="00CD6EC2" w:rsidRPr="00055872">
                  <w:rPr>
                    <w:rStyle w:val="Hyperlink"/>
                    <w:i/>
                  </w:rPr>
                  <w:t>2</w:t>
                </w:r>
                <w:r w:rsidR="00CD6EC2">
                  <w:rPr>
                    <w:rFonts w:asciiTheme="minorHAnsi" w:eastAsiaTheme="minorEastAsia" w:hAnsiTheme="minorHAnsi" w:cstheme="minorBidi"/>
                    <w:b w:val="0"/>
                    <w:sz w:val="22"/>
                    <w:u w:val="none"/>
                  </w:rPr>
                  <w:tab/>
                </w:r>
                <w:r w:rsidR="00CD6EC2" w:rsidRPr="00055872">
                  <w:rPr>
                    <w:rStyle w:val="Hyperlink"/>
                  </w:rPr>
                  <w:t>Organisatie en fasering bouwproces (uitvoeringsfase)</w:t>
                </w:r>
                <w:r w:rsidR="00CD6EC2">
                  <w:rPr>
                    <w:webHidden/>
                  </w:rPr>
                  <w:tab/>
                </w:r>
                <w:r w:rsidR="00CD6EC2">
                  <w:rPr>
                    <w:webHidden/>
                  </w:rPr>
                  <w:fldChar w:fldCharType="begin"/>
                </w:r>
                <w:r w:rsidR="00CD6EC2">
                  <w:rPr>
                    <w:webHidden/>
                  </w:rPr>
                  <w:instrText xml:space="preserve"> PAGEREF _Toc111138853 \h </w:instrText>
                </w:r>
                <w:r w:rsidR="00CD6EC2">
                  <w:rPr>
                    <w:webHidden/>
                  </w:rPr>
                </w:r>
                <w:r w:rsidR="00CD6EC2">
                  <w:rPr>
                    <w:webHidden/>
                  </w:rPr>
                  <w:fldChar w:fldCharType="separate"/>
                </w:r>
                <w:r w:rsidR="00572684">
                  <w:rPr>
                    <w:webHidden/>
                  </w:rPr>
                  <w:t>4</w:t>
                </w:r>
                <w:r w:rsidR="00CD6EC2">
                  <w:rPr>
                    <w:webHidden/>
                  </w:rPr>
                  <w:fldChar w:fldCharType="end"/>
                </w:r>
              </w:hyperlink>
            </w:p>
            <w:p w14:paraId="58B86C5D" w14:textId="36C644CB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4" w:history="1">
                <w:r w:rsidR="00CD6EC2" w:rsidRPr="00055872">
                  <w:rPr>
                    <w:rStyle w:val="Hyperlink"/>
                    <w:noProof/>
                  </w:rPr>
                  <w:t>2.1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Overzicht van betrokken bedrijven en uit te voeren werkzaamheden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_Toc111138854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4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36220DA4" w14:textId="038E65F4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5" w:history="1">
                <w:r w:rsidR="00CD6EC2" w:rsidRPr="00055872">
                  <w:rPr>
                    <w:rStyle w:val="Hyperlink"/>
                    <w:noProof/>
                  </w:rPr>
                  <w:t>2.2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Bouwplanning en -fasering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_Toc111138855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4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53722EF5" w14:textId="123993E7" w:rsidR="00CD6EC2" w:rsidRDefault="00391477">
              <w:pPr>
                <w:pStyle w:val="Inhopg1"/>
                <w:rPr>
                  <w:rFonts w:asciiTheme="minorHAnsi" w:eastAsiaTheme="minorEastAsia" w:hAnsiTheme="minorHAnsi" w:cstheme="minorBidi"/>
                  <w:b w:val="0"/>
                  <w:sz w:val="22"/>
                  <w:u w:val="none"/>
                </w:rPr>
              </w:pPr>
              <w:hyperlink w:anchor="_Toc111138856" w:history="1">
                <w:r w:rsidR="00CD6EC2" w:rsidRPr="00055872">
                  <w:rPr>
                    <w:rStyle w:val="Hyperlink"/>
                  </w:rPr>
                  <w:t>3</w:t>
                </w:r>
                <w:r w:rsidR="00CD6EC2">
                  <w:rPr>
                    <w:rFonts w:asciiTheme="minorHAnsi" w:eastAsiaTheme="minorEastAsia" w:hAnsiTheme="minorHAnsi" w:cstheme="minorBidi"/>
                    <w:b w:val="0"/>
                    <w:sz w:val="22"/>
                    <w:u w:val="none"/>
                  </w:rPr>
                  <w:tab/>
                </w:r>
                <w:r w:rsidR="00CD6EC2" w:rsidRPr="00055872">
                  <w:rPr>
                    <w:rStyle w:val="Hyperlink"/>
                  </w:rPr>
                  <w:t>Veiligheids- en gezondheidsgevaren (ontwerpfase)</w:t>
                </w:r>
                <w:r w:rsidR="00CD6EC2">
                  <w:rPr>
                    <w:webHidden/>
                  </w:rPr>
                  <w:tab/>
                </w:r>
                <w:r w:rsidR="00CD6EC2">
                  <w:rPr>
                    <w:webHidden/>
                  </w:rPr>
                  <w:fldChar w:fldCharType="begin"/>
                </w:r>
                <w:r w:rsidR="00CD6EC2">
                  <w:rPr>
                    <w:webHidden/>
                  </w:rPr>
                  <w:instrText xml:space="preserve"> PAGEREF _Toc111138856 \h </w:instrText>
                </w:r>
                <w:r w:rsidR="00CD6EC2">
                  <w:rPr>
                    <w:webHidden/>
                  </w:rPr>
                </w:r>
                <w:r w:rsidR="00CD6EC2">
                  <w:rPr>
                    <w:webHidden/>
                  </w:rPr>
                  <w:fldChar w:fldCharType="separate"/>
                </w:r>
                <w:r w:rsidR="00572684">
                  <w:rPr>
                    <w:webHidden/>
                  </w:rPr>
                  <w:t>5</w:t>
                </w:r>
                <w:r w:rsidR="00CD6EC2">
                  <w:rPr>
                    <w:webHidden/>
                  </w:rPr>
                  <w:fldChar w:fldCharType="end"/>
                </w:r>
              </w:hyperlink>
            </w:p>
            <w:p w14:paraId="5E8059CC" w14:textId="7E9AD188" w:rsidR="00CD6EC2" w:rsidRDefault="00391477">
              <w:pPr>
                <w:pStyle w:val="Inhopg2"/>
                <w:tabs>
                  <w:tab w:val="left" w:pos="88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7" w:history="1">
                <w:r w:rsidR="00CD6EC2" w:rsidRPr="00055872">
                  <w:rPr>
                    <w:rStyle w:val="Hyperlink"/>
                    <w:noProof/>
                  </w:rPr>
                  <w:t>3.1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Ontwerpfase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_Toc111138857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5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7D01DD6B" w14:textId="0F29358A" w:rsidR="00CD6EC2" w:rsidRDefault="00391477">
              <w:pPr>
                <w:pStyle w:val="Inhopg3"/>
                <w:tabs>
                  <w:tab w:val="left" w:pos="1100"/>
                  <w:tab w:val="right" w:leader="dot" w:pos="9062"/>
                </w:tabs>
                <w:rPr>
                  <w:rFonts w:asciiTheme="minorHAnsi" w:eastAsiaTheme="minorEastAsia" w:hAnsiTheme="minorHAnsi" w:cstheme="minorBidi"/>
                  <w:noProof/>
                  <w:sz w:val="22"/>
                </w:rPr>
              </w:pPr>
              <w:hyperlink w:anchor="_Toc111138858" w:history="1">
                <w:r w:rsidR="00CD6EC2" w:rsidRPr="00055872">
                  <w:rPr>
                    <w:rStyle w:val="Hyperlink"/>
                    <w:noProof/>
                  </w:rPr>
                  <w:t>3.1.1</w:t>
                </w:r>
                <w:r w:rsidR="00CD6EC2">
                  <w:rPr>
                    <w:rFonts w:asciiTheme="minorHAnsi" w:eastAsiaTheme="minorEastAsia" w:hAnsiTheme="minorHAnsi" w:cstheme="minorBidi"/>
                    <w:noProof/>
                    <w:sz w:val="22"/>
                  </w:rPr>
                  <w:tab/>
                </w:r>
                <w:r w:rsidR="00CD6EC2" w:rsidRPr="00055872">
                  <w:rPr>
                    <w:rStyle w:val="Hyperlink"/>
                    <w:noProof/>
                  </w:rPr>
                  <w:t>Voortvloeiend uit de omgeving van de bouwlocatie</w:t>
                </w:r>
                <w:r w:rsidR="00CD6EC2">
                  <w:rPr>
                    <w:noProof/>
                    <w:webHidden/>
                  </w:rPr>
                  <w:tab/>
                </w:r>
                <w:r w:rsidR="00CD6EC2">
                  <w:rPr>
                    <w:noProof/>
                    <w:webHidden/>
                  </w:rPr>
                  <w:fldChar w:fldCharType="begin"/>
                </w:r>
                <w:r w:rsidR="00CD6EC2">
                  <w:rPr>
                    <w:noProof/>
                    <w:webHidden/>
                  </w:rPr>
                  <w:instrText xml:space="preserve"> PAGEREF _Toc111138858 \h </w:instrText>
                </w:r>
                <w:r w:rsidR="00CD6EC2">
                  <w:rPr>
                    <w:noProof/>
                    <w:webHidden/>
                  </w:rPr>
                </w:r>
                <w:r w:rsidR="00CD6EC2">
                  <w:rPr>
                    <w:noProof/>
                    <w:webHidden/>
                  </w:rPr>
                  <w:fldChar w:fldCharType="separate"/>
                </w:r>
                <w:r w:rsidR="00572684">
                  <w:rPr>
                    <w:noProof/>
                    <w:webHidden/>
                  </w:rPr>
                  <w:t>5</w:t>
                </w:r>
                <w:r w:rsidR="00CD6EC2">
                  <w:rPr>
                    <w:noProof/>
                    <w:webHidden/>
                  </w:rPr>
                  <w:fldChar w:fldCharType="end"/>
                </w:r>
              </w:hyperlink>
            </w:p>
            <w:p w14:paraId="5B7AA623" w14:textId="4B984ACE" w:rsidR="00BB5D14" w:rsidRPr="00BB5D14" w:rsidRDefault="00EB4CEE" w:rsidP="00626C8E">
              <w:r>
                <w:rPr>
                  <w:b/>
                  <w:bCs/>
                </w:rPr>
                <w:fldChar w:fldCharType="end"/>
              </w:r>
            </w:p>
          </w:sdtContent>
        </w:sdt>
        <w:p w14:paraId="0B447A30" w14:textId="77777777" w:rsidR="0067431D" w:rsidRDefault="0067431D">
          <w:pPr>
            <w:ind w:left="567" w:hanging="567"/>
          </w:pPr>
          <w:r>
            <w:br w:type="page"/>
          </w:r>
        </w:p>
        <w:p w14:paraId="5D10455F" w14:textId="77777777" w:rsidR="00BB5D14" w:rsidRPr="00BB5D14" w:rsidRDefault="00BB5D14" w:rsidP="00EB4CEE"/>
        <w:p w14:paraId="544247B8" w14:textId="77367468" w:rsidR="00BB5D14" w:rsidRPr="00BB5D14" w:rsidRDefault="00BB5D14" w:rsidP="00BB5D14">
          <w:pPr>
            <w:pStyle w:val="Kop1"/>
          </w:pPr>
          <w:bookmarkStart w:id="4" w:name="_Toc404584088"/>
          <w:bookmarkStart w:id="5" w:name="_Toc468781190"/>
          <w:bookmarkStart w:id="6" w:name="_Toc111138848"/>
          <w:r w:rsidRPr="00BB5D14">
            <w:t>Inleiding</w:t>
          </w:r>
          <w:bookmarkEnd w:id="4"/>
          <w:bookmarkEnd w:id="5"/>
          <w:bookmarkEnd w:id="6"/>
        </w:p>
        <w:p w14:paraId="0DC64180" w14:textId="77777777" w:rsidR="00BB5D14" w:rsidRPr="00BB5D14" w:rsidRDefault="00BB5D14" w:rsidP="00BB5D14">
          <w:pPr>
            <w:ind w:left="567" w:hanging="567"/>
          </w:pPr>
        </w:p>
        <w:p w14:paraId="09CB954F" w14:textId="204D8625" w:rsidR="00BB5D14" w:rsidRDefault="00BB5D14" w:rsidP="00BB5D14">
          <w:pPr>
            <w:pStyle w:val="Kop2"/>
          </w:pPr>
          <w:bookmarkStart w:id="7" w:name="_Toc404584089"/>
          <w:bookmarkStart w:id="8" w:name="_Toc468781191"/>
          <w:bookmarkStart w:id="9" w:name="_Toc111138849"/>
          <w:r w:rsidRPr="00BB5D14">
            <w:t>Ligging van het werk</w:t>
          </w:r>
          <w:bookmarkEnd w:id="7"/>
          <w:bookmarkEnd w:id="8"/>
          <w:bookmarkEnd w:id="9"/>
        </w:p>
        <w:p w14:paraId="56AB6E25" w14:textId="363D468D" w:rsidR="00B3151B" w:rsidRDefault="00B3151B" w:rsidP="00D31F18">
          <w:r>
            <w:t>Het uit te voeren werk is gelegen in de wijk Frederiksoord</w:t>
          </w:r>
          <w:r w:rsidR="005B4CF2">
            <w:t xml:space="preserve"> te Rijnsburg</w:t>
          </w:r>
          <w:r>
            <w:t xml:space="preserve"> in de gemeente Katwijk.</w:t>
          </w:r>
        </w:p>
        <w:p w14:paraId="4D911B88" w14:textId="77777777" w:rsidR="00B3151B" w:rsidRDefault="00B3151B" w:rsidP="00D31F18"/>
        <w:p w14:paraId="09AD65B3" w14:textId="47A63020" w:rsidR="00B3151B" w:rsidRDefault="00B3151B" w:rsidP="00D31F18">
          <w:r>
            <w:t>Het werk betreft de volgende straten:</w:t>
          </w:r>
        </w:p>
        <w:p w14:paraId="5C2338DA" w14:textId="2DD78223" w:rsidR="00B3151B" w:rsidRPr="008E7BC4" w:rsidRDefault="00B3151B" w:rsidP="00D31F18">
          <w:pPr>
            <w:pStyle w:val="Lijstalinea"/>
          </w:pPr>
          <w:r w:rsidRPr="008E7BC4">
            <w:t>Floralaan;</w:t>
          </w:r>
        </w:p>
        <w:p w14:paraId="4E48DF35" w14:textId="3716503C" w:rsidR="00B3151B" w:rsidRPr="008E7BC4" w:rsidRDefault="00B3151B" w:rsidP="00D31F18">
          <w:pPr>
            <w:pStyle w:val="Lijstalinea"/>
          </w:pPr>
          <w:r w:rsidRPr="008E7BC4">
            <w:t>Oranjelaan;</w:t>
          </w:r>
        </w:p>
        <w:p w14:paraId="5CA7D031" w14:textId="53BABF1B" w:rsidR="00B3151B" w:rsidRPr="008E7BC4" w:rsidRDefault="00B3151B" w:rsidP="00D31F18">
          <w:pPr>
            <w:pStyle w:val="Lijstalinea"/>
          </w:pPr>
          <w:r w:rsidRPr="008E7BC4">
            <w:t>Christinalaan;</w:t>
          </w:r>
        </w:p>
        <w:p w14:paraId="622BA7F4" w14:textId="2C22EA7D" w:rsidR="00223CCD" w:rsidRPr="00B3151B" w:rsidRDefault="00B3151B" w:rsidP="00D31F18">
          <w:pPr>
            <w:pStyle w:val="Lijstalinea"/>
          </w:pPr>
          <w:r w:rsidRPr="008E7BC4">
            <w:t>Sinte Barbara's Tuin.</w:t>
          </w:r>
        </w:p>
        <w:p w14:paraId="3FD71495" w14:textId="77777777" w:rsidR="00200720" w:rsidRPr="00BB5D14" w:rsidRDefault="00200720" w:rsidP="00200720">
          <w:pPr>
            <w:ind w:left="567" w:hanging="567"/>
          </w:pPr>
        </w:p>
        <w:p w14:paraId="393D62E8" w14:textId="746102E3" w:rsidR="00BB5D14" w:rsidRPr="00BB5D14" w:rsidRDefault="00BB5D14" w:rsidP="00BB5D14">
          <w:pPr>
            <w:pStyle w:val="Kop2"/>
          </w:pPr>
          <w:bookmarkStart w:id="10" w:name="_Toc404584090"/>
          <w:bookmarkStart w:id="11" w:name="_Toc468781192"/>
          <w:bookmarkStart w:id="12" w:name="_Toc111138850"/>
          <w:r w:rsidRPr="00BB5D14">
            <w:t>Bouwwerkgegevens</w:t>
          </w:r>
          <w:bookmarkEnd w:id="10"/>
          <w:bookmarkEnd w:id="11"/>
          <w:bookmarkEnd w:id="12"/>
        </w:p>
        <w:p w14:paraId="030842C4" w14:textId="77777777" w:rsidR="00BB5D14" w:rsidRDefault="00BB5D14" w:rsidP="00D31F18">
          <w:r w:rsidRPr="00BB5D14">
            <w:t>Het</w:t>
          </w:r>
          <w:r>
            <w:t xml:space="preserve"> werk bestaat in hoofdzaak uit;</w:t>
          </w:r>
        </w:p>
        <w:p w14:paraId="41BFBCF2" w14:textId="34B2489A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opbreken van elementenverharding; </w:t>
          </w:r>
        </w:p>
        <w:p w14:paraId="361EF460" w14:textId="360CB814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frezen van asfaltverharding; </w:t>
          </w:r>
        </w:p>
        <w:p w14:paraId="611C3888" w14:textId="544FEEBA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verwijderen van straatmeubilair; </w:t>
          </w:r>
        </w:p>
        <w:p w14:paraId="469AADCF" w14:textId="032F54F4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opbreken van het bestaande riool; </w:t>
          </w:r>
        </w:p>
        <w:p w14:paraId="33541183" w14:textId="14A6A6A6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verwijderen en verplanten van groen; </w:t>
          </w:r>
        </w:p>
        <w:p w14:paraId="5042491B" w14:textId="0EFCCFF5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aanbrengen van elementenverharding; </w:t>
          </w:r>
        </w:p>
        <w:p w14:paraId="3EE0A614" w14:textId="0E45AFE2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aanbrengen van straatmeubilair; </w:t>
          </w:r>
        </w:p>
        <w:p w14:paraId="5BBBC50C" w14:textId="71328D3A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aanbrengen van een nieuw DIT-rioolstelsel; </w:t>
          </w:r>
        </w:p>
        <w:p w14:paraId="5B891908" w14:textId="46400751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aanbrengen van groen; </w:t>
          </w:r>
        </w:p>
        <w:p w14:paraId="4663FD2C" w14:textId="2E76F824" w:rsidR="00F25B68" w:rsidRDefault="00F25B68" w:rsidP="00F25B68">
          <w:pPr>
            <w:pStyle w:val="Lijstalinea"/>
            <w:rPr>
              <w:shd w:val="clear" w:color="auto" w:fill="FFFFFF"/>
            </w:rPr>
          </w:pPr>
          <w:r>
            <w:rPr>
              <w:shd w:val="clear" w:color="auto" w:fill="FFFFFF"/>
            </w:rPr>
            <w:t xml:space="preserve">Het uitvoeren van grondwerk; </w:t>
          </w:r>
        </w:p>
        <w:p w14:paraId="206DA6BA" w14:textId="10813234" w:rsidR="00223CCD" w:rsidRPr="002776F2" w:rsidRDefault="00F25B68" w:rsidP="00F25B68">
          <w:pPr>
            <w:pStyle w:val="Lijstalinea"/>
          </w:pPr>
          <w:r>
            <w:rPr>
              <w:shd w:val="clear" w:color="auto" w:fill="FFFFFF"/>
            </w:rPr>
            <w:t>Overige bijkomende werkzaamheden.</w:t>
          </w:r>
        </w:p>
        <w:p w14:paraId="406DFA2A" w14:textId="77777777" w:rsidR="002776F2" w:rsidRDefault="002776F2" w:rsidP="002776F2">
          <w:pPr>
            <w:pStyle w:val="Lijstalinea"/>
            <w:numPr>
              <w:ilvl w:val="0"/>
              <w:numId w:val="0"/>
            </w:numPr>
            <w:ind w:left="1134"/>
          </w:pPr>
        </w:p>
        <w:p w14:paraId="29A1E159" w14:textId="6FC7BE73" w:rsidR="00BB5D14" w:rsidRPr="00BB5D14" w:rsidRDefault="00BB5D14" w:rsidP="00BB5D14">
          <w:pPr>
            <w:pStyle w:val="Kop2"/>
          </w:pPr>
          <w:bookmarkStart w:id="13" w:name="_Toc404584091"/>
          <w:bookmarkStart w:id="14" w:name="_Toc111138851"/>
          <w:r w:rsidRPr="00BB5D14">
            <w:t>Betrokken partijen</w:t>
          </w:r>
          <w:bookmarkEnd w:id="13"/>
          <w:bookmarkEnd w:id="14"/>
        </w:p>
        <w:tbl>
          <w:tblPr>
            <w:tblStyle w:val="Tabelraster"/>
            <w:tblW w:w="910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84"/>
            <w:gridCol w:w="2467"/>
            <w:gridCol w:w="1784"/>
            <w:gridCol w:w="3074"/>
          </w:tblGrid>
          <w:tr w:rsidR="00BB5D14" w:rsidRPr="00BB5D14" w14:paraId="383D41A5" w14:textId="77777777" w:rsidTr="00F554E2">
            <w:trPr>
              <w:trHeight w:val="246"/>
            </w:trPr>
            <w:tc>
              <w:tcPr>
                <w:tcW w:w="4251" w:type="dxa"/>
                <w:gridSpan w:val="2"/>
              </w:tcPr>
              <w:p w14:paraId="424EDA84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Opdrachtgever(s)</w:t>
                </w:r>
              </w:p>
            </w:tc>
            <w:tc>
              <w:tcPr>
                <w:tcW w:w="4858" w:type="dxa"/>
                <w:gridSpan w:val="2"/>
              </w:tcPr>
              <w:p w14:paraId="6621C2DB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Ontwerpende partij(en)</w:t>
                </w:r>
              </w:p>
            </w:tc>
          </w:tr>
          <w:tr w:rsidR="00BB5D14" w:rsidRPr="00BB5D14" w14:paraId="455DE408" w14:textId="77777777" w:rsidTr="00F554E2">
            <w:trPr>
              <w:trHeight w:val="256"/>
            </w:trPr>
            <w:tc>
              <w:tcPr>
                <w:tcW w:w="1784" w:type="dxa"/>
              </w:tcPr>
              <w:p w14:paraId="210C3AF9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2467" w:type="dxa"/>
              </w:tcPr>
              <w:p w14:paraId="6D3F28BD" w14:textId="7BF77404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FE686F">
                  <w:t>Gemeente Katwijk</w:t>
                </w:r>
              </w:p>
            </w:tc>
            <w:tc>
              <w:tcPr>
                <w:tcW w:w="1784" w:type="dxa"/>
              </w:tcPr>
              <w:p w14:paraId="2B0AC309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3074" w:type="dxa"/>
              </w:tcPr>
              <w:p w14:paraId="56E90B28" w14:textId="30E4E126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5A6E97">
                  <w:t>Pro Infra B.V.</w:t>
                </w:r>
              </w:p>
            </w:tc>
          </w:tr>
          <w:tr w:rsidR="00BB5D14" w:rsidRPr="00BB5D14" w14:paraId="4C7D2703" w14:textId="65C0301E" w:rsidTr="00F554E2">
            <w:trPr>
              <w:trHeight w:val="246"/>
            </w:trPr>
            <w:tc>
              <w:tcPr>
                <w:tcW w:w="1784" w:type="dxa"/>
              </w:tcPr>
              <w:p w14:paraId="3E01F354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2467" w:type="dxa"/>
              </w:tcPr>
              <w:p w14:paraId="6BE0B0FC" w14:textId="1F43CD72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5A6E97" w:rsidRPr="005A6E97">
                  <w:t>Koningin Julianalaan 3</w:t>
                </w:r>
              </w:p>
            </w:tc>
            <w:tc>
              <w:tcPr>
                <w:tcW w:w="1784" w:type="dxa"/>
              </w:tcPr>
              <w:p w14:paraId="25F29ABA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3074" w:type="dxa"/>
              </w:tcPr>
              <w:p w14:paraId="672689B1" w14:textId="0E285E2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E63BD0">
                  <w:t>Gildeweg 11</w:t>
                </w:r>
              </w:p>
            </w:tc>
          </w:tr>
          <w:tr w:rsidR="00BB5D14" w:rsidRPr="00BB5D14" w14:paraId="658203A5" w14:textId="77777777" w:rsidTr="00F554E2">
            <w:trPr>
              <w:trHeight w:val="256"/>
            </w:trPr>
            <w:tc>
              <w:tcPr>
                <w:tcW w:w="1784" w:type="dxa"/>
              </w:tcPr>
              <w:p w14:paraId="784E8484" w14:textId="648968A1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2467" w:type="dxa"/>
              </w:tcPr>
              <w:p w14:paraId="773EA167" w14:textId="0C860AAD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>
                  <w:t xml:space="preserve"> </w:t>
                </w:r>
                <w:r w:rsidR="005A6E97" w:rsidRPr="005A6E97">
                  <w:t>2224 EW Katwijk</w:t>
                </w:r>
              </w:p>
            </w:tc>
            <w:tc>
              <w:tcPr>
                <w:tcW w:w="1784" w:type="dxa"/>
              </w:tcPr>
              <w:p w14:paraId="38C2EA86" w14:textId="77777777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3074" w:type="dxa"/>
              </w:tcPr>
              <w:p w14:paraId="28ABE522" w14:textId="5A146508" w:rsidR="00BB5D14" w:rsidRPr="00BB5D14" w:rsidRDefault="00BB5D14" w:rsidP="00BB5D14">
                <w:pPr>
                  <w:jc w:val="left"/>
                </w:pPr>
                <w:r>
                  <w:t xml:space="preserve">: </w:t>
                </w:r>
                <w:r w:rsidR="005A6E97">
                  <w:t>2</w:t>
                </w:r>
                <w:r w:rsidR="00E63BD0">
                  <w:t>632</w:t>
                </w:r>
                <w:r w:rsidR="003F109D">
                  <w:t xml:space="preserve"> BD</w:t>
                </w:r>
                <w:r w:rsidR="005A6E97">
                  <w:t xml:space="preserve">, </w:t>
                </w:r>
                <w:r w:rsidR="003F109D">
                  <w:t>Nootdorp</w:t>
                </w:r>
              </w:p>
            </w:tc>
          </w:tr>
          <w:tr w:rsidR="00BB5D14" w:rsidRPr="00BB5D14" w14:paraId="34D35DA1" w14:textId="77777777" w:rsidTr="00F554E2">
            <w:trPr>
              <w:trHeight w:val="246"/>
            </w:trPr>
            <w:tc>
              <w:tcPr>
                <w:tcW w:w="1784" w:type="dxa"/>
              </w:tcPr>
              <w:p w14:paraId="47D2B6EB" w14:textId="77777777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2467" w:type="dxa"/>
              </w:tcPr>
              <w:p w14:paraId="79C03760" w14:textId="51F2819C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E63BD0">
                  <w:t>J.</w:t>
                </w:r>
                <w:r w:rsidR="001A5CDB">
                  <w:t>H.</w:t>
                </w:r>
                <w:r w:rsidR="00E63BD0">
                  <w:t xml:space="preserve"> Mulder</w:t>
                </w:r>
              </w:p>
            </w:tc>
            <w:tc>
              <w:tcPr>
                <w:tcW w:w="1784" w:type="dxa"/>
              </w:tcPr>
              <w:p w14:paraId="5E194E31" w14:textId="6016C8A3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3074" w:type="dxa"/>
              </w:tcPr>
              <w:p w14:paraId="0BD9926F" w14:textId="22DBEDFF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5A6E97">
                  <w:t>T. van den Broek</w:t>
                </w:r>
              </w:p>
            </w:tc>
          </w:tr>
          <w:tr w:rsidR="00BB5D14" w:rsidRPr="00BB5D14" w14:paraId="76269D80" w14:textId="77777777" w:rsidTr="00F554E2">
            <w:trPr>
              <w:trHeight w:val="246"/>
            </w:trPr>
            <w:tc>
              <w:tcPr>
                <w:tcW w:w="1784" w:type="dxa"/>
              </w:tcPr>
              <w:p w14:paraId="2BBBB0E6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2467" w:type="dxa"/>
              </w:tcPr>
              <w:p w14:paraId="5A7E1F00" w14:textId="192E2C71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5A6E97" w:rsidRPr="005A6E97">
                  <w:t>(071) 406 50 00</w:t>
                </w:r>
              </w:p>
            </w:tc>
            <w:tc>
              <w:tcPr>
                <w:tcW w:w="1784" w:type="dxa"/>
              </w:tcPr>
              <w:p w14:paraId="33782CBA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3074" w:type="dxa"/>
              </w:tcPr>
              <w:p w14:paraId="24589A5D" w14:textId="5AF38749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  <w:r w:rsidR="00F554E2">
                  <w:t>(070) 330 66 34</w:t>
                </w:r>
              </w:p>
            </w:tc>
          </w:tr>
          <w:tr w:rsidR="00BB5D14" w:rsidRPr="00BB5D14" w14:paraId="2490B574" w14:textId="77777777" w:rsidTr="00455B7B">
            <w:trPr>
              <w:trHeight w:val="256"/>
            </w:trPr>
            <w:tc>
              <w:tcPr>
                <w:tcW w:w="9109" w:type="dxa"/>
                <w:gridSpan w:val="4"/>
              </w:tcPr>
              <w:p w14:paraId="42752EC9" w14:textId="77777777" w:rsidR="00BB5D14" w:rsidRPr="00BB5D14" w:rsidRDefault="00BB5D14" w:rsidP="00BB5D14">
                <w:pPr>
                  <w:jc w:val="left"/>
                </w:pPr>
              </w:p>
            </w:tc>
          </w:tr>
          <w:tr w:rsidR="00BB5D14" w:rsidRPr="00BB5D14" w14:paraId="272C17BE" w14:textId="77777777" w:rsidTr="00F554E2">
            <w:trPr>
              <w:trHeight w:val="246"/>
            </w:trPr>
            <w:tc>
              <w:tcPr>
                <w:tcW w:w="4251" w:type="dxa"/>
                <w:gridSpan w:val="2"/>
              </w:tcPr>
              <w:p w14:paraId="5E8DF436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Uitvoerende partij(en)</w:t>
                </w:r>
              </w:p>
            </w:tc>
            <w:tc>
              <w:tcPr>
                <w:tcW w:w="4858" w:type="dxa"/>
                <w:gridSpan w:val="2"/>
              </w:tcPr>
              <w:p w14:paraId="06DEA9FE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Directievoerder</w:t>
                </w:r>
              </w:p>
            </w:tc>
          </w:tr>
          <w:tr w:rsidR="00BB5D14" w:rsidRPr="00BB5D14" w14:paraId="4EFD5AFE" w14:textId="77777777" w:rsidTr="00F554E2">
            <w:trPr>
              <w:trHeight w:val="256"/>
            </w:trPr>
            <w:tc>
              <w:tcPr>
                <w:tcW w:w="1784" w:type="dxa"/>
              </w:tcPr>
              <w:p w14:paraId="61979CC7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2467" w:type="dxa"/>
              </w:tcPr>
              <w:p w14:paraId="10666672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  <w:tc>
              <w:tcPr>
                <w:tcW w:w="1784" w:type="dxa"/>
              </w:tcPr>
              <w:p w14:paraId="4374E953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3074" w:type="dxa"/>
              </w:tcPr>
              <w:p w14:paraId="7727DAAF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0E872C91" w14:textId="77777777" w:rsidTr="00F554E2">
            <w:trPr>
              <w:trHeight w:val="246"/>
            </w:trPr>
            <w:tc>
              <w:tcPr>
                <w:tcW w:w="1784" w:type="dxa"/>
              </w:tcPr>
              <w:p w14:paraId="6898A002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2467" w:type="dxa"/>
              </w:tcPr>
              <w:p w14:paraId="423F4F7B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</w:p>
            </w:tc>
            <w:tc>
              <w:tcPr>
                <w:tcW w:w="1784" w:type="dxa"/>
              </w:tcPr>
              <w:p w14:paraId="11D90AF6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3074" w:type="dxa"/>
              </w:tcPr>
              <w:p w14:paraId="4E863AB6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543EB972" w14:textId="77777777" w:rsidTr="00F554E2">
            <w:trPr>
              <w:trHeight w:val="256"/>
            </w:trPr>
            <w:tc>
              <w:tcPr>
                <w:tcW w:w="1784" w:type="dxa"/>
              </w:tcPr>
              <w:p w14:paraId="72C55EFC" w14:textId="77777777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2467" w:type="dxa"/>
              </w:tcPr>
              <w:p w14:paraId="18D9DF1D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</w:p>
            </w:tc>
            <w:tc>
              <w:tcPr>
                <w:tcW w:w="1784" w:type="dxa"/>
              </w:tcPr>
              <w:p w14:paraId="79510EDC" w14:textId="77777777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3074" w:type="dxa"/>
              </w:tcPr>
              <w:p w14:paraId="35B3F805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3798FBCE" w14:textId="77777777" w:rsidTr="00F554E2">
            <w:trPr>
              <w:trHeight w:val="246"/>
            </w:trPr>
            <w:tc>
              <w:tcPr>
                <w:tcW w:w="1784" w:type="dxa"/>
              </w:tcPr>
              <w:p w14:paraId="055D3E42" w14:textId="77777777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2467" w:type="dxa"/>
              </w:tcPr>
              <w:p w14:paraId="652A1668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</w:p>
            </w:tc>
            <w:tc>
              <w:tcPr>
                <w:tcW w:w="1784" w:type="dxa"/>
              </w:tcPr>
              <w:p w14:paraId="1AAA88F9" w14:textId="77777777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3074" w:type="dxa"/>
              </w:tcPr>
              <w:p w14:paraId="1B556F3B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710B41AD" w14:textId="77777777" w:rsidTr="00F554E2">
            <w:trPr>
              <w:trHeight w:val="246"/>
            </w:trPr>
            <w:tc>
              <w:tcPr>
                <w:tcW w:w="1784" w:type="dxa"/>
              </w:tcPr>
              <w:p w14:paraId="0300F1B8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2467" w:type="dxa"/>
              </w:tcPr>
              <w:p w14:paraId="5645D830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</w:p>
            </w:tc>
            <w:tc>
              <w:tcPr>
                <w:tcW w:w="1784" w:type="dxa"/>
              </w:tcPr>
              <w:p w14:paraId="50839A0E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3074" w:type="dxa"/>
              </w:tcPr>
              <w:p w14:paraId="63B9FC27" w14:textId="77777777" w:rsidR="00BB5D14" w:rsidRPr="00BB5D14" w:rsidRDefault="00BB5D14" w:rsidP="00BB5D14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4D67FB29" w14:textId="77777777" w:rsidTr="00455B7B">
            <w:trPr>
              <w:trHeight w:val="256"/>
            </w:trPr>
            <w:tc>
              <w:tcPr>
                <w:tcW w:w="9109" w:type="dxa"/>
                <w:gridSpan w:val="4"/>
              </w:tcPr>
              <w:p w14:paraId="57E37E0F" w14:textId="77777777" w:rsidR="00BB5D14" w:rsidRPr="00BB5D14" w:rsidRDefault="00BB5D14" w:rsidP="00BB5D14">
                <w:pPr>
                  <w:jc w:val="left"/>
                </w:pPr>
              </w:p>
            </w:tc>
          </w:tr>
          <w:tr w:rsidR="00BB5D14" w:rsidRPr="00BB5D14" w14:paraId="4C88F379" w14:textId="77777777" w:rsidTr="00F554E2">
            <w:trPr>
              <w:trHeight w:val="246"/>
            </w:trPr>
            <w:tc>
              <w:tcPr>
                <w:tcW w:w="4251" w:type="dxa"/>
                <w:gridSpan w:val="2"/>
              </w:tcPr>
              <w:p w14:paraId="291B3B72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Coördinator(en) ontwerpfase</w:t>
                </w:r>
              </w:p>
            </w:tc>
            <w:tc>
              <w:tcPr>
                <w:tcW w:w="4858" w:type="dxa"/>
                <w:gridSpan w:val="2"/>
              </w:tcPr>
              <w:p w14:paraId="14C45F4E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Coördinator(en) uitvoeringsfase</w:t>
                </w:r>
              </w:p>
            </w:tc>
          </w:tr>
          <w:tr w:rsidR="00F554E2" w:rsidRPr="00BB5D14" w14:paraId="3E7C8EC2" w14:textId="77777777" w:rsidTr="00F554E2">
            <w:trPr>
              <w:trHeight w:val="256"/>
            </w:trPr>
            <w:tc>
              <w:tcPr>
                <w:tcW w:w="1784" w:type="dxa"/>
              </w:tcPr>
              <w:p w14:paraId="3CF15561" w14:textId="769EB888" w:rsidR="00F554E2" w:rsidRPr="00BB5D14" w:rsidRDefault="00F554E2" w:rsidP="00F554E2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2467" w:type="dxa"/>
              </w:tcPr>
              <w:p w14:paraId="11653DB6" w14:textId="7F38946C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  <w:r>
                  <w:t>Pro Infra B.V.</w:t>
                </w:r>
              </w:p>
            </w:tc>
            <w:tc>
              <w:tcPr>
                <w:tcW w:w="1784" w:type="dxa"/>
              </w:tcPr>
              <w:p w14:paraId="73FD2FED" w14:textId="77777777" w:rsidR="00F554E2" w:rsidRPr="00BB5D14" w:rsidRDefault="00F554E2" w:rsidP="00F554E2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3074" w:type="dxa"/>
              </w:tcPr>
              <w:p w14:paraId="53249BDF" w14:textId="77777777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3F109D" w:rsidRPr="00BB5D14" w14:paraId="50472830" w14:textId="77777777" w:rsidTr="00F554E2">
            <w:trPr>
              <w:trHeight w:val="246"/>
            </w:trPr>
            <w:tc>
              <w:tcPr>
                <w:tcW w:w="1784" w:type="dxa"/>
              </w:tcPr>
              <w:p w14:paraId="4B7D6CA9" w14:textId="5BCF9F20" w:rsidR="003F109D" w:rsidRPr="00BB5D14" w:rsidRDefault="003F109D" w:rsidP="003F109D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2467" w:type="dxa"/>
              </w:tcPr>
              <w:p w14:paraId="25BE747A" w14:textId="3083B959" w:rsidR="003F109D" w:rsidRPr="00BB5D14" w:rsidRDefault="003F109D" w:rsidP="003F109D">
                <w:pPr>
                  <w:jc w:val="left"/>
                </w:pPr>
                <w:r w:rsidRPr="00BB5D14">
                  <w:t xml:space="preserve">: </w:t>
                </w:r>
                <w:r>
                  <w:t>Gildeweg 11</w:t>
                </w:r>
              </w:p>
            </w:tc>
            <w:tc>
              <w:tcPr>
                <w:tcW w:w="1784" w:type="dxa"/>
              </w:tcPr>
              <w:p w14:paraId="16872113" w14:textId="77777777" w:rsidR="003F109D" w:rsidRPr="00BB5D14" w:rsidRDefault="003F109D" w:rsidP="003F109D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3074" w:type="dxa"/>
              </w:tcPr>
              <w:p w14:paraId="590C8495" w14:textId="77777777" w:rsidR="003F109D" w:rsidRPr="00BB5D14" w:rsidRDefault="003F109D" w:rsidP="003F109D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3F109D" w:rsidRPr="00BB5D14" w14:paraId="73E038D5" w14:textId="77777777" w:rsidTr="00F554E2">
            <w:trPr>
              <w:trHeight w:val="246"/>
            </w:trPr>
            <w:tc>
              <w:tcPr>
                <w:tcW w:w="1784" w:type="dxa"/>
              </w:tcPr>
              <w:p w14:paraId="54DD8E08" w14:textId="26E568DB" w:rsidR="003F109D" w:rsidRPr="00BB5D14" w:rsidRDefault="003F109D" w:rsidP="003F109D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2467" w:type="dxa"/>
              </w:tcPr>
              <w:p w14:paraId="529EA584" w14:textId="344DBF71" w:rsidR="003F109D" w:rsidRPr="00BB5D14" w:rsidRDefault="003F109D" w:rsidP="003F109D">
                <w:pPr>
                  <w:jc w:val="left"/>
                </w:pPr>
                <w:r>
                  <w:t>: 2632 BD, Nootdorp</w:t>
                </w:r>
              </w:p>
            </w:tc>
            <w:tc>
              <w:tcPr>
                <w:tcW w:w="1784" w:type="dxa"/>
              </w:tcPr>
              <w:p w14:paraId="2B40A646" w14:textId="77777777" w:rsidR="003F109D" w:rsidRPr="00BB5D14" w:rsidRDefault="003F109D" w:rsidP="003F109D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3074" w:type="dxa"/>
              </w:tcPr>
              <w:p w14:paraId="6A37A5CA" w14:textId="77777777" w:rsidR="003F109D" w:rsidRPr="00BB5D14" w:rsidRDefault="003F109D" w:rsidP="003F109D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F554E2" w:rsidRPr="00BB5D14" w14:paraId="663DC6D3" w14:textId="77777777" w:rsidTr="00F554E2">
            <w:trPr>
              <w:trHeight w:val="256"/>
            </w:trPr>
            <w:tc>
              <w:tcPr>
                <w:tcW w:w="1784" w:type="dxa"/>
              </w:tcPr>
              <w:p w14:paraId="7BF12648" w14:textId="2D259517" w:rsidR="00F554E2" w:rsidRPr="00BB5D14" w:rsidRDefault="00F554E2" w:rsidP="00F554E2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2467" w:type="dxa"/>
              </w:tcPr>
              <w:p w14:paraId="6D568F5D" w14:textId="37F606E6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  <w:r>
                  <w:t>T. van den Broek</w:t>
                </w:r>
              </w:p>
            </w:tc>
            <w:tc>
              <w:tcPr>
                <w:tcW w:w="1784" w:type="dxa"/>
              </w:tcPr>
              <w:p w14:paraId="2CC6E2B0" w14:textId="77777777" w:rsidR="00F554E2" w:rsidRPr="00BB5D14" w:rsidRDefault="00F554E2" w:rsidP="00F554E2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3074" w:type="dxa"/>
              </w:tcPr>
              <w:p w14:paraId="64F3562C" w14:textId="77777777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F554E2" w:rsidRPr="00BB5D14" w14:paraId="38A2EB9F" w14:textId="77777777" w:rsidTr="00F554E2">
            <w:trPr>
              <w:trHeight w:val="246"/>
            </w:trPr>
            <w:tc>
              <w:tcPr>
                <w:tcW w:w="1784" w:type="dxa"/>
              </w:tcPr>
              <w:p w14:paraId="6B017B9E" w14:textId="0A56209F" w:rsidR="00F554E2" w:rsidRPr="00BB5D14" w:rsidRDefault="00F554E2" w:rsidP="00F554E2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2467" w:type="dxa"/>
              </w:tcPr>
              <w:p w14:paraId="32F05CFA" w14:textId="781F8FC2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  <w:r>
                  <w:t>(070) 330 66 34</w:t>
                </w:r>
              </w:p>
            </w:tc>
            <w:tc>
              <w:tcPr>
                <w:tcW w:w="1784" w:type="dxa"/>
              </w:tcPr>
              <w:p w14:paraId="4A2BB0F8" w14:textId="77777777" w:rsidR="00F554E2" w:rsidRPr="00BB5D14" w:rsidRDefault="00F554E2" w:rsidP="00F554E2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3074" w:type="dxa"/>
              </w:tcPr>
              <w:p w14:paraId="0931053F" w14:textId="77777777" w:rsidR="00F554E2" w:rsidRPr="00BB5D14" w:rsidRDefault="00F554E2" w:rsidP="00F554E2">
                <w:pPr>
                  <w:jc w:val="left"/>
                </w:pPr>
                <w:r w:rsidRPr="00BB5D14">
                  <w:t xml:space="preserve">: </w:t>
                </w:r>
              </w:p>
            </w:tc>
          </w:tr>
          <w:tr w:rsidR="00BB5D14" w:rsidRPr="00BB5D14" w14:paraId="7E8E161B" w14:textId="77777777" w:rsidTr="00455B7B">
            <w:trPr>
              <w:trHeight w:val="256"/>
            </w:trPr>
            <w:tc>
              <w:tcPr>
                <w:tcW w:w="9109" w:type="dxa"/>
                <w:gridSpan w:val="4"/>
              </w:tcPr>
              <w:p w14:paraId="5D361345" w14:textId="77777777" w:rsidR="00BB5D14" w:rsidRPr="00BB5D14" w:rsidRDefault="00BB5D14" w:rsidP="00BB5D14">
                <w:pPr>
                  <w:jc w:val="left"/>
                </w:pPr>
              </w:p>
            </w:tc>
          </w:tr>
          <w:tr w:rsidR="00BB5D14" w:rsidRPr="00BB5D14" w14:paraId="16B72E02" w14:textId="77777777" w:rsidTr="00F554E2">
            <w:trPr>
              <w:trHeight w:val="503"/>
            </w:trPr>
            <w:tc>
              <w:tcPr>
                <w:tcW w:w="4251" w:type="dxa"/>
                <w:gridSpan w:val="2"/>
              </w:tcPr>
              <w:p w14:paraId="2BF2F40F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Milieukundige begeleiding (opdrachtgever)</w:t>
                </w:r>
              </w:p>
            </w:tc>
            <w:tc>
              <w:tcPr>
                <w:tcW w:w="4858" w:type="dxa"/>
                <w:gridSpan w:val="2"/>
              </w:tcPr>
              <w:p w14:paraId="2289ACCE" w14:textId="77777777" w:rsidR="00BB5D14" w:rsidRPr="00BB5D14" w:rsidRDefault="00BB5D14" w:rsidP="00BB5D14">
                <w:pPr>
                  <w:jc w:val="left"/>
                  <w:rPr>
                    <w:b/>
                  </w:rPr>
                </w:pPr>
                <w:r w:rsidRPr="00BB5D14">
                  <w:rPr>
                    <w:b/>
                  </w:rPr>
                  <w:t>Arbeid hygiënische en veiligheidskundige begeleiding (opdrachtgever)</w:t>
                </w:r>
              </w:p>
            </w:tc>
          </w:tr>
          <w:tr w:rsidR="00BB5D14" w:rsidRPr="00BB5D14" w14:paraId="7EAF827D" w14:textId="77777777" w:rsidTr="00F554E2">
            <w:trPr>
              <w:trHeight w:val="246"/>
            </w:trPr>
            <w:tc>
              <w:tcPr>
                <w:tcW w:w="1784" w:type="dxa"/>
              </w:tcPr>
              <w:p w14:paraId="0C6CCE08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2467" w:type="dxa"/>
              </w:tcPr>
              <w:p w14:paraId="4528D170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  <w:tc>
              <w:tcPr>
                <w:tcW w:w="1784" w:type="dxa"/>
              </w:tcPr>
              <w:p w14:paraId="49F788EF" w14:textId="77777777" w:rsidR="00BB5D14" w:rsidRPr="00BB5D14" w:rsidRDefault="00BB5D14" w:rsidP="00BB5D14">
                <w:pPr>
                  <w:jc w:val="left"/>
                </w:pPr>
                <w:r w:rsidRPr="00BB5D14">
                  <w:t>Naam</w:t>
                </w:r>
              </w:p>
            </w:tc>
            <w:tc>
              <w:tcPr>
                <w:tcW w:w="3074" w:type="dxa"/>
              </w:tcPr>
              <w:p w14:paraId="384D0B19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</w:tr>
          <w:tr w:rsidR="00BB5D14" w:rsidRPr="00BB5D14" w14:paraId="65A62B3F" w14:textId="77777777" w:rsidTr="00F554E2">
            <w:trPr>
              <w:trHeight w:val="246"/>
            </w:trPr>
            <w:tc>
              <w:tcPr>
                <w:tcW w:w="1784" w:type="dxa"/>
              </w:tcPr>
              <w:p w14:paraId="2E2DEF65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2467" w:type="dxa"/>
              </w:tcPr>
              <w:p w14:paraId="3345C471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  <w:tc>
              <w:tcPr>
                <w:tcW w:w="1784" w:type="dxa"/>
              </w:tcPr>
              <w:p w14:paraId="168DF939" w14:textId="77777777" w:rsidR="00BB5D14" w:rsidRPr="00BB5D14" w:rsidRDefault="00BB5D14" w:rsidP="00BB5D14">
                <w:pPr>
                  <w:jc w:val="left"/>
                </w:pPr>
                <w:r w:rsidRPr="00BB5D14">
                  <w:t>Adres</w:t>
                </w:r>
              </w:p>
            </w:tc>
            <w:tc>
              <w:tcPr>
                <w:tcW w:w="3074" w:type="dxa"/>
              </w:tcPr>
              <w:p w14:paraId="5F9EAED6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</w:tr>
          <w:tr w:rsidR="00BB5D14" w:rsidRPr="00BB5D14" w14:paraId="1CA02EE1" w14:textId="77777777" w:rsidTr="00F554E2">
            <w:trPr>
              <w:trHeight w:val="256"/>
            </w:trPr>
            <w:tc>
              <w:tcPr>
                <w:tcW w:w="1784" w:type="dxa"/>
              </w:tcPr>
              <w:p w14:paraId="32D5F21E" w14:textId="77777777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2467" w:type="dxa"/>
              </w:tcPr>
              <w:p w14:paraId="54B647C2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  <w:tc>
              <w:tcPr>
                <w:tcW w:w="1784" w:type="dxa"/>
              </w:tcPr>
              <w:p w14:paraId="6FEBB5AA" w14:textId="77777777" w:rsidR="00BB5D14" w:rsidRPr="00BB5D14" w:rsidRDefault="00BB5D14" w:rsidP="00BB5D14">
                <w:pPr>
                  <w:jc w:val="left"/>
                </w:pPr>
                <w:r w:rsidRPr="00BB5D14">
                  <w:t>Postcode/plaats</w:t>
                </w:r>
              </w:p>
            </w:tc>
            <w:tc>
              <w:tcPr>
                <w:tcW w:w="3074" w:type="dxa"/>
              </w:tcPr>
              <w:p w14:paraId="40A532F1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</w:tr>
          <w:tr w:rsidR="00BB5D14" w:rsidRPr="00BB5D14" w14:paraId="73FF59BD" w14:textId="77777777" w:rsidTr="00F554E2">
            <w:trPr>
              <w:trHeight w:val="246"/>
            </w:trPr>
            <w:tc>
              <w:tcPr>
                <w:tcW w:w="1784" w:type="dxa"/>
              </w:tcPr>
              <w:p w14:paraId="483333B9" w14:textId="77777777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2467" w:type="dxa"/>
              </w:tcPr>
              <w:p w14:paraId="6F540CB5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  <w:tc>
              <w:tcPr>
                <w:tcW w:w="1784" w:type="dxa"/>
              </w:tcPr>
              <w:p w14:paraId="0678670E" w14:textId="77777777" w:rsidR="00BB5D14" w:rsidRPr="00BB5D14" w:rsidRDefault="00BB5D14" w:rsidP="00BB5D14">
                <w:pPr>
                  <w:jc w:val="left"/>
                </w:pPr>
                <w:r w:rsidRPr="00BB5D14">
                  <w:t>Contactpersoon</w:t>
                </w:r>
              </w:p>
            </w:tc>
            <w:tc>
              <w:tcPr>
                <w:tcW w:w="3074" w:type="dxa"/>
              </w:tcPr>
              <w:p w14:paraId="54163BC2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</w:tr>
          <w:tr w:rsidR="00BB5D14" w:rsidRPr="00BB5D14" w14:paraId="7CC9CE28" w14:textId="77777777" w:rsidTr="00F554E2">
            <w:trPr>
              <w:trHeight w:val="256"/>
            </w:trPr>
            <w:tc>
              <w:tcPr>
                <w:tcW w:w="1784" w:type="dxa"/>
              </w:tcPr>
              <w:p w14:paraId="2622A6D1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2467" w:type="dxa"/>
              </w:tcPr>
              <w:p w14:paraId="1A665CD8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  <w:tc>
              <w:tcPr>
                <w:tcW w:w="1784" w:type="dxa"/>
              </w:tcPr>
              <w:p w14:paraId="640497CB" w14:textId="77777777" w:rsidR="00BB5D14" w:rsidRPr="00BB5D14" w:rsidRDefault="00BB5D14" w:rsidP="00BB5D14">
                <w:pPr>
                  <w:jc w:val="left"/>
                </w:pPr>
                <w:r w:rsidRPr="00BB5D14">
                  <w:t>Telefoon</w:t>
                </w:r>
              </w:p>
            </w:tc>
            <w:tc>
              <w:tcPr>
                <w:tcW w:w="3074" w:type="dxa"/>
              </w:tcPr>
              <w:p w14:paraId="1F4031F9" w14:textId="77777777" w:rsidR="00BB5D14" w:rsidRPr="00BB5D14" w:rsidRDefault="00BB5D14" w:rsidP="00BB5D14">
                <w:pPr>
                  <w:jc w:val="left"/>
                </w:pPr>
                <w:r w:rsidRPr="00BB5D14">
                  <w:t>:</w:t>
                </w:r>
                <w:r w:rsidR="00816DE8">
                  <w:t xml:space="preserve"> </w:t>
                </w:r>
              </w:p>
            </w:tc>
          </w:tr>
        </w:tbl>
        <w:p w14:paraId="6CADBDA5" w14:textId="581EE117" w:rsidR="00BB5D14" w:rsidRDefault="00BB5D14" w:rsidP="00BB5D14">
          <w:pPr>
            <w:pStyle w:val="Kop2"/>
          </w:pPr>
          <w:bookmarkStart w:id="15" w:name="_Toc404584092"/>
          <w:bookmarkStart w:id="16" w:name="_Toc111138852"/>
          <w:r w:rsidRPr="00BB5D14">
            <w:lastRenderedPageBreak/>
            <w:t>Planning en uitvoeringsgegevens</w:t>
          </w:r>
          <w:bookmarkEnd w:id="15"/>
          <w:bookmarkEnd w:id="16"/>
        </w:p>
        <w:p w14:paraId="605150A3" w14:textId="77777777" w:rsidR="0006557A" w:rsidRPr="0006557A" w:rsidRDefault="0006557A" w:rsidP="0006557A"/>
        <w:tbl>
          <w:tblPr>
            <w:tblStyle w:val="Tabelraster"/>
            <w:tblW w:w="0" w:type="auto"/>
            <w:tblLook w:val="04A0" w:firstRow="1" w:lastRow="0" w:firstColumn="1" w:lastColumn="0" w:noHBand="0" w:noVBand="1"/>
          </w:tblPr>
          <w:tblGrid>
            <w:gridCol w:w="6091"/>
            <w:gridCol w:w="2971"/>
          </w:tblGrid>
          <w:tr w:rsidR="0006557A" w14:paraId="1216B13E" w14:textId="77777777" w:rsidTr="00E7638C">
            <w:tc>
              <w:tcPr>
                <w:tcW w:w="6091" w:type="dxa"/>
              </w:tcPr>
              <w:p w14:paraId="2A8F540F" w14:textId="77777777" w:rsidR="0006557A" w:rsidRDefault="0006557A" w:rsidP="0006557A">
                <w:r w:rsidRPr="00BB5D14">
                  <w:t>Geplande aanvangsdatum van de bouwwerkzaamheden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57988AEE" w14:textId="75547295" w:rsidR="0006557A" w:rsidRPr="003F109D" w:rsidRDefault="00EE290E" w:rsidP="0006557A">
                <w:pPr>
                  <w:rPr>
                    <w:highlight w:val="yellow"/>
                  </w:rPr>
                </w:pPr>
                <w:r w:rsidRPr="00EE290E">
                  <w:t xml:space="preserve">Q4 </w:t>
                </w:r>
                <w:r w:rsidR="000120EF" w:rsidRPr="00EE290E">
                  <w:t>2022</w:t>
                </w:r>
              </w:p>
            </w:tc>
          </w:tr>
          <w:tr w:rsidR="0006557A" w14:paraId="718760B5" w14:textId="77777777" w:rsidTr="00E7638C">
            <w:tc>
              <w:tcPr>
                <w:tcW w:w="6091" w:type="dxa"/>
              </w:tcPr>
              <w:p w14:paraId="0B9A56C4" w14:textId="77777777" w:rsidR="0006557A" w:rsidRDefault="0006557A" w:rsidP="0006557A">
                <w:r w:rsidRPr="00BB5D14">
                  <w:t>Geplande bouwtijd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3AFF5C5E" w14:textId="0A715061" w:rsidR="0006557A" w:rsidRPr="003F109D" w:rsidRDefault="00F75C2E" w:rsidP="0006557A">
                <w:pPr>
                  <w:rPr>
                    <w:highlight w:val="yellow"/>
                  </w:rPr>
                </w:pPr>
                <w:r w:rsidRPr="00856E52">
                  <w:t>Opleveren op 22-12-2023</w:t>
                </w:r>
              </w:p>
            </w:tc>
          </w:tr>
          <w:tr w:rsidR="0006557A" w14:paraId="4B014C43" w14:textId="77777777" w:rsidTr="00E7638C">
            <w:tc>
              <w:tcPr>
                <w:tcW w:w="6091" w:type="dxa"/>
              </w:tcPr>
              <w:p w14:paraId="7195E26F" w14:textId="77777777" w:rsidR="0006557A" w:rsidRDefault="0006557A" w:rsidP="0006557A">
                <w:r w:rsidRPr="00BB5D14">
                  <w:t xml:space="preserve">Vermoedelijk </w:t>
                </w:r>
                <w:proofErr w:type="gramStart"/>
                <w:r w:rsidRPr="00BB5D14">
                  <w:t>maximum aantal</w:t>
                </w:r>
                <w:proofErr w:type="gramEnd"/>
                <w:r w:rsidRPr="00BB5D14">
                  <w:t xml:space="preserve"> werknemers dat gelijktijdig op de bouwlocatie aanwezig zal zijn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1E1C9EB5" w14:textId="54CC3EDA" w:rsidR="0006557A" w:rsidRPr="003F109D" w:rsidRDefault="00CE524F" w:rsidP="0006557A">
                <w:pPr>
                  <w:rPr>
                    <w:highlight w:val="yellow"/>
                  </w:rPr>
                </w:pPr>
                <w:r w:rsidRPr="007D43BC">
                  <w:t>10</w:t>
                </w:r>
              </w:p>
            </w:tc>
          </w:tr>
          <w:tr w:rsidR="0006557A" w14:paraId="77420541" w14:textId="77777777" w:rsidTr="00E7638C">
            <w:tc>
              <w:tcPr>
                <w:tcW w:w="6091" w:type="dxa"/>
              </w:tcPr>
              <w:p w14:paraId="0BD77D43" w14:textId="77777777" w:rsidR="0006557A" w:rsidRDefault="0006557A" w:rsidP="0006557A">
                <w:r w:rsidRPr="00BB5D14">
                  <w:t>Gepland aantal werknemers en zelfstandigen op de bouwplaats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64ED1B6D" w14:textId="3E8A00F2" w:rsidR="0006557A" w:rsidRPr="003F109D" w:rsidRDefault="00E7434D" w:rsidP="0006557A">
                <w:pPr>
                  <w:rPr>
                    <w:highlight w:val="yellow"/>
                  </w:rPr>
                </w:pPr>
                <w:r w:rsidRPr="00995C34">
                  <w:t>N.v.t.</w:t>
                </w:r>
              </w:p>
            </w:tc>
          </w:tr>
          <w:tr w:rsidR="0006557A" w:rsidRPr="00B0498A" w14:paraId="5BB2161C" w14:textId="77777777" w:rsidTr="00E7638C">
            <w:tc>
              <w:tcPr>
                <w:tcW w:w="6091" w:type="dxa"/>
              </w:tcPr>
              <w:p w14:paraId="3AD07497" w14:textId="77777777" w:rsidR="0006557A" w:rsidRDefault="0006557A" w:rsidP="0006557A">
                <w:r w:rsidRPr="00BB5D14">
                  <w:t xml:space="preserve">Namen van </w:t>
                </w:r>
                <w:proofErr w:type="gramStart"/>
                <w:r w:rsidRPr="00BB5D14">
                  <w:t>reeds</w:t>
                </w:r>
                <w:proofErr w:type="gramEnd"/>
                <w:r w:rsidRPr="00BB5D14">
                  <w:t xml:space="preserve"> geselecteerde ondernemingen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3477EB19" w14:textId="09905B47" w:rsidR="004356FF" w:rsidRDefault="004356FF" w:rsidP="00C65DF9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>
                  <w:t>Nader te bepalen aannemer werkzaamheden Exportstraat</w:t>
                </w:r>
              </w:p>
              <w:p w14:paraId="26787238" w14:textId="639410A6" w:rsidR="00B0498A" w:rsidRPr="007C77D2" w:rsidRDefault="00BC3393" w:rsidP="000C1C81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 w:rsidRPr="007C77D2">
                  <w:t>Leverancier speeltoestellen</w:t>
                </w:r>
                <w:r w:rsidR="000C1C81" w:rsidRPr="007C77D2">
                  <w:t xml:space="preserve">: </w:t>
                </w:r>
                <w:proofErr w:type="spellStart"/>
                <w:r w:rsidR="000C1C81" w:rsidRPr="007C77D2">
                  <w:t>Kompan</w:t>
                </w:r>
                <w:proofErr w:type="spellEnd"/>
                <w:r w:rsidR="00D30111" w:rsidRPr="007C77D2">
                  <w:t xml:space="preserve"> B.V.</w:t>
                </w:r>
              </w:p>
              <w:p w14:paraId="6A15A6EF" w14:textId="74E7DCE1" w:rsidR="0070348F" w:rsidRPr="007C77D2" w:rsidRDefault="004126F0" w:rsidP="000C1C81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>
                  <w:t>Lichtmasten plaatsen en verplaatsen</w:t>
                </w:r>
                <w:r w:rsidR="00A51F4B">
                  <w:t xml:space="preserve"> Van Voskuilen en LIANDER</w:t>
                </w:r>
              </w:p>
            </w:tc>
          </w:tr>
          <w:tr w:rsidR="0006557A" w14:paraId="2731069C" w14:textId="200754FB" w:rsidTr="00E7638C">
            <w:tc>
              <w:tcPr>
                <w:tcW w:w="6091" w:type="dxa"/>
              </w:tcPr>
              <w:p w14:paraId="5A07109A" w14:textId="77777777" w:rsidR="0006557A" w:rsidRDefault="0006557A" w:rsidP="0006557A">
                <w:r w:rsidRPr="00BB5D14">
                  <w:t xml:space="preserve">Namen van </w:t>
                </w:r>
                <w:proofErr w:type="gramStart"/>
                <w:r w:rsidRPr="00BB5D14">
                  <w:t>ingeschakelde /</w:t>
                </w:r>
                <w:proofErr w:type="gramEnd"/>
                <w:r w:rsidRPr="00BB5D14">
                  <w:t xml:space="preserve"> in te schakelen deskundige diensten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3A83CB24" w14:textId="77777777" w:rsidR="00D948AF" w:rsidRDefault="00D948AF" w:rsidP="007C77D2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>
                  <w:t>Bodemonderzoek: IDDS Groep bv</w:t>
                </w:r>
                <w:r w:rsidRPr="007C77D2">
                  <w:t xml:space="preserve"> </w:t>
                </w:r>
              </w:p>
              <w:p w14:paraId="5C14DB61" w14:textId="6D59B844" w:rsidR="00536124" w:rsidRPr="007C77D2" w:rsidRDefault="00FF6492" w:rsidP="00D948AF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 w:rsidRPr="007C77D2">
                  <w:t>Bemalingsadvies</w:t>
                </w:r>
              </w:p>
            </w:tc>
          </w:tr>
        </w:tbl>
        <w:p w14:paraId="1ED75781" w14:textId="60A48453" w:rsidR="0067431D" w:rsidRDefault="0067431D" w:rsidP="0067431D">
          <w:pPr>
            <w:ind w:left="567" w:hanging="567"/>
          </w:pPr>
        </w:p>
        <w:p w14:paraId="4644B89E" w14:textId="52972964" w:rsidR="00BB5D14" w:rsidRDefault="00BB5D14" w:rsidP="0067431D">
          <w:pPr>
            <w:ind w:left="567" w:hanging="567"/>
          </w:pPr>
          <w:r w:rsidRPr="00BB5D14">
            <w:t>Regeling V&amp;G-uitvoeringscoördinatie bij nevenaanneming</w:t>
          </w:r>
        </w:p>
        <w:tbl>
          <w:tblPr>
            <w:tblStyle w:val="Tabelraster"/>
            <w:tblW w:w="0" w:type="auto"/>
            <w:tblInd w:w="-5" w:type="dxa"/>
            <w:tblLook w:val="04A0" w:firstRow="1" w:lastRow="0" w:firstColumn="1" w:lastColumn="0" w:noHBand="0" w:noVBand="1"/>
          </w:tblPr>
          <w:tblGrid>
            <w:gridCol w:w="6096"/>
            <w:gridCol w:w="2971"/>
          </w:tblGrid>
          <w:tr w:rsidR="0006557A" w14:paraId="327E5DE3" w14:textId="77777777" w:rsidTr="00E7638C">
            <w:tc>
              <w:tcPr>
                <w:tcW w:w="6096" w:type="dxa"/>
              </w:tcPr>
              <w:p w14:paraId="556B6D8C" w14:textId="0A73B59E" w:rsidR="0006557A" w:rsidRDefault="0006557A" w:rsidP="0067431D">
                <w:r w:rsidRPr="00BB5D14">
                  <w:t>De V&amp;G-uitvoeringscoördinatie geschiedt door de aannemer van bestek</w:t>
                </w:r>
                <w:r w:rsidR="009B4F31">
                  <w:t>:</w:t>
                </w:r>
              </w:p>
            </w:tc>
            <w:tc>
              <w:tcPr>
                <w:tcW w:w="2971" w:type="dxa"/>
              </w:tcPr>
              <w:p w14:paraId="15568022" w14:textId="3A4BB18F" w:rsidR="0006557A" w:rsidRDefault="0013230C" w:rsidP="0067431D">
                <w:r w:rsidRPr="000D7F71">
                  <w:t>2022</w:t>
                </w:r>
                <w:r w:rsidR="00326FD9" w:rsidRPr="000D7F71">
                  <w:t>-</w:t>
                </w:r>
                <w:r w:rsidR="000D7F71" w:rsidRPr="000D7F71">
                  <w:t>03</w:t>
                </w:r>
                <w:r w:rsidR="00A601FF" w:rsidRPr="000D7F71">
                  <w:t xml:space="preserve"> </w:t>
                </w:r>
                <w:r w:rsidR="00326FD9" w:rsidRPr="000D7F71">
                  <w:t>Frederiksoord fase 4</w:t>
                </w:r>
              </w:p>
            </w:tc>
          </w:tr>
          <w:tr w:rsidR="0006557A" w14:paraId="0875D79C" w14:textId="77777777" w:rsidTr="00E7638C">
            <w:tc>
              <w:tcPr>
                <w:tcW w:w="6096" w:type="dxa"/>
              </w:tcPr>
              <w:p w14:paraId="34E49685" w14:textId="77777777" w:rsidR="0006557A" w:rsidRPr="000A08CB" w:rsidRDefault="0006557A" w:rsidP="0067431D">
                <w:r w:rsidRPr="000A08CB">
                  <w:t>Nevenaanneming wordt voorzien voor de volgende werkzaamheden (bestekken)</w:t>
                </w:r>
                <w:r w:rsidR="009B4F31" w:rsidRPr="000A08CB">
                  <w:t>:</w:t>
                </w:r>
              </w:p>
            </w:tc>
            <w:tc>
              <w:tcPr>
                <w:tcW w:w="2971" w:type="dxa"/>
              </w:tcPr>
              <w:p w14:paraId="406F49FA" w14:textId="0DB60F2B" w:rsidR="0006557A" w:rsidRPr="000A08CB" w:rsidRDefault="00380B02" w:rsidP="003C7383">
                <w:pPr>
                  <w:pStyle w:val="Lijstalinea"/>
                  <w:numPr>
                    <w:ilvl w:val="0"/>
                    <w:numId w:val="15"/>
                  </w:numPr>
                  <w:ind w:left="453"/>
                </w:pPr>
                <w:r w:rsidRPr="000A08CB">
                  <w:t>Saneringswerkzaamheden</w:t>
                </w:r>
              </w:p>
            </w:tc>
          </w:tr>
        </w:tbl>
        <w:p w14:paraId="2BDD42B5" w14:textId="77777777" w:rsidR="0006557A" w:rsidRDefault="0006557A" w:rsidP="0067431D">
          <w:pPr>
            <w:ind w:left="567" w:hanging="567"/>
          </w:pPr>
        </w:p>
        <w:p w14:paraId="6254D4B9" w14:textId="77777777" w:rsidR="0006557A" w:rsidRDefault="0006557A">
          <w:pPr>
            <w:ind w:left="567" w:hanging="567"/>
          </w:pPr>
          <w:r>
            <w:br w:type="page"/>
          </w:r>
        </w:p>
        <w:p w14:paraId="6B71952C" w14:textId="553D829A" w:rsidR="00BB5D14" w:rsidRPr="00BB5D14" w:rsidRDefault="00BB5D14" w:rsidP="00CA23B1">
          <w:pPr>
            <w:pStyle w:val="Kop1"/>
            <w:rPr>
              <w:i/>
            </w:rPr>
          </w:pPr>
          <w:bookmarkStart w:id="17" w:name="_Toc298770935"/>
          <w:bookmarkStart w:id="18" w:name="_Toc299369036"/>
          <w:bookmarkStart w:id="19" w:name="_Toc299371429"/>
          <w:bookmarkStart w:id="20" w:name="_Toc299546261"/>
          <w:bookmarkStart w:id="21" w:name="_Toc404584093"/>
          <w:bookmarkStart w:id="22" w:name="_Toc468781193"/>
          <w:bookmarkStart w:id="23" w:name="_Toc111138853"/>
          <w:r w:rsidRPr="00BB5D14">
            <w:lastRenderedPageBreak/>
            <w:t>Organisatie en fasering bouwproces (uitvoeringsfase</w:t>
          </w:r>
          <w:bookmarkEnd w:id="17"/>
          <w:bookmarkEnd w:id="18"/>
          <w:bookmarkEnd w:id="19"/>
          <w:bookmarkEnd w:id="20"/>
          <w:r w:rsidRPr="00BB5D14">
            <w:t>)</w:t>
          </w:r>
          <w:bookmarkEnd w:id="21"/>
          <w:bookmarkEnd w:id="22"/>
          <w:bookmarkEnd w:id="23"/>
        </w:p>
        <w:p w14:paraId="7F749C43" w14:textId="77777777" w:rsidR="00BB5D14" w:rsidRPr="00BB5D14" w:rsidRDefault="00BB5D14" w:rsidP="00BB5D14">
          <w:pPr>
            <w:ind w:left="567" w:hanging="567"/>
            <w:rPr>
              <w:b/>
              <w:bCs/>
            </w:rPr>
          </w:pPr>
          <w:bookmarkStart w:id="24" w:name="_Toc298770936"/>
          <w:bookmarkStart w:id="25" w:name="_Toc299369037"/>
          <w:bookmarkStart w:id="26" w:name="_Toc299371430"/>
          <w:bookmarkStart w:id="27" w:name="_Toc299546262"/>
          <w:bookmarkStart w:id="28" w:name="_Toc404584094"/>
        </w:p>
        <w:p w14:paraId="379BAA1B" w14:textId="33213D79" w:rsidR="00BB5D14" w:rsidRPr="00BB5D14" w:rsidRDefault="00BB5D14" w:rsidP="00CA23B1">
          <w:pPr>
            <w:pStyle w:val="Kop2"/>
          </w:pPr>
          <w:bookmarkStart w:id="29" w:name="_Toc468781194"/>
          <w:bookmarkStart w:id="30" w:name="_Toc111138854"/>
          <w:r w:rsidRPr="00BB5D14">
            <w:t>Overzicht van betrokken bedrijven en uit te voeren werkzaamheden</w:t>
          </w:r>
          <w:bookmarkEnd w:id="24"/>
          <w:bookmarkEnd w:id="25"/>
          <w:bookmarkEnd w:id="26"/>
          <w:bookmarkEnd w:id="27"/>
          <w:bookmarkEnd w:id="28"/>
          <w:bookmarkEnd w:id="29"/>
          <w:bookmarkEnd w:id="30"/>
        </w:p>
        <w:p w14:paraId="1380D3F7" w14:textId="77777777" w:rsidR="00D74BAA" w:rsidRPr="00D74BAA" w:rsidRDefault="00D74BAA" w:rsidP="00D74BAA">
          <w:pPr>
            <w:pStyle w:val="Lijstalinea"/>
          </w:pPr>
          <w:r w:rsidRPr="00D74BAA">
            <w:t>Nader te bepalen aannemer t.b.v. de werkzaamheden Exportstraat</w:t>
          </w:r>
        </w:p>
        <w:p w14:paraId="50505750" w14:textId="77777777" w:rsidR="00D74BAA" w:rsidRPr="00D74BAA" w:rsidRDefault="00D74BAA" w:rsidP="00D74BAA">
          <w:pPr>
            <w:pStyle w:val="Lijstalinea"/>
          </w:pPr>
          <w:proofErr w:type="spellStart"/>
          <w:r w:rsidRPr="00D74BAA">
            <w:t>Kompan</w:t>
          </w:r>
          <w:proofErr w:type="spellEnd"/>
          <w:r w:rsidRPr="00D74BAA">
            <w:t xml:space="preserve"> BV: Leveren en plaatsen van speeltoestellen</w:t>
          </w:r>
        </w:p>
        <w:p w14:paraId="353274D3" w14:textId="77777777" w:rsidR="00D74BAA" w:rsidRPr="00D74BAA" w:rsidRDefault="00D74BAA" w:rsidP="00D74BAA">
          <w:pPr>
            <w:pStyle w:val="Lijstalinea"/>
          </w:pPr>
          <w:r w:rsidRPr="00D74BAA">
            <w:t>IDDS bv: Uitvoeren aanvullend bodemonderzoek</w:t>
          </w:r>
        </w:p>
        <w:p w14:paraId="258A00CA" w14:textId="3D6A533F" w:rsidR="003754F1" w:rsidRDefault="00D74BAA" w:rsidP="00896B44">
          <w:pPr>
            <w:pStyle w:val="Lijstalinea"/>
          </w:pPr>
          <w:r w:rsidRPr="00D74BAA">
            <w:t>Van Voskuilen en LIANDER: Plaatsen en verwijderen lichtmasten en aansluiting</w:t>
          </w:r>
        </w:p>
        <w:p w14:paraId="35380CAE" w14:textId="77777777" w:rsidR="00D74BAA" w:rsidRPr="00DC0E1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</w:p>
        <w:p w14:paraId="2AC614DF" w14:textId="6650799B" w:rsidR="003754F1" w:rsidRPr="003754F1" w:rsidRDefault="003754F1" w:rsidP="003754F1">
          <w:pPr>
            <w:pStyle w:val="Kop2"/>
          </w:pPr>
          <w:bookmarkStart w:id="31" w:name="_Toc298770937"/>
          <w:bookmarkStart w:id="32" w:name="_Toc299369038"/>
          <w:bookmarkStart w:id="33" w:name="_Toc299371431"/>
          <w:bookmarkStart w:id="34" w:name="_Toc299546263"/>
          <w:bookmarkStart w:id="35" w:name="_Toc404584095"/>
          <w:bookmarkStart w:id="36" w:name="_Toc468781195"/>
          <w:bookmarkStart w:id="37" w:name="_Toc111138855"/>
          <w:r>
            <w:t>Bo</w:t>
          </w:r>
          <w:r w:rsidR="00BB5D14" w:rsidRPr="00BB5D14">
            <w:t>uwplanning en -fasering</w:t>
          </w:r>
          <w:bookmarkEnd w:id="31"/>
          <w:bookmarkEnd w:id="32"/>
          <w:bookmarkEnd w:id="33"/>
          <w:bookmarkEnd w:id="34"/>
          <w:bookmarkEnd w:id="35"/>
          <w:bookmarkEnd w:id="36"/>
          <w:bookmarkEnd w:id="37"/>
        </w:p>
        <w:p w14:paraId="643F0971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 xml:space="preserve">Het werk uitvoeren volgens de planning en fasering beschreven in het bestek artikel 01.13.11 </w:t>
          </w:r>
        </w:p>
        <w:p w14:paraId="615A1C80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</w:p>
        <w:p w14:paraId="59043C48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>Fasering:</w:t>
          </w:r>
        </w:p>
        <w:p w14:paraId="12897192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>Fase 1: Christinalaan</w:t>
          </w:r>
        </w:p>
        <w:p w14:paraId="3DD6B898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>Fase 2: Sinte Barbara's Tuin</w:t>
          </w:r>
        </w:p>
        <w:p w14:paraId="71746ECA" w14:textId="77777777" w:rsidR="00D74BAA" w:rsidRPr="00D74BAA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>Fase 3: Oranjelaan</w:t>
          </w:r>
        </w:p>
        <w:p w14:paraId="02C6EC22" w14:textId="1ACB37D7" w:rsidR="001117DD" w:rsidRDefault="00D74BAA" w:rsidP="00D74BAA">
          <w:pPr>
            <w:ind w:left="567" w:hanging="567"/>
            <w:rPr>
              <w:rFonts w:ascii="CIDFont+F2" w:hAnsi="CIDFont+F2" w:cs="CIDFont+F2"/>
              <w:szCs w:val="20"/>
            </w:rPr>
          </w:pPr>
          <w:r w:rsidRPr="00D74BAA">
            <w:rPr>
              <w:rFonts w:ascii="CIDFont+F2" w:hAnsi="CIDFont+F2" w:cs="CIDFont+F2"/>
              <w:szCs w:val="20"/>
            </w:rPr>
            <w:t>Fase 4: Floralaan</w:t>
          </w:r>
        </w:p>
        <w:p w14:paraId="245D7C97" w14:textId="77777777" w:rsidR="0067431D" w:rsidRDefault="0067431D">
          <w:pPr>
            <w:ind w:left="567" w:hanging="567"/>
            <w:rPr>
              <w:rFonts w:asciiTheme="minorHAnsi" w:hAnsiTheme="minorHAnsi"/>
              <w:b/>
              <w:u w:val="single"/>
            </w:rPr>
          </w:pPr>
          <w:bookmarkStart w:id="38" w:name="_Toc298770943"/>
          <w:bookmarkStart w:id="39" w:name="_Toc299369044"/>
          <w:bookmarkStart w:id="40" w:name="_Toc299371437"/>
          <w:bookmarkStart w:id="41" w:name="_Toc299546269"/>
          <w:bookmarkStart w:id="42" w:name="_Toc404584101"/>
          <w:bookmarkStart w:id="43" w:name="_Toc468781201"/>
          <w:r>
            <w:br w:type="page"/>
          </w:r>
        </w:p>
        <w:p w14:paraId="31817517" w14:textId="35D4FB98" w:rsidR="00BB5D14" w:rsidRPr="00BB5D14" w:rsidRDefault="00BB5D14" w:rsidP="007B18E8">
          <w:pPr>
            <w:pStyle w:val="Kop1"/>
          </w:pPr>
          <w:bookmarkStart w:id="44" w:name="_Toc111138856"/>
          <w:r w:rsidRPr="00BB5D14">
            <w:lastRenderedPageBreak/>
            <w:t xml:space="preserve">Veiligheids- en </w:t>
          </w:r>
          <w:r w:rsidRPr="007B18E8">
            <w:t>gezondheidsgevaren</w:t>
          </w:r>
          <w:r w:rsidRPr="00BB5D14">
            <w:t xml:space="preserve"> (ontwerpfase)</w:t>
          </w:r>
          <w:bookmarkEnd w:id="38"/>
          <w:bookmarkEnd w:id="39"/>
          <w:bookmarkEnd w:id="40"/>
          <w:bookmarkEnd w:id="41"/>
          <w:bookmarkEnd w:id="42"/>
          <w:bookmarkEnd w:id="43"/>
          <w:bookmarkEnd w:id="44"/>
        </w:p>
        <w:p w14:paraId="4E75C1BB" w14:textId="28EAC037" w:rsidR="00BB5D14" w:rsidRPr="00BB5D14" w:rsidRDefault="00BB5D14" w:rsidP="00BB5D14">
          <w:pPr>
            <w:ind w:left="567" w:hanging="567"/>
          </w:pPr>
        </w:p>
        <w:p w14:paraId="1695FCA0" w14:textId="630646F2" w:rsidR="00BB5D14" w:rsidRPr="00BB5D14" w:rsidRDefault="00BB5D14" w:rsidP="00CA23B1">
          <w:pPr>
            <w:pStyle w:val="Kop2"/>
          </w:pPr>
          <w:bookmarkStart w:id="45" w:name="_Toc298770944"/>
          <w:bookmarkStart w:id="46" w:name="_Toc299369045"/>
          <w:bookmarkStart w:id="47" w:name="_Toc299371438"/>
          <w:bookmarkStart w:id="48" w:name="_Toc299546270"/>
          <w:bookmarkStart w:id="49" w:name="_Toc404584102"/>
          <w:bookmarkStart w:id="50" w:name="_Toc468781202"/>
          <w:bookmarkStart w:id="51" w:name="_Toc111138857"/>
          <w:r w:rsidRPr="00BB5D14">
            <w:t>Ontwerpfase</w:t>
          </w:r>
          <w:bookmarkEnd w:id="45"/>
          <w:bookmarkEnd w:id="46"/>
          <w:bookmarkEnd w:id="47"/>
          <w:bookmarkEnd w:id="48"/>
          <w:bookmarkEnd w:id="49"/>
          <w:bookmarkEnd w:id="50"/>
          <w:bookmarkEnd w:id="51"/>
        </w:p>
        <w:p w14:paraId="130949DD" w14:textId="67ADDA0E" w:rsidR="00BB5D14" w:rsidRPr="00BB5D14" w:rsidRDefault="00BB5D14" w:rsidP="00CA23B1">
          <w:r w:rsidRPr="00BB5D14">
            <w:t xml:space="preserve">Navolgende opsomming bij </w:t>
          </w:r>
          <w:r w:rsidRPr="00BB5D14">
            <w:fldChar w:fldCharType="begin"/>
          </w:r>
          <w:r w:rsidRPr="00BB5D14">
            <w:instrText xml:space="preserve"> REF _Ref385409299 \r \h </w:instrText>
          </w:r>
          <w:r w:rsidR="00CA23B1">
            <w:instrText xml:space="preserve"> \* MERGEFORMAT </w:instrText>
          </w:r>
          <w:r w:rsidRPr="00BB5D14">
            <w:fldChar w:fldCharType="separate"/>
          </w:r>
          <w:r w:rsidR="00572684">
            <w:t>3.1.1</w:t>
          </w:r>
          <w:r w:rsidRPr="00BB5D14">
            <w:fldChar w:fldCharType="end"/>
          </w:r>
          <w:r w:rsidRPr="00BB5D14">
            <w:t xml:space="preserve"> geeft een beeld van de in de ontwerpfase gesignaleerde relevante veiligheids- en gezondheidsgevaren.</w:t>
          </w:r>
        </w:p>
        <w:p w14:paraId="66635E8D" w14:textId="77777777" w:rsidR="00BB5D14" w:rsidRPr="00BB5D14" w:rsidRDefault="00BB5D14" w:rsidP="00CA23B1"/>
        <w:p w14:paraId="0D2F3B11" w14:textId="77777777" w:rsidR="00BB5D14" w:rsidRPr="00BB5D14" w:rsidRDefault="00BB5D14" w:rsidP="00CA23B1">
          <w:r w:rsidRPr="00BB5D14">
            <w:t xml:space="preserve">Deze opsomming is niet uitputtend, met name de </w:t>
          </w:r>
          <w:r w:rsidRPr="0067431D">
            <w:rPr>
              <w:u w:val="single"/>
            </w:rPr>
            <w:t>reguliere</w:t>
          </w:r>
          <w:r w:rsidRPr="00BB5D14">
            <w:t xml:space="preserve"> bouwrisico’s zijn hierin niet genoemd. De aannemer dient hiervoor zijn op grond van art. 4.1 </w:t>
          </w:r>
          <w:proofErr w:type="spellStart"/>
          <w:r w:rsidRPr="00BB5D14">
            <w:t>ARBO-wet</w:t>
          </w:r>
          <w:proofErr w:type="spellEnd"/>
          <w:r w:rsidRPr="00BB5D14">
            <w:t xml:space="preserve"> verplichte risico-inventarisatie en –evaluatie te hanteren en deze af te stemmen op de op de bouwplaats voorkomende situatie.</w:t>
          </w:r>
        </w:p>
        <w:p w14:paraId="67F9A79B" w14:textId="77777777" w:rsidR="00BB5D14" w:rsidRPr="00BB5D14" w:rsidRDefault="007B18E8" w:rsidP="007B18E8">
          <w:pPr>
            <w:tabs>
              <w:tab w:val="left" w:pos="5653"/>
            </w:tabs>
            <w:ind w:left="567" w:hanging="567"/>
          </w:pPr>
          <w:r>
            <w:tab/>
          </w:r>
          <w:r>
            <w:tab/>
          </w:r>
        </w:p>
        <w:p w14:paraId="6F9FDA7E" w14:textId="1C1182CC" w:rsidR="00BB5D14" w:rsidRPr="00BB5D14" w:rsidRDefault="00BB5D14" w:rsidP="00CA23B1">
          <w:pPr>
            <w:pStyle w:val="Kop3"/>
          </w:pPr>
          <w:bookmarkStart w:id="52" w:name="_Toc298770945"/>
          <w:bookmarkStart w:id="53" w:name="_Toc299369046"/>
          <w:bookmarkStart w:id="54" w:name="_Toc299371439"/>
          <w:bookmarkStart w:id="55" w:name="_Toc299546271"/>
          <w:bookmarkStart w:id="56" w:name="_Ref385409299"/>
          <w:bookmarkStart w:id="57" w:name="_Toc404584103"/>
          <w:bookmarkStart w:id="58" w:name="_Toc468781203"/>
          <w:bookmarkStart w:id="59" w:name="_Toc111138858"/>
          <w:r w:rsidRPr="00BB5D14">
            <w:t>Voortvloeiend uit de omgeving van de bouwlocatie</w:t>
          </w:r>
          <w:bookmarkEnd w:id="52"/>
          <w:bookmarkEnd w:id="53"/>
          <w:bookmarkEnd w:id="54"/>
          <w:bookmarkEnd w:id="55"/>
          <w:bookmarkEnd w:id="56"/>
          <w:bookmarkEnd w:id="57"/>
          <w:bookmarkEnd w:id="58"/>
          <w:bookmarkEnd w:id="59"/>
        </w:p>
        <w:p w14:paraId="628E1745" w14:textId="77777777" w:rsidR="00BB5D14" w:rsidRPr="00BB5D14" w:rsidRDefault="00BB5D14" w:rsidP="00BB5D14">
          <w:pPr>
            <w:ind w:left="567" w:hanging="567"/>
          </w:pPr>
        </w:p>
        <w:tbl>
          <w:tblPr>
            <w:tblW w:w="949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856"/>
            <w:gridCol w:w="1755"/>
            <w:gridCol w:w="1629"/>
            <w:gridCol w:w="2126"/>
            <w:gridCol w:w="2127"/>
          </w:tblGrid>
          <w:tr w:rsidR="00BB5D14" w:rsidRPr="00CA23B1" w14:paraId="7996D05E" w14:textId="77777777" w:rsidTr="000D21F2">
            <w:tc>
              <w:tcPr>
                <w:tcW w:w="1856" w:type="dxa"/>
              </w:tcPr>
              <w:p w14:paraId="001FA9E2" w14:textId="77777777" w:rsidR="00BB5D14" w:rsidRPr="00CA23B1" w:rsidRDefault="00BB5D14" w:rsidP="00CA23B1">
                <w:pPr>
                  <w:rPr>
                    <w:b/>
                  </w:rPr>
                </w:pPr>
                <w:r w:rsidRPr="00CA23B1">
                  <w:rPr>
                    <w:b/>
                  </w:rPr>
                  <w:t>Omgevingsfactoren</w:t>
                </w:r>
              </w:p>
            </w:tc>
            <w:tc>
              <w:tcPr>
                <w:tcW w:w="1755" w:type="dxa"/>
              </w:tcPr>
              <w:p w14:paraId="59C4E139" w14:textId="77777777" w:rsidR="00BB5D14" w:rsidRPr="00CA23B1" w:rsidRDefault="00BB5D14" w:rsidP="00CA23B1">
                <w:pPr>
                  <w:rPr>
                    <w:b/>
                  </w:rPr>
                </w:pPr>
                <w:r w:rsidRPr="00CA23B1">
                  <w:rPr>
                    <w:b/>
                  </w:rPr>
                  <w:t>Activiteit/besteks-post</w:t>
                </w:r>
              </w:p>
            </w:tc>
            <w:tc>
              <w:tcPr>
                <w:tcW w:w="1629" w:type="dxa"/>
              </w:tcPr>
              <w:p w14:paraId="7101224B" w14:textId="77777777" w:rsidR="00BB5D14" w:rsidRPr="00CA23B1" w:rsidRDefault="00BB5D14" w:rsidP="00CA23B1">
                <w:pPr>
                  <w:rPr>
                    <w:b/>
                  </w:rPr>
                </w:pPr>
                <w:r w:rsidRPr="00CA23B1">
                  <w:rPr>
                    <w:b/>
                  </w:rPr>
                  <w:t>ARBO-risico</w:t>
                </w:r>
              </w:p>
            </w:tc>
            <w:tc>
              <w:tcPr>
                <w:tcW w:w="2126" w:type="dxa"/>
              </w:tcPr>
              <w:p w14:paraId="538D96A0" w14:textId="77777777" w:rsidR="00BB5D14" w:rsidRPr="00CA23B1" w:rsidRDefault="00BB5D14" w:rsidP="00CA23B1">
                <w:pPr>
                  <w:rPr>
                    <w:b/>
                  </w:rPr>
                </w:pPr>
                <w:r w:rsidRPr="00CA23B1">
                  <w:rPr>
                    <w:b/>
                  </w:rPr>
                  <w:t>Risico-oorzaak</w:t>
                </w:r>
              </w:p>
            </w:tc>
            <w:tc>
              <w:tcPr>
                <w:tcW w:w="2127" w:type="dxa"/>
              </w:tcPr>
              <w:p w14:paraId="79D849DE" w14:textId="77777777" w:rsidR="00BB5D14" w:rsidRPr="00CA23B1" w:rsidRDefault="00BB5D14" w:rsidP="00CA23B1">
                <w:pPr>
                  <w:rPr>
                    <w:b/>
                  </w:rPr>
                </w:pPr>
                <w:r w:rsidRPr="00CA23B1">
                  <w:rPr>
                    <w:b/>
                  </w:rPr>
                  <w:t>Suggesties</w:t>
                </w:r>
              </w:p>
            </w:tc>
          </w:tr>
          <w:tr w:rsidR="00707C49" w:rsidRPr="001D6381" w14:paraId="0F707E18" w14:textId="77777777" w:rsidTr="006070AC">
            <w:tc>
              <w:tcPr>
                <w:tcW w:w="1856" w:type="dxa"/>
              </w:tcPr>
              <w:p w14:paraId="55CAA78F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Verkeer (personeel)</w:t>
                </w:r>
              </w:p>
            </w:tc>
            <w:tc>
              <w:tcPr>
                <w:tcW w:w="1755" w:type="dxa"/>
              </w:tcPr>
              <w:p w14:paraId="5A8AECCB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Verhardingen</w:t>
                </w:r>
              </w:p>
            </w:tc>
            <w:tc>
              <w:tcPr>
                <w:tcW w:w="1629" w:type="dxa"/>
              </w:tcPr>
              <w:p w14:paraId="1EAB0B67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Aanrijding</w:t>
                </w:r>
              </w:p>
            </w:tc>
            <w:tc>
              <w:tcPr>
                <w:tcW w:w="2126" w:type="dxa"/>
              </w:tcPr>
              <w:p w14:paraId="22E13839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Onduidelijke verkeersvoorzieningen</w:t>
                </w:r>
              </w:p>
            </w:tc>
            <w:tc>
              <w:tcPr>
                <w:tcW w:w="2127" w:type="dxa"/>
              </w:tcPr>
              <w:p w14:paraId="3536B953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Verkeersmaatregelen treffen</w:t>
                </w:r>
                <w:r>
                  <w:rPr>
                    <w:sz w:val="18"/>
                    <w:szCs w:val="18"/>
                  </w:rPr>
                  <w:t xml:space="preserve">, </w:t>
                </w:r>
                <w:proofErr w:type="spellStart"/>
                <w:r>
                  <w:rPr>
                    <w:sz w:val="18"/>
                    <w:szCs w:val="18"/>
                  </w:rPr>
                  <w:t>cf</w:t>
                </w:r>
                <w:proofErr w:type="spellEnd"/>
                <w:r>
                  <w:rPr>
                    <w:sz w:val="18"/>
                    <w:szCs w:val="18"/>
                  </w:rPr>
                  <w:t xml:space="preserve"> CROW pub. 96b</w:t>
                </w:r>
              </w:p>
            </w:tc>
          </w:tr>
          <w:tr w:rsidR="00707C49" w:rsidRPr="001D6381" w14:paraId="31FDAD12" w14:textId="77777777" w:rsidTr="006070AC">
            <w:tc>
              <w:tcPr>
                <w:tcW w:w="1856" w:type="dxa"/>
              </w:tcPr>
              <w:p w14:paraId="69A2297F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Verkeer (omgeving)</w:t>
                </w:r>
              </w:p>
            </w:tc>
            <w:tc>
              <w:tcPr>
                <w:tcW w:w="1755" w:type="dxa"/>
              </w:tcPr>
              <w:p w14:paraId="0D1ED19E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Verhardingen</w:t>
                </w:r>
              </w:p>
            </w:tc>
            <w:tc>
              <w:tcPr>
                <w:tcW w:w="1629" w:type="dxa"/>
              </w:tcPr>
              <w:p w14:paraId="725C6420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Aanrijding</w:t>
                </w:r>
              </w:p>
            </w:tc>
            <w:tc>
              <w:tcPr>
                <w:tcW w:w="2126" w:type="dxa"/>
              </w:tcPr>
              <w:p w14:paraId="5D7A15A3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 xml:space="preserve">Slechte begrenzing werkterrein, uitbreiding van werkterrein op openbaar gebied </w:t>
                </w:r>
              </w:p>
            </w:tc>
            <w:tc>
              <w:tcPr>
                <w:tcW w:w="2127" w:type="dxa"/>
              </w:tcPr>
              <w:p w14:paraId="2F9CEB5A" w14:textId="77777777" w:rsidR="00707C49" w:rsidRPr="001D6381" w:rsidRDefault="00707C49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Toepassen duidelijke begrenzingen</w:t>
                </w:r>
              </w:p>
            </w:tc>
          </w:tr>
          <w:tr w:rsidR="00A34038" w:rsidRPr="00BB5D14" w14:paraId="3A58ACAF" w14:textId="77777777" w:rsidTr="000D21F2">
            <w:tc>
              <w:tcPr>
                <w:tcW w:w="1856" w:type="dxa"/>
              </w:tcPr>
              <w:p w14:paraId="7B671E87" w14:textId="77777777" w:rsidR="00A34038" w:rsidRPr="00EA395E" w:rsidRDefault="00B95C34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 xml:space="preserve">Werken </w:t>
                </w:r>
                <w:r w:rsidR="00656022" w:rsidRPr="00EA395E">
                  <w:rPr>
                    <w:sz w:val="18"/>
                    <w:szCs w:val="18"/>
                  </w:rPr>
                  <w:t>rondom</w:t>
                </w:r>
                <w:r w:rsidRPr="00EA395E">
                  <w:rPr>
                    <w:sz w:val="18"/>
                    <w:szCs w:val="18"/>
                  </w:rPr>
                  <w:t xml:space="preserve"> </w:t>
                </w:r>
                <w:r w:rsidR="00656022" w:rsidRPr="00EA395E">
                  <w:rPr>
                    <w:sz w:val="18"/>
                    <w:szCs w:val="18"/>
                  </w:rPr>
                  <w:t>groot</w:t>
                </w:r>
                <w:r w:rsidRPr="00EA395E">
                  <w:rPr>
                    <w:sz w:val="18"/>
                    <w:szCs w:val="18"/>
                  </w:rPr>
                  <w:t xml:space="preserve"> materieel</w:t>
                </w:r>
              </w:p>
            </w:tc>
            <w:tc>
              <w:tcPr>
                <w:tcW w:w="1755" w:type="dxa"/>
              </w:tcPr>
              <w:p w14:paraId="3E0B0F30" w14:textId="77777777" w:rsidR="00A34038" w:rsidRPr="00EA395E" w:rsidRDefault="00B95C34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Wegen</w:t>
                </w:r>
              </w:p>
            </w:tc>
            <w:tc>
              <w:tcPr>
                <w:tcW w:w="1629" w:type="dxa"/>
              </w:tcPr>
              <w:p w14:paraId="49527EE0" w14:textId="77777777" w:rsidR="00A34038" w:rsidRPr="00EA395E" w:rsidRDefault="00656022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 xml:space="preserve">Aanrijding </w:t>
                </w:r>
              </w:p>
            </w:tc>
            <w:tc>
              <w:tcPr>
                <w:tcW w:w="2126" w:type="dxa"/>
              </w:tcPr>
              <w:p w14:paraId="7CDA3A6D" w14:textId="77777777" w:rsidR="00A34038" w:rsidRPr="00EA395E" w:rsidRDefault="00656022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Onvoldoende persoonlijke beschermingsmiddelen, Geen contact tussen bestuu</w:t>
                </w:r>
                <w:r w:rsidR="009B4F31" w:rsidRPr="00EA395E">
                  <w:rPr>
                    <w:sz w:val="18"/>
                    <w:szCs w:val="18"/>
                  </w:rPr>
                  <w:t>r</w:t>
                </w:r>
                <w:r w:rsidRPr="00EA395E">
                  <w:rPr>
                    <w:sz w:val="18"/>
                    <w:szCs w:val="18"/>
                  </w:rPr>
                  <w:t>der en grondpersoneel</w:t>
                </w:r>
              </w:p>
            </w:tc>
            <w:tc>
              <w:tcPr>
                <w:tcW w:w="2127" w:type="dxa"/>
              </w:tcPr>
              <w:p w14:paraId="5B006CBE" w14:textId="77777777" w:rsidR="00A34038" w:rsidRPr="00EA395E" w:rsidRDefault="00656022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 xml:space="preserve">Gepaste persoonlijke beschermingsmiddelen, ter </w:t>
                </w:r>
                <w:proofErr w:type="gramStart"/>
                <w:r w:rsidRPr="00EA395E">
                  <w:rPr>
                    <w:sz w:val="18"/>
                    <w:szCs w:val="18"/>
                  </w:rPr>
                  <w:t>kennis name</w:t>
                </w:r>
                <w:proofErr w:type="gramEnd"/>
                <w:r w:rsidRPr="00EA395E">
                  <w:rPr>
                    <w:sz w:val="18"/>
                    <w:szCs w:val="18"/>
                  </w:rPr>
                  <w:t xml:space="preserve"> werken rondom groot materieel</w:t>
                </w:r>
              </w:p>
            </w:tc>
          </w:tr>
          <w:tr w:rsidR="00A34038" w:rsidRPr="00BB5D14" w14:paraId="04EC9982" w14:textId="77777777" w:rsidTr="000D21F2">
            <w:tc>
              <w:tcPr>
                <w:tcW w:w="1856" w:type="dxa"/>
              </w:tcPr>
              <w:p w14:paraId="76E5927B" w14:textId="77777777" w:rsidR="00A34038" w:rsidRPr="00EA395E" w:rsidRDefault="00221CF5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Afglijden grond van talud gedurende grondwerk</w:t>
                </w:r>
              </w:p>
            </w:tc>
            <w:tc>
              <w:tcPr>
                <w:tcW w:w="1755" w:type="dxa"/>
              </w:tcPr>
              <w:p w14:paraId="603181E0" w14:textId="77777777" w:rsidR="00A34038" w:rsidRPr="00EA395E" w:rsidRDefault="00221CF5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Grondwerk</w:t>
                </w:r>
              </w:p>
            </w:tc>
            <w:tc>
              <w:tcPr>
                <w:tcW w:w="1629" w:type="dxa"/>
              </w:tcPr>
              <w:p w14:paraId="66505EB1" w14:textId="77777777" w:rsidR="00A34038" w:rsidRPr="00EA395E" w:rsidRDefault="00221CF5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Bedelving</w:t>
                </w:r>
              </w:p>
            </w:tc>
            <w:tc>
              <w:tcPr>
                <w:tcW w:w="2126" w:type="dxa"/>
              </w:tcPr>
              <w:p w14:paraId="344D90DB" w14:textId="77777777" w:rsidR="00A34038" w:rsidRPr="00EA395E" w:rsidRDefault="00221CF5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>Onvoldoende grondstabiliteit, foutieve uitvoering.</w:t>
                </w:r>
              </w:p>
            </w:tc>
            <w:tc>
              <w:tcPr>
                <w:tcW w:w="2127" w:type="dxa"/>
              </w:tcPr>
              <w:p w14:paraId="1EBAF242" w14:textId="77777777" w:rsidR="00A34038" w:rsidRPr="00EA395E" w:rsidRDefault="00221CF5" w:rsidP="00CA23B1">
                <w:pPr>
                  <w:jc w:val="left"/>
                  <w:rPr>
                    <w:sz w:val="18"/>
                    <w:szCs w:val="18"/>
                  </w:rPr>
                </w:pPr>
                <w:r w:rsidRPr="00EA395E">
                  <w:rPr>
                    <w:sz w:val="18"/>
                    <w:szCs w:val="18"/>
                  </w:rPr>
                  <w:t xml:space="preserve">Treffen </w:t>
                </w:r>
                <w:proofErr w:type="spellStart"/>
                <w:r w:rsidRPr="00EA395E">
                  <w:rPr>
                    <w:sz w:val="18"/>
                    <w:szCs w:val="18"/>
                  </w:rPr>
                  <w:t>grondkerende</w:t>
                </w:r>
                <w:proofErr w:type="spellEnd"/>
                <w:r w:rsidRPr="00EA395E">
                  <w:rPr>
                    <w:sz w:val="18"/>
                    <w:szCs w:val="18"/>
                  </w:rPr>
                  <w:t xml:space="preserve"> voorzieningen</w:t>
                </w:r>
              </w:p>
            </w:tc>
          </w:tr>
          <w:tr w:rsidR="00DB538B" w:rsidRPr="001D6381" w14:paraId="163DB283" w14:textId="77777777" w:rsidTr="006070AC">
            <w:tc>
              <w:tcPr>
                <w:tcW w:w="1856" w:type="dxa"/>
              </w:tcPr>
              <w:p w14:paraId="7A483F71" w14:textId="77777777" w:rsidR="00DB538B" w:rsidRPr="001D6381" w:rsidRDefault="00DB538B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Bestrat</w:t>
                </w:r>
                <w:r>
                  <w:rPr>
                    <w:sz w:val="18"/>
                    <w:szCs w:val="18"/>
                  </w:rPr>
                  <w:t>en</w:t>
                </w:r>
                <w:r w:rsidRPr="001D6381">
                  <w:rPr>
                    <w:sz w:val="18"/>
                    <w:szCs w:val="18"/>
                  </w:rPr>
                  <w:t xml:space="preserve"> klinkers</w:t>
                </w:r>
              </w:p>
            </w:tc>
            <w:tc>
              <w:tcPr>
                <w:tcW w:w="1755" w:type="dxa"/>
              </w:tcPr>
              <w:p w14:paraId="40B6DB18" w14:textId="77777777" w:rsidR="00DB538B" w:rsidRPr="001D6381" w:rsidRDefault="00DB538B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Verhardingen</w:t>
                </w:r>
              </w:p>
            </w:tc>
            <w:tc>
              <w:tcPr>
                <w:tcW w:w="1629" w:type="dxa"/>
              </w:tcPr>
              <w:p w14:paraId="42000A1A" w14:textId="77777777" w:rsidR="00DB538B" w:rsidRPr="001D6381" w:rsidRDefault="00DB538B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 xml:space="preserve">Fysieke belasting </w:t>
                </w:r>
              </w:p>
            </w:tc>
            <w:tc>
              <w:tcPr>
                <w:tcW w:w="2126" w:type="dxa"/>
              </w:tcPr>
              <w:p w14:paraId="16904DE1" w14:textId="77777777" w:rsidR="00DB538B" w:rsidRPr="001D6381" w:rsidRDefault="00DB538B" w:rsidP="006070AC">
                <w:pPr>
                  <w:jc w:val="lef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Foutieve uitvoering</w:t>
                </w:r>
              </w:p>
            </w:tc>
            <w:tc>
              <w:tcPr>
                <w:tcW w:w="2127" w:type="dxa"/>
              </w:tcPr>
              <w:p w14:paraId="390880B0" w14:textId="77777777" w:rsidR="00DB538B" w:rsidRPr="001D6381" w:rsidRDefault="00DB538B" w:rsidP="006070AC">
                <w:pPr>
                  <w:jc w:val="lef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Machinaal straten</w:t>
                </w:r>
              </w:p>
            </w:tc>
          </w:tr>
          <w:tr w:rsidR="001C5FDE" w:rsidRPr="001D6381" w14:paraId="4F7D5A7D" w14:textId="77777777" w:rsidTr="006070AC">
            <w:tc>
              <w:tcPr>
                <w:tcW w:w="1856" w:type="dxa"/>
              </w:tcPr>
              <w:p w14:paraId="25242D5A" w14:textId="77777777" w:rsidR="001C5FDE" w:rsidRPr="001D6381" w:rsidRDefault="001C5FDE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Frezen van (</w:t>
                </w:r>
                <w:proofErr w:type="spellStart"/>
                <w:r w:rsidRPr="001D6381">
                  <w:rPr>
                    <w:sz w:val="18"/>
                    <w:szCs w:val="18"/>
                  </w:rPr>
                  <w:t>teerhoudende</w:t>
                </w:r>
                <w:proofErr w:type="spellEnd"/>
                <w:r w:rsidRPr="001D6381">
                  <w:rPr>
                    <w:sz w:val="18"/>
                    <w:szCs w:val="18"/>
                  </w:rPr>
                  <w:t>) asfaltverharding</w:t>
                </w:r>
              </w:p>
            </w:tc>
            <w:tc>
              <w:tcPr>
                <w:tcW w:w="1755" w:type="dxa"/>
              </w:tcPr>
              <w:p w14:paraId="77ECA27E" w14:textId="77777777" w:rsidR="001C5FDE" w:rsidRPr="001D6381" w:rsidRDefault="001C5FDE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Verharding</w:t>
                </w:r>
              </w:p>
            </w:tc>
            <w:tc>
              <w:tcPr>
                <w:tcW w:w="1629" w:type="dxa"/>
              </w:tcPr>
              <w:p w14:paraId="4C22C2F2" w14:textId="77777777" w:rsidR="001C5FDE" w:rsidRPr="001D6381" w:rsidRDefault="001C5FDE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Lawaai</w:t>
                </w:r>
              </w:p>
            </w:tc>
            <w:tc>
              <w:tcPr>
                <w:tcW w:w="2126" w:type="dxa"/>
              </w:tcPr>
              <w:p w14:paraId="6C9D8B76" w14:textId="77777777" w:rsidR="001C5FDE" w:rsidRPr="001D6381" w:rsidRDefault="001C5FDE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Gehoorbeschadiging</w:t>
                </w:r>
              </w:p>
            </w:tc>
            <w:tc>
              <w:tcPr>
                <w:tcW w:w="2127" w:type="dxa"/>
              </w:tcPr>
              <w:p w14:paraId="72FC2DFE" w14:textId="77777777" w:rsidR="001C5FDE" w:rsidRPr="001D6381" w:rsidRDefault="001C5FDE" w:rsidP="006070AC">
                <w:pPr>
                  <w:jc w:val="left"/>
                  <w:rPr>
                    <w:sz w:val="18"/>
                    <w:szCs w:val="18"/>
                  </w:rPr>
                </w:pPr>
                <w:proofErr w:type="spellStart"/>
                <w:r w:rsidRPr="001D6381">
                  <w:rPr>
                    <w:sz w:val="18"/>
                    <w:szCs w:val="18"/>
                  </w:rPr>
                  <w:t>PBM’s</w:t>
                </w:r>
                <w:proofErr w:type="spellEnd"/>
                <w:r w:rsidRPr="001D6381">
                  <w:rPr>
                    <w:sz w:val="18"/>
                    <w:szCs w:val="18"/>
                  </w:rPr>
                  <w:t xml:space="preserve"> toepassen</w:t>
                </w:r>
              </w:p>
            </w:tc>
          </w:tr>
          <w:tr w:rsidR="00875A3A" w:rsidRPr="001D6381" w14:paraId="4D0ED590" w14:textId="77777777" w:rsidTr="006070AC">
            <w:tc>
              <w:tcPr>
                <w:tcW w:w="1856" w:type="dxa"/>
              </w:tcPr>
              <w:p w14:paraId="314ECF8E" w14:textId="77777777" w:rsidR="00875A3A" w:rsidRPr="001D6381" w:rsidRDefault="00875A3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Kabels/leidingen</w:t>
                </w:r>
              </w:p>
            </w:tc>
            <w:tc>
              <w:tcPr>
                <w:tcW w:w="1755" w:type="dxa"/>
              </w:tcPr>
              <w:p w14:paraId="377D4DFB" w14:textId="77777777" w:rsidR="00875A3A" w:rsidRPr="001D6381" w:rsidRDefault="00875A3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Grondwerk</w:t>
                </w:r>
              </w:p>
            </w:tc>
            <w:tc>
              <w:tcPr>
                <w:tcW w:w="1629" w:type="dxa"/>
              </w:tcPr>
              <w:p w14:paraId="5D257664" w14:textId="77777777" w:rsidR="00875A3A" w:rsidRPr="001D6381" w:rsidRDefault="00875A3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     Elektrocutie</w:t>
                </w:r>
              </w:p>
              <w:p w14:paraId="013BBCDD" w14:textId="77777777" w:rsidR="00875A3A" w:rsidRPr="001D6381" w:rsidRDefault="00875A3A" w:rsidP="006070AC">
                <w:p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     Verbranding</w:t>
                </w:r>
              </w:p>
              <w:p w14:paraId="6BC9184A" w14:textId="77777777" w:rsidR="00875A3A" w:rsidRPr="001D6381" w:rsidRDefault="00875A3A" w:rsidP="006070AC">
                <w:p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</w:t>
                </w:r>
                <w:r w:rsidRPr="001D6381">
                  <w:rPr>
                    <w:sz w:val="18"/>
                    <w:szCs w:val="18"/>
                  </w:rPr>
                  <w:tab/>
                  <w:t>Overstroming</w:t>
                </w:r>
              </w:p>
            </w:tc>
            <w:tc>
              <w:tcPr>
                <w:tcW w:w="2126" w:type="dxa"/>
              </w:tcPr>
              <w:p w14:paraId="1CB5BCF5" w14:textId="77777777" w:rsidR="00875A3A" w:rsidRPr="001D6381" w:rsidRDefault="00875A3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Vooraf niet gelokaliseerd, beschadiging kabels en leidingen, lekkage</w:t>
                </w:r>
              </w:p>
            </w:tc>
            <w:tc>
              <w:tcPr>
                <w:tcW w:w="2127" w:type="dxa"/>
              </w:tcPr>
              <w:p w14:paraId="031EBB94" w14:textId="77777777" w:rsidR="00875A3A" w:rsidRPr="001D6381" w:rsidRDefault="00875A3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Kabels- en leidingentekening volgens bestek erbij houden.</w:t>
                </w:r>
                <w:r>
                  <w:rPr>
                    <w:sz w:val="18"/>
                    <w:szCs w:val="18"/>
                  </w:rPr>
                  <w:t xml:space="preserve"> Graag melding uitvoeren</w:t>
                </w:r>
              </w:p>
            </w:tc>
          </w:tr>
          <w:tr w:rsidR="000910A1" w:rsidRPr="001D6381" w14:paraId="6CCB1D48" w14:textId="77777777" w:rsidTr="006070AC">
            <w:tc>
              <w:tcPr>
                <w:tcW w:w="1856" w:type="dxa"/>
              </w:tcPr>
              <w:p w14:paraId="2822D616" w14:textId="77777777" w:rsidR="000910A1" w:rsidRPr="001D6381" w:rsidRDefault="000910A1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Bestaande riolering</w:t>
                </w:r>
              </w:p>
            </w:tc>
            <w:tc>
              <w:tcPr>
                <w:tcW w:w="1755" w:type="dxa"/>
              </w:tcPr>
              <w:p w14:paraId="5B7BC243" w14:textId="77777777" w:rsidR="000910A1" w:rsidRPr="001D6381" w:rsidRDefault="000910A1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Grondwerk</w:t>
                </w:r>
              </w:p>
            </w:tc>
            <w:tc>
              <w:tcPr>
                <w:tcW w:w="1629" w:type="dxa"/>
              </w:tcPr>
              <w:p w14:paraId="35D86DFD" w14:textId="36F1EC07" w:rsidR="000910A1" w:rsidRPr="001D6381" w:rsidRDefault="000910A1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Bedelving/inkalven</w:t>
                </w:r>
              </w:p>
            </w:tc>
            <w:tc>
              <w:tcPr>
                <w:tcW w:w="2126" w:type="dxa"/>
              </w:tcPr>
              <w:p w14:paraId="4B006118" w14:textId="2EE4905E" w:rsidR="000910A1" w:rsidRPr="001D6381" w:rsidRDefault="00866F0C" w:rsidP="006070AC">
                <w:pPr>
                  <w:jc w:val="lef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Foutieve </w:t>
                </w:r>
                <w:proofErr w:type="spellStart"/>
                <w:r>
                  <w:rPr>
                    <w:sz w:val="18"/>
                    <w:szCs w:val="18"/>
                  </w:rPr>
                  <w:t>grondkerende</w:t>
                </w:r>
                <w:proofErr w:type="spellEnd"/>
                <w:r>
                  <w:rPr>
                    <w:sz w:val="18"/>
                    <w:szCs w:val="18"/>
                  </w:rPr>
                  <w:t xml:space="preserve"> constructie, te steile taluds</w:t>
                </w:r>
              </w:p>
            </w:tc>
            <w:tc>
              <w:tcPr>
                <w:tcW w:w="2127" w:type="dxa"/>
              </w:tcPr>
              <w:p w14:paraId="6899BBEB" w14:textId="20DE2B91" w:rsidR="000910A1" w:rsidRPr="001D6381" w:rsidRDefault="00866F0C" w:rsidP="006070AC">
                <w:pPr>
                  <w:jc w:val="lef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Toepassen sleufbekisting, taluds ontgraven volgens richtlijnen</w:t>
                </w:r>
                <w:r w:rsidR="001C20E0">
                  <w:rPr>
                    <w:sz w:val="18"/>
                    <w:szCs w:val="18"/>
                  </w:rPr>
                  <w:t>.</w:t>
                </w:r>
              </w:p>
            </w:tc>
          </w:tr>
          <w:tr w:rsidR="00B15A95" w:rsidRPr="007F2232" w14:paraId="6FC0553A" w14:textId="77777777" w:rsidTr="006070AC">
            <w:tc>
              <w:tcPr>
                <w:tcW w:w="1856" w:type="dxa"/>
              </w:tcPr>
              <w:p w14:paraId="4A760962" w14:textId="77777777" w:rsidR="00B15A95" w:rsidRPr="001D6381" w:rsidRDefault="00B15A95" w:rsidP="006070AC">
                <w:pPr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Besloten ruimten</w:t>
                </w:r>
              </w:p>
            </w:tc>
            <w:tc>
              <w:tcPr>
                <w:tcW w:w="1755" w:type="dxa"/>
              </w:tcPr>
              <w:p w14:paraId="2D52DB2E" w14:textId="77777777" w:rsidR="00B15A95" w:rsidRPr="001D6381" w:rsidRDefault="00B15A95" w:rsidP="006070AC">
                <w:pPr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Openen van:</w:t>
                </w:r>
              </w:p>
              <w:p w14:paraId="5EAF40BC" w14:textId="77777777" w:rsidR="00B15A95" w:rsidRPr="001D6381" w:rsidRDefault="00B15A95" w:rsidP="006070AC">
                <w:pPr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 putten</w:t>
                </w:r>
              </w:p>
            </w:tc>
            <w:tc>
              <w:tcPr>
                <w:tcW w:w="1629" w:type="dxa"/>
              </w:tcPr>
              <w:p w14:paraId="04536203" w14:textId="77777777" w:rsidR="00B15A95" w:rsidRPr="001D6381" w:rsidRDefault="00B15A95" w:rsidP="006070AC">
                <w:p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     Explosie</w:t>
                </w:r>
              </w:p>
              <w:p w14:paraId="0DE3CE48" w14:textId="77777777" w:rsidR="00B15A95" w:rsidRPr="001D6381" w:rsidRDefault="00B15A95" w:rsidP="006070AC">
                <w:p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</w:t>
                </w:r>
                <w:r w:rsidRPr="001D6381">
                  <w:rPr>
                    <w:sz w:val="18"/>
                    <w:szCs w:val="18"/>
                  </w:rPr>
                  <w:tab/>
                  <w:t>Brand</w:t>
                </w:r>
              </w:p>
              <w:p w14:paraId="776D54AE" w14:textId="77777777" w:rsidR="00B15A95" w:rsidRPr="001D6381" w:rsidRDefault="00B15A95" w:rsidP="006070AC">
                <w:p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-</w:t>
                </w:r>
                <w:r w:rsidRPr="001D6381">
                  <w:rPr>
                    <w:sz w:val="18"/>
                    <w:szCs w:val="18"/>
                  </w:rPr>
                  <w:tab/>
                  <w:t>Vergiftiging</w:t>
                </w:r>
              </w:p>
              <w:p w14:paraId="38567DB7" w14:textId="77777777" w:rsidR="00B15A95" w:rsidRPr="001D6381" w:rsidRDefault="00B15A95" w:rsidP="00B15A95">
                <w:pPr>
                  <w:pStyle w:val="Lijstalinea"/>
                  <w:numPr>
                    <w:ilvl w:val="0"/>
                    <w:numId w:val="13"/>
                  </w:numPr>
                  <w:ind w:left="288" w:hanging="288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Bedwelming</w:t>
                </w:r>
              </w:p>
            </w:tc>
            <w:tc>
              <w:tcPr>
                <w:tcW w:w="2126" w:type="dxa"/>
              </w:tcPr>
              <w:p w14:paraId="69219B89" w14:textId="77777777" w:rsidR="00B15A95" w:rsidRPr="001D6381" w:rsidRDefault="00B15A95" w:rsidP="006070AC">
                <w:pPr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 xml:space="preserve">Vrijkomen opgehoopt gas/damp in hoge concentraties </w:t>
                </w:r>
              </w:p>
              <w:p w14:paraId="4958D09A" w14:textId="77777777" w:rsidR="00B15A95" w:rsidRPr="001D6381" w:rsidRDefault="00B15A95" w:rsidP="006070AC">
                <w:pPr>
                  <w:rPr>
                    <w:sz w:val="18"/>
                    <w:szCs w:val="18"/>
                  </w:rPr>
                </w:pPr>
                <w:proofErr w:type="gramStart"/>
                <w:r w:rsidRPr="001D6381">
                  <w:rPr>
                    <w:sz w:val="18"/>
                    <w:szCs w:val="18"/>
                  </w:rPr>
                  <w:t>laag</w:t>
                </w:r>
                <w:proofErr w:type="gramEnd"/>
                <w:r w:rsidRPr="001D6381">
                  <w:rPr>
                    <w:sz w:val="18"/>
                    <w:szCs w:val="18"/>
                  </w:rPr>
                  <w:t xml:space="preserve"> zuurstofgehalte</w:t>
                </w:r>
              </w:p>
            </w:tc>
            <w:tc>
              <w:tcPr>
                <w:tcW w:w="2127" w:type="dxa"/>
              </w:tcPr>
              <w:p w14:paraId="6F478B1E" w14:textId="77777777" w:rsidR="00B15A95" w:rsidRDefault="00B15A95" w:rsidP="006070AC">
                <w:pPr>
                  <w:rPr>
                    <w:sz w:val="18"/>
                    <w:szCs w:val="18"/>
                  </w:rPr>
                </w:pPr>
                <w:proofErr w:type="spellStart"/>
                <w:r w:rsidRPr="001D6381">
                  <w:rPr>
                    <w:sz w:val="18"/>
                    <w:szCs w:val="18"/>
                  </w:rPr>
                  <w:t>PBM’s</w:t>
                </w:r>
                <w:proofErr w:type="spellEnd"/>
                <w:r w:rsidRPr="001D6381">
                  <w:rPr>
                    <w:sz w:val="18"/>
                    <w:szCs w:val="18"/>
                  </w:rPr>
                  <w:t xml:space="preserve"> toepassen, inclusief werkvergunning</w:t>
                </w:r>
                <w:r>
                  <w:rPr>
                    <w:sz w:val="18"/>
                    <w:szCs w:val="18"/>
                  </w:rPr>
                  <w:t>. Ventileren</w:t>
                </w:r>
              </w:p>
              <w:p w14:paraId="26B102AC" w14:textId="77777777" w:rsidR="00B15A95" w:rsidRPr="007F2232" w:rsidRDefault="00B15A95" w:rsidP="006070AC">
                <w:pPr>
                  <w:jc w:val="center"/>
                  <w:rPr>
                    <w:sz w:val="18"/>
                    <w:szCs w:val="18"/>
                  </w:rPr>
                </w:pPr>
              </w:p>
            </w:tc>
          </w:tr>
          <w:tr w:rsidR="007159FA" w:rsidRPr="001D6381" w14:paraId="25F2991F" w14:textId="77777777" w:rsidTr="006070AC">
            <w:tc>
              <w:tcPr>
                <w:tcW w:w="1856" w:type="dxa"/>
              </w:tcPr>
              <w:p w14:paraId="3061CDF1" w14:textId="77777777" w:rsidR="007159FA" w:rsidRPr="001D6381" w:rsidRDefault="007159F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Werken rondom/ boven water &amp; duiker</w:t>
                </w:r>
              </w:p>
            </w:tc>
            <w:tc>
              <w:tcPr>
                <w:tcW w:w="1755" w:type="dxa"/>
              </w:tcPr>
              <w:p w14:paraId="33266839" w14:textId="77777777" w:rsidR="007159FA" w:rsidRPr="001D6381" w:rsidRDefault="007159F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Water</w:t>
                </w:r>
              </w:p>
            </w:tc>
            <w:tc>
              <w:tcPr>
                <w:tcW w:w="1629" w:type="dxa"/>
              </w:tcPr>
              <w:p w14:paraId="63792C18" w14:textId="77777777" w:rsidR="007159FA" w:rsidRPr="001D6381" w:rsidRDefault="007159F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Verdrinking</w:t>
                </w:r>
              </w:p>
            </w:tc>
            <w:tc>
              <w:tcPr>
                <w:tcW w:w="2126" w:type="dxa"/>
              </w:tcPr>
              <w:p w14:paraId="3A9D894F" w14:textId="77777777" w:rsidR="007159FA" w:rsidRPr="001D6381" w:rsidRDefault="007159F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Geen voorzieningen</w:t>
                </w:r>
              </w:p>
            </w:tc>
            <w:tc>
              <w:tcPr>
                <w:tcW w:w="2127" w:type="dxa"/>
              </w:tcPr>
              <w:p w14:paraId="48A96774" w14:textId="77777777" w:rsidR="007159FA" w:rsidRPr="001D6381" w:rsidRDefault="007159FA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Gebruik van juiste drijfmiddelen, duikuitrusting en lijnen</w:t>
                </w:r>
              </w:p>
            </w:tc>
          </w:tr>
          <w:tr w:rsidR="00A865F8" w:rsidRPr="001D6381" w14:paraId="475CC3F5" w14:textId="77777777" w:rsidTr="006070AC">
            <w:tc>
              <w:tcPr>
                <w:tcW w:w="1856" w:type="dxa"/>
              </w:tcPr>
              <w:p w14:paraId="3B83D42B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Kappen/ planten bomen</w:t>
                </w:r>
              </w:p>
            </w:tc>
            <w:tc>
              <w:tcPr>
                <w:tcW w:w="1755" w:type="dxa"/>
              </w:tcPr>
              <w:p w14:paraId="4B6F457F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Groen</w:t>
                </w:r>
              </w:p>
            </w:tc>
            <w:tc>
              <w:tcPr>
                <w:tcW w:w="1629" w:type="dxa"/>
              </w:tcPr>
              <w:p w14:paraId="06C9E4BE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Persoonlijk letsel</w:t>
                </w:r>
              </w:p>
            </w:tc>
            <w:tc>
              <w:tcPr>
                <w:tcW w:w="2126" w:type="dxa"/>
              </w:tcPr>
              <w:p w14:paraId="0A590B11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Onvoldoende persoonlijke beschermingsmiddelen en juist materieelgebruik, slechte conditie bomen</w:t>
                </w:r>
              </w:p>
            </w:tc>
            <w:tc>
              <w:tcPr>
                <w:tcW w:w="2127" w:type="dxa"/>
              </w:tcPr>
              <w:p w14:paraId="150A4DF1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Gepaste persoonlijke beschermingsmiddelen, aanwezigheid boomdeskundige</w:t>
                </w:r>
              </w:p>
            </w:tc>
          </w:tr>
          <w:tr w:rsidR="00A865F8" w:rsidRPr="001D6381" w14:paraId="201AA66C" w14:textId="77777777" w:rsidTr="006070AC">
            <w:tc>
              <w:tcPr>
                <w:tcW w:w="1856" w:type="dxa"/>
              </w:tcPr>
              <w:p w14:paraId="4CD66AB1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Aanbrengen inrichtingselementen</w:t>
                </w:r>
              </w:p>
            </w:tc>
            <w:tc>
              <w:tcPr>
                <w:tcW w:w="1755" w:type="dxa"/>
              </w:tcPr>
              <w:p w14:paraId="58C7D63A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Inrichtingselementen</w:t>
                </w:r>
              </w:p>
            </w:tc>
            <w:tc>
              <w:tcPr>
                <w:tcW w:w="1629" w:type="dxa"/>
              </w:tcPr>
              <w:p w14:paraId="05724551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Persoonlijk letsel</w:t>
                </w:r>
              </w:p>
            </w:tc>
            <w:tc>
              <w:tcPr>
                <w:tcW w:w="2126" w:type="dxa"/>
              </w:tcPr>
              <w:p w14:paraId="0BD9EA87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Onvoldoende persoonlijke beschermingsmiddelen,</w:t>
                </w:r>
                <w:r w:rsidRPr="001D6381">
                  <w:rPr>
                    <w:sz w:val="18"/>
                    <w:szCs w:val="18"/>
                  </w:rPr>
                  <w:br/>
                  <w:t>Geen contact tussen personeel en omgeving</w:t>
                </w:r>
              </w:p>
            </w:tc>
            <w:tc>
              <w:tcPr>
                <w:tcW w:w="2127" w:type="dxa"/>
              </w:tcPr>
              <w:p w14:paraId="4206F610" w14:textId="77777777" w:rsidR="00A865F8" w:rsidRPr="001D6381" w:rsidRDefault="00A865F8" w:rsidP="006070AC">
                <w:pPr>
                  <w:jc w:val="left"/>
                  <w:rPr>
                    <w:sz w:val="18"/>
                    <w:szCs w:val="18"/>
                  </w:rPr>
                </w:pPr>
                <w:r w:rsidRPr="001D6381">
                  <w:rPr>
                    <w:sz w:val="18"/>
                    <w:szCs w:val="18"/>
                  </w:rPr>
                  <w:t>Gepaste persoonlijke beschermingsmiddelen, oogcontact met omgeving en juiste afzetting</w:t>
                </w:r>
              </w:p>
            </w:tc>
          </w:tr>
        </w:tbl>
        <w:p w14:paraId="4FD89E48" w14:textId="77777777" w:rsidR="006A1D75" w:rsidRPr="00381465" w:rsidRDefault="00391477" w:rsidP="00381465"/>
      </w:sdtContent>
    </w:sdt>
    <w:sectPr w:rsidR="006A1D75" w:rsidRPr="00381465" w:rsidSect="00BB5D14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7" w:right="1417" w:bottom="1417" w:left="1417" w:header="737" w:footer="0" w:gutter="0"/>
      <w:paperSrc w:first="1" w:other="1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75D8B" w14:textId="77777777" w:rsidR="00391477" w:rsidRDefault="00391477" w:rsidP="00BB5D14">
      <w:r>
        <w:separator/>
      </w:r>
    </w:p>
  </w:endnote>
  <w:endnote w:type="continuationSeparator" w:id="0">
    <w:p w14:paraId="17B447F9" w14:textId="77777777" w:rsidR="00391477" w:rsidRDefault="00391477" w:rsidP="00BB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tblpY="15542"/>
      <w:tblOverlap w:val="never"/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1842"/>
      <w:gridCol w:w="1134"/>
    </w:tblGrid>
    <w:tr w:rsidR="00816DE8" w:rsidRPr="00511571" w14:paraId="1141226B" w14:textId="77777777" w:rsidTr="00424671">
      <w:trPr>
        <w:trHeight w:hRule="exact" w:val="244"/>
      </w:trPr>
      <w:tc>
        <w:tcPr>
          <w:tcW w:w="6096" w:type="dxa"/>
        </w:tcPr>
        <w:p w14:paraId="002E7355" w14:textId="77777777" w:rsidR="00816DE8" w:rsidRPr="00511571" w:rsidRDefault="00816DE8" w:rsidP="00424671">
          <w:pPr>
            <w:pStyle w:val="Voettekst"/>
          </w:pPr>
        </w:p>
      </w:tc>
      <w:tc>
        <w:tcPr>
          <w:tcW w:w="1842" w:type="dxa"/>
        </w:tcPr>
        <w:p w14:paraId="110B3E67" w14:textId="77777777" w:rsidR="00816DE8" w:rsidRPr="00511571" w:rsidRDefault="00816DE8" w:rsidP="00424671">
          <w:pPr>
            <w:pStyle w:val="Voettekst"/>
          </w:pPr>
        </w:p>
      </w:tc>
      <w:tc>
        <w:tcPr>
          <w:tcW w:w="1134" w:type="dxa"/>
        </w:tcPr>
        <w:p w14:paraId="7765A392" w14:textId="77777777" w:rsidR="00816DE8" w:rsidRPr="00511571" w:rsidRDefault="00816DE8" w:rsidP="00424671">
          <w:pPr>
            <w:pStyle w:val="Voettekst"/>
          </w:pPr>
        </w:p>
      </w:tc>
    </w:tr>
    <w:tr w:rsidR="00816DE8" w:rsidRPr="00511571" w14:paraId="429753B5" w14:textId="77777777" w:rsidTr="00424671">
      <w:trPr>
        <w:trHeight w:hRule="exact" w:val="244"/>
      </w:trPr>
      <w:tc>
        <w:tcPr>
          <w:tcW w:w="6096" w:type="dxa"/>
        </w:tcPr>
        <w:p w14:paraId="0AD20AA9" w14:textId="77777777" w:rsidR="00816DE8" w:rsidRPr="00511571" w:rsidRDefault="00816DE8" w:rsidP="00424671">
          <w:pPr>
            <w:pStyle w:val="Voettekst"/>
          </w:pPr>
        </w:p>
      </w:tc>
      <w:tc>
        <w:tcPr>
          <w:tcW w:w="1842" w:type="dxa"/>
        </w:tcPr>
        <w:p w14:paraId="36EFBA2E" w14:textId="77777777" w:rsidR="00816DE8" w:rsidRPr="00511571" w:rsidRDefault="00816DE8" w:rsidP="00424671">
          <w:pPr>
            <w:pStyle w:val="Voettekst"/>
            <w:jc w:val="right"/>
          </w:pPr>
          <w:r w:rsidRPr="00511571">
            <w:t>Pagina</w:t>
          </w:r>
        </w:p>
      </w:tc>
      <w:tc>
        <w:tcPr>
          <w:tcW w:w="1134" w:type="dxa"/>
        </w:tcPr>
        <w:p w14:paraId="25C646D0" w14:textId="7D8AA647" w:rsidR="00816DE8" w:rsidRPr="00511571" w:rsidRDefault="00816DE8" w:rsidP="00424671">
          <w:pPr>
            <w:pStyle w:val="Voettekst"/>
            <w:jc w:val="right"/>
          </w:pPr>
          <w:r w:rsidRPr="00511571">
            <w:fldChar w:fldCharType="begin"/>
          </w:r>
          <w:r w:rsidRPr="00511571">
            <w:instrText xml:space="preserve"> PAGE   \* MERGEFORMAT </w:instrText>
          </w:r>
          <w:r w:rsidRPr="00511571">
            <w:fldChar w:fldCharType="separate"/>
          </w:r>
          <w:r>
            <w:rPr>
              <w:noProof/>
            </w:rPr>
            <w:t>2</w:t>
          </w:r>
          <w:r w:rsidRPr="00511571">
            <w:fldChar w:fldCharType="end"/>
          </w:r>
          <w:r w:rsidRPr="00511571">
            <w:t xml:space="preserve"> van </w:t>
          </w:r>
          <w:r w:rsidR="00CD6EC2">
            <w:t>5</w:t>
          </w:r>
        </w:p>
      </w:tc>
    </w:tr>
    <w:tr w:rsidR="00816DE8" w:rsidRPr="00511571" w14:paraId="420419B4" w14:textId="77777777" w:rsidTr="00424671">
      <w:trPr>
        <w:trHeight w:hRule="exact" w:val="244"/>
      </w:trPr>
      <w:tc>
        <w:tcPr>
          <w:tcW w:w="6096" w:type="dxa"/>
        </w:tcPr>
        <w:p w14:paraId="42731ECB" w14:textId="77777777" w:rsidR="00816DE8" w:rsidRPr="00511571" w:rsidRDefault="00816DE8" w:rsidP="00424671">
          <w:pPr>
            <w:pStyle w:val="Voettekst"/>
          </w:pPr>
        </w:p>
      </w:tc>
      <w:tc>
        <w:tcPr>
          <w:tcW w:w="1842" w:type="dxa"/>
        </w:tcPr>
        <w:p w14:paraId="55713BFE" w14:textId="77777777" w:rsidR="00816DE8" w:rsidRPr="00511571" w:rsidRDefault="00816DE8" w:rsidP="00424671">
          <w:pPr>
            <w:pStyle w:val="Voettekst"/>
          </w:pPr>
        </w:p>
      </w:tc>
      <w:tc>
        <w:tcPr>
          <w:tcW w:w="1134" w:type="dxa"/>
        </w:tcPr>
        <w:p w14:paraId="74176ED7" w14:textId="77777777" w:rsidR="00816DE8" w:rsidRPr="00511571" w:rsidRDefault="00816DE8" w:rsidP="00424671">
          <w:pPr>
            <w:pStyle w:val="Voettekst"/>
          </w:pPr>
        </w:p>
      </w:tc>
    </w:tr>
  </w:tbl>
  <w:p w14:paraId="325AE1F0" w14:textId="77777777" w:rsidR="00816DE8" w:rsidRDefault="00816DE8">
    <w:pPr>
      <w:pStyle w:val="Voettekst"/>
    </w:pPr>
    <w:r w:rsidRPr="00511571">
      <w:rPr>
        <w:noProof/>
      </w:rPr>
      <w:drawing>
        <wp:anchor distT="0" distB="0" distL="114300" distR="114300" simplePos="0" relativeHeight="251666432" behindDoc="1" locked="0" layoutInCell="1" allowOverlap="1" wp14:anchorId="21E463E4" wp14:editId="51D8D647">
          <wp:simplePos x="0" y="0"/>
          <wp:positionH relativeFrom="page">
            <wp:posOffset>0</wp:posOffset>
          </wp:positionH>
          <wp:positionV relativeFrom="page">
            <wp:posOffset>10333355</wp:posOffset>
          </wp:positionV>
          <wp:extent cx="7581600" cy="360000"/>
          <wp:effectExtent l="0" t="0" r="0" b="2540"/>
          <wp:wrapNone/>
          <wp:docPr id="6" name="Afbeelding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lauwe balk zonder 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9A7BF8" w14:textId="77777777" w:rsidR="000E4D63" w:rsidRDefault="000E4D6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tblpY="15542"/>
      <w:tblOverlap w:val="never"/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1842"/>
      <w:gridCol w:w="1134"/>
    </w:tblGrid>
    <w:tr w:rsidR="00816DE8" w:rsidRPr="000522E3" w14:paraId="2549DFD1" w14:textId="77777777" w:rsidTr="00746900">
      <w:trPr>
        <w:trHeight w:hRule="exact" w:val="244"/>
      </w:trPr>
      <w:tc>
        <w:tcPr>
          <w:tcW w:w="6096" w:type="dxa"/>
        </w:tcPr>
        <w:p w14:paraId="4818D661" w14:textId="77777777" w:rsidR="00816DE8" w:rsidRPr="000522E3" w:rsidRDefault="00816DE8" w:rsidP="00746900">
          <w:pPr>
            <w:pStyle w:val="Voettekst"/>
          </w:pPr>
        </w:p>
      </w:tc>
      <w:tc>
        <w:tcPr>
          <w:tcW w:w="1842" w:type="dxa"/>
        </w:tcPr>
        <w:p w14:paraId="7BE51084" w14:textId="77777777" w:rsidR="00816DE8" w:rsidRPr="000522E3" w:rsidRDefault="00816DE8" w:rsidP="00746900">
          <w:pPr>
            <w:pStyle w:val="Voettekst"/>
          </w:pPr>
        </w:p>
      </w:tc>
      <w:tc>
        <w:tcPr>
          <w:tcW w:w="1134" w:type="dxa"/>
        </w:tcPr>
        <w:p w14:paraId="1DB78A85" w14:textId="77777777" w:rsidR="00816DE8" w:rsidRPr="000522E3" w:rsidRDefault="00816DE8" w:rsidP="00746900">
          <w:pPr>
            <w:pStyle w:val="Voettekst"/>
          </w:pPr>
        </w:p>
      </w:tc>
    </w:tr>
    <w:tr w:rsidR="00816DE8" w:rsidRPr="000522E3" w14:paraId="552E786F" w14:textId="77777777" w:rsidTr="00746900">
      <w:trPr>
        <w:trHeight w:hRule="exact" w:val="244"/>
      </w:trPr>
      <w:tc>
        <w:tcPr>
          <w:tcW w:w="6096" w:type="dxa"/>
        </w:tcPr>
        <w:p w14:paraId="1E1C240D" w14:textId="77777777" w:rsidR="00816DE8" w:rsidRPr="000522E3" w:rsidRDefault="00816DE8" w:rsidP="00746900">
          <w:pPr>
            <w:pStyle w:val="Voettekst"/>
          </w:pPr>
        </w:p>
      </w:tc>
      <w:tc>
        <w:tcPr>
          <w:tcW w:w="1842" w:type="dxa"/>
        </w:tcPr>
        <w:p w14:paraId="389FD95F" w14:textId="77777777" w:rsidR="00816DE8" w:rsidRPr="000522E3" w:rsidRDefault="00816DE8" w:rsidP="00746900">
          <w:pPr>
            <w:pStyle w:val="Voettekst"/>
          </w:pPr>
        </w:p>
      </w:tc>
      <w:tc>
        <w:tcPr>
          <w:tcW w:w="1134" w:type="dxa"/>
        </w:tcPr>
        <w:p w14:paraId="6762D266" w14:textId="77777777" w:rsidR="00816DE8" w:rsidRPr="000522E3" w:rsidRDefault="00816DE8" w:rsidP="00746900">
          <w:pPr>
            <w:pStyle w:val="Voettekst"/>
          </w:pPr>
        </w:p>
      </w:tc>
    </w:tr>
    <w:tr w:rsidR="00816DE8" w:rsidRPr="000522E3" w14:paraId="5CEFC759" w14:textId="77777777" w:rsidTr="00746900">
      <w:trPr>
        <w:trHeight w:hRule="exact" w:val="244"/>
      </w:trPr>
      <w:tc>
        <w:tcPr>
          <w:tcW w:w="6096" w:type="dxa"/>
        </w:tcPr>
        <w:p w14:paraId="72CF0AF2" w14:textId="77777777" w:rsidR="00816DE8" w:rsidRPr="000522E3" w:rsidRDefault="00816DE8" w:rsidP="00746900">
          <w:pPr>
            <w:pStyle w:val="Voettekst"/>
          </w:pPr>
        </w:p>
      </w:tc>
      <w:tc>
        <w:tcPr>
          <w:tcW w:w="1842" w:type="dxa"/>
        </w:tcPr>
        <w:p w14:paraId="0BE3D0D7" w14:textId="77777777" w:rsidR="00816DE8" w:rsidRPr="000522E3" w:rsidRDefault="00816DE8" w:rsidP="00746900">
          <w:pPr>
            <w:pStyle w:val="Voettekst"/>
          </w:pPr>
        </w:p>
      </w:tc>
      <w:tc>
        <w:tcPr>
          <w:tcW w:w="1134" w:type="dxa"/>
        </w:tcPr>
        <w:p w14:paraId="3DCF8360" w14:textId="77777777" w:rsidR="00816DE8" w:rsidRPr="000522E3" w:rsidRDefault="00816DE8" w:rsidP="00746900">
          <w:pPr>
            <w:pStyle w:val="Voettekst"/>
          </w:pPr>
        </w:p>
      </w:tc>
    </w:tr>
  </w:tbl>
  <w:p w14:paraId="75BF9A7D" w14:textId="77777777" w:rsidR="00816DE8" w:rsidRPr="00424671" w:rsidRDefault="00816DE8">
    <w:pPr>
      <w:pStyle w:val="Voettekst"/>
      <w:rPr>
        <w:szCs w:val="20"/>
      </w:rPr>
    </w:pPr>
    <w:r>
      <w:rPr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55F6FBF2" wp14:editId="7F2C48A1">
          <wp:simplePos x="0" y="0"/>
          <wp:positionH relativeFrom="page">
            <wp:posOffset>0</wp:posOffset>
          </wp:positionH>
          <wp:positionV relativeFrom="page">
            <wp:posOffset>10334625</wp:posOffset>
          </wp:positionV>
          <wp:extent cx="7595870" cy="359410"/>
          <wp:effectExtent l="0" t="0" r="5080" b="2540"/>
          <wp:wrapNone/>
          <wp:docPr id="7" name="Afbeelding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lauwe balk met 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6A299" w14:textId="77777777" w:rsidR="000E4D63" w:rsidRDefault="000E4D6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FADAF" w14:textId="77777777" w:rsidR="00391477" w:rsidRDefault="00391477" w:rsidP="00BB5D14">
      <w:r>
        <w:separator/>
      </w:r>
    </w:p>
  </w:footnote>
  <w:footnote w:type="continuationSeparator" w:id="0">
    <w:p w14:paraId="08E22382" w14:textId="77777777" w:rsidR="00391477" w:rsidRDefault="00391477" w:rsidP="00BB5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2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8"/>
      <w:gridCol w:w="3691"/>
    </w:tblGrid>
    <w:tr w:rsidR="00816DE8" w:rsidRPr="00511571" w14:paraId="4B8A6643" w14:textId="77777777" w:rsidTr="00740D60">
      <w:tc>
        <w:tcPr>
          <w:tcW w:w="1838" w:type="dxa"/>
        </w:tcPr>
        <w:p w14:paraId="28049B59" w14:textId="77777777" w:rsidR="00816DE8" w:rsidRPr="00511571" w:rsidRDefault="00816DE8" w:rsidP="00511571">
          <w:pPr>
            <w:pStyle w:val="Koptekst"/>
          </w:pPr>
          <w:r w:rsidRPr="00511571">
            <w:t>Kenmerk</w:t>
          </w:r>
        </w:p>
      </w:tc>
      <w:tc>
        <w:tcPr>
          <w:tcW w:w="3691" w:type="dxa"/>
        </w:tcPr>
        <w:p w14:paraId="53C87056" w14:textId="26C2FFB2" w:rsidR="00816DE8" w:rsidRPr="00511571" w:rsidRDefault="00816DE8" w:rsidP="00511571">
          <w:pPr>
            <w:pStyle w:val="Koptekst"/>
          </w:pPr>
          <w:r>
            <w:fldChar w:fldCharType="begin"/>
          </w:r>
          <w:r>
            <w:instrText xml:space="preserve"> REF Kenmerk \h </w:instrText>
          </w:r>
          <w:r>
            <w:fldChar w:fldCharType="separate"/>
          </w:r>
          <w:sdt>
            <w:sdtPr>
              <w:alias w:val="Kenmerk"/>
              <w:tag w:val="Kenmerk"/>
              <w:id w:val="-1986540945"/>
            </w:sdtPr>
            <w:sdtContent>
              <w:r w:rsidR="00572684">
                <w:t>P2021028.VG005</w:t>
              </w:r>
            </w:sdtContent>
          </w:sdt>
          <w:r>
            <w:fldChar w:fldCharType="end"/>
          </w:r>
        </w:p>
      </w:tc>
    </w:tr>
    <w:tr w:rsidR="00816DE8" w:rsidRPr="00511571" w14:paraId="2D48428F" w14:textId="77777777" w:rsidTr="00740D60">
      <w:tc>
        <w:tcPr>
          <w:tcW w:w="1838" w:type="dxa"/>
        </w:tcPr>
        <w:p w14:paraId="1781FC12" w14:textId="77777777" w:rsidR="00816DE8" w:rsidRPr="00511571" w:rsidRDefault="00816DE8" w:rsidP="00511571">
          <w:pPr>
            <w:pStyle w:val="Koptekst"/>
          </w:pPr>
          <w:r w:rsidRPr="00511571">
            <w:t>Datum</w:t>
          </w:r>
        </w:p>
      </w:tc>
      <w:tc>
        <w:tcPr>
          <w:tcW w:w="3691" w:type="dxa"/>
        </w:tcPr>
        <w:p w14:paraId="70B00F4F" w14:textId="60858DB3" w:rsidR="00816DE8" w:rsidRPr="00511571" w:rsidRDefault="00816DE8" w:rsidP="00511571">
          <w:pPr>
            <w:pStyle w:val="Koptekst"/>
          </w:pPr>
          <w:r w:rsidRPr="00511571">
            <w:fldChar w:fldCharType="begin"/>
          </w:r>
          <w:r w:rsidRPr="00511571">
            <w:instrText xml:space="preserve"> REF Datum \h  \* MERGEFORMAT </w:instrText>
          </w:r>
          <w:r w:rsidRPr="00511571">
            <w:fldChar w:fldCharType="separate"/>
          </w:r>
          <w:sdt>
            <w:sdtPr>
              <w:alias w:val="Datum"/>
              <w:tag w:val="Datum"/>
              <w:id w:val="-849175696"/>
              <w:placeholder>
                <w:docPart w:val="CEB6FEDAA9D94F3C8EFE0D97E1C995C9"/>
              </w:placeholder>
              <w:date w:fullDate="2022-09-30T00:00:00Z">
                <w:dateFormat w:val="d MMMM yyyy"/>
                <w:lid w:val="nl-NL"/>
                <w:storeMappedDataAs w:val="dateTime"/>
                <w:calendar w:val="gregorian"/>
              </w:date>
            </w:sdtPr>
            <w:sdtContent>
              <w:r w:rsidR="00572684">
                <w:t>30 september 2022</w:t>
              </w:r>
            </w:sdtContent>
          </w:sdt>
          <w:r w:rsidRPr="00511571">
            <w:fldChar w:fldCharType="end"/>
          </w:r>
        </w:p>
      </w:tc>
    </w:tr>
  </w:tbl>
  <w:p w14:paraId="482E4157" w14:textId="77777777" w:rsidR="00816DE8" w:rsidRDefault="00816DE8" w:rsidP="00511571">
    <w:pPr>
      <w:pStyle w:val="Koptekst"/>
    </w:pPr>
    <w:r w:rsidRPr="00511571">
      <w:rPr>
        <w:noProof/>
      </w:rPr>
      <w:drawing>
        <wp:anchor distT="0" distB="0" distL="114300" distR="114300" simplePos="0" relativeHeight="251664384" behindDoc="0" locked="1" layoutInCell="1" allowOverlap="1" wp14:anchorId="3A563A03" wp14:editId="18FC4B60">
          <wp:simplePos x="0" y="0"/>
          <wp:positionH relativeFrom="page">
            <wp:posOffset>5110163</wp:posOffset>
          </wp:positionH>
          <wp:positionV relativeFrom="page">
            <wp:posOffset>363855</wp:posOffset>
          </wp:positionV>
          <wp:extent cx="1800000" cy="471600"/>
          <wp:effectExtent l="0" t="0" r="0" b="508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ro Infra 50mm stra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8D74D5" w14:textId="77777777" w:rsidR="000E4D63" w:rsidRDefault="000E4D6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88BB8" w14:textId="77777777" w:rsidR="00816DE8" w:rsidRPr="00836A08" w:rsidRDefault="00816DE8" w:rsidP="00836A08">
    <w:pPr>
      <w:pStyle w:val="Adresblok"/>
    </w:pPr>
    <w:r w:rsidRPr="00836A08">
      <w:rPr>
        <w:noProof/>
      </w:rPr>
      <w:drawing>
        <wp:anchor distT="0" distB="0" distL="114300" distR="114300" simplePos="0" relativeHeight="251659264" behindDoc="0" locked="1" layoutInCell="1" allowOverlap="1" wp14:anchorId="06A14155" wp14:editId="7353FDB1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1789200" cy="468000"/>
          <wp:effectExtent l="0" t="0" r="190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ro Infra 5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4F8DF" w14:textId="77777777" w:rsidR="00816DE8" w:rsidRPr="00836A08" w:rsidRDefault="00816DE8" w:rsidP="00836A08">
    <w:pPr>
      <w:pStyle w:val="Adresblok"/>
    </w:pPr>
  </w:p>
  <w:p w14:paraId="4F9C538F" w14:textId="77777777" w:rsidR="00816DE8" w:rsidRPr="00836A08" w:rsidRDefault="00816DE8" w:rsidP="00836A08">
    <w:pPr>
      <w:pStyle w:val="Adresblok"/>
    </w:pPr>
  </w:p>
  <w:p w14:paraId="3B3E78E7" w14:textId="77777777" w:rsidR="00816DE8" w:rsidRPr="00836A08" w:rsidRDefault="00816DE8" w:rsidP="00836A08">
    <w:pPr>
      <w:pStyle w:val="Adresblok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83868C2" wp14:editId="2717C540">
              <wp:simplePos x="0" y="0"/>
              <wp:positionH relativeFrom="column">
                <wp:posOffset>5041900</wp:posOffset>
              </wp:positionH>
              <wp:positionV relativeFrom="paragraph">
                <wp:posOffset>43180</wp:posOffset>
              </wp:positionV>
              <wp:extent cx="1670234" cy="2090434"/>
              <wp:effectExtent l="0" t="0" r="0" b="5080"/>
              <wp:wrapNone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234" cy="209043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EB40E5" w14:textId="75D71014" w:rsidR="00816DE8" w:rsidRPr="00796B02" w:rsidRDefault="009D6709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>
                            <w:rPr>
                              <w:spacing w:val="4"/>
                            </w:rPr>
                            <w:t>Gildeweg 11</w:t>
                          </w:r>
                        </w:p>
                        <w:p w14:paraId="3C258D7F" w14:textId="14D1F339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 w:rsidRPr="00796B02">
                            <w:rPr>
                              <w:spacing w:val="4"/>
                            </w:rPr>
                            <w:t>2</w:t>
                          </w:r>
                          <w:r w:rsidR="009D6709">
                            <w:rPr>
                              <w:spacing w:val="4"/>
                            </w:rPr>
                            <w:t>6</w:t>
                          </w:r>
                          <w:r w:rsidR="00DB774C">
                            <w:rPr>
                              <w:spacing w:val="4"/>
                            </w:rPr>
                            <w:t>32 BD</w:t>
                          </w:r>
                          <w:r w:rsidRPr="00796B02">
                            <w:rPr>
                              <w:spacing w:val="4"/>
                            </w:rPr>
                            <w:t xml:space="preserve">  </w:t>
                          </w:r>
                          <w:r w:rsidR="00DB774C">
                            <w:rPr>
                              <w:spacing w:val="4"/>
                            </w:rPr>
                            <w:t>Nootdorp</w:t>
                          </w:r>
                        </w:p>
                        <w:p w14:paraId="07B22818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</w:p>
                        <w:p w14:paraId="58B8C3DC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 w:rsidRPr="00796B02">
                            <w:rPr>
                              <w:spacing w:val="4"/>
                            </w:rPr>
                            <w:t>070 330 66 34</w:t>
                          </w:r>
                        </w:p>
                        <w:p w14:paraId="433EB007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proofErr w:type="gramStart"/>
                          <w:r w:rsidRPr="00796B02">
                            <w:rPr>
                              <w:spacing w:val="4"/>
                            </w:rPr>
                            <w:t>info@proinfra.nl</w:t>
                          </w:r>
                          <w:proofErr w:type="gramEnd"/>
                        </w:p>
                        <w:p w14:paraId="56F3E5F7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</w:p>
                        <w:p w14:paraId="65CA245F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 w:rsidRPr="00796B02">
                            <w:rPr>
                              <w:spacing w:val="4"/>
                            </w:rPr>
                            <w:t>KvK Haaglanden 60089598</w:t>
                          </w:r>
                        </w:p>
                        <w:p w14:paraId="16E24314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 w:rsidRPr="00796B02">
                            <w:rPr>
                              <w:spacing w:val="4"/>
                            </w:rPr>
                            <w:t>BTW NL8537.</w:t>
                          </w:r>
                          <w:proofErr w:type="gramStart"/>
                          <w:r w:rsidRPr="00796B02">
                            <w:rPr>
                              <w:spacing w:val="4"/>
                            </w:rPr>
                            <w:t>61.097.B</w:t>
                          </w:r>
                          <w:proofErr w:type="gramEnd"/>
                          <w:r w:rsidRPr="00796B02">
                            <w:rPr>
                              <w:spacing w:val="4"/>
                            </w:rPr>
                            <w:t>01</w:t>
                          </w:r>
                        </w:p>
                        <w:p w14:paraId="013425B2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</w:p>
                        <w:p w14:paraId="4896BF75" w14:textId="77777777" w:rsidR="00816DE8" w:rsidRPr="00796B02" w:rsidRDefault="00816DE8" w:rsidP="00796B02">
                          <w:pPr>
                            <w:pStyle w:val="Adresblok"/>
                            <w:spacing w:after="6"/>
                            <w:rPr>
                              <w:spacing w:val="4"/>
                            </w:rPr>
                          </w:pPr>
                          <w:r w:rsidRPr="00796B02">
                            <w:rPr>
                              <w:spacing w:val="4"/>
                            </w:rPr>
                            <w:t>NL 78 ABNA 0407 2568 57</w:t>
                          </w:r>
                        </w:p>
                        <w:p w14:paraId="5A3BC245" w14:textId="77777777" w:rsidR="00816DE8" w:rsidRPr="0031792B" w:rsidRDefault="00816DE8" w:rsidP="00796B02">
                          <w:pPr>
                            <w:pStyle w:val="Adresblok"/>
                            <w:spacing w:after="6"/>
                          </w:pPr>
                          <w:proofErr w:type="gramStart"/>
                          <w:r w:rsidRPr="00796B02">
                            <w:rPr>
                              <w:spacing w:val="4"/>
                            </w:rPr>
                            <w:t>www.proinfra.nl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3868C2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397pt;margin-top:3.4pt;width:131.5pt;height:164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" filled="f" stroked="f">
              <v:textbox>
                <w:txbxContent>
                  <w:p w14:paraId="60EB40E5" w14:textId="75D71014" w:rsidR="00816DE8" w:rsidRPr="00796B02" w:rsidRDefault="009D6709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>
                      <w:rPr>
                        <w:spacing w:val="4"/>
                      </w:rPr>
                      <w:t>Gildeweg 11</w:t>
                    </w:r>
                  </w:p>
                  <w:p w14:paraId="3C258D7F" w14:textId="14D1F339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2</w:t>
                    </w:r>
                    <w:r w:rsidR="009D6709">
                      <w:rPr>
                        <w:spacing w:val="4"/>
                      </w:rPr>
                      <w:t>6</w:t>
                    </w:r>
                    <w:r w:rsidR="00DB774C">
                      <w:rPr>
                        <w:spacing w:val="4"/>
                      </w:rPr>
                      <w:t>32 BD</w:t>
                    </w:r>
                    <w:r w:rsidRPr="00796B02">
                      <w:rPr>
                        <w:spacing w:val="4"/>
                      </w:rPr>
                      <w:t xml:space="preserve">  </w:t>
                    </w:r>
                    <w:r w:rsidR="00DB774C">
                      <w:rPr>
                        <w:spacing w:val="4"/>
                      </w:rPr>
                      <w:t>Nootdorp</w:t>
                    </w:r>
                  </w:p>
                  <w:p w14:paraId="07B22818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</w:p>
                  <w:p w14:paraId="58B8C3DC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070 330 66 34</w:t>
                    </w:r>
                  </w:p>
                  <w:p w14:paraId="433EB007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info@proinfra.nl</w:t>
                    </w:r>
                  </w:p>
                  <w:p w14:paraId="56F3E5F7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</w:p>
                  <w:p w14:paraId="65CA245F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KvK Haaglanden 60089598</w:t>
                    </w:r>
                  </w:p>
                  <w:p w14:paraId="16E24314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BTW NL8537.61.097.B01</w:t>
                    </w:r>
                  </w:p>
                  <w:p w14:paraId="013425B2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</w:p>
                  <w:p w14:paraId="4896BF75" w14:textId="77777777" w:rsidR="00816DE8" w:rsidRPr="00796B02" w:rsidRDefault="00816DE8" w:rsidP="00796B02">
                    <w:pPr>
                      <w:pStyle w:val="Adresblok"/>
                      <w:spacing w:after="6"/>
                      <w:rPr>
                        <w:spacing w:val="4"/>
                      </w:rPr>
                    </w:pPr>
                    <w:r w:rsidRPr="00796B02">
                      <w:rPr>
                        <w:spacing w:val="4"/>
                      </w:rPr>
                      <w:t>NL 78 ABNA 0407 2568 57</w:t>
                    </w:r>
                  </w:p>
                  <w:p w14:paraId="5A3BC245" w14:textId="77777777" w:rsidR="00816DE8" w:rsidRPr="0031792B" w:rsidRDefault="00816DE8" w:rsidP="00796B02">
                    <w:pPr>
                      <w:pStyle w:val="Adresblok"/>
                      <w:spacing w:after="6"/>
                    </w:pPr>
                    <w:r w:rsidRPr="00796B02">
                      <w:rPr>
                        <w:spacing w:val="4"/>
                      </w:rPr>
                      <w:t>www.proinfra.nl</w:t>
                    </w:r>
                  </w:p>
                </w:txbxContent>
              </v:textbox>
            </v:shape>
          </w:pict>
        </mc:Fallback>
      </mc:AlternateContent>
    </w:r>
  </w:p>
  <w:p w14:paraId="66B11B98" w14:textId="77777777" w:rsidR="00816DE8" w:rsidRDefault="00816DE8" w:rsidP="00836A08">
    <w:pPr>
      <w:pStyle w:val="Adresblok"/>
    </w:pPr>
  </w:p>
  <w:p w14:paraId="337C82B7" w14:textId="77777777" w:rsidR="00816DE8" w:rsidRDefault="00816DE8" w:rsidP="007F74B4">
    <w:pPr>
      <w:pStyle w:val="Adresblok"/>
      <w:tabs>
        <w:tab w:val="left" w:pos="7938"/>
        <w:tab w:val="right" w:pos="9354"/>
      </w:tabs>
    </w:pPr>
  </w:p>
  <w:p w14:paraId="4AAF80EB" w14:textId="77777777" w:rsidR="00816DE8" w:rsidRDefault="00816DE8" w:rsidP="00836A08">
    <w:pPr>
      <w:pStyle w:val="Adresblok"/>
    </w:pPr>
  </w:p>
  <w:p w14:paraId="49F19A6D" w14:textId="77777777" w:rsidR="00816DE8" w:rsidRDefault="00816DE8">
    <w:pPr>
      <w:rPr>
        <w:rFonts w:ascii="Myriad Pro" w:hAnsi="Myriad Pro"/>
        <w:sz w:val="16"/>
        <w:szCs w:val="16"/>
      </w:rPr>
    </w:pPr>
  </w:p>
  <w:p w14:paraId="54BE2662" w14:textId="77777777" w:rsidR="00816DE8" w:rsidRDefault="00816DE8">
    <w:pPr>
      <w:rPr>
        <w:rFonts w:ascii="Myriad Pro" w:hAnsi="Myriad Pro"/>
        <w:sz w:val="16"/>
        <w:szCs w:val="16"/>
      </w:rPr>
    </w:pPr>
  </w:p>
  <w:p w14:paraId="1DD34ED4" w14:textId="77777777" w:rsidR="00816DE8" w:rsidRDefault="00816DE8">
    <w:pPr>
      <w:rPr>
        <w:rFonts w:ascii="Myriad Pro" w:hAnsi="Myriad Pro"/>
        <w:sz w:val="16"/>
        <w:szCs w:val="16"/>
      </w:rPr>
    </w:pPr>
  </w:p>
  <w:p w14:paraId="4E83CA98" w14:textId="77777777" w:rsidR="00816DE8" w:rsidRDefault="00816DE8">
    <w:pPr>
      <w:rPr>
        <w:rFonts w:ascii="Myriad Pro" w:hAnsi="Myriad Pro"/>
        <w:sz w:val="16"/>
        <w:szCs w:val="16"/>
      </w:rPr>
    </w:pPr>
  </w:p>
  <w:p w14:paraId="3100102C" w14:textId="77777777" w:rsidR="00816DE8" w:rsidRPr="00836A08" w:rsidRDefault="00816DE8">
    <w:pPr>
      <w:rPr>
        <w:rFonts w:ascii="Myriad Pro" w:hAnsi="Myriad Pro"/>
        <w:sz w:val="16"/>
        <w:szCs w:val="16"/>
      </w:rPr>
    </w:pPr>
  </w:p>
  <w:p w14:paraId="6A79317D" w14:textId="77777777" w:rsidR="000E4D63" w:rsidRDefault="000E4D6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3D7F"/>
    <w:multiLevelType w:val="multilevel"/>
    <w:tmpl w:val="12AC931E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7BB0"/>
    <w:multiLevelType w:val="hybridMultilevel"/>
    <w:tmpl w:val="C876E9A6"/>
    <w:lvl w:ilvl="0" w:tplc="36CA2FD0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77668"/>
    <w:multiLevelType w:val="hybridMultilevel"/>
    <w:tmpl w:val="AB44BABC"/>
    <w:lvl w:ilvl="0" w:tplc="C952E720">
      <w:start w:val="1"/>
      <w:numFmt w:val="decimal"/>
      <w:lvlText w:val="%1."/>
      <w:lvlJc w:val="left"/>
      <w:pPr>
        <w:ind w:left="720" w:hanging="360"/>
      </w:pPr>
    </w:lvl>
    <w:lvl w:ilvl="1" w:tplc="7AD8501C">
      <w:start w:val="1"/>
      <w:numFmt w:val="lowerLetter"/>
      <w:lvlText w:val="%2."/>
      <w:lvlJc w:val="left"/>
      <w:pPr>
        <w:ind w:left="1440" w:hanging="360"/>
      </w:pPr>
    </w:lvl>
    <w:lvl w:ilvl="2" w:tplc="9796C058">
      <w:start w:val="1"/>
      <w:numFmt w:val="lowerRoman"/>
      <w:lvlText w:val="%3."/>
      <w:lvlJc w:val="right"/>
      <w:pPr>
        <w:ind w:left="2160" w:hanging="180"/>
      </w:pPr>
    </w:lvl>
    <w:lvl w:ilvl="3" w:tplc="9A0E944A" w:tentative="1">
      <w:start w:val="1"/>
      <w:numFmt w:val="decimal"/>
      <w:lvlText w:val="%4."/>
      <w:lvlJc w:val="left"/>
      <w:pPr>
        <w:ind w:left="2880" w:hanging="360"/>
      </w:pPr>
    </w:lvl>
    <w:lvl w:ilvl="4" w:tplc="70420806" w:tentative="1">
      <w:start w:val="1"/>
      <w:numFmt w:val="lowerLetter"/>
      <w:lvlText w:val="%5."/>
      <w:lvlJc w:val="left"/>
      <w:pPr>
        <w:ind w:left="3600" w:hanging="360"/>
      </w:pPr>
    </w:lvl>
    <w:lvl w:ilvl="5" w:tplc="0A88641C" w:tentative="1">
      <w:start w:val="1"/>
      <w:numFmt w:val="lowerRoman"/>
      <w:lvlText w:val="%6."/>
      <w:lvlJc w:val="right"/>
      <w:pPr>
        <w:ind w:left="4320" w:hanging="180"/>
      </w:pPr>
    </w:lvl>
    <w:lvl w:ilvl="6" w:tplc="07B4D28A" w:tentative="1">
      <w:start w:val="1"/>
      <w:numFmt w:val="decimal"/>
      <w:lvlText w:val="%7."/>
      <w:lvlJc w:val="left"/>
      <w:pPr>
        <w:ind w:left="5040" w:hanging="360"/>
      </w:pPr>
    </w:lvl>
    <w:lvl w:ilvl="7" w:tplc="9E6409AE" w:tentative="1">
      <w:start w:val="1"/>
      <w:numFmt w:val="lowerLetter"/>
      <w:lvlText w:val="%8."/>
      <w:lvlJc w:val="left"/>
      <w:pPr>
        <w:ind w:left="5760" w:hanging="360"/>
      </w:pPr>
    </w:lvl>
    <w:lvl w:ilvl="8" w:tplc="A5702E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51A8E"/>
    <w:multiLevelType w:val="hybridMultilevel"/>
    <w:tmpl w:val="457E6B3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F5054"/>
    <w:multiLevelType w:val="multilevel"/>
    <w:tmpl w:val="EB7C907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5" w15:restartNumberingAfterBreak="0">
    <w:nsid w:val="33D65B55"/>
    <w:multiLevelType w:val="multilevel"/>
    <w:tmpl w:val="CBD0A1EA"/>
    <w:lvl w:ilvl="0">
      <w:start w:val="1"/>
      <w:numFmt w:val="decimal"/>
      <w:pStyle w:val="Nummering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6" w15:restartNumberingAfterBreak="0">
    <w:nsid w:val="36B04080"/>
    <w:multiLevelType w:val="multilevel"/>
    <w:tmpl w:val="3D2E583A"/>
    <w:lvl w:ilvl="0">
      <w:start w:val="1"/>
      <w:numFmt w:val="bullet"/>
      <w:pStyle w:val="Lijstalinea"/>
      <w:lvlText w:val="-"/>
      <w:lvlJc w:val="left"/>
      <w:pPr>
        <w:ind w:left="1134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701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3402" w:hanging="567"/>
      </w:pPr>
      <w:rPr>
        <w:rFonts w:ascii="Calibri" w:hAnsi="Calibri" w:hint="default"/>
        <w:color w:val="000000"/>
      </w:rPr>
    </w:lvl>
    <w:lvl w:ilvl="5">
      <w:start w:val="1"/>
      <w:numFmt w:val="bullet"/>
      <w:lvlText w:val=""/>
      <w:lvlJc w:val="left"/>
      <w:pPr>
        <w:ind w:left="3969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03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670" w:hanging="567"/>
      </w:pPr>
      <w:rPr>
        <w:rFonts w:ascii="Arial" w:hAnsi="Arial" w:hint="default"/>
        <w:color w:val="000000"/>
      </w:rPr>
    </w:lvl>
  </w:abstractNum>
  <w:abstractNum w:abstractNumId="7" w15:restartNumberingAfterBreak="0">
    <w:nsid w:val="3FA7337F"/>
    <w:multiLevelType w:val="hybridMultilevel"/>
    <w:tmpl w:val="EB26A754"/>
    <w:lvl w:ilvl="0" w:tplc="3B1C0D70">
      <w:numFmt w:val="bullet"/>
      <w:lvlText w:val="-"/>
      <w:lvlJc w:val="left"/>
      <w:pPr>
        <w:ind w:left="720" w:hanging="360"/>
      </w:pPr>
      <w:rPr>
        <w:rFonts w:ascii="ArialMT" w:eastAsia="Calibri" w:hAnsi="ArialMT" w:cs="Arial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A07D0"/>
    <w:multiLevelType w:val="multilevel"/>
    <w:tmpl w:val="2EDC2EF0"/>
    <w:lvl w:ilvl="0">
      <w:start w:val="1"/>
      <w:numFmt w:val="bullet"/>
      <w:lvlText w:val="-"/>
      <w:lvlJc w:val="left"/>
      <w:pPr>
        <w:ind w:left="567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134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268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Calibri" w:hAnsi="Calibri" w:hint="default"/>
        <w:color w:val="000000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Arial" w:hAnsi="Arial" w:hint="default"/>
        <w:color w:val="000000"/>
      </w:rPr>
    </w:lvl>
  </w:abstractNum>
  <w:abstractNum w:abstractNumId="9" w15:restartNumberingAfterBreak="0">
    <w:nsid w:val="460E3DAC"/>
    <w:multiLevelType w:val="multilevel"/>
    <w:tmpl w:val="B928DCE8"/>
    <w:lvl w:ilvl="0">
      <w:numFmt w:val="bullet"/>
      <w:lvlText w:val="-"/>
      <w:lvlJc w:val="left"/>
      <w:pPr>
        <w:ind w:left="567" w:hanging="567"/>
      </w:pPr>
      <w:rPr>
        <w:rFonts w:ascii="Calibri" w:hAnsi="Calibri" w:hint="default"/>
        <w:color w:val="000000"/>
      </w:rPr>
    </w:lvl>
    <w:lvl w:ilvl="1">
      <w:start w:val="1"/>
      <w:numFmt w:val="bullet"/>
      <w:lvlText w:val=""/>
      <w:lvlJc w:val="left"/>
      <w:pPr>
        <w:ind w:left="1134" w:hanging="567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268" w:hanging="567"/>
      </w:pPr>
      <w:rPr>
        <w:rFonts w:ascii="Courier New" w:hAnsi="Courier New" w:hint="default"/>
      </w:rPr>
    </w:lvl>
    <w:lvl w:ilvl="4">
      <w:start w:val="1"/>
      <w:numFmt w:val="bullet"/>
      <w:lvlText w:val="-"/>
      <w:lvlJc w:val="left"/>
      <w:pPr>
        <w:ind w:left="2835" w:hanging="567"/>
      </w:pPr>
      <w:rPr>
        <w:rFonts w:ascii="Arial" w:hAnsi="Arial" w:hint="default"/>
        <w:color w:val="000000"/>
      </w:rPr>
    </w:lvl>
    <w:lvl w:ilvl="5">
      <w:start w:val="1"/>
      <w:numFmt w:val="bullet"/>
      <w:lvlText w:val=""/>
      <w:lvlJc w:val="left"/>
      <w:pPr>
        <w:ind w:left="3402" w:hanging="567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5103" w:hanging="567"/>
      </w:pPr>
      <w:rPr>
        <w:rFonts w:ascii="Calibri" w:hAnsi="Calibri" w:hint="default"/>
        <w:color w:val="000000"/>
      </w:rPr>
    </w:lvl>
  </w:abstractNum>
  <w:abstractNum w:abstractNumId="10" w15:restartNumberingAfterBreak="0">
    <w:nsid w:val="4BD313A3"/>
    <w:multiLevelType w:val="multilevel"/>
    <w:tmpl w:val="B4662196"/>
    <w:name w:val="Bijlagen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Restart w:val="0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5BDD0997"/>
    <w:multiLevelType w:val="hybridMultilevel"/>
    <w:tmpl w:val="19623A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B6045"/>
    <w:multiLevelType w:val="multilevel"/>
    <w:tmpl w:val="1764C068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  <w:u w:val="single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  <w:u w:val="single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13" w15:restartNumberingAfterBreak="0">
    <w:nsid w:val="5F411D65"/>
    <w:multiLevelType w:val="hybridMultilevel"/>
    <w:tmpl w:val="D388A538"/>
    <w:lvl w:ilvl="0" w:tplc="71566C7A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84078"/>
    <w:multiLevelType w:val="hybridMultilevel"/>
    <w:tmpl w:val="F470ED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6"/>
  </w:num>
  <w:num w:numId="11">
    <w:abstractNumId w:val="14"/>
  </w:num>
  <w:num w:numId="12">
    <w:abstractNumId w:val="3"/>
  </w:num>
  <w:num w:numId="13">
    <w:abstractNumId w:val="13"/>
  </w:num>
  <w:num w:numId="14">
    <w:abstractNumId w:val="11"/>
  </w:num>
  <w:num w:numId="1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3"/>
  <w:defaultTabStop w:val="567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59"/>
    <w:rsid w:val="00001C34"/>
    <w:rsid w:val="000120EF"/>
    <w:rsid w:val="00013A28"/>
    <w:rsid w:val="00027B27"/>
    <w:rsid w:val="00043ECC"/>
    <w:rsid w:val="00063C02"/>
    <w:rsid w:val="0006557A"/>
    <w:rsid w:val="00067804"/>
    <w:rsid w:val="00070A3F"/>
    <w:rsid w:val="000809E4"/>
    <w:rsid w:val="00081B81"/>
    <w:rsid w:val="00082307"/>
    <w:rsid w:val="000910A1"/>
    <w:rsid w:val="00094036"/>
    <w:rsid w:val="000A08CB"/>
    <w:rsid w:val="000A71A0"/>
    <w:rsid w:val="000C1C81"/>
    <w:rsid w:val="000C27E8"/>
    <w:rsid w:val="000C685D"/>
    <w:rsid w:val="000D21F2"/>
    <w:rsid w:val="000D3C61"/>
    <w:rsid w:val="000D7B5A"/>
    <w:rsid w:val="000D7F71"/>
    <w:rsid w:val="000D7FBA"/>
    <w:rsid w:val="000E4D63"/>
    <w:rsid w:val="000F4008"/>
    <w:rsid w:val="000F79D6"/>
    <w:rsid w:val="00103B4D"/>
    <w:rsid w:val="001117DD"/>
    <w:rsid w:val="00113E2F"/>
    <w:rsid w:val="0013230C"/>
    <w:rsid w:val="00136B95"/>
    <w:rsid w:val="001410E7"/>
    <w:rsid w:val="001433D1"/>
    <w:rsid w:val="00146BC8"/>
    <w:rsid w:val="00157546"/>
    <w:rsid w:val="00160E72"/>
    <w:rsid w:val="00163C91"/>
    <w:rsid w:val="00182BCE"/>
    <w:rsid w:val="001841C8"/>
    <w:rsid w:val="00197A82"/>
    <w:rsid w:val="001A43E6"/>
    <w:rsid w:val="001A5CDB"/>
    <w:rsid w:val="001C048C"/>
    <w:rsid w:val="001C20E0"/>
    <w:rsid w:val="001C5FDE"/>
    <w:rsid w:val="001F60BD"/>
    <w:rsid w:val="001F61F1"/>
    <w:rsid w:val="00200720"/>
    <w:rsid w:val="002009B5"/>
    <w:rsid w:val="00221CF5"/>
    <w:rsid w:val="00223CCD"/>
    <w:rsid w:val="00227223"/>
    <w:rsid w:val="00231CD9"/>
    <w:rsid w:val="0024012E"/>
    <w:rsid w:val="00246327"/>
    <w:rsid w:val="0025685E"/>
    <w:rsid w:val="002671C1"/>
    <w:rsid w:val="002776F2"/>
    <w:rsid w:val="00292B73"/>
    <w:rsid w:val="002932D6"/>
    <w:rsid w:val="002A5964"/>
    <w:rsid w:val="002B3AB5"/>
    <w:rsid w:val="002D36C9"/>
    <w:rsid w:val="002D3E01"/>
    <w:rsid w:val="00314567"/>
    <w:rsid w:val="0031792B"/>
    <w:rsid w:val="00326FD9"/>
    <w:rsid w:val="00330F09"/>
    <w:rsid w:val="00333EBE"/>
    <w:rsid w:val="003424E3"/>
    <w:rsid w:val="00351DC8"/>
    <w:rsid w:val="00352506"/>
    <w:rsid w:val="00353656"/>
    <w:rsid w:val="0035421E"/>
    <w:rsid w:val="00355669"/>
    <w:rsid w:val="00360F3A"/>
    <w:rsid w:val="00364EF3"/>
    <w:rsid w:val="003754F1"/>
    <w:rsid w:val="00380B02"/>
    <w:rsid w:val="00381465"/>
    <w:rsid w:val="00384EF5"/>
    <w:rsid w:val="00391477"/>
    <w:rsid w:val="003A0969"/>
    <w:rsid w:val="003A5045"/>
    <w:rsid w:val="003B140A"/>
    <w:rsid w:val="003B23FC"/>
    <w:rsid w:val="003B35D1"/>
    <w:rsid w:val="003C7383"/>
    <w:rsid w:val="003F109D"/>
    <w:rsid w:val="004009FB"/>
    <w:rsid w:val="004126F0"/>
    <w:rsid w:val="00420659"/>
    <w:rsid w:val="0042735F"/>
    <w:rsid w:val="004316F0"/>
    <w:rsid w:val="004344F5"/>
    <w:rsid w:val="004356FF"/>
    <w:rsid w:val="004357C4"/>
    <w:rsid w:val="0043604C"/>
    <w:rsid w:val="00455681"/>
    <w:rsid w:val="00455B7B"/>
    <w:rsid w:val="00466FFE"/>
    <w:rsid w:val="00470020"/>
    <w:rsid w:val="00470E57"/>
    <w:rsid w:val="00471710"/>
    <w:rsid w:val="00474F7A"/>
    <w:rsid w:val="004854C4"/>
    <w:rsid w:val="004B00F9"/>
    <w:rsid w:val="004B0AC6"/>
    <w:rsid w:val="004C78F8"/>
    <w:rsid w:val="004D0912"/>
    <w:rsid w:val="004F52E3"/>
    <w:rsid w:val="00511571"/>
    <w:rsid w:val="00514855"/>
    <w:rsid w:val="00517980"/>
    <w:rsid w:val="00522A4C"/>
    <w:rsid w:val="00536124"/>
    <w:rsid w:val="00551A01"/>
    <w:rsid w:val="00554F54"/>
    <w:rsid w:val="00555509"/>
    <w:rsid w:val="00556169"/>
    <w:rsid w:val="00567775"/>
    <w:rsid w:val="0057044A"/>
    <w:rsid w:val="005711CB"/>
    <w:rsid w:val="00572684"/>
    <w:rsid w:val="0058311B"/>
    <w:rsid w:val="00596575"/>
    <w:rsid w:val="00596738"/>
    <w:rsid w:val="005A6AE4"/>
    <w:rsid w:val="005A6E97"/>
    <w:rsid w:val="005B2F73"/>
    <w:rsid w:val="005B4CF2"/>
    <w:rsid w:val="005B7405"/>
    <w:rsid w:val="005D52FC"/>
    <w:rsid w:val="005E2085"/>
    <w:rsid w:val="005F47ED"/>
    <w:rsid w:val="0060075F"/>
    <w:rsid w:val="006054DB"/>
    <w:rsid w:val="00611A64"/>
    <w:rsid w:val="00612591"/>
    <w:rsid w:val="00617A14"/>
    <w:rsid w:val="0062285F"/>
    <w:rsid w:val="00624B7B"/>
    <w:rsid w:val="00626C8E"/>
    <w:rsid w:val="00656022"/>
    <w:rsid w:val="006660DE"/>
    <w:rsid w:val="0067431D"/>
    <w:rsid w:val="00674BBA"/>
    <w:rsid w:val="00682775"/>
    <w:rsid w:val="00686B7A"/>
    <w:rsid w:val="00686F38"/>
    <w:rsid w:val="00695981"/>
    <w:rsid w:val="00697BBE"/>
    <w:rsid w:val="006A1D75"/>
    <w:rsid w:val="006A3B66"/>
    <w:rsid w:val="006B479E"/>
    <w:rsid w:val="006C4329"/>
    <w:rsid w:val="006C5ED0"/>
    <w:rsid w:val="006C7B37"/>
    <w:rsid w:val="006D564F"/>
    <w:rsid w:val="0070348F"/>
    <w:rsid w:val="00707C49"/>
    <w:rsid w:val="007138B1"/>
    <w:rsid w:val="007159FA"/>
    <w:rsid w:val="007414D3"/>
    <w:rsid w:val="00746FF5"/>
    <w:rsid w:val="007475D4"/>
    <w:rsid w:val="0075044F"/>
    <w:rsid w:val="00765DAA"/>
    <w:rsid w:val="00796B02"/>
    <w:rsid w:val="007A34F2"/>
    <w:rsid w:val="007B18E8"/>
    <w:rsid w:val="007B7248"/>
    <w:rsid w:val="007B7F23"/>
    <w:rsid w:val="007C77D2"/>
    <w:rsid w:val="007D3D42"/>
    <w:rsid w:val="007D43BC"/>
    <w:rsid w:val="007D4D2D"/>
    <w:rsid w:val="007F74B4"/>
    <w:rsid w:val="00814F05"/>
    <w:rsid w:val="00816DE8"/>
    <w:rsid w:val="00820EB7"/>
    <w:rsid w:val="00821DAB"/>
    <w:rsid w:val="008240FD"/>
    <w:rsid w:val="00824C62"/>
    <w:rsid w:val="00833E33"/>
    <w:rsid w:val="00836471"/>
    <w:rsid w:val="00836A08"/>
    <w:rsid w:val="00847FDB"/>
    <w:rsid w:val="00856E52"/>
    <w:rsid w:val="008608D4"/>
    <w:rsid w:val="0086232E"/>
    <w:rsid w:val="00866F0C"/>
    <w:rsid w:val="00870EB0"/>
    <w:rsid w:val="00873306"/>
    <w:rsid w:val="00875A3A"/>
    <w:rsid w:val="00880A65"/>
    <w:rsid w:val="00883799"/>
    <w:rsid w:val="00896B44"/>
    <w:rsid w:val="008A0566"/>
    <w:rsid w:val="008B0ECF"/>
    <w:rsid w:val="008B2B82"/>
    <w:rsid w:val="008C12EA"/>
    <w:rsid w:val="008C1C79"/>
    <w:rsid w:val="008D093F"/>
    <w:rsid w:val="008E749B"/>
    <w:rsid w:val="008E7AF2"/>
    <w:rsid w:val="008E7BC4"/>
    <w:rsid w:val="008F2096"/>
    <w:rsid w:val="00900CA3"/>
    <w:rsid w:val="00902B78"/>
    <w:rsid w:val="00903ED5"/>
    <w:rsid w:val="00905E33"/>
    <w:rsid w:val="00912130"/>
    <w:rsid w:val="0091767D"/>
    <w:rsid w:val="00920CD8"/>
    <w:rsid w:val="00922C38"/>
    <w:rsid w:val="0092344C"/>
    <w:rsid w:val="00925579"/>
    <w:rsid w:val="009345EB"/>
    <w:rsid w:val="00936B99"/>
    <w:rsid w:val="009511B2"/>
    <w:rsid w:val="009655ED"/>
    <w:rsid w:val="00970835"/>
    <w:rsid w:val="009769C7"/>
    <w:rsid w:val="0098731E"/>
    <w:rsid w:val="009916D2"/>
    <w:rsid w:val="00992EE8"/>
    <w:rsid w:val="00995C34"/>
    <w:rsid w:val="009B2217"/>
    <w:rsid w:val="009B4F31"/>
    <w:rsid w:val="009D4B0B"/>
    <w:rsid w:val="009D577E"/>
    <w:rsid w:val="009D6709"/>
    <w:rsid w:val="009E033D"/>
    <w:rsid w:val="009F7524"/>
    <w:rsid w:val="00A0307F"/>
    <w:rsid w:val="00A140E8"/>
    <w:rsid w:val="00A242D4"/>
    <w:rsid w:val="00A25C40"/>
    <w:rsid w:val="00A34038"/>
    <w:rsid w:val="00A34251"/>
    <w:rsid w:val="00A51F4B"/>
    <w:rsid w:val="00A601FF"/>
    <w:rsid w:val="00A602F2"/>
    <w:rsid w:val="00A6321C"/>
    <w:rsid w:val="00A65686"/>
    <w:rsid w:val="00A80674"/>
    <w:rsid w:val="00A85DE3"/>
    <w:rsid w:val="00A865F8"/>
    <w:rsid w:val="00A917CB"/>
    <w:rsid w:val="00AB7D7B"/>
    <w:rsid w:val="00AC0146"/>
    <w:rsid w:val="00AF6F71"/>
    <w:rsid w:val="00B0498A"/>
    <w:rsid w:val="00B1199C"/>
    <w:rsid w:val="00B15A95"/>
    <w:rsid w:val="00B3151B"/>
    <w:rsid w:val="00B3784B"/>
    <w:rsid w:val="00B5079D"/>
    <w:rsid w:val="00B529CC"/>
    <w:rsid w:val="00B63B1E"/>
    <w:rsid w:val="00B66475"/>
    <w:rsid w:val="00B73E55"/>
    <w:rsid w:val="00B77F20"/>
    <w:rsid w:val="00B95C34"/>
    <w:rsid w:val="00BA1A49"/>
    <w:rsid w:val="00BA33B0"/>
    <w:rsid w:val="00BB5D14"/>
    <w:rsid w:val="00BC3393"/>
    <w:rsid w:val="00BF5ABD"/>
    <w:rsid w:val="00C06441"/>
    <w:rsid w:val="00C07E45"/>
    <w:rsid w:val="00C1087A"/>
    <w:rsid w:val="00C11006"/>
    <w:rsid w:val="00C123D5"/>
    <w:rsid w:val="00C12E89"/>
    <w:rsid w:val="00C161FD"/>
    <w:rsid w:val="00C27E85"/>
    <w:rsid w:val="00C34DBD"/>
    <w:rsid w:val="00C42D56"/>
    <w:rsid w:val="00C454E2"/>
    <w:rsid w:val="00C5193D"/>
    <w:rsid w:val="00C55E7E"/>
    <w:rsid w:val="00C65DF9"/>
    <w:rsid w:val="00C87476"/>
    <w:rsid w:val="00CA23B1"/>
    <w:rsid w:val="00CA34D4"/>
    <w:rsid w:val="00CB5056"/>
    <w:rsid w:val="00CC30BD"/>
    <w:rsid w:val="00CC6D77"/>
    <w:rsid w:val="00CC6FF3"/>
    <w:rsid w:val="00CD0BE7"/>
    <w:rsid w:val="00CD6EC2"/>
    <w:rsid w:val="00CE524F"/>
    <w:rsid w:val="00CE6FD6"/>
    <w:rsid w:val="00D01FF1"/>
    <w:rsid w:val="00D045F6"/>
    <w:rsid w:val="00D07A38"/>
    <w:rsid w:val="00D125A9"/>
    <w:rsid w:val="00D132A6"/>
    <w:rsid w:val="00D141A1"/>
    <w:rsid w:val="00D22A9F"/>
    <w:rsid w:val="00D30111"/>
    <w:rsid w:val="00D31F18"/>
    <w:rsid w:val="00D60C67"/>
    <w:rsid w:val="00D66698"/>
    <w:rsid w:val="00D67042"/>
    <w:rsid w:val="00D71680"/>
    <w:rsid w:val="00D73E6B"/>
    <w:rsid w:val="00D74BAA"/>
    <w:rsid w:val="00D86ABB"/>
    <w:rsid w:val="00D917B6"/>
    <w:rsid w:val="00D948AF"/>
    <w:rsid w:val="00DA2B98"/>
    <w:rsid w:val="00DB538B"/>
    <w:rsid w:val="00DB774C"/>
    <w:rsid w:val="00DC0E1A"/>
    <w:rsid w:val="00DE4DC8"/>
    <w:rsid w:val="00DF559F"/>
    <w:rsid w:val="00E04BAF"/>
    <w:rsid w:val="00E15C6B"/>
    <w:rsid w:val="00E15D02"/>
    <w:rsid w:val="00E16763"/>
    <w:rsid w:val="00E17C73"/>
    <w:rsid w:val="00E2355F"/>
    <w:rsid w:val="00E273FA"/>
    <w:rsid w:val="00E456B0"/>
    <w:rsid w:val="00E50749"/>
    <w:rsid w:val="00E55085"/>
    <w:rsid w:val="00E63BD0"/>
    <w:rsid w:val="00E71E42"/>
    <w:rsid w:val="00E71E85"/>
    <w:rsid w:val="00E7434D"/>
    <w:rsid w:val="00E7638C"/>
    <w:rsid w:val="00E92DEF"/>
    <w:rsid w:val="00E961B8"/>
    <w:rsid w:val="00E96BF4"/>
    <w:rsid w:val="00E97FBB"/>
    <w:rsid w:val="00EA395E"/>
    <w:rsid w:val="00EB4CEE"/>
    <w:rsid w:val="00EB5D9A"/>
    <w:rsid w:val="00ED75F9"/>
    <w:rsid w:val="00EE1F4F"/>
    <w:rsid w:val="00EE290E"/>
    <w:rsid w:val="00EE75F7"/>
    <w:rsid w:val="00EF3483"/>
    <w:rsid w:val="00EF6684"/>
    <w:rsid w:val="00F13079"/>
    <w:rsid w:val="00F17393"/>
    <w:rsid w:val="00F25B68"/>
    <w:rsid w:val="00F35F7C"/>
    <w:rsid w:val="00F44358"/>
    <w:rsid w:val="00F52459"/>
    <w:rsid w:val="00F554E2"/>
    <w:rsid w:val="00F65887"/>
    <w:rsid w:val="00F728F7"/>
    <w:rsid w:val="00F75C2E"/>
    <w:rsid w:val="00F7776D"/>
    <w:rsid w:val="00F91922"/>
    <w:rsid w:val="00F9546F"/>
    <w:rsid w:val="00F956D3"/>
    <w:rsid w:val="00FA6D83"/>
    <w:rsid w:val="00FA7BF1"/>
    <w:rsid w:val="00FE2242"/>
    <w:rsid w:val="00FE686F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60446F"/>
  <w15:docId w15:val="{FE24D3A2-5417-48C4-8239-93CD67E6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>
      <w:pPr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locked="1" w:semiHidden="1" w:uiPriority="9" w:unhideWhenUsed="1"/>
    <w:lsdException w:name="heading 6" w:locked="1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479E"/>
    <w:pPr>
      <w:ind w:left="0" w:firstLine="0"/>
    </w:pPr>
    <w:rPr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A1D75"/>
    <w:pPr>
      <w:numPr>
        <w:numId w:val="3"/>
      </w:numPr>
      <w:outlineLvl w:val="0"/>
    </w:pPr>
    <w:rPr>
      <w:rFonts w:asciiTheme="minorHAnsi" w:hAnsiTheme="minorHAnsi"/>
      <w:b/>
      <w:u w:val="single"/>
    </w:rPr>
  </w:style>
  <w:style w:type="paragraph" w:styleId="Kop2">
    <w:name w:val="heading 2"/>
    <w:basedOn w:val="Kop1"/>
    <w:next w:val="Standaard"/>
    <w:link w:val="Kop2Char"/>
    <w:uiPriority w:val="9"/>
    <w:qFormat/>
    <w:rsid w:val="0075044F"/>
    <w:pPr>
      <w:numPr>
        <w:ilvl w:val="1"/>
      </w:numPr>
      <w:outlineLvl w:val="1"/>
    </w:pPr>
    <w:rPr>
      <w:u w:val="none"/>
    </w:rPr>
  </w:style>
  <w:style w:type="paragraph" w:styleId="Kop3">
    <w:name w:val="heading 3"/>
    <w:basedOn w:val="Standaard"/>
    <w:next w:val="Standaard"/>
    <w:link w:val="Kop3Char"/>
    <w:uiPriority w:val="9"/>
    <w:qFormat/>
    <w:rsid w:val="00067804"/>
    <w:pPr>
      <w:keepNext/>
      <w:keepLines/>
      <w:numPr>
        <w:ilvl w:val="2"/>
        <w:numId w:val="3"/>
      </w:numPr>
      <w:spacing w:before="40"/>
      <w:outlineLvl w:val="2"/>
    </w:pPr>
    <w:rPr>
      <w:rFonts w:asciiTheme="minorHAnsi" w:eastAsiaTheme="majorEastAsia" w:hAnsiTheme="minorHAnsi" w:cstheme="majorBidi"/>
      <w:szCs w:val="20"/>
      <w:u w:val="single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rsid w:val="00067804"/>
    <w:pPr>
      <w:numPr>
        <w:ilvl w:val="3"/>
      </w:numPr>
      <w:outlineLvl w:val="3"/>
    </w:pPr>
    <w:rPr>
      <w:iCs/>
      <w:u w:val="none"/>
    </w:rPr>
  </w:style>
  <w:style w:type="paragraph" w:styleId="Kop5">
    <w:name w:val="heading 5"/>
    <w:basedOn w:val="Standaard"/>
    <w:next w:val="Standaard"/>
    <w:link w:val="Kop5Char"/>
    <w:uiPriority w:val="9"/>
    <w:semiHidden/>
    <w:locked/>
    <w:rsid w:val="00833E3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locked/>
    <w:rsid w:val="00CC30BD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30BD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30BD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30BD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746E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46E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132A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32A6"/>
    <w:rPr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D132A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32A6"/>
    <w:rPr>
      <w:szCs w:val="22"/>
    </w:rPr>
  </w:style>
  <w:style w:type="table" w:styleId="Tabelraster">
    <w:name w:val="Table Grid"/>
    <w:basedOn w:val="Standaardtabel"/>
    <w:uiPriority w:val="59"/>
    <w:rsid w:val="008809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jstalinea">
    <w:name w:val="List Paragraph"/>
    <w:aliases w:val="Opsomming"/>
    <w:basedOn w:val="Standaard"/>
    <w:link w:val="LijstalineaChar"/>
    <w:uiPriority w:val="19"/>
    <w:qFormat/>
    <w:rsid w:val="006A1D75"/>
    <w:pPr>
      <w:numPr>
        <w:numId w:val="7"/>
      </w:numPr>
      <w:contextualSpacing/>
    </w:p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CD6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CD6141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semiHidden/>
    <w:locked/>
    <w:rsid w:val="00DE542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11910"/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11910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11910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6F0E03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6A1D75"/>
    <w:rPr>
      <w:rFonts w:asciiTheme="minorHAnsi" w:hAnsiTheme="minorHAnsi"/>
      <w:b/>
      <w:szCs w:val="22"/>
      <w:u w:val="single"/>
    </w:rPr>
  </w:style>
  <w:style w:type="paragraph" w:styleId="Bijschrift">
    <w:name w:val="caption"/>
    <w:basedOn w:val="Standaard"/>
    <w:next w:val="Standaard"/>
    <w:uiPriority w:val="35"/>
    <w:unhideWhenUsed/>
    <w:rsid w:val="0062285F"/>
    <w:pPr>
      <w:spacing w:after="200"/>
    </w:pPr>
    <w:rPr>
      <w:i/>
      <w:iCs/>
      <w:sz w:val="18"/>
      <w:szCs w:val="18"/>
    </w:rPr>
  </w:style>
  <w:style w:type="character" w:styleId="Zwaar">
    <w:name w:val="Strong"/>
    <w:basedOn w:val="Standaardalinea-lettertype"/>
    <w:uiPriority w:val="22"/>
    <w:semiHidden/>
    <w:locked/>
    <w:rsid w:val="00CB7ECD"/>
    <w:rPr>
      <w:b/>
      <w:bCs/>
    </w:rPr>
  </w:style>
  <w:style w:type="paragraph" w:customStyle="1" w:styleId="Nummering">
    <w:name w:val="Nummering"/>
    <w:basedOn w:val="Lijstalinea"/>
    <w:link w:val="NummeringChar"/>
    <w:uiPriority w:val="20"/>
    <w:qFormat/>
    <w:rsid w:val="00E71E42"/>
    <w:pPr>
      <w:numPr>
        <w:numId w:val="2"/>
      </w:numPr>
    </w:pPr>
    <w:rPr>
      <w:szCs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19"/>
    <w:rsid w:val="006A1D75"/>
    <w:rPr>
      <w:szCs w:val="22"/>
    </w:rPr>
  </w:style>
  <w:style w:type="character" w:customStyle="1" w:styleId="NummeringChar">
    <w:name w:val="Nummering Char"/>
    <w:basedOn w:val="LijstalineaChar"/>
    <w:link w:val="Nummering"/>
    <w:uiPriority w:val="20"/>
    <w:rsid w:val="0062285F"/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59094B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5044F"/>
    <w:rPr>
      <w:rFonts w:asciiTheme="minorHAnsi" w:hAnsiTheme="minorHAnsi"/>
      <w:b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320F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067804"/>
    <w:rPr>
      <w:rFonts w:asciiTheme="minorHAnsi" w:eastAsiaTheme="majorEastAsia" w:hAnsiTheme="minorHAnsi" w:cstheme="majorBidi"/>
      <w:u w:val="single"/>
    </w:rPr>
  </w:style>
  <w:style w:type="paragraph" w:styleId="Titel">
    <w:name w:val="Title"/>
    <w:basedOn w:val="Standaard"/>
    <w:next w:val="Standaard"/>
    <w:link w:val="TitelChar"/>
    <w:uiPriority w:val="29"/>
    <w:qFormat/>
    <w:rsid w:val="00870EB0"/>
    <w:pPr>
      <w:jc w:val="left"/>
    </w:pPr>
    <w:rPr>
      <w:caps/>
      <w:spacing w:val="40"/>
      <w:sz w:val="40"/>
      <w:szCs w:val="28"/>
      <w:lang w:eastAsia="en-US"/>
    </w:rPr>
  </w:style>
  <w:style w:type="character" w:customStyle="1" w:styleId="TitelChar">
    <w:name w:val="Titel Char"/>
    <w:basedOn w:val="Standaardalinea-lettertype"/>
    <w:link w:val="Titel"/>
    <w:uiPriority w:val="29"/>
    <w:rsid w:val="00CC30BD"/>
    <w:rPr>
      <w:caps/>
      <w:spacing w:val="40"/>
      <w:sz w:val="40"/>
      <w:szCs w:val="28"/>
      <w:lang w:eastAsia="en-US"/>
    </w:rPr>
  </w:style>
  <w:style w:type="character" w:styleId="Intensieveverwijzing">
    <w:name w:val="Intense Reference"/>
    <w:basedOn w:val="Standaardalinea-lettertype"/>
    <w:uiPriority w:val="32"/>
    <w:semiHidden/>
    <w:locked/>
    <w:rsid w:val="00A0307F"/>
    <w:rPr>
      <w:b/>
      <w:bCs/>
      <w:smallCaps/>
      <w:color w:val="4F81BD" w:themeColor="accent1"/>
      <w:spacing w:val="5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69"/>
    <w:rPr>
      <w:rFonts w:asciiTheme="minorHAnsi" w:eastAsiaTheme="majorEastAsia" w:hAnsiTheme="minorHAnsi" w:cstheme="majorBidi"/>
      <w:iC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67804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eastAsiaTheme="majorEastAsia" w:cstheme="majorBidi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8D093F"/>
    <w:pPr>
      <w:tabs>
        <w:tab w:val="left" w:pos="400"/>
        <w:tab w:val="right" w:leader="dot" w:pos="9344"/>
      </w:tabs>
      <w:spacing w:after="100"/>
    </w:pPr>
    <w:rPr>
      <w:b/>
      <w:noProof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8D093F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8D093F"/>
    <w:pPr>
      <w:spacing w:after="100"/>
      <w:ind w:left="400"/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CC30BD"/>
    <w:rPr>
      <w:rFonts w:asciiTheme="majorHAnsi" w:eastAsiaTheme="majorEastAsia" w:hAnsiTheme="majorHAnsi" w:cstheme="majorBidi"/>
      <w:color w:val="365F91" w:themeColor="accent1" w:themeShade="BF"/>
      <w:szCs w:val="22"/>
    </w:rPr>
  </w:style>
  <w:style w:type="paragraph" w:customStyle="1" w:styleId="Adresblok">
    <w:name w:val="Adresblok"/>
    <w:basedOn w:val="Standaard"/>
    <w:link w:val="AdresblokChar"/>
    <w:locked/>
    <w:rsid w:val="00796B02"/>
    <w:pPr>
      <w:spacing w:after="4"/>
    </w:pPr>
    <w:rPr>
      <w:rFonts w:ascii="Myriad Pro" w:hAnsi="Myriad Pro"/>
      <w:spacing w:val="3"/>
      <w:kern w:val="16"/>
      <w:sz w:val="16"/>
      <w:szCs w:val="16"/>
    </w:rPr>
  </w:style>
  <w:style w:type="character" w:customStyle="1" w:styleId="AdresblokChar">
    <w:name w:val="Adresblok Char"/>
    <w:basedOn w:val="Standaardalinea-lettertype"/>
    <w:link w:val="Adresblok"/>
    <w:rsid w:val="00CC30BD"/>
    <w:rPr>
      <w:rFonts w:ascii="Myriad Pro" w:hAnsi="Myriad Pro"/>
      <w:spacing w:val="3"/>
      <w:kern w:val="16"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30"/>
    <w:qFormat/>
    <w:rsid w:val="002009B5"/>
    <w:pPr>
      <w:numPr>
        <w:ilvl w:val="1"/>
      </w:numPr>
      <w:ind w:left="567" w:hanging="567"/>
      <w:jc w:val="left"/>
    </w:pPr>
    <w:rPr>
      <w:rFonts w:asciiTheme="minorHAnsi" w:eastAsiaTheme="minorEastAsia" w:hAnsiTheme="minorHAnsi" w:cstheme="minorBidi"/>
      <w:caps/>
      <w:spacing w:val="15"/>
      <w:szCs w:val="20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30"/>
    <w:rsid w:val="002009B5"/>
    <w:rPr>
      <w:rFonts w:asciiTheme="minorHAnsi" w:eastAsiaTheme="minorEastAsia" w:hAnsiTheme="minorHAnsi" w:cstheme="minorBidi"/>
      <w:caps/>
      <w:spacing w:val="15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30BD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30BD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30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30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ijlage">
    <w:name w:val="Bijlage"/>
    <w:basedOn w:val="Kop1"/>
    <w:next w:val="Standaard"/>
    <w:link w:val="BijlageChar"/>
    <w:uiPriority w:val="10"/>
    <w:qFormat/>
    <w:rsid w:val="00D132A6"/>
    <w:pPr>
      <w:pageBreakBefore/>
      <w:widowControl w:val="0"/>
      <w:numPr>
        <w:numId w:val="4"/>
      </w:numPr>
      <w:ind w:left="567" w:hanging="567"/>
    </w:pPr>
  </w:style>
  <w:style w:type="character" w:customStyle="1" w:styleId="BijlageChar">
    <w:name w:val="Bijlage Char"/>
    <w:basedOn w:val="Kop1Char"/>
    <w:link w:val="Bijlage"/>
    <w:uiPriority w:val="10"/>
    <w:rsid w:val="00D132A6"/>
    <w:rPr>
      <w:rFonts w:asciiTheme="minorHAnsi" w:hAnsiTheme="minorHAnsi"/>
      <w:b/>
      <w:szCs w:val="22"/>
      <w:u w:val="single"/>
    </w:rPr>
  </w:style>
  <w:style w:type="table" w:customStyle="1" w:styleId="Tabelraster2">
    <w:name w:val="Tabelraster2"/>
    <w:basedOn w:val="Standaardtabel"/>
    <w:next w:val="Tabelraster"/>
    <w:uiPriority w:val="59"/>
    <w:rsid w:val="00ED75F9"/>
    <w:pPr>
      <w:ind w:left="0"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roinfranl.sharepoint.com/Officesjablonen/V&amp;G-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F0633C50B9403196ED19A2DFDC76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9151E4-8E43-498F-8E3F-33CA4CA0D78F}"/>
      </w:docPartPr>
      <w:docPartBody>
        <w:p w:rsidR="00E413C6" w:rsidRDefault="00E73E34">
          <w:pPr>
            <w:pStyle w:val="7AF0633C50B9403196ED19A2DFDC76BD"/>
          </w:pPr>
          <w:r w:rsidRPr="00D855A3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CEB6FEDAA9D94F3C8EFE0D97E1C995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F54C4E-F377-4210-A946-C7E4F5C1B8D3}"/>
      </w:docPartPr>
      <w:docPartBody>
        <w:p w:rsidR="00000000" w:rsidRDefault="008421F0" w:rsidP="008421F0">
          <w:pPr>
            <w:pStyle w:val="CEB6FEDAA9D94F3C8EFE0D97E1C995C9"/>
          </w:pPr>
          <w:r w:rsidRPr="00D855A3">
            <w:rPr>
              <w:rStyle w:val="Tekstvantijdelijkeaanduiding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34"/>
    <w:rsid w:val="004C7F2F"/>
    <w:rsid w:val="006007F7"/>
    <w:rsid w:val="00664C49"/>
    <w:rsid w:val="00670D56"/>
    <w:rsid w:val="006E3C34"/>
    <w:rsid w:val="006E6F92"/>
    <w:rsid w:val="008421F0"/>
    <w:rsid w:val="009625E8"/>
    <w:rsid w:val="00C105F1"/>
    <w:rsid w:val="00CC12C8"/>
    <w:rsid w:val="00D707D4"/>
    <w:rsid w:val="00E10A03"/>
    <w:rsid w:val="00E413C6"/>
    <w:rsid w:val="00E73E34"/>
    <w:rsid w:val="00F07FC1"/>
    <w:rsid w:val="00F7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421F0"/>
    <w:rPr>
      <w:color w:val="808080"/>
    </w:rPr>
  </w:style>
  <w:style w:type="paragraph" w:customStyle="1" w:styleId="7AF0633C50B9403196ED19A2DFDC76BD">
    <w:name w:val="7AF0633C50B9403196ED19A2DFDC76BD"/>
  </w:style>
  <w:style w:type="paragraph" w:customStyle="1" w:styleId="F36A563CE4AE4404AF2CB917D7896053">
    <w:name w:val="F36A563CE4AE4404AF2CB917D7896053"/>
    <w:rsid w:val="008421F0"/>
  </w:style>
  <w:style w:type="paragraph" w:customStyle="1" w:styleId="FA982B3DEDD840128B6FB0C468BD4634">
    <w:name w:val="FA982B3DEDD840128B6FB0C468BD4634"/>
    <w:rsid w:val="006E6F92"/>
  </w:style>
  <w:style w:type="paragraph" w:customStyle="1" w:styleId="546CC8CE642C4568816EE430D07B00A4">
    <w:name w:val="546CC8CE642C4568816EE430D07B00A4"/>
    <w:rsid w:val="008421F0"/>
  </w:style>
  <w:style w:type="paragraph" w:customStyle="1" w:styleId="E15882F799A64A3DB26DF956C61D7474">
    <w:name w:val="E15882F799A64A3DB26DF956C61D7474"/>
    <w:rsid w:val="008421F0"/>
  </w:style>
  <w:style w:type="paragraph" w:customStyle="1" w:styleId="FE4171D317C64263A6051B2A5BB8D5A4">
    <w:name w:val="FE4171D317C64263A6051B2A5BB8D5A4"/>
    <w:rsid w:val="008421F0"/>
  </w:style>
  <w:style w:type="paragraph" w:customStyle="1" w:styleId="2901A345B5274B72860D7C96B2038A2F">
    <w:name w:val="2901A345B5274B72860D7C96B2038A2F"/>
    <w:rsid w:val="008421F0"/>
  </w:style>
  <w:style w:type="paragraph" w:customStyle="1" w:styleId="96A47A8DD4354813BB7C6D974BD31302">
    <w:name w:val="96A47A8DD4354813BB7C6D974BD31302"/>
    <w:rsid w:val="008421F0"/>
  </w:style>
  <w:style w:type="paragraph" w:customStyle="1" w:styleId="CEB6FEDAA9D94F3C8EFE0D97E1C995C9">
    <w:name w:val="CEB6FEDAA9D94F3C8EFE0D97E1C995C9"/>
    <w:rsid w:val="008421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2011-08-31T00:00:00</PublishDate>
  <Abstract/>
  <CompanyAddress/>
  <CompanyPhone>1</CompanyPhone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F6E4EC3AFC94BB56CD89B3556714E" ma:contentTypeVersion="14" ma:contentTypeDescription="Een nieuw document maken." ma:contentTypeScope="" ma:versionID="94ec6706fd5f27b87f293247a869cffc">
  <xsd:schema xmlns:xsd="http://www.w3.org/2001/XMLSchema" xmlns:xs="http://www.w3.org/2001/XMLSchema" xmlns:p="http://schemas.microsoft.com/office/2006/metadata/properties" xmlns:ns2="c29dfe77-9c72-4903-b7e0-ae429a5ed256" xmlns:ns3="d5541e08-897e-452f-83a7-4dedaf401228" targetNamespace="http://schemas.microsoft.com/office/2006/metadata/properties" ma:root="true" ma:fieldsID="8341184a0cd5f9aa47f4ac2886f64525" ns2:_="" ns3:_="">
    <xsd:import namespace="c29dfe77-9c72-4903-b7e0-ae429a5ed256"/>
    <xsd:import namespace="d5541e08-897e-452f-83a7-4dedaf401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dfe77-9c72-4903-b7e0-ae429a5ed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e191be1a-de04-4d50-a45f-0ff536f61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1e08-897e-452f-83a7-4dedaf4012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fda24df-2f71-495c-9103-dafb6a7af878}" ma:internalName="TaxCatchAll" ma:showField="CatchAllData" ma:web="d5541e08-897e-452f-83a7-4dedaf4012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dfe77-9c72-4903-b7e0-ae429a5ed256">
      <Terms xmlns="http://schemas.microsoft.com/office/infopath/2007/PartnerControls"/>
    </lcf76f155ced4ddcb4097134ff3c332f>
    <TaxCatchAll xmlns="d5541e08-897e-452f-83a7-4dedaf401228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1C2245-B54A-400C-9634-3B665207E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dfe77-9c72-4903-b7e0-ae429a5ed256"/>
    <ds:schemaRef ds:uri="d5541e08-897e-452f-83a7-4dedaf401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606969-B905-4F81-87AF-E750438C6A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A03881-5F44-4C14-9F1A-9A769453FE0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2E19F2-71DC-49E0-8059-54BC8C2E498D}">
  <ds:schemaRefs>
    <ds:schemaRef ds:uri="http://schemas.microsoft.com/office/2006/metadata/properties"/>
    <ds:schemaRef ds:uri="http://schemas.microsoft.com/office/infopath/2007/PartnerControls"/>
    <ds:schemaRef ds:uri="c29dfe77-9c72-4903-b7e0-ae429a5ed256"/>
    <ds:schemaRef ds:uri="d5541e08-897e-452f-83a7-4dedaf4012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V&amp;G-plan.dotx</Template>
  <TotalTime>119</TotalTime>
  <Pages>6</Pages>
  <Words>1137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Pro Infra B.V.</dc:subject>
  <dc:creator>Roland Termeer</dc:creator>
  <cp:lastModifiedBy>Berend Lemkes</cp:lastModifiedBy>
  <cp:revision>130</cp:revision>
  <cp:lastPrinted>2022-09-30T12:33:00Z</cp:lastPrinted>
  <dcterms:created xsi:type="dcterms:W3CDTF">2022-04-05T07:52:00Z</dcterms:created>
  <dcterms:modified xsi:type="dcterms:W3CDTF">2022-09-30T12:33:00Z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0x010100B15F6E4EC3AFC94BB56CD89B3556714E</vt:lpwstr>
  </property>
  <property fmtid="{D5CDD505-2E9C-101B-9397-08002B2CF9AE}" pid="3" name="MediaServiceImageTags">
    <vt:lpwstr/>
  </property>
</Properties>
</file>