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B221" w14:textId="77777777" w:rsidR="00FC584D" w:rsidRPr="000F6A94" w:rsidRDefault="00FC584D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58F95B4D" w14:textId="77777777" w:rsidR="00FC584D" w:rsidRPr="000F6A94" w:rsidRDefault="00FC584D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71308577" w14:textId="77777777" w:rsidR="00FC584D" w:rsidRPr="005A61C6" w:rsidRDefault="00FC584D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6D7D2708" w14:textId="01CCA5ED" w:rsidR="00FC584D" w:rsidRPr="000C67FA" w:rsidRDefault="00FC584D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2"/>
          <w:szCs w:val="22"/>
        </w:rPr>
      </w:pPr>
      <w:r w:rsidRPr="000C67FA">
        <w:rPr>
          <w:rFonts w:ascii="Calibri" w:hAnsi="Calibri" w:cs="Arial"/>
          <w:b/>
          <w:sz w:val="24"/>
          <w:szCs w:val="24"/>
        </w:rPr>
        <w:t>Verklaring akkoord concept Raamovereenkomst en Programma van Eisen met betrekking tot de Europese</w:t>
      </w:r>
      <w:r w:rsidR="000C67FA" w:rsidRPr="000C67FA">
        <w:rPr>
          <w:rFonts w:ascii="Calibri" w:hAnsi="Calibri" w:cs="Arial"/>
          <w:b/>
          <w:sz w:val="24"/>
          <w:szCs w:val="24"/>
        </w:rPr>
        <w:t xml:space="preserve"> </w:t>
      </w:r>
      <w:r w:rsidRPr="000C67FA">
        <w:rPr>
          <w:rFonts w:ascii="Calibri" w:hAnsi="Calibri" w:cs="Arial"/>
          <w:b/>
          <w:sz w:val="24"/>
          <w:szCs w:val="24"/>
        </w:rPr>
        <w:t xml:space="preserve">Aanbesteding </w:t>
      </w:r>
      <w:r w:rsidR="000C67FA" w:rsidRPr="000C67FA">
        <w:rPr>
          <w:rFonts w:ascii="Calibri" w:hAnsi="Calibri" w:cs="Arial"/>
          <w:b/>
          <w:sz w:val="24"/>
          <w:szCs w:val="24"/>
        </w:rPr>
        <w:t xml:space="preserve">School- en Kantoormeubilair 2022-ME1605 </w:t>
      </w:r>
      <w:r w:rsidRPr="000C67FA">
        <w:rPr>
          <w:rFonts w:ascii="Calibri" w:hAnsi="Calibri" w:cs="Arial"/>
          <w:b/>
          <w:sz w:val="24"/>
          <w:szCs w:val="24"/>
        </w:rPr>
        <w:t xml:space="preserve">ten behoeve van </w:t>
      </w:r>
      <w:r w:rsidR="000C67FA" w:rsidRPr="000C67FA">
        <w:rPr>
          <w:rFonts w:ascii="Calibri" w:hAnsi="Calibri" w:cs="Arial"/>
          <w:b/>
          <w:sz w:val="24"/>
          <w:szCs w:val="24"/>
        </w:rPr>
        <w:t>Stichting Scholen aan Zee</w:t>
      </w:r>
      <w:r w:rsidRPr="000C67FA">
        <w:rPr>
          <w:rFonts w:ascii="Calibri" w:hAnsi="Calibri" w:cs="Arial"/>
          <w:b/>
          <w:sz w:val="24"/>
          <w:szCs w:val="24"/>
        </w:rPr>
        <w:t>.</w:t>
      </w:r>
      <w:r w:rsidRPr="000C67FA">
        <w:rPr>
          <w:rFonts w:ascii="Calibri" w:hAnsi="Calibri" w:cs="Arial"/>
          <w:sz w:val="22"/>
          <w:szCs w:val="22"/>
        </w:rPr>
        <w:br/>
      </w:r>
    </w:p>
    <w:p w14:paraId="754F4109" w14:textId="77777777" w:rsidR="00FC584D" w:rsidRPr="005A61C6" w:rsidRDefault="00FC584D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C7EDC18" w14:textId="77777777" w:rsidR="00FC584D" w:rsidRPr="005A61C6" w:rsidRDefault="00FC584D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9CE7F3A" w14:textId="77777777" w:rsidR="00FC584D" w:rsidRPr="005A61C6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71F3AD4F" w14:textId="77777777" w:rsidR="00FC584D" w:rsidRPr="005A61C6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C4C965A" w14:textId="77777777" w:rsidR="00FC584D" w:rsidRPr="001D5A7A" w:rsidRDefault="00FC584D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1130CED8" w14:textId="77777777" w:rsidR="00FC584D" w:rsidRPr="001D5A7A" w:rsidRDefault="00FC584D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187BE746" w14:textId="77777777" w:rsidR="00FC584D" w:rsidRPr="005A61C6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646421BF" w14:textId="77777777" w:rsidR="00FC584D" w:rsidRPr="005A61C6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06F9ADD" w14:textId="77777777" w:rsidR="00FC584D" w:rsidRPr="005A61C6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04950181" w14:textId="4A74543E" w:rsidR="00FC584D" w:rsidRPr="006A4131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6A4131" w:rsidRPr="006A4131">
        <w:rPr>
          <w:rFonts w:ascii="Calibri" w:hAnsi="Calibri" w:cs="Arial"/>
          <w:b/>
          <w:bCs/>
          <w:sz w:val="22"/>
          <w:szCs w:val="22"/>
        </w:rPr>
        <w:t>2022-ME1605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63677705" w14:textId="77777777" w:rsidR="00FC584D" w:rsidRPr="006A4131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34DEDC2" w14:textId="6F799283" w:rsidR="00FC584D" w:rsidRDefault="006A4131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6A4131">
        <w:rPr>
          <w:rFonts w:ascii="Calibri" w:hAnsi="Calibri" w:cs="Arial"/>
          <w:sz w:val="22"/>
          <w:szCs w:val="22"/>
        </w:rPr>
        <w:tab/>
      </w:r>
      <w:r w:rsidR="00FC584D" w:rsidRPr="006A4131">
        <w:rPr>
          <w:rFonts w:ascii="Calibri" w:hAnsi="Calibri" w:cs="Arial"/>
          <w:sz w:val="22"/>
          <w:szCs w:val="22"/>
        </w:rPr>
        <w:t xml:space="preserve">Bijlage </w:t>
      </w:r>
      <w:r w:rsidRPr="006A4131">
        <w:rPr>
          <w:rFonts w:ascii="Calibri" w:hAnsi="Calibri" w:cs="Arial"/>
          <w:sz w:val="22"/>
          <w:szCs w:val="22"/>
        </w:rPr>
        <w:t>C</w:t>
      </w:r>
      <w:r w:rsidR="00FC584D" w:rsidRPr="006A4131">
        <w:rPr>
          <w:rFonts w:ascii="Calibri" w:hAnsi="Calibri" w:cs="Calibri"/>
          <w:sz w:val="22"/>
          <w:szCs w:val="22"/>
        </w:rPr>
        <w:t xml:space="preserve"> </w:t>
      </w:r>
      <w:r w:rsidR="00FC584D" w:rsidRPr="006A4131">
        <w:rPr>
          <w:rFonts w:ascii="Calibri" w:hAnsi="Calibri" w:cs="Calibri"/>
          <w:sz w:val="22"/>
          <w:szCs w:val="22"/>
        </w:rPr>
        <w:tab/>
        <w:t xml:space="preserve">Concept </w:t>
      </w:r>
      <w:r w:rsidRPr="006A4131">
        <w:rPr>
          <w:rFonts w:ascii="Calibri" w:hAnsi="Calibri" w:cs="Calibri"/>
          <w:sz w:val="22"/>
          <w:szCs w:val="22"/>
        </w:rPr>
        <w:t>R</w:t>
      </w:r>
      <w:r w:rsidR="00FC584D" w:rsidRPr="006A4131">
        <w:rPr>
          <w:rFonts w:ascii="Calibri" w:hAnsi="Calibri" w:cs="Calibri"/>
          <w:sz w:val="22"/>
          <w:szCs w:val="22"/>
        </w:rPr>
        <w:t>aamovereenkomst</w:t>
      </w:r>
    </w:p>
    <w:p w14:paraId="25F68CD9" w14:textId="77777777" w:rsidR="006A4131" w:rsidRPr="006A4131" w:rsidRDefault="006A413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FA6F761" w14:textId="5E4DF33F" w:rsidR="00FC584D" w:rsidRPr="006A4131" w:rsidRDefault="006A4131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6A4131">
        <w:rPr>
          <w:rFonts w:ascii="Calibri" w:hAnsi="Calibri" w:cs="Arial"/>
          <w:sz w:val="22"/>
          <w:szCs w:val="22"/>
        </w:rPr>
        <w:tab/>
      </w:r>
      <w:r w:rsidR="00FC584D" w:rsidRPr="006A4131">
        <w:rPr>
          <w:rFonts w:ascii="Calibri" w:hAnsi="Calibri" w:cs="Arial"/>
          <w:sz w:val="22"/>
          <w:szCs w:val="22"/>
        </w:rPr>
        <w:t xml:space="preserve">Bijlage </w:t>
      </w:r>
      <w:r w:rsidRPr="006A4131">
        <w:rPr>
          <w:rFonts w:ascii="Calibri" w:hAnsi="Calibri" w:cs="Arial"/>
          <w:sz w:val="22"/>
          <w:szCs w:val="22"/>
        </w:rPr>
        <w:t>D</w:t>
      </w:r>
      <w:r w:rsidR="00FC584D" w:rsidRPr="006A4131">
        <w:rPr>
          <w:rFonts w:ascii="Calibri" w:hAnsi="Calibri" w:cs="Calibri"/>
          <w:sz w:val="22"/>
          <w:szCs w:val="22"/>
        </w:rPr>
        <w:t xml:space="preserve"> </w:t>
      </w:r>
      <w:r w:rsidR="00FC584D" w:rsidRPr="006A4131">
        <w:rPr>
          <w:rFonts w:ascii="Calibri" w:hAnsi="Calibri" w:cs="Calibri"/>
          <w:sz w:val="22"/>
          <w:szCs w:val="22"/>
        </w:rPr>
        <w:tab/>
        <w:t>Programma van Eisen</w:t>
      </w:r>
    </w:p>
    <w:p w14:paraId="08E85879" w14:textId="77777777" w:rsidR="00FC584D" w:rsidRDefault="00FC584D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496C258" w14:textId="77777777" w:rsidR="00FC584D" w:rsidRDefault="00FC584D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6AA8023" w14:textId="77777777" w:rsidR="00FC584D" w:rsidRDefault="00FC584D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6029435" w14:textId="77777777" w:rsidR="00FC584D" w:rsidRPr="005A61C6" w:rsidRDefault="00FC584D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6BFC98C2" w14:textId="77777777" w:rsidR="00FC584D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47D2CB5" w14:textId="77777777" w:rsidR="00FC584D" w:rsidRDefault="00FC584D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128FAB0" w14:textId="77777777" w:rsidR="00FC584D" w:rsidRDefault="00FC584D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C261118" w14:textId="77777777" w:rsidR="00FC584D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B6AB9C8" w14:textId="77777777" w:rsidR="00FC584D" w:rsidRDefault="00FC584D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FC584D" w14:paraId="13632241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2866156F" w14:textId="77777777" w:rsidR="00FC584D" w:rsidRPr="00BF5D75" w:rsidRDefault="00FC584D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6F510CC0" w14:textId="77777777" w:rsidR="00FC584D" w:rsidRDefault="00FC584D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FC584D" w14:paraId="1137301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D25DEDE" w14:textId="77777777" w:rsidR="00FC584D" w:rsidRPr="00BF5D75" w:rsidRDefault="00FC584D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10E3E0E3" w14:textId="77777777" w:rsidR="00FC584D" w:rsidRDefault="00FC584D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C584D" w14:paraId="6494DC99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0D3BE095" w14:textId="77777777" w:rsidR="00FC584D" w:rsidRPr="00BF5D75" w:rsidRDefault="00FC584D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4D2376E4" w14:textId="77777777" w:rsidR="00FC584D" w:rsidRDefault="00FC584D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C584D" w14:paraId="3F10046A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3DDFB645" w14:textId="77777777" w:rsidR="00FC584D" w:rsidRPr="00BF5D75" w:rsidRDefault="00FC584D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4A6042FE" w14:textId="77777777" w:rsidR="00FC584D" w:rsidRDefault="00FC584D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69F6E083" w14:textId="77777777" w:rsidR="00FC584D" w:rsidRDefault="00FC584D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48635E4" w14:textId="77777777" w:rsidR="00FC584D" w:rsidRDefault="00FC584D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FC584D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0BCE4E70" w14:textId="77777777" w:rsidR="00FC584D" w:rsidRPr="005A61C6" w:rsidRDefault="00FC584D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FC584D" w:rsidRPr="005A61C6" w:rsidSect="00FC584D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B171" w14:textId="77777777" w:rsidR="00FC584D" w:rsidRDefault="00FC584D">
      <w:r>
        <w:separator/>
      </w:r>
    </w:p>
  </w:endnote>
  <w:endnote w:type="continuationSeparator" w:id="0">
    <w:p w14:paraId="204154CC" w14:textId="77777777" w:rsidR="00FC584D" w:rsidRDefault="00FC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34BF" w14:textId="77777777" w:rsidR="00FC584D" w:rsidRDefault="00FC584D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C01E7BD" wp14:editId="3024151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36F3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33AAAF" wp14:editId="4F27F24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D7AA" w14:textId="77777777" w:rsidR="00FC584D" w:rsidRDefault="00FC584D">
      <w:r>
        <w:separator/>
      </w:r>
    </w:p>
  </w:footnote>
  <w:footnote w:type="continuationSeparator" w:id="0">
    <w:p w14:paraId="22729C5E" w14:textId="77777777" w:rsidR="00FC584D" w:rsidRDefault="00FC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1843" w14:textId="77777777" w:rsidR="00FC584D" w:rsidRDefault="00FC584D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87AA644" wp14:editId="744952F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BBB4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4A5F4F" wp14:editId="073743E0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C67F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538D1"/>
    <w:rsid w:val="00666B1E"/>
    <w:rsid w:val="00671F35"/>
    <w:rsid w:val="00674907"/>
    <w:rsid w:val="00676FCA"/>
    <w:rsid w:val="00696F59"/>
    <w:rsid w:val="006A1197"/>
    <w:rsid w:val="006A4131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C584D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59F02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2</TotalTime>
  <Pages>1</Pages>
  <Words>83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3</cp:revision>
  <cp:lastPrinted>2011-04-29T11:47:00Z</cp:lastPrinted>
  <dcterms:created xsi:type="dcterms:W3CDTF">2022-06-13T13:06:00Z</dcterms:created>
  <dcterms:modified xsi:type="dcterms:W3CDTF">2022-06-13T13:08:00Z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