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2FCAA" w14:textId="77777777" w:rsidR="00871192" w:rsidRPr="000F6A94" w:rsidRDefault="00871192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7643EBF5" w14:textId="77777777" w:rsidR="00871192" w:rsidRPr="000F6A94" w:rsidRDefault="00871192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26C00CEB" w14:textId="77777777" w:rsidR="00871192" w:rsidRPr="004E2C98" w:rsidRDefault="00871192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30BC510A" w14:textId="4DF85273" w:rsidR="00871192" w:rsidRPr="004E2C98" w:rsidRDefault="00871192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4E2C98">
        <w:rPr>
          <w:rFonts w:ascii="Calibri" w:hAnsi="Calibri" w:cs="Arial"/>
          <w:b/>
          <w:sz w:val="24"/>
          <w:szCs w:val="24"/>
        </w:rPr>
        <w:t xml:space="preserve">Verklaring akkoord concept Overeenkomst </w:t>
      </w:r>
      <w:r w:rsidR="004E2C98" w:rsidRPr="004E2C98">
        <w:rPr>
          <w:rFonts w:ascii="Calibri" w:hAnsi="Calibri" w:cs="Arial"/>
          <w:b/>
          <w:sz w:val="24"/>
          <w:szCs w:val="24"/>
        </w:rPr>
        <w:t xml:space="preserve">en Schoonmaakprogramma </w:t>
      </w:r>
      <w:r w:rsidRPr="004E2C98">
        <w:rPr>
          <w:rFonts w:ascii="Calibri" w:hAnsi="Calibri" w:cs="Arial"/>
          <w:b/>
          <w:sz w:val="24"/>
          <w:szCs w:val="24"/>
        </w:rPr>
        <w:t>met betrekking tot de Europese</w:t>
      </w:r>
      <w:r w:rsidR="004E2C98" w:rsidRPr="004E2C98">
        <w:rPr>
          <w:rFonts w:ascii="Calibri" w:hAnsi="Calibri" w:cs="Arial"/>
          <w:b/>
          <w:sz w:val="24"/>
          <w:szCs w:val="24"/>
        </w:rPr>
        <w:t xml:space="preserve"> </w:t>
      </w:r>
      <w:r w:rsidRPr="004E2C98">
        <w:rPr>
          <w:rFonts w:ascii="Calibri" w:hAnsi="Calibri" w:cs="Arial"/>
          <w:b/>
          <w:sz w:val="24"/>
          <w:szCs w:val="24"/>
        </w:rPr>
        <w:t xml:space="preserve">Aanbesteding </w:t>
      </w:r>
      <w:r w:rsidR="004E2C98" w:rsidRPr="004E2C98">
        <w:rPr>
          <w:rFonts w:ascii="Calibri" w:hAnsi="Calibri" w:cs="Arial"/>
          <w:b/>
          <w:sz w:val="24"/>
          <w:szCs w:val="24"/>
        </w:rPr>
        <w:t>2022-SM0909</w:t>
      </w:r>
      <w:r w:rsidRPr="004E2C98">
        <w:rPr>
          <w:rFonts w:ascii="Calibri" w:hAnsi="Calibri" w:cs="Arial"/>
          <w:b/>
          <w:sz w:val="24"/>
          <w:szCs w:val="24"/>
        </w:rPr>
        <w:t xml:space="preserve"> ten behoeve van </w:t>
      </w:r>
      <w:r w:rsidR="004E2C98" w:rsidRPr="004E2C98">
        <w:rPr>
          <w:rFonts w:ascii="Calibri" w:hAnsi="Calibri" w:cs="Arial"/>
          <w:b/>
          <w:sz w:val="24"/>
          <w:szCs w:val="24"/>
        </w:rPr>
        <w:t>Stichting Winkler Prins</w:t>
      </w:r>
      <w:r w:rsidRPr="004E2C98">
        <w:rPr>
          <w:rFonts w:ascii="Calibri" w:hAnsi="Calibri" w:cs="Arial"/>
          <w:b/>
          <w:sz w:val="24"/>
          <w:szCs w:val="24"/>
        </w:rPr>
        <w:t>.</w:t>
      </w:r>
      <w:r w:rsidRPr="004E2C98">
        <w:rPr>
          <w:rFonts w:ascii="Calibri" w:hAnsi="Calibri" w:cs="Arial"/>
          <w:b/>
          <w:sz w:val="24"/>
          <w:szCs w:val="24"/>
        </w:rPr>
        <w:br/>
      </w:r>
    </w:p>
    <w:p w14:paraId="437DB2EA" w14:textId="77777777" w:rsidR="00871192" w:rsidRPr="004E2C98" w:rsidRDefault="00871192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4845A362" w14:textId="77777777" w:rsidR="00871192" w:rsidRPr="004E2C98" w:rsidRDefault="00871192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3299C16A" w14:textId="77777777" w:rsidR="00871192" w:rsidRPr="004E2C98" w:rsidRDefault="0087119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4E2C98">
        <w:rPr>
          <w:rFonts w:ascii="Calibri" w:hAnsi="Calibri" w:cs="Arial"/>
          <w:b/>
          <w:sz w:val="22"/>
          <w:szCs w:val="22"/>
        </w:rPr>
        <w:t>De ondergetekende</w:t>
      </w:r>
    </w:p>
    <w:p w14:paraId="4F9DDF0A" w14:textId="77777777" w:rsidR="00871192" w:rsidRPr="004E2C98" w:rsidRDefault="0087119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682732C" w14:textId="77777777" w:rsidR="00871192" w:rsidRPr="004E2C98" w:rsidRDefault="00871192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4E2C98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 ……………………………………………………., geregistreerd bij de kamer van koophandel onder nummer …………………………………. en vertegenwoordigd door …………………………………………………………………in de hoedanigheid van ………………………………………..</w:t>
      </w:r>
    </w:p>
    <w:p w14:paraId="05895872" w14:textId="77777777" w:rsidR="00871192" w:rsidRPr="004E2C98" w:rsidRDefault="00871192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4E2C98">
        <w:rPr>
          <w:rFonts w:ascii="Calibri" w:hAnsi="Calibri" w:cs="Arial"/>
          <w:sz w:val="22"/>
          <w:szCs w:val="22"/>
        </w:rPr>
        <w:tab/>
      </w:r>
      <w:r w:rsidRPr="004E2C98">
        <w:rPr>
          <w:rFonts w:ascii="Calibri" w:hAnsi="Calibri" w:cs="Arial"/>
          <w:sz w:val="22"/>
          <w:szCs w:val="22"/>
        </w:rPr>
        <w:tab/>
      </w:r>
      <w:r w:rsidRPr="004E2C98">
        <w:rPr>
          <w:rFonts w:ascii="Calibri" w:hAnsi="Calibri" w:cs="Arial"/>
          <w:sz w:val="22"/>
          <w:szCs w:val="22"/>
        </w:rPr>
        <w:tab/>
      </w:r>
      <w:r w:rsidRPr="004E2C98">
        <w:rPr>
          <w:rFonts w:ascii="Calibri" w:hAnsi="Calibri" w:cs="Arial"/>
          <w:sz w:val="22"/>
          <w:szCs w:val="22"/>
        </w:rPr>
        <w:tab/>
      </w:r>
      <w:r w:rsidRPr="004E2C98">
        <w:rPr>
          <w:rFonts w:ascii="Calibri" w:hAnsi="Calibri" w:cs="Arial"/>
          <w:sz w:val="22"/>
          <w:szCs w:val="22"/>
        </w:rPr>
        <w:tab/>
      </w:r>
    </w:p>
    <w:p w14:paraId="0112D1D4" w14:textId="77777777" w:rsidR="00871192" w:rsidRPr="004E2C98" w:rsidRDefault="0087119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4E2C98">
        <w:rPr>
          <w:rFonts w:ascii="Calibri" w:hAnsi="Calibri" w:cs="Arial"/>
          <w:b/>
          <w:sz w:val="22"/>
          <w:szCs w:val="22"/>
        </w:rPr>
        <w:t>verklaart hierbij het volgende:</w:t>
      </w:r>
    </w:p>
    <w:p w14:paraId="4A085F46" w14:textId="77777777" w:rsidR="00871192" w:rsidRPr="004E2C98" w:rsidRDefault="0087119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E3BCF2E" w14:textId="77777777" w:rsidR="00871192" w:rsidRPr="004E2C98" w:rsidRDefault="0087119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4E2C98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1787F958" w14:textId="05613510" w:rsidR="00871192" w:rsidRPr="004E2C98" w:rsidRDefault="0087119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4E2C98">
        <w:rPr>
          <w:rFonts w:ascii="Calibri" w:hAnsi="Calibri" w:cs="Arial"/>
          <w:sz w:val="22"/>
          <w:szCs w:val="22"/>
        </w:rPr>
        <w:t xml:space="preserve">aanbesteding </w:t>
      </w:r>
      <w:r w:rsidR="004E2C98" w:rsidRPr="004E2C98">
        <w:rPr>
          <w:rFonts w:ascii="Calibri" w:hAnsi="Calibri" w:cs="Arial"/>
          <w:sz w:val="22"/>
          <w:szCs w:val="22"/>
        </w:rPr>
        <w:t>2022-SM0909</w:t>
      </w:r>
      <w:r w:rsidRPr="004E2C98">
        <w:rPr>
          <w:rFonts w:ascii="Calibri" w:hAnsi="Calibri" w:cs="Arial"/>
          <w:sz w:val="22"/>
          <w:szCs w:val="22"/>
        </w:rPr>
        <w:t>:</w:t>
      </w:r>
    </w:p>
    <w:p w14:paraId="56757272" w14:textId="77777777" w:rsidR="00871192" w:rsidRPr="004E2C98" w:rsidRDefault="0087119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2B45235" w14:textId="71107070" w:rsidR="00871192" w:rsidRPr="004E2C98" w:rsidRDefault="00251FE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 w:rsidR="00871192" w:rsidRPr="004E2C98">
        <w:rPr>
          <w:rFonts w:ascii="Calibri" w:hAnsi="Calibri" w:cs="Arial"/>
          <w:sz w:val="22"/>
          <w:szCs w:val="22"/>
        </w:rPr>
        <w:t xml:space="preserve">Bijlage </w:t>
      </w:r>
      <w:r w:rsidR="004E2C98" w:rsidRPr="004E2C98">
        <w:rPr>
          <w:rFonts w:ascii="Calibri" w:hAnsi="Calibri" w:cs="Arial"/>
          <w:sz w:val="22"/>
          <w:szCs w:val="22"/>
        </w:rPr>
        <w:t>C</w:t>
      </w:r>
      <w:r w:rsidR="00871192" w:rsidRPr="004E2C98">
        <w:rPr>
          <w:rFonts w:ascii="Calibri" w:hAnsi="Calibri" w:cs="Calibri"/>
          <w:sz w:val="22"/>
          <w:szCs w:val="22"/>
        </w:rPr>
        <w:t xml:space="preserve"> </w:t>
      </w:r>
      <w:r w:rsidR="00871192" w:rsidRPr="004E2C98">
        <w:rPr>
          <w:rFonts w:ascii="Calibri" w:hAnsi="Calibri" w:cs="Calibri"/>
          <w:sz w:val="22"/>
          <w:szCs w:val="22"/>
        </w:rPr>
        <w:tab/>
        <w:t>Concept</w:t>
      </w:r>
      <w:r w:rsidR="004E2C98" w:rsidRPr="004E2C98">
        <w:rPr>
          <w:rFonts w:ascii="Calibri" w:hAnsi="Calibri" w:cs="Calibri"/>
          <w:sz w:val="22"/>
          <w:szCs w:val="22"/>
        </w:rPr>
        <w:t>o</w:t>
      </w:r>
      <w:r w:rsidR="00871192" w:rsidRPr="004E2C98">
        <w:rPr>
          <w:rFonts w:ascii="Calibri" w:hAnsi="Calibri" w:cs="Calibri"/>
          <w:sz w:val="22"/>
          <w:szCs w:val="22"/>
        </w:rPr>
        <w:t xml:space="preserve">vereenkomst </w:t>
      </w:r>
      <w:r w:rsidR="004E2C98" w:rsidRPr="004E2C98">
        <w:rPr>
          <w:rFonts w:ascii="Calibri" w:hAnsi="Calibri" w:cs="Calibri"/>
          <w:sz w:val="22"/>
          <w:szCs w:val="22"/>
        </w:rPr>
        <w:t>Schoonmaak</w:t>
      </w:r>
    </w:p>
    <w:p w14:paraId="0AC2B072" w14:textId="1EB66077" w:rsidR="00871192" w:rsidRPr="004E2C98" w:rsidRDefault="00251FE8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 w:rsidR="00871192" w:rsidRPr="004E2C98">
        <w:rPr>
          <w:rFonts w:ascii="Calibri" w:hAnsi="Calibri" w:cs="Arial"/>
          <w:sz w:val="22"/>
          <w:szCs w:val="22"/>
        </w:rPr>
        <w:t xml:space="preserve">Bijlage </w:t>
      </w:r>
      <w:r w:rsidR="004E2C98" w:rsidRPr="004E2C98">
        <w:rPr>
          <w:rFonts w:ascii="Calibri" w:hAnsi="Calibri" w:cs="Arial"/>
          <w:sz w:val="22"/>
          <w:szCs w:val="22"/>
        </w:rPr>
        <w:t>G</w:t>
      </w:r>
      <w:r w:rsidR="00871192" w:rsidRPr="004E2C98">
        <w:rPr>
          <w:rFonts w:ascii="Calibri" w:hAnsi="Calibri" w:cs="Calibri"/>
          <w:sz w:val="22"/>
          <w:szCs w:val="22"/>
        </w:rPr>
        <w:t xml:space="preserve"> </w:t>
      </w:r>
      <w:r w:rsidR="00871192" w:rsidRPr="004E2C98">
        <w:rPr>
          <w:rFonts w:ascii="Calibri" w:hAnsi="Calibri" w:cs="Calibri"/>
          <w:sz w:val="22"/>
          <w:szCs w:val="22"/>
        </w:rPr>
        <w:tab/>
      </w:r>
      <w:r w:rsidR="004E2C98" w:rsidRPr="004E2C98">
        <w:rPr>
          <w:rFonts w:ascii="Calibri" w:hAnsi="Calibri" w:cs="Calibri"/>
          <w:sz w:val="22"/>
          <w:szCs w:val="22"/>
        </w:rPr>
        <w:t>Schoonmaakprogramma</w:t>
      </w:r>
    </w:p>
    <w:p w14:paraId="69F7BC2F" w14:textId="77777777" w:rsidR="00871192" w:rsidRDefault="0087119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FFB4ECF" w14:textId="77777777" w:rsidR="00871192" w:rsidRDefault="0087119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70B3F14" w14:textId="77777777" w:rsidR="00871192" w:rsidRDefault="0087119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57FC0FA" w14:textId="77777777" w:rsidR="00871192" w:rsidRDefault="0087119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11B0113" w14:textId="77777777" w:rsidR="00871192" w:rsidRDefault="0087119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4050FF7" w14:textId="77777777" w:rsidR="00871192" w:rsidRPr="005A61C6" w:rsidRDefault="0087119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31425D4F" w14:textId="77777777" w:rsidR="00871192" w:rsidRDefault="0087119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5A026CB9" w14:textId="77777777" w:rsidR="00871192" w:rsidRDefault="00871192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2A11EAEC" w14:textId="77777777" w:rsidR="00871192" w:rsidRDefault="00871192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0C6E20ED" w14:textId="77777777" w:rsidR="00871192" w:rsidRDefault="0087119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77F1D89F" w14:textId="77777777" w:rsidR="00871192" w:rsidRDefault="0087119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871192" w14:paraId="5EA6AC4F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14103244" w14:textId="77777777" w:rsidR="00871192" w:rsidRPr="00BF5D75" w:rsidRDefault="0087119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4C6520C3" w14:textId="77777777" w:rsidR="00871192" w:rsidRDefault="00871192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871192" w14:paraId="401A07C4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3B2D39E0" w14:textId="77777777" w:rsidR="00871192" w:rsidRPr="00BF5D75" w:rsidRDefault="0087119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511224C9" w14:textId="77777777" w:rsidR="00871192" w:rsidRDefault="00871192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871192" w14:paraId="79CA0E1B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41A8AE63" w14:textId="77777777" w:rsidR="00871192" w:rsidRPr="00BF5D75" w:rsidRDefault="0087119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7F36F10A" w14:textId="77777777" w:rsidR="00871192" w:rsidRDefault="00871192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871192" w14:paraId="4E279A92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578C1D37" w14:textId="77777777" w:rsidR="00871192" w:rsidRPr="00BF5D75" w:rsidRDefault="0087119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3549A71D" w14:textId="77777777" w:rsidR="00871192" w:rsidRDefault="00871192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659CDF18" w14:textId="77777777" w:rsidR="00871192" w:rsidRDefault="00871192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6061C0BC" w14:textId="77777777" w:rsidR="00871192" w:rsidRDefault="00871192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871192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212BC324" w14:textId="77777777" w:rsidR="00871192" w:rsidRPr="005A61C6" w:rsidRDefault="00871192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871192" w:rsidRPr="005A61C6" w:rsidSect="00871192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9366E" w14:textId="77777777" w:rsidR="00871192" w:rsidRDefault="00871192">
      <w:r>
        <w:separator/>
      </w:r>
    </w:p>
  </w:endnote>
  <w:endnote w:type="continuationSeparator" w:id="0">
    <w:p w14:paraId="1AD252A4" w14:textId="77777777" w:rsidR="00871192" w:rsidRDefault="00871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8505" w14:textId="77777777" w:rsidR="00871192" w:rsidRDefault="00871192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D12F290" wp14:editId="2AF02F51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B38A4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6BADDA" wp14:editId="05F97770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FEA2D" w14:textId="77777777" w:rsidR="00871192" w:rsidRDefault="00871192">
      <w:r>
        <w:separator/>
      </w:r>
    </w:p>
  </w:footnote>
  <w:footnote w:type="continuationSeparator" w:id="0">
    <w:p w14:paraId="7733A325" w14:textId="77777777" w:rsidR="00871192" w:rsidRDefault="00871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90217" w14:textId="77777777" w:rsidR="00871192" w:rsidRDefault="00871192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B48DD20" wp14:editId="3558070B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17D24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540852" wp14:editId="41D02015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31659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1FE8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345FF"/>
    <w:rsid w:val="00441BAC"/>
    <w:rsid w:val="004466A9"/>
    <w:rsid w:val="00456A0C"/>
    <w:rsid w:val="00467B4D"/>
    <w:rsid w:val="004C5169"/>
    <w:rsid w:val="004D4F0D"/>
    <w:rsid w:val="004E2C98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71192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013FDF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3</TotalTime>
  <Pages>1</Pages>
  <Words>75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Jan Veenstra</cp:lastModifiedBy>
  <cp:revision>3</cp:revision>
  <cp:lastPrinted>2011-04-29T11:47:00Z</cp:lastPrinted>
  <dcterms:created xsi:type="dcterms:W3CDTF">2022-09-29T07:28:00Z</dcterms:created>
  <dcterms:modified xsi:type="dcterms:W3CDTF">2022-11-25T15:17:00Z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