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E5B" w:rsidRDefault="00F24E5B" w:rsidP="00F24E5B">
      <w:pPr>
        <w:rPr>
          <w:color w:val="000000"/>
        </w:rPr>
      </w:pPr>
      <w:r>
        <w:rPr>
          <w:color w:val="000000"/>
        </w:rPr>
        <w:t xml:space="preserve">Beste deelnemers aan de consultatiebijeenkomst van 27 september </w:t>
      </w:r>
      <w:proofErr w:type="spellStart"/>
      <w:r>
        <w:rPr>
          <w:color w:val="000000"/>
        </w:rPr>
        <w:t>jl</w:t>
      </w:r>
      <w:proofErr w:type="spellEnd"/>
      <w:r>
        <w:rPr>
          <w:color w:val="000000"/>
        </w:rPr>
        <w:t>,</w:t>
      </w:r>
    </w:p>
    <w:p w:rsidR="00F24E5B" w:rsidRDefault="00F24E5B" w:rsidP="00F24E5B">
      <w:pPr>
        <w:rPr>
          <w:color w:val="000000"/>
        </w:rPr>
      </w:pPr>
      <w:r>
        <w:rPr>
          <w:color w:val="000000"/>
        </w:rPr>
        <w:t>Bijgaand stuur ik u de presentaties die tijdens deze bijeenkomst zijn gegeven en hieronder vindt u de link naar de opname van de bijeenkomst:</w:t>
      </w:r>
    </w:p>
    <w:p w:rsidR="00F24E5B" w:rsidRDefault="00F24E5B" w:rsidP="00F24E5B">
      <w:hyperlink r:id="rId4" w:history="1">
        <w:r>
          <w:rPr>
            <w:rStyle w:val="Hyperlink"/>
          </w:rPr>
          <w:t>https://bit.ly/MZ-HR-27-09-21</w:t>
        </w:r>
      </w:hyperlink>
    </w:p>
    <w:p w:rsidR="00D22FC0" w:rsidRDefault="00D22FC0">
      <w:bookmarkStart w:id="0" w:name="_GoBack"/>
      <w:bookmarkEnd w:id="0"/>
    </w:p>
    <w:sectPr w:rsidR="00D2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71"/>
    <w:rsid w:val="00971571"/>
    <w:rsid w:val="00D22FC0"/>
    <w:rsid w:val="00F2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5DE5"/>
  <w15:chartTrackingRefBased/>
  <w15:docId w15:val="{F7486C6A-5962-4FA6-86CC-B84B0F47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97157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71571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1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MZ-HR-27-09-2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45462126</Template>
  <TotalTime>2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Schepers, Esther</dc:creator>
  <cp:keywords/>
  <dc:description/>
  <cp:lastModifiedBy>Schepers, Esther</cp:lastModifiedBy>
  <cp:revision>2</cp:revision>
  <dcterms:created xsi:type="dcterms:W3CDTF">2021-09-27T11:36:00Z</dcterms:created>
  <dcterms:modified xsi:type="dcterms:W3CDTF">2021-10-07T09:55:00Z</dcterms:modified>
</cp:coreProperties>
</file>