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Formulier 1a - Verklaring derde</w:t>
      </w:r>
    </w:p>
    <w:p w:rsidR="005061E9" w:rsidRDefault="005061E9" w:rsidP="005061E9">
      <w:pPr>
        <w:suppressAutoHyphens/>
      </w:pPr>
    </w:p>
    <w:p w:rsidR="00AE133D" w:rsidRDefault="00AE133D" w:rsidP="00AE133D">
      <w:pPr>
        <w:spacing w:line="240" w:lineRule="atLeast"/>
      </w:pPr>
      <w:r>
        <w:t>Behoort bij aanbesteding &lt;naam&gt; - &lt;kenmerk&gt;</w:t>
      </w:r>
    </w:p>
    <w:p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5061E9" w:rsidRDefault="005061E9" w:rsidP="00D97530"/>
          <w:p w:rsidR="00D97530" w:rsidRDefault="00D97530" w:rsidP="00D97530"/>
        </w:tc>
      </w:tr>
      <w:tr w:rsidR="005061E9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5061E9" w:rsidRDefault="005061E9">
            <w:r>
              <w:t xml:space="preserve">Betreft perceel </w:t>
            </w:r>
          </w:p>
          <w:p w:rsidR="005061E9" w:rsidRDefault="005061E9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</w:t>
            </w:r>
            <w:proofErr w:type="gramEnd"/>
            <w:r>
              <w:t xml:space="preserve"> - ………….</w:t>
            </w:r>
          </w:p>
        </w:tc>
      </w:tr>
      <w:tr w:rsidR="005061E9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5061E9" w:rsidRDefault="005061E9" w:rsidP="00D97530"/>
          <w:p w:rsidR="00D97530" w:rsidRDefault="00D97530" w:rsidP="00D97530"/>
        </w:tc>
      </w:tr>
      <w:tr w:rsidR="00776A38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776A38" w:rsidRDefault="00B86DC8">
            <w:r>
              <w:t>Betreft geschiktheidseis</w:t>
            </w:r>
            <w:r w:rsidR="009639C1">
              <w:t>(en)</w:t>
            </w:r>
          </w:p>
          <w:p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776A38" w:rsidRDefault="00776A38" w:rsidP="00D97530"/>
        </w:tc>
      </w:tr>
      <w:tr w:rsidR="005061E9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  <w:bookmarkStart w:id="0" w:name="_GoBack"/>
            <w:bookmarkEnd w:id="0"/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5061E9" w:rsidRDefault="005061E9" w:rsidP="005061E9">
      <w:pPr>
        <w:suppressAutoHyphens/>
        <w:rPr>
          <w:sz w:val="18"/>
          <w:szCs w:val="20"/>
        </w:rPr>
      </w:pPr>
    </w:p>
    <w:p w:rsidR="005061E9" w:rsidRDefault="005061E9" w:rsidP="005061E9">
      <w:pPr>
        <w:suppressAutoHyphens/>
        <w:rPr>
          <w:rFonts w:ascii="Calibri" w:hAnsi="Calibri" w:cs="Times New Roman"/>
        </w:rPr>
      </w:pPr>
    </w:p>
    <w:p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</w:t>
      </w:r>
      <w:r>
        <w:rPr>
          <w:lang w:eastAsia="en-US"/>
        </w:rPr>
        <w:t xml:space="preserve"> door derde</w:t>
      </w:r>
      <w:r>
        <w:rPr>
          <w:lang w:eastAsia="en-US"/>
        </w:rPr>
        <w:t>:</w:t>
      </w:r>
    </w:p>
    <w:p w:rsidR="00065078" w:rsidRDefault="00065078" w:rsidP="00065078">
      <w:pPr>
        <w:spacing w:line="240" w:lineRule="atLeast"/>
      </w:pPr>
      <w:bookmarkStart w:id="1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1"/>
    </w:tbl>
    <w:p w:rsidR="00065078" w:rsidRDefault="00065078" w:rsidP="00065078"/>
    <w:p w:rsidR="00065078" w:rsidRDefault="00065078" w:rsidP="00065078">
      <w:pPr>
        <w:suppressAutoHyphens/>
        <w:rPr>
          <w:lang w:eastAsia="en-US"/>
        </w:rPr>
      </w:pPr>
    </w:p>
    <w:p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EE4146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EE4146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EE4146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1bb12-d79e-4f54-bc1f-308897e96cfd">
      <Terms xmlns="http://schemas.microsoft.com/office/infopath/2007/PartnerControls"/>
    </lcf76f155ced4ddcb4097134ff3c332f>
    <TaxCatchAll xmlns="b412cca8-da11-47e8-aaf8-f25e3b3a4c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D8D72AF386A4A9F160E7A756008B6" ma:contentTypeVersion="11" ma:contentTypeDescription="Een nieuw document maken." ma:contentTypeScope="" ma:versionID="4d2a72520677046ac7da19eaec724e31">
  <xsd:schema xmlns:xsd="http://www.w3.org/2001/XMLSchema" xmlns:xs="http://www.w3.org/2001/XMLSchema" xmlns:p="http://schemas.microsoft.com/office/2006/metadata/properties" xmlns:ns2="b181bb12-d79e-4f54-bc1f-308897e96cfd" xmlns:ns3="b412cca8-da11-47e8-aaf8-f25e3b3a4cb6" targetNamespace="http://schemas.microsoft.com/office/2006/metadata/properties" ma:root="true" ma:fieldsID="e877af4a6d92c5dcd4903ee338a08925" ns2:_="" ns3:_="">
    <xsd:import namespace="b181bb12-d79e-4f54-bc1f-308897e96cfd"/>
    <xsd:import namespace="b412cca8-da11-47e8-aaf8-f25e3b3a4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1bb12-d79e-4f54-bc1f-308897e96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2cca8-da11-47e8-aaf8-f25e3b3a4c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57022ba-3a26-486e-92d4-2fd21ef25d71}" ma:internalName="TaxCatchAll" ma:showField="CatchAllData" ma:web="b412cca8-da11-47e8-aaf8-f25e3b3a4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8DC44-1613-4E31-B289-16A7041FDBBD}"/>
</file>

<file path=customXml/itemProps4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1F48D089.dotm</Template>
  <TotalTime>4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Duinkerken, Tina</cp:lastModifiedBy>
  <cp:revision>4</cp:revision>
  <cp:lastPrinted>2020-07-15T11:13:00Z</cp:lastPrinted>
  <dcterms:created xsi:type="dcterms:W3CDTF">2021-08-06T12:17:00Z</dcterms:created>
  <dcterms:modified xsi:type="dcterms:W3CDTF">2021-08-11T13:10:00Z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813867182</vt:i4>
  </property>
  <property fmtid="{D5CDD505-2E9C-101B-9397-08002B2CF9AE}" pid="3" name="_NewReviewCycle">
    <vt:lpwstr/>
  </property>
  <property fmtid="{D5CDD505-2E9C-101B-9397-08002B2CF9AE}" pid="4" name="_EmailSubject">
    <vt:lpwstr>Bijlagen en Formulieren Nationaal Openbare aanbestedings procdure</vt:lpwstr>
  </property>
  <property fmtid="{D5CDD505-2E9C-101B-9397-08002B2CF9AE}" pid="5" name="_AuthorEmail">
    <vt:lpwstr>tduinkerken@hhdelfland.nl</vt:lpwstr>
  </property>
  <property fmtid="{D5CDD505-2E9C-101B-9397-08002B2CF9AE}" pid="6" name="_AuthorEmailDisplayName">
    <vt:lpwstr>Duinkerken, Tina</vt:lpwstr>
  </property>
  <property fmtid="{D5CDD505-2E9C-101B-9397-08002B2CF9AE}" pid="7" name="_PreviousAdHocReviewCycleID">
    <vt:i4>1687552445</vt:i4>
  </property>
  <property fmtid="{D5CDD505-2E9C-101B-9397-08002B2CF9AE}" pid="8" name="ContentTypeId">
    <vt:lpwstr>0x010100018D8D72AF386A4A9F160E7A756008B6</vt:lpwstr>
  </property>
  <property fmtid="{D5CDD505-2E9C-101B-9397-08002B2CF9AE}" pid="9" name="MSIP_Label_f8d014da-bad0-4f7b-8267-8921e925f36a_Enabled">
    <vt:lpwstr>true</vt:lpwstr>
  </property>
  <property fmtid="{D5CDD505-2E9C-101B-9397-08002B2CF9AE}" pid="10" name="MSIP_Label_f8d014da-bad0-4f7b-8267-8921e925f36a_SetDate">
    <vt:lpwstr>2022-04-01T17:29:24Z</vt:lpwstr>
  </property>
  <property fmtid="{D5CDD505-2E9C-101B-9397-08002B2CF9AE}" pid="11" name="MSIP_Label_f8d014da-bad0-4f7b-8267-8921e925f36a_Method">
    <vt:lpwstr>Standard</vt:lpwstr>
  </property>
  <property fmtid="{D5CDD505-2E9C-101B-9397-08002B2CF9AE}" pid="12" name="MSIP_Label_f8d014da-bad0-4f7b-8267-8921e925f36a_Name">
    <vt:lpwstr>Interne gebruik Delfland</vt:lpwstr>
  </property>
  <property fmtid="{D5CDD505-2E9C-101B-9397-08002B2CF9AE}" pid="13" name="MSIP_Label_f8d014da-bad0-4f7b-8267-8921e925f36a_SiteId">
    <vt:lpwstr>4c3b82f9-a594-4dd6-a60e-1f43ac6fa22e</vt:lpwstr>
  </property>
  <property fmtid="{D5CDD505-2E9C-101B-9397-08002B2CF9AE}" pid="14" name="MSIP_Label_f8d014da-bad0-4f7b-8267-8921e925f36a_ActionId">
    <vt:lpwstr>a57bff0f-467f-41d4-b7fc-a48708da8240</vt:lpwstr>
  </property>
  <property fmtid="{D5CDD505-2E9C-101B-9397-08002B2CF9AE}" pid="15" name="MSIP_Label_f8d014da-bad0-4f7b-8267-8921e925f36a_ContentBits">
    <vt:lpwstr>0</vt:lpwstr>
  </property>
  <property fmtid="{D5CDD505-2E9C-101B-9397-08002B2CF9AE}" pid="16" name="Order">
    <vt:r8>100</vt:r8>
  </property>
</Properties>
</file>