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88A8D" w14:textId="34DE4923" w:rsidR="00D641D5" w:rsidRPr="00D641D5" w:rsidRDefault="00E82E50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Extra informatie.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D641D5" w14:paraId="165A8938" w14:textId="77777777" w:rsidTr="00D641D5">
        <w:tc>
          <w:tcPr>
            <w:tcW w:w="2830" w:type="dxa"/>
            <w:shd w:val="clear" w:color="auto" w:fill="D9D9D9" w:themeFill="background1" w:themeFillShade="D9"/>
          </w:tcPr>
          <w:p w14:paraId="0458186C" w14:textId="77777777" w:rsidR="00D641D5" w:rsidRPr="00D641D5" w:rsidRDefault="00D641D5">
            <w:pPr>
              <w:rPr>
                <w:b/>
              </w:rPr>
            </w:pPr>
            <w:r w:rsidRPr="00D641D5">
              <w:rPr>
                <w:b/>
              </w:rPr>
              <w:t>Project</w:t>
            </w:r>
          </w:p>
        </w:tc>
        <w:tc>
          <w:tcPr>
            <w:tcW w:w="6232" w:type="dxa"/>
            <w:shd w:val="clear" w:color="auto" w:fill="FFFFFF" w:themeFill="background1"/>
          </w:tcPr>
          <w:p w14:paraId="42AD8881" w14:textId="07FBAC26" w:rsidR="00D641D5" w:rsidRDefault="002370CA">
            <w:r>
              <w:t>Verwerving schuimblusvoertuigen</w:t>
            </w:r>
          </w:p>
        </w:tc>
      </w:tr>
      <w:tr w:rsidR="00D641D5" w14:paraId="6062689E" w14:textId="77777777" w:rsidTr="00D641D5">
        <w:tc>
          <w:tcPr>
            <w:tcW w:w="2830" w:type="dxa"/>
            <w:shd w:val="clear" w:color="auto" w:fill="D9D9D9" w:themeFill="background1" w:themeFillShade="D9"/>
          </w:tcPr>
          <w:p w14:paraId="2A4EE058" w14:textId="77777777" w:rsidR="00D641D5" w:rsidRPr="00D641D5" w:rsidRDefault="00D641D5">
            <w:pPr>
              <w:rPr>
                <w:b/>
              </w:rPr>
            </w:pPr>
            <w:r w:rsidRPr="00D641D5">
              <w:rPr>
                <w:b/>
              </w:rPr>
              <w:t>Aanbestedende Dienst</w:t>
            </w:r>
          </w:p>
        </w:tc>
        <w:tc>
          <w:tcPr>
            <w:tcW w:w="6232" w:type="dxa"/>
            <w:shd w:val="clear" w:color="auto" w:fill="FFFFFF" w:themeFill="background1"/>
          </w:tcPr>
          <w:p w14:paraId="2F014FE2" w14:textId="77777777" w:rsidR="00D641D5" w:rsidRDefault="00932AA5">
            <w:r>
              <w:t>VRLN</w:t>
            </w:r>
          </w:p>
        </w:tc>
      </w:tr>
      <w:tr w:rsidR="00D641D5" w14:paraId="260AE406" w14:textId="77777777" w:rsidTr="00D641D5">
        <w:tc>
          <w:tcPr>
            <w:tcW w:w="2830" w:type="dxa"/>
            <w:shd w:val="clear" w:color="auto" w:fill="D9D9D9" w:themeFill="background1" w:themeFillShade="D9"/>
          </w:tcPr>
          <w:p w14:paraId="3A54553B" w14:textId="77777777" w:rsidR="00D641D5" w:rsidRPr="00D641D5" w:rsidRDefault="00D641D5">
            <w:pPr>
              <w:rPr>
                <w:b/>
              </w:rPr>
            </w:pPr>
            <w:r w:rsidRPr="00D641D5">
              <w:rPr>
                <w:b/>
              </w:rPr>
              <w:t>Inschrijver</w:t>
            </w:r>
          </w:p>
        </w:tc>
        <w:tc>
          <w:tcPr>
            <w:tcW w:w="6232" w:type="dxa"/>
            <w:shd w:val="clear" w:color="auto" w:fill="FFFFFF" w:themeFill="background1"/>
          </w:tcPr>
          <w:p w14:paraId="50569E7C" w14:textId="522F6816" w:rsidR="00D641D5" w:rsidRDefault="00D641D5"/>
        </w:tc>
      </w:tr>
      <w:tr w:rsidR="00D641D5" w14:paraId="400504FE" w14:textId="77777777" w:rsidTr="00D641D5">
        <w:tc>
          <w:tcPr>
            <w:tcW w:w="2830" w:type="dxa"/>
            <w:shd w:val="clear" w:color="auto" w:fill="D9D9D9" w:themeFill="background1" w:themeFillShade="D9"/>
          </w:tcPr>
          <w:p w14:paraId="0ADA8004" w14:textId="77777777" w:rsidR="00D641D5" w:rsidRPr="00D641D5" w:rsidRDefault="00D641D5">
            <w:pPr>
              <w:rPr>
                <w:b/>
              </w:rPr>
            </w:pPr>
            <w:r w:rsidRPr="00D641D5">
              <w:rPr>
                <w:b/>
              </w:rPr>
              <w:t>Datum</w:t>
            </w:r>
          </w:p>
        </w:tc>
        <w:tc>
          <w:tcPr>
            <w:tcW w:w="6232" w:type="dxa"/>
            <w:shd w:val="clear" w:color="auto" w:fill="FFFFFF" w:themeFill="background1"/>
          </w:tcPr>
          <w:p w14:paraId="7B6DD804" w14:textId="0D079FF8" w:rsidR="00D641D5" w:rsidRDefault="002370CA" w:rsidP="00036778">
            <w:r>
              <w:t>15 juli 2022</w:t>
            </w:r>
          </w:p>
        </w:tc>
      </w:tr>
    </w:tbl>
    <w:p w14:paraId="1B9D61B6" w14:textId="77777777" w:rsidR="00D641D5" w:rsidRDefault="00D641D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6232"/>
      </w:tblGrid>
      <w:tr w:rsidR="00D641D5" w:rsidRPr="00D641D5" w14:paraId="44F710F5" w14:textId="77777777" w:rsidTr="00A43EFA">
        <w:tc>
          <w:tcPr>
            <w:tcW w:w="562" w:type="dxa"/>
            <w:shd w:val="clear" w:color="auto" w:fill="D9D9D9" w:themeFill="background1" w:themeFillShade="D9"/>
          </w:tcPr>
          <w:p w14:paraId="7FBA49FF" w14:textId="77777777" w:rsidR="00D641D5" w:rsidRPr="00D641D5" w:rsidRDefault="00D641D5">
            <w:pPr>
              <w:rPr>
                <w:b/>
              </w:rPr>
            </w:pPr>
            <w:r w:rsidRPr="00D641D5">
              <w:rPr>
                <w:b/>
              </w:rPr>
              <w:t>Nr.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8B5B566" w14:textId="77777777" w:rsidR="00D641D5" w:rsidRPr="00D641D5" w:rsidRDefault="00D641D5">
            <w:pPr>
              <w:rPr>
                <w:b/>
              </w:rPr>
            </w:pPr>
            <w:r w:rsidRPr="00D641D5">
              <w:rPr>
                <w:b/>
              </w:rPr>
              <w:t>Betreft</w:t>
            </w:r>
          </w:p>
        </w:tc>
        <w:tc>
          <w:tcPr>
            <w:tcW w:w="6232" w:type="dxa"/>
            <w:shd w:val="clear" w:color="auto" w:fill="D9D9D9" w:themeFill="background1" w:themeFillShade="D9"/>
          </w:tcPr>
          <w:p w14:paraId="5DFCC3F9" w14:textId="77777777" w:rsidR="00D641D5" w:rsidRPr="00D641D5" w:rsidRDefault="00D641D5">
            <w:pPr>
              <w:rPr>
                <w:b/>
              </w:rPr>
            </w:pPr>
            <w:r w:rsidRPr="00D641D5">
              <w:rPr>
                <w:b/>
              </w:rPr>
              <w:t>Vraag</w:t>
            </w:r>
          </w:p>
        </w:tc>
      </w:tr>
      <w:tr w:rsidR="00D641D5" w14:paraId="3D350625" w14:textId="77777777" w:rsidTr="00A43EFA">
        <w:tc>
          <w:tcPr>
            <w:tcW w:w="562" w:type="dxa"/>
            <w:vMerge w:val="restart"/>
          </w:tcPr>
          <w:p w14:paraId="55525740" w14:textId="77777777" w:rsidR="00D641D5" w:rsidRDefault="00D641D5">
            <w:r>
              <w:t>1.</w:t>
            </w:r>
          </w:p>
        </w:tc>
        <w:tc>
          <w:tcPr>
            <w:tcW w:w="2268" w:type="dxa"/>
            <w:vMerge w:val="restart"/>
          </w:tcPr>
          <w:p w14:paraId="52EA20B2" w14:textId="10A00959" w:rsidR="00932AA5" w:rsidRDefault="002370CA">
            <w:r>
              <w:t>Levering voertuigen</w:t>
            </w:r>
          </w:p>
        </w:tc>
        <w:tc>
          <w:tcPr>
            <w:tcW w:w="6232" w:type="dxa"/>
          </w:tcPr>
          <w:p w14:paraId="3F4081C9" w14:textId="77777777" w:rsidR="00AE4B84" w:rsidRDefault="00AE4B84" w:rsidP="00AE4B84">
            <w:pPr>
              <w:pStyle w:val="Normaalweb"/>
            </w:pPr>
            <w:r>
              <w:rPr>
                <w:i/>
                <w:iCs/>
              </w:rPr>
              <w:t>donderdag 14 jul. 2022, 9:43</w:t>
            </w:r>
          </w:p>
          <w:p w14:paraId="28BFE4FF" w14:textId="77777777" w:rsidR="00AE4B84" w:rsidRDefault="00AE4B84" w:rsidP="00AE4B84">
            <w:pPr>
              <w:pStyle w:val="Normaalweb"/>
            </w:pPr>
            <w:r>
              <w:t>Goedemorgen,</w:t>
            </w:r>
          </w:p>
          <w:p w14:paraId="2F8B91DB" w14:textId="17209B64" w:rsidR="00AE4B84" w:rsidRDefault="001F09C4" w:rsidP="00AE4B84">
            <w:pPr>
              <w:pStyle w:val="Normaalweb"/>
            </w:pPr>
            <w:r>
              <w:t>W</w:t>
            </w:r>
            <w:r w:rsidR="00AE4B84">
              <w:t>ij zouden nog graag willen weten of de voertuigen tegelijkertijd geleverd dienen te worden. </w:t>
            </w:r>
          </w:p>
          <w:p w14:paraId="18675BD9" w14:textId="77777777" w:rsidR="00AE4B84" w:rsidRDefault="00AE4B84" w:rsidP="00AE4B84">
            <w:pPr>
              <w:pStyle w:val="Normaalweb"/>
            </w:pPr>
            <w:r>
              <w:t>Zou het mogelijk zijn op deze vraag nog antwoord te krijgen?</w:t>
            </w:r>
          </w:p>
          <w:p w14:paraId="41BE50F8" w14:textId="66934AFC" w:rsidR="002370CA" w:rsidRDefault="002370CA" w:rsidP="002B2D49"/>
        </w:tc>
      </w:tr>
      <w:tr w:rsidR="00D641D5" w14:paraId="0D73F1ED" w14:textId="77777777" w:rsidTr="00A43EFA">
        <w:tc>
          <w:tcPr>
            <w:tcW w:w="562" w:type="dxa"/>
            <w:vMerge/>
          </w:tcPr>
          <w:p w14:paraId="3639A14B" w14:textId="77777777" w:rsidR="00D641D5" w:rsidRDefault="00D641D5"/>
        </w:tc>
        <w:tc>
          <w:tcPr>
            <w:tcW w:w="2268" w:type="dxa"/>
            <w:vMerge/>
          </w:tcPr>
          <w:p w14:paraId="5BED8AA5" w14:textId="77777777" w:rsidR="00D641D5" w:rsidRDefault="00D641D5"/>
        </w:tc>
        <w:tc>
          <w:tcPr>
            <w:tcW w:w="6232" w:type="dxa"/>
            <w:shd w:val="clear" w:color="auto" w:fill="D9D9D9" w:themeFill="background1" w:themeFillShade="D9"/>
          </w:tcPr>
          <w:p w14:paraId="42ECB1F6" w14:textId="77777777" w:rsidR="00D641D5" w:rsidRPr="00D641D5" w:rsidRDefault="00D641D5">
            <w:pPr>
              <w:rPr>
                <w:b/>
              </w:rPr>
            </w:pPr>
            <w:r w:rsidRPr="00D641D5">
              <w:rPr>
                <w:b/>
              </w:rPr>
              <w:t>Antwoord</w:t>
            </w:r>
          </w:p>
        </w:tc>
      </w:tr>
      <w:tr w:rsidR="00D641D5" w14:paraId="118FCAF0" w14:textId="77777777" w:rsidTr="00A43EFA">
        <w:tc>
          <w:tcPr>
            <w:tcW w:w="562" w:type="dxa"/>
            <w:vMerge/>
          </w:tcPr>
          <w:p w14:paraId="3414D67B" w14:textId="77777777" w:rsidR="00D641D5" w:rsidRDefault="00D641D5"/>
        </w:tc>
        <w:tc>
          <w:tcPr>
            <w:tcW w:w="2268" w:type="dxa"/>
            <w:vMerge/>
          </w:tcPr>
          <w:p w14:paraId="1E750E2B" w14:textId="77777777" w:rsidR="00D641D5" w:rsidRDefault="00D641D5"/>
        </w:tc>
        <w:tc>
          <w:tcPr>
            <w:tcW w:w="6232" w:type="dxa"/>
          </w:tcPr>
          <w:p w14:paraId="1023838E" w14:textId="77777777" w:rsidR="00035D1C" w:rsidRDefault="00035D1C" w:rsidP="00035D1C">
            <w:pPr>
              <w:pStyle w:val="Normaalweb"/>
            </w:pPr>
          </w:p>
          <w:p w14:paraId="0BAD472A" w14:textId="46E667A8" w:rsidR="00D641D5" w:rsidRDefault="00D513B9" w:rsidP="00035D1C">
            <w:pPr>
              <w:pStyle w:val="Normaalweb"/>
            </w:pPr>
            <w:r>
              <w:t xml:space="preserve">de bedoeling is de alle 4 de chassis tegelijk </w:t>
            </w:r>
            <w:r w:rsidRPr="00CA3561">
              <w:rPr>
                <w:b/>
                <w:bCs/>
                <w:i/>
                <w:iCs/>
              </w:rPr>
              <w:t>in bestelling</w:t>
            </w:r>
            <w:r>
              <w:t xml:space="preserve"> gaan. Met de bouw van het eerste voertuig kan </w:t>
            </w:r>
            <w:r w:rsidR="00CA3561">
              <w:t xml:space="preserve">vervolgens </w:t>
            </w:r>
            <w:r>
              <w:t>worden gestart</w:t>
            </w:r>
            <w:r w:rsidR="00CA3561">
              <w:t xml:space="preserve"> na het afleveren van </w:t>
            </w:r>
            <w:r w:rsidR="00C4506E">
              <w:t>het eerste</w:t>
            </w:r>
            <w:r w:rsidR="00CA3561">
              <w:t xml:space="preserve"> chassis</w:t>
            </w:r>
            <w:r w:rsidR="00025F90">
              <w:t>.</w:t>
            </w:r>
            <w:r>
              <w:t xml:space="preserve"> Na het bereiken van een bepaalde fase die we gezamenlijk afspreken kan worden gestart met de afbouw van de andere 3 voertuigen. Dus een soort van "standmodel" waarna de andere voertuigen "in lijn" kunnen worden gebouwd</w:t>
            </w:r>
            <w:r w:rsidR="00B85EF9">
              <w:t xml:space="preserve"> waarbij het standmodel </w:t>
            </w:r>
            <w:r w:rsidR="00C05FDD">
              <w:t xml:space="preserve">niet betekent dat het </w:t>
            </w:r>
            <w:r w:rsidR="00035D1C">
              <w:t xml:space="preserve">eerste </w:t>
            </w:r>
            <w:r w:rsidR="00C05FDD">
              <w:t xml:space="preserve">voertuig 100% klaar alvorens </w:t>
            </w:r>
            <w:r w:rsidR="00F40D6D">
              <w:t>er begonnen kan worden met de bouw van de andere 3.</w:t>
            </w:r>
          </w:p>
        </w:tc>
      </w:tr>
    </w:tbl>
    <w:p w14:paraId="446AED7C" w14:textId="77777777" w:rsidR="00A548DE" w:rsidRDefault="00A548DE" w:rsidP="002B2D49"/>
    <w:sectPr w:rsidR="00A548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64659" w14:textId="77777777" w:rsidR="00A35FC9" w:rsidRDefault="00A35FC9" w:rsidP="00885486">
      <w:pPr>
        <w:spacing w:after="0" w:line="240" w:lineRule="auto"/>
      </w:pPr>
      <w:r>
        <w:separator/>
      </w:r>
    </w:p>
  </w:endnote>
  <w:endnote w:type="continuationSeparator" w:id="0">
    <w:p w14:paraId="6B113852" w14:textId="77777777" w:rsidR="00A35FC9" w:rsidRDefault="00A35FC9" w:rsidP="00885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DB376" w14:textId="16AE24DB" w:rsidR="00885486" w:rsidRDefault="0088548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C892D1" wp14:editId="542DAF5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905" b="17145"/>
              <wp:wrapSquare wrapText="bothSides"/>
              <wp:docPr id="2" name="Tekstvak 2" descr="Openbaar (0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54401A" w14:textId="522BCA29" w:rsidR="00885486" w:rsidRPr="00885486" w:rsidRDefault="00885486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885486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Openbaar (0)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C892D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Openbaar (0)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" filled="f" stroked="f">
              <v:fill o:detectmouseclick="t"/>
              <v:textbox style="mso-fit-shape-to-text:t" inset="0,0,0,0">
                <w:txbxContent>
                  <w:p w14:paraId="0354401A" w14:textId="522BCA29" w:rsidR="00885486" w:rsidRPr="00885486" w:rsidRDefault="00885486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885486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Openbaar (0)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E7790" w14:textId="3B7D2D00" w:rsidR="00885486" w:rsidRDefault="0088548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C3425F3" wp14:editId="34766CF7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905" b="17145"/>
              <wp:wrapSquare wrapText="bothSides"/>
              <wp:docPr id="3" name="Tekstvak 3" descr="Openbaar (0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D94EEC" w14:textId="51B59DC2" w:rsidR="00885486" w:rsidRPr="00885486" w:rsidRDefault="00885486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885486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Openbaar (0)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3425F3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Openbaar (0)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" filled="f" stroked="f">
              <v:fill o:detectmouseclick="t"/>
              <v:textbox style="mso-fit-shape-to-text:t" inset="0,0,0,0">
                <w:txbxContent>
                  <w:p w14:paraId="5ED94EEC" w14:textId="51B59DC2" w:rsidR="00885486" w:rsidRPr="00885486" w:rsidRDefault="00885486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885486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Openbaar (0)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33D6B" w14:textId="5BBA7B79" w:rsidR="00885486" w:rsidRDefault="00885486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1FBE21" wp14:editId="6057166A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905" b="17145"/>
              <wp:wrapSquare wrapText="bothSides"/>
              <wp:docPr id="1" name="Tekstvak 1" descr="Openbaar (0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47C5E6" w14:textId="617FE072" w:rsidR="00885486" w:rsidRPr="00885486" w:rsidRDefault="00885486">
                          <w:pP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</w:pPr>
                          <w:r w:rsidRPr="00885486"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  <w:szCs w:val="20"/>
                            </w:rPr>
                            <w:t>Openbaar (0)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1FBE21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Openbaar (0)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" filled="f" stroked="f">
              <v:fill o:detectmouseclick="t"/>
              <v:textbox style="mso-fit-shape-to-text:t" inset="0,0,0,0">
                <w:txbxContent>
                  <w:p w14:paraId="4947C5E6" w14:textId="617FE072" w:rsidR="00885486" w:rsidRPr="00885486" w:rsidRDefault="00885486">
                    <w:pPr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</w:pPr>
                    <w:r w:rsidRPr="00885486">
                      <w:rPr>
                        <w:rFonts w:ascii="Calibri" w:eastAsia="Calibri" w:hAnsi="Calibri" w:cs="Calibri"/>
                        <w:color w:val="000000"/>
                        <w:sz w:val="20"/>
                        <w:szCs w:val="20"/>
                      </w:rPr>
                      <w:t>Openbaar (0)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FBF8C" w14:textId="77777777" w:rsidR="00A35FC9" w:rsidRDefault="00A35FC9" w:rsidP="00885486">
      <w:pPr>
        <w:spacing w:after="0" w:line="240" w:lineRule="auto"/>
      </w:pPr>
      <w:r>
        <w:separator/>
      </w:r>
    </w:p>
  </w:footnote>
  <w:footnote w:type="continuationSeparator" w:id="0">
    <w:p w14:paraId="1C7ED6D6" w14:textId="77777777" w:rsidR="00A35FC9" w:rsidRDefault="00A35FC9" w:rsidP="008854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9B9B1" w14:textId="77777777" w:rsidR="00885486" w:rsidRDefault="0088548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6322" w14:textId="77777777" w:rsidR="00885486" w:rsidRDefault="0088548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81420" w14:textId="77777777" w:rsidR="00885486" w:rsidRDefault="0088548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36D73"/>
    <w:multiLevelType w:val="hybridMultilevel"/>
    <w:tmpl w:val="6706A7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207A7"/>
    <w:multiLevelType w:val="hybridMultilevel"/>
    <w:tmpl w:val="9D5C584A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6063C"/>
    <w:multiLevelType w:val="hybridMultilevel"/>
    <w:tmpl w:val="D08AE46C"/>
    <w:lvl w:ilvl="0" w:tplc="0413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422F"/>
    <w:rsid w:val="00011939"/>
    <w:rsid w:val="00020C65"/>
    <w:rsid w:val="00025F90"/>
    <w:rsid w:val="00035D1C"/>
    <w:rsid w:val="00036778"/>
    <w:rsid w:val="00057C62"/>
    <w:rsid w:val="000754F0"/>
    <w:rsid w:val="00083A16"/>
    <w:rsid w:val="00094509"/>
    <w:rsid w:val="00096D31"/>
    <w:rsid w:val="000B0714"/>
    <w:rsid w:val="000B5F32"/>
    <w:rsid w:val="000E7588"/>
    <w:rsid w:val="00113DE6"/>
    <w:rsid w:val="00142C05"/>
    <w:rsid w:val="00147C97"/>
    <w:rsid w:val="0017422F"/>
    <w:rsid w:val="001A0ED5"/>
    <w:rsid w:val="001A4AED"/>
    <w:rsid w:val="001C264C"/>
    <w:rsid w:val="001F09C4"/>
    <w:rsid w:val="002063D3"/>
    <w:rsid w:val="002074F3"/>
    <w:rsid w:val="00222009"/>
    <w:rsid w:val="0022789F"/>
    <w:rsid w:val="002370CA"/>
    <w:rsid w:val="00274A36"/>
    <w:rsid w:val="002B2D49"/>
    <w:rsid w:val="002C05E9"/>
    <w:rsid w:val="00347EB4"/>
    <w:rsid w:val="00360EAB"/>
    <w:rsid w:val="00371486"/>
    <w:rsid w:val="003C0A06"/>
    <w:rsid w:val="00412BB7"/>
    <w:rsid w:val="00423F9A"/>
    <w:rsid w:val="004454D2"/>
    <w:rsid w:val="004457E6"/>
    <w:rsid w:val="0048601A"/>
    <w:rsid w:val="004917B6"/>
    <w:rsid w:val="0049474A"/>
    <w:rsid w:val="004A35FA"/>
    <w:rsid w:val="004C1D21"/>
    <w:rsid w:val="004D3145"/>
    <w:rsid w:val="00505479"/>
    <w:rsid w:val="005111B1"/>
    <w:rsid w:val="00515823"/>
    <w:rsid w:val="005677CC"/>
    <w:rsid w:val="00592844"/>
    <w:rsid w:val="005B7C9E"/>
    <w:rsid w:val="005E1135"/>
    <w:rsid w:val="00610DAA"/>
    <w:rsid w:val="00621B21"/>
    <w:rsid w:val="00630239"/>
    <w:rsid w:val="00644055"/>
    <w:rsid w:val="0065076D"/>
    <w:rsid w:val="006644AE"/>
    <w:rsid w:val="00690BC0"/>
    <w:rsid w:val="00695759"/>
    <w:rsid w:val="006F0A36"/>
    <w:rsid w:val="00723104"/>
    <w:rsid w:val="00723462"/>
    <w:rsid w:val="00756037"/>
    <w:rsid w:val="00757BA9"/>
    <w:rsid w:val="00761131"/>
    <w:rsid w:val="007D0FC1"/>
    <w:rsid w:val="00816AE6"/>
    <w:rsid w:val="008511D4"/>
    <w:rsid w:val="00873E26"/>
    <w:rsid w:val="00885486"/>
    <w:rsid w:val="008D3828"/>
    <w:rsid w:val="008E2D3E"/>
    <w:rsid w:val="008E4ADE"/>
    <w:rsid w:val="00932AA5"/>
    <w:rsid w:val="0094308A"/>
    <w:rsid w:val="00954B42"/>
    <w:rsid w:val="009A1A6D"/>
    <w:rsid w:val="009B5F85"/>
    <w:rsid w:val="009D111D"/>
    <w:rsid w:val="00A35FC9"/>
    <w:rsid w:val="00A43EFA"/>
    <w:rsid w:val="00A548DE"/>
    <w:rsid w:val="00A62432"/>
    <w:rsid w:val="00A82B31"/>
    <w:rsid w:val="00A858CE"/>
    <w:rsid w:val="00AC664B"/>
    <w:rsid w:val="00AE4B84"/>
    <w:rsid w:val="00B230F2"/>
    <w:rsid w:val="00B45C58"/>
    <w:rsid w:val="00B53738"/>
    <w:rsid w:val="00B62897"/>
    <w:rsid w:val="00B85EF9"/>
    <w:rsid w:val="00BD5B82"/>
    <w:rsid w:val="00BE7BC0"/>
    <w:rsid w:val="00BF389E"/>
    <w:rsid w:val="00C05FDD"/>
    <w:rsid w:val="00C1340B"/>
    <w:rsid w:val="00C225F6"/>
    <w:rsid w:val="00C2368D"/>
    <w:rsid w:val="00C33113"/>
    <w:rsid w:val="00C404C4"/>
    <w:rsid w:val="00C4506E"/>
    <w:rsid w:val="00C46B79"/>
    <w:rsid w:val="00C94573"/>
    <w:rsid w:val="00CA3561"/>
    <w:rsid w:val="00CF79FC"/>
    <w:rsid w:val="00D427F8"/>
    <w:rsid w:val="00D513B9"/>
    <w:rsid w:val="00D641D5"/>
    <w:rsid w:val="00D7120E"/>
    <w:rsid w:val="00D838A5"/>
    <w:rsid w:val="00D90A4B"/>
    <w:rsid w:val="00DB5796"/>
    <w:rsid w:val="00DC4539"/>
    <w:rsid w:val="00DE41C2"/>
    <w:rsid w:val="00E278B6"/>
    <w:rsid w:val="00E40609"/>
    <w:rsid w:val="00E462E2"/>
    <w:rsid w:val="00E629E6"/>
    <w:rsid w:val="00E82E50"/>
    <w:rsid w:val="00EF0CCE"/>
    <w:rsid w:val="00F2047B"/>
    <w:rsid w:val="00F24FB3"/>
    <w:rsid w:val="00F2652A"/>
    <w:rsid w:val="00F37A0C"/>
    <w:rsid w:val="00F40D6D"/>
    <w:rsid w:val="00F504B7"/>
    <w:rsid w:val="00F50DE7"/>
    <w:rsid w:val="00F54B6A"/>
    <w:rsid w:val="00F5659D"/>
    <w:rsid w:val="00FE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53FB1"/>
  <w15:docId w15:val="{33E91ACD-8BD4-4FC2-8735-75072C0A6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641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23104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06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063D3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90A4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90A4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90A4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90A4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90A4B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8854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85486"/>
  </w:style>
  <w:style w:type="paragraph" w:styleId="Voettekst">
    <w:name w:val="footer"/>
    <w:basedOn w:val="Standaard"/>
    <w:link w:val="VoettekstChar"/>
    <w:uiPriority w:val="99"/>
    <w:unhideWhenUsed/>
    <w:rsid w:val="008854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5486"/>
  </w:style>
  <w:style w:type="paragraph" w:styleId="Normaalweb">
    <w:name w:val="Normal (Web)"/>
    <w:basedOn w:val="Standaard"/>
    <w:uiPriority w:val="99"/>
    <w:unhideWhenUsed/>
    <w:rsid w:val="00AE4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Intern\QC%20Tender%20Team\Sjablonen\SJABLOON_Vragenformulier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05af4f7-1f66-40ae-b18f-b746c8dfd161"/>
    <TaxKeywordTaxHTField xmlns="605af4f7-1f66-40ae-b18f-b746c8dfd1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584AF0BFD2447B21F8FF97D47953C" ma:contentTypeVersion="5" ma:contentTypeDescription="Een nieuw document maken." ma:contentTypeScope="" ma:versionID="759d4457865d04a33d779fea96143d67">
  <xsd:schema xmlns:xsd="http://www.w3.org/2001/XMLSchema" xmlns:xs="http://www.w3.org/2001/XMLSchema" xmlns:p="http://schemas.microsoft.com/office/2006/metadata/properties" xmlns:ns3="605af4f7-1f66-40ae-b18f-b746c8dfd161" targetNamespace="http://schemas.microsoft.com/office/2006/metadata/properties" ma:root="true" ma:fieldsID="fc4ae76a1708ad23957a97de50ea63dc" ns3:_="">
    <xsd:import namespace="605af4f7-1f66-40ae-b18f-b746c8dfd161"/>
    <xsd:element name="properties">
      <xsd:complexType>
        <xsd:sequence>
          <xsd:element name="documentManagement">
            <xsd:complexType>
              <xsd:all>
                <xsd:element ref="ns3:TaxKeywordTaxHTField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af4f7-1f66-40ae-b18f-b746c8dfd161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displayName="TaxKeywordTaxHTField" ma:hidden="true" ma:internalName="TaxKeywordTaxHTField">
      <xsd:simpleType>
        <xsd:restriction base="dms:Note"/>
      </xsd:simpleType>
    </xsd:element>
    <xsd:element name="TaxCatchAll" ma:index="10" nillable="true" ma:displayName="Taxonomy Catch All Column" ma:hidden="true" ma:list="{500ec5b6-43f0-4a14-8217-79c549e51af8}" ma:internalName="TaxCatchAll" ma:showField="CatchAllData" ma:web="605af4f7-1f66-40ae-b18f-b746c8df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 ma:index="11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2DB271-4AF5-4F43-89DE-06B892A5BF88}">
  <ds:schemaRefs>
    <ds:schemaRef ds:uri="http://schemas.microsoft.com/office/2006/metadata/properties"/>
    <ds:schemaRef ds:uri="http://schemas.microsoft.com/office/infopath/2007/PartnerControls"/>
    <ds:schemaRef ds:uri="605af4f7-1f66-40ae-b18f-b746c8dfd161"/>
  </ds:schemaRefs>
</ds:datastoreItem>
</file>

<file path=customXml/itemProps2.xml><?xml version="1.0" encoding="utf-8"?>
<ds:datastoreItem xmlns:ds="http://schemas.openxmlformats.org/officeDocument/2006/customXml" ds:itemID="{4B1BAAC1-DE59-47DB-AF0A-2E92B16351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F9C2B6-5015-467B-874E-08FEEA209F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5af4f7-1f66-40ae-b18f-b746c8dfd1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SJABLOON_Vragenformulier</Template>
  <TotalTime>12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RDP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mvh</dc:creator>
  <cp:lastModifiedBy>Ramakers, Jack</cp:lastModifiedBy>
  <cp:revision>19</cp:revision>
  <cp:lastPrinted>2018-08-06T11:37:00Z</cp:lastPrinted>
  <dcterms:created xsi:type="dcterms:W3CDTF">2022-07-15T06:46:00Z</dcterms:created>
  <dcterms:modified xsi:type="dcterms:W3CDTF">2022-07-15T06:57:00Z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0x010100F53584AF0BFD2447B21F8FF97D47953C</vt:lpwstr>
  </property>
  <property fmtid="{D5CDD505-2E9C-101B-9397-08002B2CF9AE}" pid="3" name="Order">
    <vt:r8>4121800</vt:r8>
  </property>
  <property fmtid="{D5CDD505-2E9C-101B-9397-08002B2CF9AE}" pid="4" name="TaxKeyword">
    <vt:lpwstr/>
  </property>
  <property fmtid="{D5CDD505-2E9C-101B-9397-08002B2CF9AE}" pid="5" name="ClassificationContentMarkingFooterShapeIds">
    <vt:lpwstr>1,2,3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Openbaar (0)</vt:lpwstr>
  </property>
  <property fmtid="{D5CDD505-2E9C-101B-9397-08002B2CF9AE}" pid="8" name="MSIP_Label_539f4405-e474-4afe-8be3-2e7538625882_Enabled">
    <vt:lpwstr>true</vt:lpwstr>
  </property>
  <property fmtid="{D5CDD505-2E9C-101B-9397-08002B2CF9AE}" pid="9" name="MSIP_Label_539f4405-e474-4afe-8be3-2e7538625882_SetDate">
    <vt:lpwstr>2022-07-15T06:45:32Z</vt:lpwstr>
  </property>
  <property fmtid="{D5CDD505-2E9C-101B-9397-08002B2CF9AE}" pid="10" name="MSIP_Label_539f4405-e474-4afe-8be3-2e7538625882_Method">
    <vt:lpwstr>Privileged</vt:lpwstr>
  </property>
  <property fmtid="{D5CDD505-2E9C-101B-9397-08002B2CF9AE}" pid="11" name="MSIP_Label_539f4405-e474-4afe-8be3-2e7538625882_Name">
    <vt:lpwstr>Openbaar (0)</vt:lpwstr>
  </property>
  <property fmtid="{D5CDD505-2E9C-101B-9397-08002B2CF9AE}" pid="12" name="MSIP_Label_539f4405-e474-4afe-8be3-2e7538625882_SiteId">
    <vt:lpwstr>e90fbc72-bc3b-4475-8f41-70d1d17ccf33</vt:lpwstr>
  </property>
  <property fmtid="{D5CDD505-2E9C-101B-9397-08002B2CF9AE}" pid="13" name="MSIP_Label_539f4405-e474-4afe-8be3-2e7538625882_ActionId">
    <vt:lpwstr>c285819e-c20e-4b0a-8230-9668d18b97e6</vt:lpwstr>
  </property>
  <property fmtid="{D5CDD505-2E9C-101B-9397-08002B2CF9AE}" pid="14" name="MSIP_Label_539f4405-e474-4afe-8be3-2e7538625882_ContentBits">
    <vt:lpwstr>2</vt:lpwstr>
  </property>
</Properties>
</file>