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C8FBA" w14:textId="76C56B96" w:rsidR="00B202F4" w:rsidRPr="00B202F4" w:rsidRDefault="00B202F4" w:rsidP="00B202F4">
      <w:pPr>
        <w:rPr>
          <w:b/>
          <w:bCs/>
          <w:sz w:val="22"/>
          <w:szCs w:val="22"/>
        </w:rPr>
      </w:pPr>
      <w:r w:rsidRPr="00B202F4">
        <w:rPr>
          <w:b/>
          <w:bCs/>
          <w:sz w:val="22"/>
          <w:szCs w:val="22"/>
        </w:rPr>
        <w:t xml:space="preserve">BIJLAGE </w:t>
      </w:r>
      <w:r w:rsidR="00623630">
        <w:rPr>
          <w:b/>
          <w:bCs/>
          <w:sz w:val="22"/>
          <w:szCs w:val="22"/>
        </w:rPr>
        <w:t>10</w:t>
      </w:r>
    </w:p>
    <w:p w14:paraId="4BB29209" w14:textId="42368C05" w:rsidR="00B202F4" w:rsidRDefault="00B202F4" w:rsidP="00B202F4">
      <w:r>
        <w:t xml:space="preserve">HOLDINGVERKLARING </w:t>
      </w:r>
      <w:r w:rsidR="00623630">
        <w:t>Landmeetkundige diensten 2023-2026</w:t>
      </w:r>
    </w:p>
    <w:p w14:paraId="1C993757" w14:textId="77777777" w:rsidR="00B202F4" w:rsidRDefault="00B202F4" w:rsidP="00B202F4"/>
    <w:p w14:paraId="3CECD6CD" w14:textId="77777777" w:rsidR="00B202F4" w:rsidRP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B202F4">
        <w:rPr>
          <w:b/>
          <w:bCs/>
        </w:rPr>
        <w:t xml:space="preserve">Garantieverklaring holding/concernmaatschappij </w:t>
      </w:r>
    </w:p>
    <w:p w14:paraId="64F95A4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D092D89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Naam bedrijf:</w:t>
      </w:r>
      <w:r>
        <w:tab/>
        <w:t>………………………………………………………………………………….</w:t>
      </w:r>
    </w:p>
    <w:p w14:paraId="7424AF2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Adres:</w:t>
      </w:r>
      <w:r>
        <w:tab/>
        <w:t>………………………………………………………………………………….</w:t>
      </w:r>
    </w:p>
    <w:p w14:paraId="3E5FF822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268"/>
        </w:tabs>
      </w:pPr>
      <w:r>
        <w:t>Postcode en plaats:</w:t>
      </w:r>
      <w:r>
        <w:tab/>
        <w:t>………………………………………………………………………………….</w:t>
      </w:r>
    </w:p>
    <w:p w14:paraId="02BEF42A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2A9B17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hierna te noemen:</w:t>
      </w:r>
      <w:r>
        <w:tab/>
      </w:r>
      <w:r w:rsidRPr="00B202F4">
        <w:rPr>
          <w:b/>
          <w:bCs/>
        </w:rPr>
        <w:t>de holding</w:t>
      </w:r>
      <w:r>
        <w:t xml:space="preserve"> </w:t>
      </w:r>
    </w:p>
    <w:p w14:paraId="730B1E7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C9DB1F3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Ondergetekende, </w:t>
      </w:r>
    </w:p>
    <w:p w14:paraId="18C07997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overwegende dat </w:t>
      </w:r>
      <w:r w:rsidRPr="00B202F4">
        <w:rPr>
          <w:highlight w:val="yellow"/>
        </w:rPr>
        <w:t>&lt;naam inschrijver invullen&gt;</w:t>
      </w:r>
      <w:r>
        <w:t xml:space="preserve"> een dochtermaatschappij van de holding is en dat deze Inschrijver voor de Inschrijving ter zake van de aanbesteding, gebruik wenst te maken van de consolideerde financiële gegevens van de holding, </w:t>
      </w:r>
    </w:p>
    <w:p w14:paraId="2B05662E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92DC1C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verklaart dat </w:t>
      </w:r>
    </w:p>
    <w:p w14:paraId="3B6F2185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de holding zich hierbij - onder voorwaarde van gunning van de opdracht – financieel garant stelt voor de nakoming van alle verplichtingen, die uit hoofde van de ingevolge de onderhavige aanbesteding gesloten overeenkomst(en) door Inschrijver worden aangegaan. </w:t>
      </w:r>
    </w:p>
    <w:p w14:paraId="3165B05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52A4528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Plaats:</w:t>
      </w:r>
      <w:r>
        <w:tab/>
        <w:t>…………………………………….</w:t>
      </w:r>
      <w:r>
        <w:tab/>
        <w:t>Datum:</w:t>
      </w:r>
      <w:r>
        <w:tab/>
        <w:t>…………………………………….</w:t>
      </w:r>
    </w:p>
    <w:p w14:paraId="61ABE3AD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969"/>
        </w:tabs>
      </w:pPr>
      <w:r>
        <w:t>Naam:</w:t>
      </w:r>
      <w:r>
        <w:tab/>
        <w:t>…………………………………….</w:t>
      </w:r>
      <w:r>
        <w:tab/>
        <w:t>Functie:</w:t>
      </w:r>
      <w:r>
        <w:tab/>
        <w:t>…………………………………….</w:t>
      </w:r>
    </w:p>
    <w:p w14:paraId="1A4A3D04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137BC6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F80330B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Handtekening …………………………………….</w:t>
      </w:r>
    </w:p>
    <w:p w14:paraId="54331E36" w14:textId="77777777" w:rsidR="00C425A6" w:rsidRDefault="00C425A6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81AE910" w14:textId="77777777" w:rsidR="00B202F4" w:rsidRDefault="00B202F4" w:rsidP="00C425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6BF6C9" w14:textId="77777777" w:rsidR="00B202F4" w:rsidRDefault="00B202F4" w:rsidP="00C425A6">
      <w:pPr>
        <w:pStyle w:val="Lijstalinea"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</w:pPr>
      <w:r>
        <w:t>Deze verklaring dient door een bestuurder van de holding te worden ondertekend (zie onder kop</w:t>
      </w:r>
      <w:r w:rsidR="00C425A6">
        <w:t xml:space="preserve"> </w:t>
      </w:r>
      <w:r>
        <w:t>‘Bestuurder(s)’ op het uittreksel uit het handelsregister), dus niet door een gevolmachtigde/procuratiehouder.</w:t>
      </w:r>
    </w:p>
    <w:p w14:paraId="07E74D0C" w14:textId="77777777" w:rsidR="00B202F4" w:rsidRDefault="00B202F4" w:rsidP="00B202F4"/>
    <w:p w14:paraId="4F837889" w14:textId="77777777" w:rsidR="00B202F4" w:rsidRDefault="00B202F4" w:rsidP="00B202F4"/>
    <w:p w14:paraId="01B3FBEF" w14:textId="77777777" w:rsidR="00B202F4" w:rsidRDefault="00B202F4" w:rsidP="00B202F4"/>
    <w:p w14:paraId="70D4C355" w14:textId="77777777" w:rsidR="00B97A1E" w:rsidRPr="00C27FEF" w:rsidRDefault="00B97A1E" w:rsidP="00C27FEF"/>
    <w:sectPr w:rsidR="00B97A1E" w:rsidRPr="00C27FEF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AB76" w14:textId="77777777" w:rsidR="00623630" w:rsidRDefault="00623630" w:rsidP="00C27FEF">
      <w:pPr>
        <w:spacing w:line="240" w:lineRule="auto"/>
      </w:pPr>
      <w:r>
        <w:separator/>
      </w:r>
    </w:p>
  </w:endnote>
  <w:endnote w:type="continuationSeparator" w:id="0">
    <w:p w14:paraId="1AF352EF" w14:textId="77777777" w:rsidR="00623630" w:rsidRDefault="00623630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78112346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28EB12E0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D3FEA6C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44831FCD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86F9" w14:textId="77777777" w:rsidR="00623630" w:rsidRPr="00C27FEF" w:rsidRDefault="00623630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02047A9" w14:textId="77777777" w:rsidR="00623630" w:rsidRDefault="00623630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8308" w14:textId="77777777" w:rsidR="001B3B58" w:rsidRDefault="001B3B58">
    <w:pPr>
      <w:pStyle w:val="Koptekst"/>
    </w:pPr>
  </w:p>
  <w:p w14:paraId="18F19DFA" w14:textId="77777777" w:rsidR="001B3B58" w:rsidRDefault="001B3B58">
    <w:pPr>
      <w:pStyle w:val="Koptekst"/>
    </w:pPr>
  </w:p>
  <w:p w14:paraId="08465205" w14:textId="77777777" w:rsidR="001B3B58" w:rsidRDefault="001B3B58">
    <w:pPr>
      <w:pStyle w:val="Koptekst"/>
    </w:pPr>
  </w:p>
  <w:p w14:paraId="0CC54743" w14:textId="77777777" w:rsidR="001B3B58" w:rsidRDefault="001B3B58">
    <w:pPr>
      <w:pStyle w:val="Koptekst"/>
    </w:pPr>
  </w:p>
  <w:p w14:paraId="074B86B9" w14:textId="77777777" w:rsidR="001B3B58" w:rsidRDefault="001B3B58">
    <w:pPr>
      <w:pStyle w:val="Koptekst"/>
    </w:pPr>
  </w:p>
  <w:p w14:paraId="777C0F37" w14:textId="77777777" w:rsidR="001B3B58" w:rsidRDefault="001B3B58">
    <w:pPr>
      <w:pStyle w:val="Koptekst"/>
    </w:pPr>
  </w:p>
  <w:p w14:paraId="6D60B108" w14:textId="77777777" w:rsidR="001B3B58" w:rsidRDefault="001B3B58">
    <w:pPr>
      <w:pStyle w:val="Koptekst"/>
    </w:pPr>
  </w:p>
  <w:p w14:paraId="31746A15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00C9244A" wp14:editId="3F81E494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6307F"/>
    <w:multiLevelType w:val="hybridMultilevel"/>
    <w:tmpl w:val="4C723A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6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39554086">
    <w:abstractNumId w:val="6"/>
  </w:num>
  <w:num w:numId="2" w16cid:durableId="177355512">
    <w:abstractNumId w:val="6"/>
  </w:num>
  <w:num w:numId="3" w16cid:durableId="346903612">
    <w:abstractNumId w:val="6"/>
  </w:num>
  <w:num w:numId="4" w16cid:durableId="408770612">
    <w:abstractNumId w:val="6"/>
  </w:num>
  <w:num w:numId="5" w16cid:durableId="1745369797">
    <w:abstractNumId w:val="3"/>
  </w:num>
  <w:num w:numId="6" w16cid:durableId="1657416016">
    <w:abstractNumId w:val="5"/>
  </w:num>
  <w:num w:numId="7" w16cid:durableId="246039999">
    <w:abstractNumId w:val="4"/>
  </w:num>
  <w:num w:numId="8" w16cid:durableId="1526020446">
    <w:abstractNumId w:val="1"/>
  </w:num>
  <w:num w:numId="9" w16cid:durableId="1861238660">
    <w:abstractNumId w:val="4"/>
  </w:num>
  <w:num w:numId="10" w16cid:durableId="1895264789">
    <w:abstractNumId w:val="5"/>
  </w:num>
  <w:num w:numId="11" w16cid:durableId="876164881">
    <w:abstractNumId w:val="1"/>
  </w:num>
  <w:num w:numId="12" w16cid:durableId="1444157124">
    <w:abstractNumId w:val="3"/>
  </w:num>
  <w:num w:numId="13" w16cid:durableId="1370648413">
    <w:abstractNumId w:val="2"/>
  </w:num>
  <w:num w:numId="14" w16cid:durableId="382750051">
    <w:abstractNumId w:val="2"/>
  </w:num>
  <w:num w:numId="15" w16cid:durableId="1785346345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623630"/>
    <w:rsid w:val="001B3B58"/>
    <w:rsid w:val="001C1F6E"/>
    <w:rsid w:val="002C3E17"/>
    <w:rsid w:val="004151E8"/>
    <w:rsid w:val="00623630"/>
    <w:rsid w:val="00B202F4"/>
    <w:rsid w:val="00B97A1E"/>
    <w:rsid w:val="00BA1BF3"/>
    <w:rsid w:val="00C27FEF"/>
    <w:rsid w:val="00C425A6"/>
    <w:rsid w:val="00DB5539"/>
    <w:rsid w:val="00DD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E6F80"/>
  <w15:chartTrackingRefBased/>
  <w15:docId w15:val="{55E87D88-2BA1-42AD-94FD-D0A720AEB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  <w:style w:type="paragraph" w:styleId="Lijstalinea">
    <w:name w:val="List Paragraph"/>
    <w:basedOn w:val="Standaard"/>
    <w:uiPriority w:val="34"/>
    <w:qFormat/>
    <w:rsid w:val="00C42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Projecten%20Directies%20-%20EA%20LMKD%202023-2026\Bijlagen%202023\Bijlage%2010%20Holdingverklar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36EE75B27284DBAC1209A5609E12F" ma:contentTypeVersion="4" ma:contentTypeDescription="Een nieuw document maken." ma:contentTypeScope="" ma:versionID="74588afb36f6b963c9cfda22ce466593">
  <xsd:schema xmlns:xsd="http://www.w3.org/2001/XMLSchema" xmlns:xs="http://www.w3.org/2001/XMLSchema" xmlns:p="http://schemas.microsoft.com/office/2006/metadata/properties" xmlns:ns2="6b19b1e2-f092-4f9c-a60f-4efc829dbe47" targetNamespace="http://schemas.microsoft.com/office/2006/metadata/properties" ma:root="true" ma:fieldsID="97295494938de43a53a0a35b9615028b" ns2:_="">
    <xsd:import namespace="6b19b1e2-f092-4f9c-a60f-4efc829dbe47"/>
    <xsd:element name="properties">
      <xsd:complexType>
        <xsd:sequence>
          <xsd:element name="documentManagement">
            <xsd:complexType>
              <xsd:all>
                <xsd:element ref="ns2:Author0" minOccurs="0"/>
                <xsd:element ref="ns2:PageCount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9b1e2-f092-4f9c-a60f-4efc829dbe47" elementFormDefault="qualified">
    <xsd:import namespace="http://schemas.microsoft.com/office/2006/documentManagement/types"/>
    <xsd:import namespace="http://schemas.microsoft.com/office/infopath/2007/PartnerControls"/>
    <xsd:element name="Author0" ma:index="8" nillable="true" ma:displayName="Author" ma:internalName="Author0">
      <xsd:simpleType>
        <xsd:restriction base="dms:Text"/>
      </xsd:simpleType>
    </xsd:element>
    <xsd:element name="PageCount" ma:index="9" nillable="true" ma:displayName="PageCount" ma:internalName="PageCount">
      <xsd:simpleType>
        <xsd:restriction base="dms:Number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Count xmlns="6b19b1e2-f092-4f9c-a60f-4efc829dbe47" xsi:nil="true"/>
    <Author0 xmlns="6b19b1e2-f092-4f9c-a60f-4efc829dbe47" xsi:nil="true"/>
  </documentManagement>
</p:properti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A88688-8E1D-4B32-96EF-88E338F07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9b1e2-f092-4f9c-a60f-4efc829db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  <ds:schemaRef ds:uri="6b19b1e2-f092-4f9c-a60f-4efc829db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10 Holdingverklaring</Template>
  <TotalTime>1</TotalTime>
  <Pages>1</Pages>
  <Words>134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1</cp:revision>
  <dcterms:created xsi:type="dcterms:W3CDTF">2022-05-20T14:00:00Z</dcterms:created>
  <dcterms:modified xsi:type="dcterms:W3CDTF">2022-05-20T14:01:00Z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0x01010055136EE75B27284DBAC1209A5609E12F</vt:lpwstr>
  </property>
</Properties>
</file>