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425C5" w14:textId="1BC32C14" w:rsidR="001A0D80" w:rsidRPr="008D61B7" w:rsidRDefault="001A0D80" w:rsidP="001A0D80">
      <w:pPr>
        <w:pStyle w:val="Kop1"/>
        <w:tabs>
          <w:tab w:val="left" w:pos="708"/>
        </w:tabs>
        <w:rPr>
          <w:rFonts w:ascii="Verdana" w:hAnsi="Verdana"/>
          <w:b/>
          <w:sz w:val="22"/>
          <w:szCs w:val="20"/>
        </w:rPr>
      </w:pPr>
      <w:bookmarkStart w:id="0" w:name="_Toc476038547"/>
      <w:bookmarkStart w:id="1" w:name="_GoBack"/>
      <w:bookmarkEnd w:id="1"/>
      <w:r w:rsidRPr="008D61B7">
        <w:rPr>
          <w:rFonts w:eastAsia="Times New Roman"/>
          <w:b/>
        </w:rPr>
        <w:t xml:space="preserve">Formulier </w:t>
      </w:r>
      <w:r w:rsidR="00355BB8">
        <w:rPr>
          <w:rFonts w:eastAsia="Times New Roman"/>
          <w:b/>
        </w:rPr>
        <w:t>n</w:t>
      </w:r>
      <w:r w:rsidRPr="008D61B7">
        <w:rPr>
          <w:rFonts w:eastAsia="Times New Roman"/>
          <w:b/>
        </w:rPr>
        <w:t xml:space="preserve"> -</w:t>
      </w:r>
      <w:bookmarkEnd w:id="0"/>
      <w:r w:rsidRPr="008D61B7">
        <w:rPr>
          <w:rFonts w:eastAsia="Times New Roman"/>
          <w:b/>
        </w:rPr>
        <w:t xml:space="preserve"> Verklaring bestuurder omtrent rechtmatigheid Inschrijving</w:t>
      </w:r>
      <w:r w:rsidRPr="008D61B7">
        <w:rPr>
          <w:b/>
          <w:szCs w:val="20"/>
        </w:rPr>
        <w:t xml:space="preserve"> </w:t>
      </w:r>
    </w:p>
    <w:p w14:paraId="4CF9A1BA" w14:textId="6A8D2DAC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0D4FEBBD" w14:textId="77777777" w:rsidR="00BB01F8" w:rsidRDefault="00BB01F8" w:rsidP="00BB01F8">
      <w:pPr>
        <w:spacing w:line="240" w:lineRule="atLeast"/>
      </w:pPr>
      <w:r>
        <w:t>Behoort bij aanbesteding &lt;naam&gt; - &lt;kenmerk&gt;</w:t>
      </w:r>
    </w:p>
    <w:p w14:paraId="451E2262" w14:textId="77777777" w:rsidR="00BB01F8" w:rsidRDefault="00BB01F8" w:rsidP="001A0D80">
      <w:pPr>
        <w:autoSpaceDE w:val="0"/>
        <w:autoSpaceDN w:val="0"/>
        <w:adjustRightInd w:val="0"/>
        <w:rPr>
          <w:rFonts w:cs="Helvetica"/>
        </w:rPr>
      </w:pPr>
    </w:p>
    <w:p w14:paraId="1FBE2807" w14:textId="273758C6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Ondergetekende verklaart dat de onderhavige inschrijving ten behoeve van </w:t>
      </w:r>
      <w:r w:rsidR="008D61B7">
        <w:rPr>
          <w:rFonts w:cs="Helvetica"/>
        </w:rPr>
        <w:t>bovenvermelde aanbesteding</w:t>
      </w:r>
      <w:r>
        <w:rPr>
          <w:rFonts w:cs="Helvetica"/>
        </w:rPr>
        <w:t xml:space="preserve"> &lt;voor perceel ……&gt; niet tot stand is gekomen onder invloed van een overeenkomst, besluit of gedraging in strijd met het Nederlandse of Europese mededingingsrecht.</w:t>
      </w:r>
    </w:p>
    <w:p w14:paraId="5D1244A5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20E05F4F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Aldus naar waarheid opgemaakt op &lt;dag&gt; &lt;maand&gt; &lt;jaartal&gt; te &lt;plaats&gt;</w:t>
      </w:r>
    </w:p>
    <w:p w14:paraId="5AB52CB8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73817292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door</w:t>
      </w:r>
      <w:proofErr w:type="gramEnd"/>
      <w:r>
        <w:rPr>
          <w:rFonts w:cs="Helvetica"/>
        </w:rPr>
        <w:t>, &lt;naam en voorletters&gt;,</w:t>
      </w:r>
    </w:p>
    <w:p w14:paraId="4815422D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72988AFE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als</w:t>
      </w:r>
      <w:proofErr w:type="gramEnd"/>
      <w:r>
        <w:rPr>
          <w:rFonts w:cs="Helvetica"/>
        </w:rPr>
        <w:t xml:space="preserve"> bestuurder van &lt;naam bedrijf&gt;</w:t>
      </w:r>
    </w:p>
    <w:p w14:paraId="61191986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1AF50F36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die</w:t>
      </w:r>
      <w:proofErr w:type="gramEnd"/>
      <w:r>
        <w:rPr>
          <w:rFonts w:cs="Helvetica"/>
        </w:rPr>
        <w:t xml:space="preserve"> &lt;naam bedrijf&gt;</w:t>
      </w:r>
    </w:p>
    <w:p w14:paraId="465542D0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4FF1083E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ter</w:t>
      </w:r>
      <w:proofErr w:type="gramEnd"/>
      <w:r>
        <w:rPr>
          <w:rFonts w:cs="Helvetica"/>
        </w:rPr>
        <w:t xml:space="preserve"> zake van deze inschrijving of aanbieding rechtsgeldig vertegenwoordigt.</w:t>
      </w:r>
    </w:p>
    <w:p w14:paraId="6CD614D4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6BE9EED7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Handtekening:</w:t>
      </w:r>
    </w:p>
    <w:p w14:paraId="087CA89E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315D6847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67762C14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3B85F5A0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1D2CC65B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59C2529F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0EE87522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06E244E4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31798066" w14:textId="11557E39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17D7FF77" w14:textId="547038E5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704379A9" w14:textId="679F4BBE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6529A1E5" w14:textId="0934C149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47E7C0FF" w14:textId="20E3C850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5D885816" w14:textId="52A83894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1A8F77E2" w14:textId="0CF6E515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76BF1125" w14:textId="1B01B354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2B494CCC" w14:textId="3613F930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374B806D" w14:textId="77777777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71E526A9" w14:textId="0736488E" w:rsidR="001A0D80" w:rsidRDefault="001A0D80" w:rsidP="008D61B7">
      <w:pPr>
        <w:autoSpaceDE w:val="0"/>
        <w:autoSpaceDN w:val="0"/>
        <w:adjustRightInd w:val="0"/>
        <w:rPr>
          <w:rFonts w:cs="Times New Roman"/>
          <w:lang w:eastAsia="en-US"/>
        </w:rPr>
      </w:pPr>
      <w:r>
        <w:rPr>
          <w:rFonts w:cs="Helvetica"/>
        </w:rPr>
        <w:t>Deze ‘Verklaring bestuurder omtrent rechtmatigheid inschrijving’ invullen,</w:t>
      </w:r>
      <w:r w:rsidR="008D61B7">
        <w:rPr>
          <w:rFonts w:cs="Helvetica"/>
        </w:rPr>
        <w:t xml:space="preserve"> </w:t>
      </w:r>
      <w:r>
        <w:rPr>
          <w:rFonts w:cs="Helvetica"/>
        </w:rPr>
        <w:t>ondertekenen en bij het inschrijvingsbiljet voegen. De inschrijver draagt het risico van</w:t>
      </w:r>
      <w:r w:rsidR="008D61B7">
        <w:rPr>
          <w:rFonts w:cs="Helvetica"/>
        </w:rPr>
        <w:t xml:space="preserve"> </w:t>
      </w:r>
      <w:r>
        <w:rPr>
          <w:rFonts w:cs="Helvetica"/>
        </w:rPr>
        <w:t>aanwezigheid van deze verklaring bij het inschrijvingsbiljet.</w:t>
      </w:r>
    </w:p>
    <w:p w14:paraId="42531984" w14:textId="77777777" w:rsidR="00743CDB" w:rsidRPr="00A8086E" w:rsidRDefault="00743CDB" w:rsidP="00A8086E"/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A4F3" w14:textId="1B479A15" w:rsidR="00AF32D1" w:rsidRDefault="00706637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631F" w14:textId="7BD24FDC" w:rsidR="00AF32D1" w:rsidRDefault="00706637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E39" w14:textId="49457882" w:rsidR="00AF32D1" w:rsidRDefault="00706637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0D80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55BB8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6637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D61B7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01F8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A06CFA96FAA409B49BC1D3851BEBF" ma:contentTypeVersion="13" ma:contentTypeDescription="Een nieuw document maken." ma:contentTypeScope="" ma:versionID="8403fa79474f6a530c20847656d5a54c">
  <xsd:schema xmlns:xsd="http://www.w3.org/2001/XMLSchema" xmlns:xs="http://www.w3.org/2001/XMLSchema" xmlns:p="http://schemas.microsoft.com/office/2006/metadata/properties" xmlns:ns2="907a4e5d-0944-444d-9e0c-1f115f9b495b" xmlns:ns3="f2ad1b67-fe9b-484f-aeb0-6ed142270663" targetNamespace="http://schemas.microsoft.com/office/2006/metadata/properties" ma:root="true" ma:fieldsID="2c13bb4b9311798fac0c6fc00dddb5e8" ns2:_="" ns3:_="">
    <xsd:import namespace="907a4e5d-0944-444d-9e0c-1f115f9b495b"/>
    <xsd:import namespace="f2ad1b67-fe9b-484f-aeb0-6ed1422706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a4e5d-0944-444d-9e0c-1f115f9b49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5b751bd-b449-4f72-9c60-1a4c6d1a51a7}" ma:internalName="TaxCatchAll" ma:showField="CatchAllData" ma:web="907a4e5d-0944-444d-9e0c-1f115f9b4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d1b67-fe9b-484f-aeb0-6ed142270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ad1b67-fe9b-484f-aeb0-6ed142270663">
      <Terms xmlns="http://schemas.microsoft.com/office/infopath/2007/PartnerControls"/>
    </lcf76f155ced4ddcb4097134ff3c332f>
    <TaxCatchAll xmlns="907a4e5d-0944-444d-9e0c-1f115f9b49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CD26-EACB-4030-BCC6-A5D546E4F037}"/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purl.org/dc/terms/"/>
    <ds:schemaRef ds:uri="5e441efc-6006-434a-a17f-cb80a7bc997c"/>
    <ds:schemaRef ds:uri="http://purl.org/dc/dcmitype/"/>
    <ds:schemaRef ds:uri="fa0a1840-3a9a-4cb3-947f-d4d7fb553cb5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163D5E-12CA-4D0C-A201-1A03D96C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1587256B.dotm</Template>
  <TotalTime>18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5</cp:revision>
  <cp:lastPrinted>2020-07-15T11:13:00Z</cp:lastPrinted>
  <dcterms:created xsi:type="dcterms:W3CDTF">2021-06-04T11:55:00Z</dcterms:created>
  <dcterms:modified xsi:type="dcterms:W3CDTF">2021-06-07T12:56:00Z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-1213064653</vt:i4>
  </property>
  <property fmtid="{D5CDD505-2E9C-101B-9397-08002B2CF9AE}" pid="3" name="_NewReviewCycle">
    <vt:lpwstr/>
  </property>
  <property fmtid="{D5CDD505-2E9C-101B-9397-08002B2CF9AE}" pid="4" name="_EmailSubject">
    <vt:lpwstr>Bijlagen en Formulieren Nationaal Openbare aanbestedings procdure</vt:lpwstr>
  </property>
  <property fmtid="{D5CDD505-2E9C-101B-9397-08002B2CF9AE}" pid="5" name="_AuthorEmail">
    <vt:lpwstr>tduinkerken@hhdelfland.nl</vt:lpwstr>
  </property>
  <property fmtid="{D5CDD505-2E9C-101B-9397-08002B2CF9AE}" pid="6" name="_AuthorEmailDisplayName">
    <vt:lpwstr>Duinkerken, Tina</vt:lpwstr>
  </property>
  <property fmtid="{D5CDD505-2E9C-101B-9397-08002B2CF9AE}" pid="7" name="_PreviousAdHocReviewCycleID">
    <vt:i4>1687552445</vt:i4>
  </property>
  <property fmtid="{D5CDD505-2E9C-101B-9397-08002B2CF9AE}" pid="8" name="ContentTypeId">
    <vt:lpwstr>0x010100D6DA06CFA96FAA409B49BC1D3851BEBF</vt:lpwstr>
  </property>
  <property fmtid="{D5CDD505-2E9C-101B-9397-08002B2CF9AE}" pid="9" name="MSIP_Label_f8d014da-bad0-4f7b-8267-8921e925f36a_Enabled">
    <vt:lpwstr>true</vt:lpwstr>
  </property>
  <property fmtid="{D5CDD505-2E9C-101B-9397-08002B2CF9AE}" pid="10" name="MSIP_Label_f8d014da-bad0-4f7b-8267-8921e925f36a_SetDate">
    <vt:lpwstr>2022-04-01T17:29:24Z</vt:lpwstr>
  </property>
  <property fmtid="{D5CDD505-2E9C-101B-9397-08002B2CF9AE}" pid="11" name="MSIP_Label_f8d014da-bad0-4f7b-8267-8921e925f36a_Method">
    <vt:lpwstr>Standard</vt:lpwstr>
  </property>
  <property fmtid="{D5CDD505-2E9C-101B-9397-08002B2CF9AE}" pid="12" name="MSIP_Label_f8d014da-bad0-4f7b-8267-8921e925f36a_Name">
    <vt:lpwstr>Interne gebruik Delfland</vt:lpwstr>
  </property>
  <property fmtid="{D5CDD505-2E9C-101B-9397-08002B2CF9AE}" pid="13" name="MSIP_Label_f8d014da-bad0-4f7b-8267-8921e925f36a_SiteId">
    <vt:lpwstr>4c3b82f9-a594-4dd6-a60e-1f43ac6fa22e</vt:lpwstr>
  </property>
  <property fmtid="{D5CDD505-2E9C-101B-9397-08002B2CF9AE}" pid="14" name="MSIP_Label_f8d014da-bad0-4f7b-8267-8921e925f36a_ActionId">
    <vt:lpwstr>ad55c28d-e11e-49b0-bccf-b730323e820b</vt:lpwstr>
  </property>
  <property fmtid="{D5CDD505-2E9C-101B-9397-08002B2CF9AE}" pid="15" name="MSIP_Label_f8d014da-bad0-4f7b-8267-8921e925f36a_ContentBits">
    <vt:lpwstr>0</vt:lpwstr>
  </property>
  <property fmtid="{D5CDD505-2E9C-101B-9397-08002B2CF9AE}" pid="16" name="Order">
    <vt:r8>100</vt:r8>
  </property>
</Properties>
</file>