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89" w:rsidRDefault="00E74889" w:rsidP="00E74889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Bijlage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</w:t>
      </w:r>
      <w:r w:rsidR="00777B26" w:rsidRPr="005D4CD9">
        <w:rPr>
          <w:rFonts w:ascii="Arial" w:hAnsi="Arial" w:cs="Arial"/>
          <w:b/>
          <w:i/>
          <w:sz w:val="20"/>
          <w:szCs w:val="20"/>
        </w:rPr>
        <w:t>[nr]</w:t>
      </w:r>
      <w:r>
        <w:rPr>
          <w:rFonts w:ascii="Arial" w:hAnsi="Arial" w:cs="Arial"/>
          <w:b/>
          <w:i/>
          <w:sz w:val="20"/>
          <w:szCs w:val="20"/>
        </w:rPr>
        <w:t xml:space="preserve">: </w:t>
      </w:r>
      <w:r w:rsidR="00D11C14">
        <w:rPr>
          <w:rFonts w:ascii="Arial" w:hAnsi="Arial" w:cs="Arial"/>
          <w:b/>
          <w:i/>
          <w:sz w:val="20"/>
          <w:szCs w:val="20"/>
        </w:rPr>
        <w:t xml:space="preserve">RRU 2012 </w:t>
      </w:r>
      <w:r>
        <w:rPr>
          <w:rFonts w:ascii="Arial" w:hAnsi="Arial" w:cs="Arial"/>
          <w:b/>
          <w:i/>
          <w:sz w:val="20"/>
          <w:szCs w:val="20"/>
        </w:rPr>
        <w:t>Verantwoordingsformulier Social Return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(UAV 2012)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permStart w:id="1498957243" w:edGrp="everyone"/>
      <w:r>
        <w:rPr>
          <w:rFonts w:ascii="Arial" w:hAnsi="Arial" w:cs="Arial"/>
          <w:sz w:val="20"/>
          <w:szCs w:val="20"/>
        </w:rPr>
        <w:t>Naam aannemer</w:t>
      </w:r>
      <w:permEnd w:id="1498957243"/>
      <w:r>
        <w:rPr>
          <w:rFonts w:ascii="Arial" w:hAnsi="Arial" w:cs="Arial"/>
          <w:sz w:val="20"/>
          <w:szCs w:val="20"/>
        </w:rPr>
        <w:t xml:space="preserve"> verklaart hierbij dat hij voldoet aan zijn verplichting voor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Social Return</w:t>
        </w:r>
      </w:smartTag>
      <w:r>
        <w:rPr>
          <w:rFonts w:ascii="Arial" w:hAnsi="Arial" w:cs="Arial"/>
          <w:sz w:val="20"/>
          <w:szCs w:val="20"/>
        </w:rPr>
        <w:t xml:space="preserve">. Deze verplichting staat in </w:t>
      </w:r>
      <w:r w:rsidR="00E347BA">
        <w:rPr>
          <w:rFonts w:ascii="Arial" w:hAnsi="Arial" w:cs="Arial"/>
          <w:sz w:val="20"/>
          <w:szCs w:val="20"/>
        </w:rPr>
        <w:t>bepaling 0</w:t>
      </w:r>
      <w:r w:rsidR="00437263">
        <w:rPr>
          <w:rFonts w:ascii="Arial" w:hAnsi="Arial" w:cs="Arial"/>
          <w:sz w:val="20"/>
          <w:szCs w:val="20"/>
        </w:rPr>
        <w:t>1</w:t>
      </w:r>
      <w:r w:rsidR="007E0473">
        <w:rPr>
          <w:rFonts w:ascii="Arial" w:hAnsi="Arial" w:cs="Arial"/>
          <w:sz w:val="20"/>
          <w:szCs w:val="20"/>
        </w:rPr>
        <w:t>.02.06-</w:t>
      </w:r>
      <w:r w:rsidR="002F179E">
        <w:rPr>
          <w:rFonts w:ascii="Arial" w:hAnsi="Arial" w:cs="Arial"/>
          <w:sz w:val="20"/>
          <w:szCs w:val="20"/>
        </w:rPr>
        <w:t>49</w:t>
      </w:r>
      <w:r w:rsidR="007E0473">
        <w:rPr>
          <w:rFonts w:ascii="Arial" w:hAnsi="Arial" w:cs="Arial"/>
          <w:sz w:val="20"/>
          <w:szCs w:val="20"/>
        </w:rPr>
        <w:t xml:space="preserve"> VERPLICHTINGEN SOCIAL RETURN, onder lid </w:t>
      </w:r>
      <w:r>
        <w:rPr>
          <w:rFonts w:ascii="Arial" w:hAnsi="Arial" w:cs="Arial"/>
          <w:sz w:val="20"/>
          <w:szCs w:val="20"/>
        </w:rPr>
        <w:t>1</w:t>
      </w:r>
      <w:r w:rsidR="00E33D97">
        <w:rPr>
          <w:rFonts w:ascii="Arial" w:hAnsi="Arial" w:cs="Arial"/>
          <w:sz w:val="20"/>
          <w:szCs w:val="20"/>
        </w:rPr>
        <w:t>2</w:t>
      </w:r>
      <w:r w:rsidR="007E047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 b van het</w:t>
      </w:r>
      <w:r w:rsidR="007E0473">
        <w:rPr>
          <w:rFonts w:ascii="Arial" w:hAnsi="Arial" w:cs="Arial"/>
          <w:sz w:val="20"/>
          <w:szCs w:val="20"/>
        </w:rPr>
        <w:t xml:space="preserve"> bestek met als naam: </w:t>
      </w:r>
      <w:permStart w:id="938300229" w:edGrp="everyone"/>
      <w:r>
        <w:rPr>
          <w:rFonts w:ascii="Arial" w:hAnsi="Arial" w:cs="Arial"/>
          <w:sz w:val="20"/>
          <w:szCs w:val="20"/>
        </w:rPr>
        <w:t>naam bestek</w:t>
      </w:r>
      <w:permEnd w:id="938300229"/>
      <w:r w:rsidR="007E0473">
        <w:rPr>
          <w:rFonts w:ascii="Arial" w:hAnsi="Arial" w:cs="Arial"/>
          <w:sz w:val="20"/>
          <w:szCs w:val="20"/>
        </w:rPr>
        <w:t xml:space="preserve">, met projectnummer: </w:t>
      </w:r>
      <w:permStart w:id="1820999005" w:edGrp="everyone"/>
      <w:r>
        <w:rPr>
          <w:rFonts w:ascii="Arial" w:hAnsi="Arial" w:cs="Arial"/>
          <w:sz w:val="20"/>
          <w:szCs w:val="20"/>
        </w:rPr>
        <w:t>proj</w:t>
      </w:r>
      <w:r w:rsidR="007062D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ctnummer</w:t>
      </w:r>
      <w:permEnd w:id="1820999005"/>
      <w:r>
        <w:rPr>
          <w:rFonts w:ascii="Arial" w:hAnsi="Arial" w:cs="Arial"/>
          <w:sz w:val="20"/>
          <w:szCs w:val="20"/>
        </w:rPr>
        <w:t>.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:rsidR="00E74889" w:rsidRDefault="00546D88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241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E74889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08548714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36990334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369903340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47454881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474548811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06460083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206460083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470038338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470038338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5100995" w:edGrp="everyone"/>
                                  <w:permEnd w:id="808548714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95100995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326389898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326389898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3250791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532507912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7498063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774980636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0352629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203526296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04230125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042301250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6785533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967855336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69527182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695271821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956132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79561327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4869553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848695531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 te zetten over deze periode:</w:t>
                                  </w:r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91612122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1291612122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587867839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aannemingssom</w:t>
                                  </w:r>
                                  <w:permEnd w:id="587867839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252313693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252313693"/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397287936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397287936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€ </w:t>
                                  </w:r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260266616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260266616"/>
                                </w:p>
                                <w:p w:rsidR="007E0473" w:rsidRDefault="007E0473" w:rsidP="007E0473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243247755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243247755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</w:t>
                                  </w:r>
                                  <w:permStart w:id="1455258010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 periodes</w:t>
                                  </w:r>
                                  <w:permEnd w:id="145525801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74889" w:rsidRDefault="00E74889" w:rsidP="00E74889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19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E74889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08548714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36990334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369903340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47454881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474548811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06460083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206460083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470038338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470038338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5100995" w:edGrp="everyone"/>
                            <w:permEnd w:id="808548714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95100995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326389898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326389898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3250791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532507912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7498063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774980636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0352629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203526296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04230125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042301250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6785533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967855336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69527182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695271821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956132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79561327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4869553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848695531"/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 te zetten over deze periode:</w:t>
                            </w:r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91612122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1291612122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587867839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aannemingssom</w:t>
                            </w:r>
                            <w:permEnd w:id="587867839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252313693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252313693"/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397287936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397287936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€ </w:t>
                            </w:r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260266616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260266616"/>
                          </w:p>
                          <w:p w:rsidR="007E0473" w:rsidRDefault="007E0473" w:rsidP="007E0473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243247755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243247755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</w:t>
                            </w:r>
                            <w:permStart w:id="1455258010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 periodes</w:t>
                            </w:r>
                            <w:permEnd w:id="145525801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E74889" w:rsidRDefault="00E74889" w:rsidP="00E74889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Bedrijfsnaam:</w:t>
      </w:r>
      <w:r>
        <w:rPr>
          <w:rFonts w:ascii="Arial" w:hAnsi="Arial" w:cs="Arial"/>
          <w:sz w:val="20"/>
          <w:szCs w:val="20"/>
        </w:rPr>
        <w:tab/>
      </w:r>
      <w:permStart w:id="1270638550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270638550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permStart w:id="917775193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917775193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permStart w:id="1191204374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191204374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permStart w:id="169181381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691813817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permStart w:id="1157587435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157587435"/>
    </w:p>
    <w:p w:rsidR="000E6091" w:rsidRDefault="000E6091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sectPr w:rsidR="00254808" w:rsidSect="00E7488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259" w:rsidRDefault="00A97259">
      <w:r>
        <w:separator/>
      </w:r>
    </w:p>
  </w:endnote>
  <w:endnote w:type="continuationSeparator" w:id="0">
    <w:p w:rsidR="00A97259" w:rsidRDefault="00A9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F0D" w:rsidRDefault="00C11F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Default="00300FA8">
    <w:pPr>
      <w:pStyle w:val="Voettekst"/>
    </w:pPr>
    <w:bookmarkStart w:id="8" w:name="Rubricering_4"/>
    <w:r w:rsidRPr="00300FA8">
      <w:rPr>
        <w:b/>
      </w:rPr>
      <w:t>MODEL VERANTWOORDINGSFORMULIER 2012-1</w:t>
    </w:r>
    <w:bookmarkEnd w:id="8"/>
    <w:r w:rsidR="000E6091"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  <w:r w:rsidR="000E6091"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F2" w:rsidRPr="003226E9" w:rsidRDefault="00300FA8">
    <w:pPr>
      <w:pStyle w:val="Voettekst"/>
      <w:rPr>
        <w:b/>
        <w:lang w:val="nl-NL"/>
      </w:rPr>
    </w:pPr>
    <w:bookmarkStart w:id="60" w:name="Rubricering_2"/>
    <w:r w:rsidRPr="00300FA8">
      <w:rPr>
        <w:b/>
      </w:rPr>
      <w:t>MOD</w:t>
    </w:r>
    <w:r w:rsidR="00420167">
      <w:rPr>
        <w:b/>
      </w:rPr>
      <w:t xml:space="preserve">EL VERANTWOORDINGSFORMULIER </w:t>
    </w:r>
    <w:bookmarkEnd w:id="60"/>
    <w:r w:rsidR="00D11C14">
      <w:rPr>
        <w:b/>
      </w:rPr>
      <w:t>RRU 2012</w:t>
    </w:r>
    <w:r w:rsidR="006A7366">
      <w:rPr>
        <w:b/>
        <w:lang w:val="nl-NL"/>
      </w:rPr>
      <w:t>, versie</w:t>
    </w:r>
    <w:r w:rsidR="00D11C14">
      <w:rPr>
        <w:b/>
      </w:rPr>
      <w:t xml:space="preserve"> 20</w:t>
    </w:r>
    <w:r w:rsidR="00690B3D">
      <w:rPr>
        <w:b/>
        <w:lang w:val="nl-NL"/>
      </w:rPr>
      <w:t>2</w:t>
    </w:r>
    <w:r w:rsidR="00437263">
      <w:rPr>
        <w:b/>
        <w:lang w:val="nl-NL"/>
      </w:rPr>
      <w:t>1</w:t>
    </w:r>
    <w:r w:rsidR="00D11C14">
      <w:rPr>
        <w:b/>
      </w:rPr>
      <w:t>-</w:t>
    </w:r>
    <w:r w:rsidR="00437263">
      <w:rPr>
        <w:b/>
        <w:lang w:val="nl-NL"/>
      </w:rPr>
      <w:t>1</w:t>
    </w:r>
  </w:p>
  <w:p w:rsidR="00A677F2" w:rsidRPr="00A677F2" w:rsidRDefault="00C947BC" w:rsidP="00A677F2">
    <w:pPr>
      <w:pStyle w:val="Geenafstand"/>
      <w:rPr>
        <w:sz w:val="13"/>
        <w:szCs w:val="13"/>
      </w:rPr>
    </w:pPr>
    <w:permStart w:id="705436444" w:edGrp="everyone"/>
    <w:r w:rsidRPr="00A677F2">
      <w:rPr>
        <w:sz w:val="13"/>
        <w:szCs w:val="13"/>
      </w:rPr>
      <w:t xml:space="preserve">Besteknummer: </w:t>
    </w:r>
    <w:r w:rsidR="00C11F0D">
      <w:rPr>
        <w:sz w:val="13"/>
        <w:szCs w:val="13"/>
      </w:rPr>
      <w:t>P-25469</w:t>
    </w:r>
  </w:p>
  <w:p w:rsidR="00A677F2" w:rsidRPr="00A677F2" w:rsidRDefault="00C947BC" w:rsidP="00A677F2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A677F2" w:rsidRPr="00A677F2">
      <w:rPr>
        <w:sz w:val="13"/>
        <w:szCs w:val="13"/>
      </w:rPr>
      <w:t xml:space="preserve">atum: </w:t>
    </w:r>
    <w:r w:rsidR="00C11F0D">
      <w:rPr>
        <w:sz w:val="13"/>
        <w:szCs w:val="13"/>
      </w:rPr>
      <w:t>15-11-2021</w:t>
    </w:r>
    <w:r w:rsidR="00A677F2" w:rsidRPr="00A677F2">
      <w:rPr>
        <w:noProof/>
        <w:sz w:val="13"/>
        <w:szCs w:val="13"/>
      </w:rPr>
      <w:tab/>
    </w:r>
  </w:p>
  <w:p w:rsidR="00A677F2" w:rsidRPr="00A677F2" w:rsidRDefault="00A677F2" w:rsidP="00A677F2">
    <w:pPr>
      <w:pStyle w:val="Geenafstand"/>
      <w:rPr>
        <w:sz w:val="13"/>
        <w:szCs w:val="13"/>
      </w:rPr>
    </w:pPr>
    <w:r w:rsidRPr="00A677F2">
      <w:rPr>
        <w:noProof/>
        <w:sz w:val="13"/>
        <w:szCs w:val="13"/>
      </w:rPr>
      <w:t xml:space="preserve">Licentienummer: </w:t>
    </w:r>
    <w:r w:rsidR="00BD4CF0">
      <w:rPr>
        <w:noProof/>
        <w:sz w:val="13"/>
        <w:szCs w:val="13"/>
      </w:rPr>
      <w:t xml:space="preserve">L 88.35.04 </w:t>
    </w:r>
    <w:r w:rsidR="00BD4CF0">
      <w:rPr>
        <w:noProof/>
        <w:sz w:val="13"/>
        <w:szCs w:val="13"/>
      </w:rPr>
      <w:t>B</w:t>
    </w:r>
    <w:bookmarkStart w:id="61" w:name="_GoBack"/>
    <w:bookmarkEnd w:id="61"/>
  </w:p>
  <w:permEnd w:id="705436444"/>
  <w:p w:rsidR="000E6091" w:rsidRDefault="000E6091">
    <w:pPr>
      <w:pStyle w:val="Voettekst"/>
    </w:pPr>
    <w:r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BD4CF0">
      <w:rPr>
        <w:noProof/>
      </w:rPr>
      <w:t>1</w:t>
    </w:r>
    <w:r w:rsidR="005D091D">
      <w:rPr>
        <w:noProof/>
      </w:rPr>
      <w:fldChar w:fldCharType="end"/>
    </w:r>
    <w:r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BD4CF0">
      <w:rPr>
        <w:noProof/>
      </w:rPr>
      <w:t>1</w:t>
    </w:r>
    <w:r w:rsidR="005D09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259" w:rsidRDefault="00A97259">
      <w:r>
        <w:separator/>
      </w:r>
    </w:p>
  </w:footnote>
  <w:footnote w:type="continuationSeparator" w:id="0">
    <w:p w:rsidR="00A97259" w:rsidRDefault="00A97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F0D" w:rsidRDefault="00C11F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Pr="00C02E8A" w:rsidRDefault="000E6091">
    <w:pPr>
      <w:pStyle w:val="Voettekst"/>
    </w:pPr>
    <w:bookmarkStart w:id="0" w:name="Rubricering_3_weg"/>
    <w:bookmarkEnd w:id="0"/>
  </w:p>
  <w:p w:rsidR="000E6091" w:rsidRPr="00C02E8A" w:rsidRDefault="000E6091">
    <w:pPr>
      <w:pStyle w:val="Voettekst"/>
    </w:pPr>
  </w:p>
  <w:p w:rsidR="000E6091" w:rsidRPr="009C0C62" w:rsidRDefault="000E6091">
    <w:pPr>
      <w:pStyle w:val="Voettekst"/>
    </w:pPr>
  </w:p>
  <w:p w:rsidR="000E6091" w:rsidRPr="0087390B" w:rsidRDefault="000E6091">
    <w:pPr>
      <w:pStyle w:val="Voettekst"/>
    </w:pPr>
  </w:p>
  <w:p w:rsidR="000E6091" w:rsidRPr="00300FA8" w:rsidRDefault="00300FA8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</w:t>
    </w:r>
    <w:bookmarkEnd w:id="1"/>
    <w:r w:rsidR="00254808">
      <w:rPr>
        <w:b/>
      </w:rPr>
      <w:t>17-1</w:t>
    </w:r>
  </w:p>
  <w:p w:rsidR="000E6091" w:rsidRDefault="000E6091">
    <w:pPr>
      <w:pStyle w:val="Voettekst"/>
    </w:pPr>
  </w:p>
  <w:p w:rsidR="000E6091" w:rsidRDefault="00546D88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5680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254808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7" style="position:absolute;margin-left:378pt;margin-top:143.45pt;width:108pt;height:20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254808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2"/>
                          <w:bookmarkEnd w:id="1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2"/>
                          <w:bookmarkEnd w:id="14"/>
                        </w:p>
                      </w:tc>
                    </w:tr>
                  </w:tbl>
                  <w:p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79E" w:rsidRDefault="00C11F0D" w:rsidP="002F179E">
    <w:pPr>
      <w:pStyle w:val="Koptekst"/>
      <w:rPr>
        <w:sz w:val="13"/>
        <w:szCs w:val="13"/>
      </w:rPr>
    </w:pPr>
    <w:permStart w:id="943468071" w:edGrp="everyone"/>
    <w:r>
      <w:rPr>
        <w:sz w:val="13"/>
        <w:szCs w:val="13"/>
        <w:lang w:val="nl-NL"/>
      </w:rPr>
      <w:t>VDL Vliegbasis Gilze-Rijen</w:t>
    </w:r>
    <w:r w:rsidR="002F179E" w:rsidRPr="00934768">
      <w:rPr>
        <w:sz w:val="13"/>
        <w:szCs w:val="13"/>
      </w:rPr>
      <w:t xml:space="preserve"> </w:t>
    </w:r>
  </w:p>
  <w:p w:rsidR="002F179E" w:rsidRPr="00C11F0D" w:rsidRDefault="00C11F0D" w:rsidP="002F179E">
    <w:pPr>
      <w:pStyle w:val="Koptekst"/>
      <w:rPr>
        <w:sz w:val="13"/>
        <w:szCs w:val="13"/>
        <w:lang w:val="nl-NL"/>
      </w:rPr>
    </w:pPr>
    <w:r>
      <w:rPr>
        <w:sz w:val="13"/>
        <w:szCs w:val="13"/>
        <w:lang w:val="nl-NL"/>
      </w:rPr>
      <w:t>Gebouw 329</w:t>
    </w:r>
  </w:p>
  <w:permEnd w:id="943468071"/>
  <w:p w:rsidR="000E6091" w:rsidRPr="003226E9" w:rsidRDefault="00546D88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sz w:val="20"/>
        <w:lang w:val="nl-NL"/>
      </w:rPr>
    </w:pPr>
  </w:p>
  <w:p w:rsidR="000E6091" w:rsidRPr="003226E9" w:rsidRDefault="00546D88">
    <w:pPr>
      <w:pStyle w:val="opmKoptekst"/>
      <w:rPr>
        <w:sz w:val="22"/>
        <w:lang w:val="nl-NL"/>
      </w:rPr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4831080</wp:posOffset>
              </wp:positionH>
              <wp:positionV relativeFrom="paragraph">
                <wp:posOffset>377825</wp:posOffset>
              </wp:positionV>
              <wp:extent cx="1371600" cy="7842250"/>
              <wp:effectExtent l="0" t="0" r="0" b="0"/>
              <wp:wrapNone/>
              <wp:docPr id="2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784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9" w:name="Afdeling1"/>
                                <w:bookmarkEnd w:id="9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0" w:name="Afdeling2"/>
                                <w:bookmarkEnd w:id="1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1" w:name="Afdeling3"/>
                                <w:bookmarkEnd w:id="11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2" w:name="Afzender3"/>
                                <w:bookmarkEnd w:id="1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3" w:name="Afzender4"/>
                                <w:bookmarkEnd w:id="1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4" w:name="Afzender5"/>
                                <w:bookmarkEnd w:id="14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5" w:name="Afzender6"/>
                                <w:bookmarkEnd w:id="15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6" w:name="Afzender7"/>
                                <w:bookmarkEnd w:id="16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7" w:name="Afzender8"/>
                                <w:bookmarkEnd w:id="17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8" w:name="bmContactPersoon"/>
                          <w:r w:rsidRPr="00300FA8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19" w:name="ContactPersoon"/>
                                <w:bookmarkEnd w:id="19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0" w:name="Contact1"/>
                                <w:bookmarkEnd w:id="18"/>
                                <w:bookmarkEnd w:id="2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1" w:name="Contact2"/>
                                <w:bookmarkEnd w:id="21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2" w:name="Contact3"/>
                                <w:bookmarkEnd w:id="2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3" w:name="Contact4"/>
                                <w:bookmarkEnd w:id="2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4" w:name="Contact5"/>
                                <w:bookmarkEnd w:id="24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5" w:name="Contact6"/>
                                <w:bookmarkEnd w:id="25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6" w:name="Contact7"/>
                                <w:bookmarkEnd w:id="26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27" w:name="Referentie1"/>
                                <w:r>
                                  <w:t>Datum</w:t>
                                </w:r>
                                <w:bookmarkEnd w:id="27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C11F0D" w:rsidP="001D4714">
                                <w:pPr>
                                  <w:pStyle w:val="opmInvulgegeven"/>
                                </w:pPr>
                                <w:r>
                                  <w:t>15-11-2021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28" w:name="Referentie2"/>
                                <w:bookmarkEnd w:id="28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29" w:name="Invulgegeven2"/>
                                <w:bookmarkEnd w:id="29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0" w:name="Referentie3"/>
                                <w:bookmarkEnd w:id="30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31" w:name="Invulgegeven3"/>
                                <w:bookmarkEnd w:id="31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2" w:name="Referentie4"/>
                                <w:bookmarkEnd w:id="32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33" w:name="Invulgegeven4"/>
                                <w:bookmarkEnd w:id="33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28" style="position:absolute;margin-left:380.4pt;margin-top:29.75pt;width:108pt;height:61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34" w:name="Afdeling1"/>
                          <w:bookmarkEnd w:id="34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5" w:name="Afdeling2"/>
                          <w:bookmarkEnd w:id="3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6" w:name="Afdeling3"/>
                          <w:bookmarkEnd w:id="36"/>
                        </w:p>
                      </w:tc>
                    </w:tr>
                  </w:tbl>
                  <w:p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7" w:name="Afzender3"/>
                          <w:bookmarkEnd w:id="3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8" w:name="Afzender4"/>
                          <w:bookmarkEnd w:id="38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9" w:name="Afzender5"/>
                          <w:bookmarkEnd w:id="39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0" w:name="Afzender6"/>
                          <w:bookmarkEnd w:id="4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1" w:name="Afzender7"/>
                          <w:bookmarkEnd w:id="41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2" w:name="Afzender8"/>
                          <w:bookmarkEnd w:id="42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43" w:name="bmContactPersoon"/>
                    <w:r w:rsidRPr="00300FA8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4" w:name="ContactPersoon"/>
                          <w:bookmarkEnd w:id="44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5" w:name="Contact1"/>
                          <w:bookmarkEnd w:id="43"/>
                          <w:bookmarkEnd w:id="4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6" w:name="Contact2"/>
                          <w:bookmarkEnd w:id="46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7" w:name="Contact3"/>
                          <w:bookmarkEnd w:id="4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8" w:name="Contact4"/>
                          <w:bookmarkEnd w:id="48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9" w:name="Contact5"/>
                          <w:bookmarkEnd w:id="49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0" w:name="Contact6"/>
                          <w:bookmarkEnd w:id="5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1" w:name="Contact7"/>
                          <w:bookmarkEnd w:id="51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52" w:name="Referentie1"/>
                          <w:r>
                            <w:t>Datum</w:t>
                          </w:r>
                          <w:bookmarkEnd w:id="52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C11F0D" w:rsidP="001D4714">
                          <w:pPr>
                            <w:pStyle w:val="opmInvulgegeven"/>
                          </w:pPr>
                          <w:r>
                            <w:t>15-11-2021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53" w:name="Referentie2"/>
                          <w:bookmarkEnd w:id="5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54" w:name="Invulgegeven2"/>
                          <w:bookmarkEnd w:id="54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55" w:name="Referentie3"/>
                          <w:bookmarkEnd w:id="55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56" w:name="Invulgegeven3"/>
                          <w:bookmarkEnd w:id="56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57" w:name="Referentie4"/>
                          <w:bookmarkEnd w:id="57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58" w:name="Invulgegeven4"/>
                          <w:bookmarkEnd w:id="58"/>
                        </w:p>
                      </w:tc>
                    </w:tr>
                  </w:tbl>
                  <w:p w:rsidR="000E6091" w:rsidRDefault="000E6091">
                    <w:pPr>
                      <w:rPr>
                        <w:sz w:val="9"/>
                      </w:rPr>
                    </w:pPr>
                  </w:p>
                  <w:p w:rsidR="000E6091" w:rsidRDefault="000E6091"/>
                </w:txbxContent>
              </v:textbox>
            </v:rect>
          </w:pict>
        </mc:Fallback>
      </mc:AlternateContent>
    </w: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0B32F7" w:rsidRDefault="00300FA8" w:rsidP="00437263">
          <w:pPr>
            <w:pStyle w:val="opmRubricering"/>
            <w:rPr>
              <w:lang w:val="nl-NL" w:eastAsia="nl-NL"/>
            </w:rPr>
          </w:pPr>
          <w:bookmarkStart w:id="59" w:name="Rubricering_1"/>
          <w:r w:rsidRPr="000B32F7">
            <w:rPr>
              <w:lang w:val="nl-NL" w:eastAsia="nl-NL"/>
            </w:rPr>
            <w:t>MODEL VERANTWOORDINGSFORMULIER</w:t>
          </w:r>
          <w:bookmarkEnd w:id="59"/>
          <w:r w:rsidR="00363691" w:rsidRPr="000B32F7">
            <w:rPr>
              <w:lang w:val="nl-NL" w:eastAsia="nl-NL"/>
            </w:rPr>
            <w:t xml:space="preserve"> </w:t>
          </w:r>
          <w:r w:rsidR="00C61606" w:rsidRPr="000B32F7">
            <w:rPr>
              <w:lang w:val="nl-NL" w:eastAsia="nl-NL"/>
            </w:rPr>
            <w:t>(RijksVASTGOEDBEDRIJF</w:t>
          </w:r>
          <w:r w:rsidR="00170A71" w:rsidRPr="000B32F7">
            <w:rPr>
              <w:lang w:val="nl-NL" w:eastAsia="nl-NL"/>
            </w:rPr>
            <w:t>)</w:t>
          </w:r>
          <w:r w:rsidR="00363691" w:rsidRPr="000B32F7">
            <w:rPr>
              <w:lang w:val="nl-NL" w:eastAsia="nl-NL"/>
            </w:rPr>
            <w:t xml:space="preserve"> </w:t>
          </w:r>
          <w:r w:rsidR="00D11C14" w:rsidRPr="000B32F7">
            <w:rPr>
              <w:lang w:val="nl-NL" w:eastAsia="nl-NL"/>
            </w:rPr>
            <w:t>RRU 2012</w:t>
          </w:r>
          <w:r w:rsidR="006A7366" w:rsidRPr="000B32F7">
            <w:rPr>
              <w:lang w:val="nl-NL" w:eastAsia="nl-NL"/>
            </w:rPr>
            <w:t>, versie</w:t>
          </w:r>
          <w:r w:rsidR="00D11C14" w:rsidRPr="000B32F7">
            <w:rPr>
              <w:lang w:val="nl-NL" w:eastAsia="nl-NL"/>
            </w:rPr>
            <w:t xml:space="preserve"> 20</w:t>
          </w:r>
          <w:r w:rsidR="00690B3D">
            <w:rPr>
              <w:lang w:val="nl-NL" w:eastAsia="nl-NL"/>
            </w:rPr>
            <w:t>2</w:t>
          </w:r>
          <w:r w:rsidR="00437263">
            <w:rPr>
              <w:lang w:val="nl-NL" w:eastAsia="nl-NL"/>
            </w:rPr>
            <w:t>1</w:t>
          </w:r>
          <w:r w:rsidR="00D11C14" w:rsidRPr="000B32F7">
            <w:rPr>
              <w:lang w:val="nl-NL" w:eastAsia="nl-NL"/>
            </w:rPr>
            <w:t>-</w:t>
          </w:r>
          <w:r w:rsidR="00437263">
            <w:rPr>
              <w:lang w:val="nl-NL" w:eastAsia="nl-NL"/>
            </w:rPr>
            <w:t>1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Pr="000B32F7" w:rsidRDefault="000E6091">
          <w:pPr>
            <w:rPr>
              <w:szCs w:val="18"/>
            </w:rPr>
          </w:pPr>
        </w:p>
        <w:p w:rsidR="000E6091" w:rsidRPr="000B32F7" w:rsidRDefault="000E6091">
          <w:pPr>
            <w:rPr>
              <w:szCs w:val="18"/>
            </w:rPr>
          </w:pPr>
        </w:p>
      </w:tc>
    </w:tr>
  </w:tbl>
  <w:p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activeWritingStyle w:appName="MSWord" w:lang="nl-NL" w:vendorID="9" w:dllVersion="512" w:checkStyle="1"/>
  <w:proofState w:spelling="clean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VERANTWOORDINGSFORMULIER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C453CC"/>
    <w:rsid w:val="00021CDB"/>
    <w:rsid w:val="000B32F7"/>
    <w:rsid w:val="000B4D72"/>
    <w:rsid w:val="000C408B"/>
    <w:rsid w:val="000E6091"/>
    <w:rsid w:val="00121C32"/>
    <w:rsid w:val="001343BE"/>
    <w:rsid w:val="00170A71"/>
    <w:rsid w:val="001904EE"/>
    <w:rsid w:val="001D4714"/>
    <w:rsid w:val="001F5B3C"/>
    <w:rsid w:val="00225DB9"/>
    <w:rsid w:val="002472D5"/>
    <w:rsid w:val="00254808"/>
    <w:rsid w:val="002A168E"/>
    <w:rsid w:val="002B09EC"/>
    <w:rsid w:val="002C48A1"/>
    <w:rsid w:val="002D7E41"/>
    <w:rsid w:val="002F179E"/>
    <w:rsid w:val="00300FA8"/>
    <w:rsid w:val="003226E9"/>
    <w:rsid w:val="00363691"/>
    <w:rsid w:val="00366C1A"/>
    <w:rsid w:val="003811A6"/>
    <w:rsid w:val="003B310F"/>
    <w:rsid w:val="003C02FA"/>
    <w:rsid w:val="003D629D"/>
    <w:rsid w:val="00420167"/>
    <w:rsid w:val="00437263"/>
    <w:rsid w:val="004A431C"/>
    <w:rsid w:val="004A736A"/>
    <w:rsid w:val="004B0725"/>
    <w:rsid w:val="004E31F0"/>
    <w:rsid w:val="004F34D0"/>
    <w:rsid w:val="00502411"/>
    <w:rsid w:val="00546D88"/>
    <w:rsid w:val="00564BF6"/>
    <w:rsid w:val="00566428"/>
    <w:rsid w:val="00591396"/>
    <w:rsid w:val="005D091D"/>
    <w:rsid w:val="00632726"/>
    <w:rsid w:val="00677BE6"/>
    <w:rsid w:val="00690B3D"/>
    <w:rsid w:val="006A7366"/>
    <w:rsid w:val="006E2679"/>
    <w:rsid w:val="006F4902"/>
    <w:rsid w:val="007062DC"/>
    <w:rsid w:val="007132C3"/>
    <w:rsid w:val="00777B26"/>
    <w:rsid w:val="007A41E8"/>
    <w:rsid w:val="007D4A57"/>
    <w:rsid w:val="007E0473"/>
    <w:rsid w:val="00816D4A"/>
    <w:rsid w:val="0087390B"/>
    <w:rsid w:val="00880F26"/>
    <w:rsid w:val="008B56BC"/>
    <w:rsid w:val="008F5544"/>
    <w:rsid w:val="009217E1"/>
    <w:rsid w:val="00925E14"/>
    <w:rsid w:val="00937488"/>
    <w:rsid w:val="009C0C62"/>
    <w:rsid w:val="009C50F8"/>
    <w:rsid w:val="00A677F2"/>
    <w:rsid w:val="00A84F39"/>
    <w:rsid w:val="00A97259"/>
    <w:rsid w:val="00B337D7"/>
    <w:rsid w:val="00BD4CF0"/>
    <w:rsid w:val="00BD5DB9"/>
    <w:rsid w:val="00C02E8A"/>
    <w:rsid w:val="00C11F0D"/>
    <w:rsid w:val="00C24680"/>
    <w:rsid w:val="00C30B09"/>
    <w:rsid w:val="00C453CC"/>
    <w:rsid w:val="00C61606"/>
    <w:rsid w:val="00C947BC"/>
    <w:rsid w:val="00C95F58"/>
    <w:rsid w:val="00CC6C52"/>
    <w:rsid w:val="00CD1D12"/>
    <w:rsid w:val="00D01B44"/>
    <w:rsid w:val="00D058D7"/>
    <w:rsid w:val="00D11C14"/>
    <w:rsid w:val="00D52494"/>
    <w:rsid w:val="00D70D5F"/>
    <w:rsid w:val="00D7203B"/>
    <w:rsid w:val="00DC2FD4"/>
    <w:rsid w:val="00E33D97"/>
    <w:rsid w:val="00E347BA"/>
    <w:rsid w:val="00E74889"/>
    <w:rsid w:val="00E87559"/>
    <w:rsid w:val="00E90D3A"/>
    <w:rsid w:val="00EC27F6"/>
    <w:rsid w:val="00F86364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FF3A3E4"/>
  <w15:chartTrackingRefBased/>
  <w15:docId w15:val="{5F02AF7D-9169-4759-AD45-474B6EB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30B0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453CC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453CC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453CC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453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453C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453CC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453CC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453C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453CC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C453CC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C453CC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C453CC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453CC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453CC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453CC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453CC"/>
  </w:style>
  <w:style w:type="paragraph" w:customStyle="1" w:styleId="opmAfzenderVet">
    <w:name w:val="opmAfzenderVet"/>
    <w:basedOn w:val="opmAfzender"/>
    <w:rsid w:val="00C453CC"/>
    <w:rPr>
      <w:b/>
      <w:bCs w:val="0"/>
    </w:rPr>
  </w:style>
  <w:style w:type="paragraph" w:customStyle="1" w:styleId="opmRubricering">
    <w:name w:val="opmRubricering"/>
    <w:basedOn w:val="Voettekst"/>
    <w:autoRedefine/>
    <w:rsid w:val="00C453CC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C453CC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453CC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C453CC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C453CC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453CC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453CC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453CC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C453CC"/>
    <w:rPr>
      <w:rFonts w:ascii="Verdana" w:hAnsi="Verdana"/>
      <w:iCs/>
    </w:rPr>
  </w:style>
  <w:style w:type="paragraph" w:styleId="Normaalweb">
    <w:name w:val="Normal (Web)"/>
    <w:basedOn w:val="Standaard"/>
    <w:semiHidden/>
    <w:rsid w:val="00C453CC"/>
    <w:rPr>
      <w:sz w:val="24"/>
    </w:rPr>
  </w:style>
  <w:style w:type="paragraph" w:customStyle="1" w:styleId="opmEmbargo">
    <w:name w:val="opmEmbargo"/>
    <w:basedOn w:val="opmRubricering"/>
    <w:rsid w:val="00C453CC"/>
    <w:pPr>
      <w:ind w:left="-28"/>
    </w:pPr>
  </w:style>
  <w:style w:type="paragraph" w:customStyle="1" w:styleId="opmInvulgegevenKop">
    <w:name w:val="opmInvulgegevenKop"/>
    <w:basedOn w:val="Standaard"/>
    <w:autoRedefine/>
    <w:rsid w:val="00C453CC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453CC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453CC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453CC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453CC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453CC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C453CC"/>
    <w:rPr>
      <w:rFonts w:ascii="Verdana" w:hAnsi="Verdana"/>
    </w:rPr>
  </w:style>
  <w:style w:type="paragraph" w:styleId="Ondertitel">
    <w:name w:val="Subtitle"/>
    <w:basedOn w:val="Standaard"/>
    <w:autoRedefine/>
    <w:qFormat/>
    <w:rsid w:val="00C453CC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74889"/>
    <w:pPr>
      <w:spacing w:line="360" w:lineRule="auto"/>
      <w:ind w:right="-1561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C453C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C453CC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453CC"/>
    <w:rPr>
      <w:sz w:val="13"/>
      <w:szCs w:val="20"/>
    </w:rPr>
  </w:style>
  <w:style w:type="character" w:styleId="Zwaar">
    <w:name w:val="Strong"/>
    <w:qFormat/>
    <w:rsid w:val="00C453CC"/>
    <w:rPr>
      <w:rFonts w:ascii="Verdana" w:hAnsi="Verdana"/>
      <w:b/>
      <w:bCs/>
    </w:rPr>
  </w:style>
  <w:style w:type="paragraph" w:styleId="Plattetekst2">
    <w:name w:val="Body Text 2"/>
    <w:basedOn w:val="Standaard"/>
    <w:link w:val="Plattetekst2Char"/>
    <w:semiHidden/>
    <w:rsid w:val="00C30B09"/>
    <w:pPr>
      <w:spacing w:line="240" w:lineRule="auto"/>
      <w:jc w:val="both"/>
    </w:pPr>
    <w:rPr>
      <w:sz w:val="16"/>
      <w:szCs w:val="16"/>
      <w:lang w:val="x-none" w:eastAsia="x-none"/>
    </w:rPr>
  </w:style>
  <w:style w:type="character" w:customStyle="1" w:styleId="Plattetekst2Char">
    <w:name w:val="Platte tekst 2 Char"/>
    <w:link w:val="Plattetekst2"/>
    <w:semiHidden/>
    <w:rsid w:val="00C30B09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E748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1606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C61606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2F179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A677F2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A677F2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82B38-4BB6-4F89-A1CC-FFC922218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6F5530-F5F5-4298-B940-53EAA4C86B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3D9FE4-D403-4979-B1D6-BBF3965BC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6B82DA-4109-4085-8FF1-D4F37AD0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Baars, Wil den</cp:lastModifiedBy>
  <cp:revision>5</cp:revision>
  <cp:lastPrinted>2008-07-21T11:37:00Z</cp:lastPrinted>
  <dcterms:created xsi:type="dcterms:W3CDTF">2021-06-07T11:27:00Z</dcterms:created>
  <dcterms:modified xsi:type="dcterms:W3CDTF">2021-11-24T08:22:00Z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