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9E8D3"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5F25A122" w14:textId="77777777" w:rsidR="00B4459D" w:rsidRDefault="00B4459D" w:rsidP="00706C50">
      <w:pPr>
        <w:spacing w:line="360" w:lineRule="auto"/>
        <w:rPr>
          <w:bCs/>
          <w:szCs w:val="18"/>
        </w:rPr>
      </w:pPr>
    </w:p>
    <w:p w14:paraId="41A37992"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377B9A86" w14:textId="77777777" w:rsidR="00706C50" w:rsidRDefault="00706C50" w:rsidP="00706C50">
      <w:pPr>
        <w:spacing w:line="360" w:lineRule="auto"/>
        <w:rPr>
          <w:szCs w:val="18"/>
        </w:rPr>
      </w:pPr>
    </w:p>
    <w:p w14:paraId="1BE3E145" w14:textId="77777777"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221C87F9" w14:textId="77777777" w:rsidTr="002E766A">
        <w:trPr>
          <w:trHeight w:val="315"/>
        </w:trPr>
        <w:tc>
          <w:tcPr>
            <w:tcW w:w="534" w:type="dxa"/>
            <w:shd w:val="clear" w:color="auto" w:fill="BFBFBF" w:themeFill="background1" w:themeFillShade="BF"/>
            <w:hideMark/>
          </w:tcPr>
          <w:p w14:paraId="1045DEB3"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637D2934"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53A2A839" w14:textId="77777777" w:rsidR="00706C50" w:rsidRPr="00DD30B3" w:rsidRDefault="00706C50" w:rsidP="002E766A">
            <w:pPr>
              <w:spacing w:line="360" w:lineRule="auto"/>
              <w:rPr>
                <w:szCs w:val="18"/>
              </w:rPr>
            </w:pPr>
            <w:r w:rsidRPr="00DD30B3">
              <w:rPr>
                <w:szCs w:val="18"/>
              </w:rPr>
              <w:t>Aanwezig?</w:t>
            </w:r>
          </w:p>
        </w:tc>
      </w:tr>
      <w:tr w:rsidR="00706C50" w:rsidRPr="00DD30B3" w14:paraId="738BB16A" w14:textId="77777777" w:rsidTr="002E766A">
        <w:trPr>
          <w:trHeight w:val="656"/>
        </w:trPr>
        <w:tc>
          <w:tcPr>
            <w:tcW w:w="534" w:type="dxa"/>
            <w:hideMark/>
          </w:tcPr>
          <w:p w14:paraId="26C4AA31"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61C1CE19" w14:textId="528367D7" w:rsidR="00706C50" w:rsidRPr="00D556AC" w:rsidRDefault="00706C50" w:rsidP="00D556AC">
            <w:pPr>
              <w:spacing w:line="360" w:lineRule="auto"/>
              <w:rPr>
                <w:szCs w:val="18"/>
              </w:rPr>
            </w:pPr>
            <w:r w:rsidRPr="00D556AC">
              <w:rPr>
                <w:szCs w:val="18"/>
              </w:rPr>
              <w:t>De volledig ingevulde en ondertekende inschrij</w:t>
            </w:r>
            <w:r w:rsidR="00FD38F4" w:rsidRPr="00D556AC">
              <w:rPr>
                <w:szCs w:val="18"/>
              </w:rPr>
              <w:t>vings</w:t>
            </w:r>
            <w:r w:rsidRPr="00D556AC">
              <w:rPr>
                <w:szCs w:val="18"/>
              </w:rPr>
              <w:t>tabel</w:t>
            </w:r>
            <w:r w:rsidR="00FD38F4" w:rsidRPr="00940BCF">
              <w:rPr>
                <w:szCs w:val="18"/>
              </w:rPr>
              <w:t>, bijlage</w:t>
            </w:r>
            <w:r w:rsidR="001B2668" w:rsidRPr="00940BCF">
              <w:rPr>
                <w:szCs w:val="18"/>
              </w:rPr>
              <w:t xml:space="preserve"> </w:t>
            </w:r>
            <w:r w:rsidR="00940BCF" w:rsidRPr="00940BCF">
              <w:rPr>
                <w:szCs w:val="18"/>
              </w:rPr>
              <w:t>3</w:t>
            </w:r>
            <w:r w:rsidR="00FD38F4" w:rsidRPr="00940BCF">
              <w:rPr>
                <w:szCs w:val="18"/>
              </w:rPr>
              <w:t>, als</w:t>
            </w:r>
            <w:r w:rsidR="00FD38F4" w:rsidRPr="00D556AC">
              <w:rPr>
                <w:szCs w:val="18"/>
              </w:rPr>
              <w:t xml:space="preserve"> PDF</w:t>
            </w:r>
            <w:r w:rsidRPr="00D556AC">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630C8D0A"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6CA7AB96" w14:textId="77777777" w:rsidTr="002E766A">
        <w:trPr>
          <w:trHeight w:val="656"/>
        </w:trPr>
        <w:tc>
          <w:tcPr>
            <w:tcW w:w="534" w:type="dxa"/>
          </w:tcPr>
          <w:p w14:paraId="51222837"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266DB7CC" w14:textId="137EE3D7" w:rsidR="00FD38F4" w:rsidRPr="00D556AC" w:rsidRDefault="00FD38F4" w:rsidP="00FD38F4">
            <w:pPr>
              <w:spacing w:line="360" w:lineRule="auto"/>
              <w:rPr>
                <w:szCs w:val="18"/>
              </w:rPr>
            </w:pPr>
            <w:r w:rsidRPr="00D556AC">
              <w:rPr>
                <w:szCs w:val="18"/>
              </w:rPr>
              <w:t>De volledig ingevul</w:t>
            </w:r>
            <w:r w:rsidR="00743017" w:rsidRPr="00D556AC">
              <w:rPr>
                <w:szCs w:val="18"/>
              </w:rPr>
              <w:t>de inschrijvingstabel</w:t>
            </w:r>
            <w:r w:rsidR="00743017" w:rsidRPr="00940BCF">
              <w:rPr>
                <w:szCs w:val="18"/>
              </w:rPr>
              <w:t xml:space="preserve">, bijlage </w:t>
            </w:r>
            <w:r w:rsidR="00940BCF">
              <w:rPr>
                <w:szCs w:val="18"/>
              </w:rPr>
              <w:t>3</w:t>
            </w:r>
            <w:r w:rsidRPr="00940BCF">
              <w:rPr>
                <w:szCs w:val="18"/>
              </w:rPr>
              <w:t>, als</w:t>
            </w:r>
            <w:r w:rsidRPr="00D556AC">
              <w:rPr>
                <w:szCs w:val="18"/>
              </w:rPr>
              <w:t xml:space="preserve"> Excel.</w:t>
            </w:r>
          </w:p>
          <w:p w14:paraId="5A30E393" w14:textId="77777777" w:rsidR="00FD38F4" w:rsidRPr="00D556AC" w:rsidRDefault="00FD38F4" w:rsidP="00FD38F4">
            <w:pPr>
              <w:spacing w:line="360" w:lineRule="auto"/>
              <w:rPr>
                <w:szCs w:val="18"/>
              </w:rPr>
            </w:pPr>
            <w:r w:rsidRPr="00D556AC">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20976FC5"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222188CA" w14:textId="77777777" w:rsidTr="002E766A">
        <w:trPr>
          <w:trHeight w:val="656"/>
        </w:trPr>
        <w:tc>
          <w:tcPr>
            <w:tcW w:w="534" w:type="dxa"/>
            <w:hideMark/>
          </w:tcPr>
          <w:p w14:paraId="776E7D38"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64C6C48E" w14:textId="3F643EC5" w:rsidR="00706C50" w:rsidRPr="00DD30B3" w:rsidRDefault="00940BCF" w:rsidP="00FD38F4">
            <w:pPr>
              <w:spacing w:line="360" w:lineRule="auto"/>
              <w:rPr>
                <w:szCs w:val="18"/>
              </w:rPr>
            </w:pPr>
            <w:r w:rsidRPr="00D556AC">
              <w:rPr>
                <w:szCs w:val="18"/>
              </w:rPr>
              <w:t xml:space="preserve">De volledig ingevulde en ondertekende </w:t>
            </w:r>
            <w:r w:rsidR="00706C50" w:rsidRPr="00DD30B3">
              <w:rPr>
                <w:szCs w:val="18"/>
              </w:rPr>
              <w:t xml:space="preserve">Uniform Europees Aanbestedingsdocument </w:t>
            </w:r>
            <w:r>
              <w:rPr>
                <w:szCs w:val="18"/>
              </w:rPr>
              <w:t>, bijlage 5.</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86F5520"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14:paraId="7AA70B49" w14:textId="77777777" w:rsidTr="002E766A">
        <w:trPr>
          <w:trHeight w:val="656"/>
        </w:trPr>
        <w:tc>
          <w:tcPr>
            <w:tcW w:w="534" w:type="dxa"/>
            <w:hideMark/>
          </w:tcPr>
          <w:p w14:paraId="7B8970E4"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62BCCDEB" w14:textId="77777777" w:rsidR="00706C50" w:rsidRPr="00DD30B3" w:rsidRDefault="00FD38F4" w:rsidP="00FD38F4">
            <w:pPr>
              <w:spacing w:line="360" w:lineRule="auto"/>
              <w:rPr>
                <w:szCs w:val="18"/>
              </w:rPr>
            </w:pPr>
            <w:r>
              <w:rPr>
                <w:szCs w:val="18"/>
              </w:rPr>
              <w:t>H</w:t>
            </w:r>
            <w:r w:rsidR="00706C50">
              <w:rPr>
                <w:szCs w:val="18"/>
              </w:rPr>
              <w:t>et Standaardfo</w:t>
            </w:r>
            <w:r>
              <w:rPr>
                <w:szCs w:val="18"/>
              </w:rPr>
              <w:t>r</w:t>
            </w:r>
            <w:r w:rsidR="00706C50">
              <w:rPr>
                <w:szCs w:val="18"/>
              </w:rPr>
              <w:t>mulier Model Referentielijst inclusief tevredenheidsverklaring</w:t>
            </w:r>
            <w:r>
              <w:rPr>
                <w:szCs w:val="18"/>
              </w:rPr>
              <w:t xml:space="preserve"> voor perceel 1</w:t>
            </w:r>
          </w:p>
        </w:tc>
        <w:tc>
          <w:tcPr>
            <w:tcW w:w="1523" w:type="dxa"/>
            <w:hideMark/>
          </w:tcPr>
          <w:sdt>
            <w:sdtPr>
              <w:rPr>
                <w:szCs w:val="18"/>
              </w:rPr>
              <w:id w:val="-179973367"/>
              <w:placeholder>
                <w:docPart w:val="C9A02A6CEE3344E8BEB36139C0CA0183"/>
              </w:placeholder>
              <w:showingPlcHdr/>
              <w:dropDownList>
                <w:listItem w:value="Kies een item."/>
                <w:listItem w:displayText="ja" w:value="ja"/>
                <w:listItem w:displayText="nee" w:value="nee"/>
                <w:listItem w:displayText="nvt" w:value="nvt"/>
              </w:dropDownList>
            </w:sdtPr>
            <w:sdtEndPr>
              <w:rPr>
                <w:highlight w:val="yellow"/>
              </w:rPr>
            </w:sdtEndPr>
            <w:sdtContent>
              <w:p w14:paraId="00348A37"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FD38F4" w:rsidRPr="00DD30B3" w14:paraId="6D4C45C3" w14:textId="77777777" w:rsidTr="002E766A">
        <w:trPr>
          <w:trHeight w:val="656"/>
        </w:trPr>
        <w:tc>
          <w:tcPr>
            <w:tcW w:w="534" w:type="dxa"/>
          </w:tcPr>
          <w:p w14:paraId="7568EF45" w14:textId="77777777" w:rsidR="00FD38F4" w:rsidRPr="003B2182" w:rsidRDefault="00FD38F4" w:rsidP="00FD38F4">
            <w:pPr>
              <w:pStyle w:val="Lijstalinea"/>
              <w:numPr>
                <w:ilvl w:val="0"/>
                <w:numId w:val="15"/>
              </w:numPr>
              <w:spacing w:line="360" w:lineRule="auto"/>
              <w:ind w:hanging="720"/>
              <w:contextualSpacing w:val="0"/>
              <w:rPr>
                <w:szCs w:val="18"/>
              </w:rPr>
            </w:pPr>
          </w:p>
        </w:tc>
        <w:tc>
          <w:tcPr>
            <w:tcW w:w="7229" w:type="dxa"/>
          </w:tcPr>
          <w:p w14:paraId="55B02D1D" w14:textId="77777777" w:rsidR="00FD38F4" w:rsidRPr="00DD30B3" w:rsidRDefault="00FD38F4" w:rsidP="00FD38F4">
            <w:pPr>
              <w:spacing w:line="360" w:lineRule="auto"/>
              <w:rPr>
                <w:szCs w:val="18"/>
              </w:rPr>
            </w:pPr>
            <w:r>
              <w:rPr>
                <w:szCs w:val="18"/>
              </w:rPr>
              <w:t>Het Standaardformulier Model Referentielijst inclusief tevredenheidsverklaring voor perceel 2</w:t>
            </w:r>
          </w:p>
        </w:tc>
        <w:tc>
          <w:tcPr>
            <w:tcW w:w="1523" w:type="dxa"/>
          </w:tcPr>
          <w:sdt>
            <w:sdtPr>
              <w:rPr>
                <w:szCs w:val="18"/>
              </w:rPr>
              <w:id w:val="2031689599"/>
              <w:placeholder>
                <w:docPart w:val="CABC0F95C38F4284910DA290D825C31E"/>
              </w:placeholder>
              <w:showingPlcHdr/>
              <w:dropDownList>
                <w:listItem w:value="Kies een item."/>
                <w:listItem w:displayText="ja" w:value="ja"/>
                <w:listItem w:displayText="nee" w:value="nee"/>
                <w:listItem w:displayText="nvt" w:value="nvt"/>
              </w:dropDownList>
            </w:sdtPr>
            <w:sdtEndPr>
              <w:rPr>
                <w:highlight w:val="yellow"/>
              </w:rPr>
            </w:sdtEndPr>
            <w:sdtContent>
              <w:p w14:paraId="62BFA5E6" w14:textId="77777777" w:rsidR="00FD38F4" w:rsidRPr="00DD30B3" w:rsidRDefault="00FD38F4" w:rsidP="00FD38F4">
                <w:pPr>
                  <w:spacing w:line="360" w:lineRule="auto"/>
                  <w:rPr>
                    <w:szCs w:val="18"/>
                  </w:rPr>
                </w:pPr>
                <w:r w:rsidRPr="00DD30B3">
                  <w:rPr>
                    <w:rStyle w:val="Tekstvantijdelijkeaanduiding"/>
                    <w:highlight w:val="yellow"/>
                  </w:rPr>
                  <w:t>ja/nee/nvt</w:t>
                </w:r>
              </w:p>
            </w:sdtContent>
          </w:sdt>
        </w:tc>
      </w:tr>
      <w:tr w:rsidR="00D556AC" w:rsidRPr="00DD30B3" w14:paraId="19F96BA7" w14:textId="77777777" w:rsidTr="002E766A">
        <w:trPr>
          <w:trHeight w:val="656"/>
        </w:trPr>
        <w:tc>
          <w:tcPr>
            <w:tcW w:w="534" w:type="dxa"/>
          </w:tcPr>
          <w:p w14:paraId="221D488C" w14:textId="77777777" w:rsidR="00D556AC" w:rsidRPr="003B2182" w:rsidRDefault="00D556AC" w:rsidP="00D556AC">
            <w:pPr>
              <w:pStyle w:val="Lijstalinea"/>
              <w:numPr>
                <w:ilvl w:val="0"/>
                <w:numId w:val="15"/>
              </w:numPr>
              <w:spacing w:line="360" w:lineRule="auto"/>
              <w:ind w:hanging="720"/>
              <w:contextualSpacing w:val="0"/>
              <w:rPr>
                <w:szCs w:val="18"/>
              </w:rPr>
            </w:pPr>
          </w:p>
        </w:tc>
        <w:tc>
          <w:tcPr>
            <w:tcW w:w="7229" w:type="dxa"/>
          </w:tcPr>
          <w:p w14:paraId="5874DC54" w14:textId="77777777" w:rsidR="00D556AC" w:rsidRPr="00DD30B3" w:rsidRDefault="00D556AC" w:rsidP="00D556AC">
            <w:pPr>
              <w:spacing w:line="360" w:lineRule="auto"/>
              <w:rPr>
                <w:szCs w:val="18"/>
              </w:rPr>
            </w:pPr>
            <w:r>
              <w:rPr>
                <w:szCs w:val="18"/>
              </w:rPr>
              <w:t>Het Standaardformulier Model Referentielijst inclusief tevredenheidsverklaring voor perceel 3</w:t>
            </w:r>
          </w:p>
        </w:tc>
        <w:tc>
          <w:tcPr>
            <w:tcW w:w="1523" w:type="dxa"/>
          </w:tcPr>
          <w:sdt>
            <w:sdtPr>
              <w:rPr>
                <w:szCs w:val="18"/>
              </w:rPr>
              <w:id w:val="-1279950419"/>
              <w:placeholder>
                <w:docPart w:val="9E46EA3ED4D6466C8CD403D045207B54"/>
              </w:placeholder>
              <w:showingPlcHdr/>
              <w:dropDownList>
                <w:listItem w:value="Kies een item."/>
                <w:listItem w:displayText="ja" w:value="ja"/>
                <w:listItem w:displayText="nee" w:value="nee"/>
                <w:listItem w:displayText="nvt" w:value="nvt"/>
              </w:dropDownList>
            </w:sdtPr>
            <w:sdtEndPr>
              <w:rPr>
                <w:highlight w:val="yellow"/>
              </w:rPr>
            </w:sdtEndPr>
            <w:sdtContent>
              <w:p w14:paraId="16356892" w14:textId="77777777" w:rsidR="00D556AC" w:rsidRPr="00DD30B3" w:rsidRDefault="00D556AC" w:rsidP="00D556AC">
                <w:pPr>
                  <w:spacing w:line="360" w:lineRule="auto"/>
                  <w:rPr>
                    <w:szCs w:val="18"/>
                  </w:rPr>
                </w:pPr>
                <w:r w:rsidRPr="00DD30B3">
                  <w:rPr>
                    <w:rStyle w:val="Tekstvantijdelijkeaanduiding"/>
                    <w:highlight w:val="yellow"/>
                  </w:rPr>
                  <w:t>ja/nee/nvt</w:t>
                </w:r>
              </w:p>
            </w:sdtContent>
          </w:sdt>
        </w:tc>
      </w:tr>
      <w:tr w:rsidR="001C01FE" w:rsidRPr="00DD30B3" w14:paraId="168BE327" w14:textId="77777777" w:rsidTr="002E766A">
        <w:trPr>
          <w:trHeight w:val="656"/>
        </w:trPr>
        <w:tc>
          <w:tcPr>
            <w:tcW w:w="534" w:type="dxa"/>
          </w:tcPr>
          <w:p w14:paraId="10A3AB81" w14:textId="77777777" w:rsidR="001C01FE" w:rsidRPr="003B2182" w:rsidRDefault="001C01FE" w:rsidP="001C01FE">
            <w:pPr>
              <w:pStyle w:val="Lijstalinea"/>
              <w:numPr>
                <w:ilvl w:val="0"/>
                <w:numId w:val="15"/>
              </w:numPr>
              <w:spacing w:line="360" w:lineRule="auto"/>
              <w:ind w:hanging="720"/>
              <w:contextualSpacing w:val="0"/>
              <w:rPr>
                <w:szCs w:val="18"/>
              </w:rPr>
            </w:pPr>
          </w:p>
        </w:tc>
        <w:tc>
          <w:tcPr>
            <w:tcW w:w="7229" w:type="dxa"/>
          </w:tcPr>
          <w:p w14:paraId="71F7326D" w14:textId="77777777" w:rsidR="001C01FE" w:rsidRPr="00DD30B3" w:rsidRDefault="001C01FE" w:rsidP="001C01FE">
            <w:pPr>
              <w:spacing w:line="360" w:lineRule="auto"/>
              <w:rPr>
                <w:szCs w:val="18"/>
              </w:rPr>
            </w:pPr>
            <w:r>
              <w:rPr>
                <w:szCs w:val="18"/>
              </w:rPr>
              <w:t>Het Standaardformulier Model Referentielijst inclusief tevredenheidsverklaring voor perceel 4</w:t>
            </w:r>
          </w:p>
        </w:tc>
        <w:tc>
          <w:tcPr>
            <w:tcW w:w="1523" w:type="dxa"/>
          </w:tcPr>
          <w:sdt>
            <w:sdtPr>
              <w:rPr>
                <w:szCs w:val="18"/>
              </w:rPr>
              <w:id w:val="-2100008475"/>
              <w:placeholder>
                <w:docPart w:val="59EBD703D8D64C31AF87DCC43DBD86E3"/>
              </w:placeholder>
              <w:showingPlcHdr/>
              <w:dropDownList>
                <w:listItem w:value="Kies een item."/>
                <w:listItem w:displayText="ja" w:value="ja"/>
                <w:listItem w:displayText="nee" w:value="nee"/>
                <w:listItem w:displayText="nvt" w:value="nvt"/>
              </w:dropDownList>
            </w:sdtPr>
            <w:sdtEndPr>
              <w:rPr>
                <w:highlight w:val="yellow"/>
              </w:rPr>
            </w:sdtEndPr>
            <w:sdtContent>
              <w:p w14:paraId="33567323" w14:textId="77777777" w:rsidR="001C01FE" w:rsidRPr="00DD30B3" w:rsidRDefault="001C01FE" w:rsidP="001C01FE">
                <w:pPr>
                  <w:spacing w:line="360" w:lineRule="auto"/>
                  <w:rPr>
                    <w:szCs w:val="18"/>
                  </w:rPr>
                </w:pPr>
                <w:r w:rsidRPr="00DD30B3">
                  <w:rPr>
                    <w:rStyle w:val="Tekstvantijdelijkeaanduiding"/>
                    <w:highlight w:val="yellow"/>
                  </w:rPr>
                  <w:t>ja/nee/nvt</w:t>
                </w:r>
              </w:p>
            </w:sdtContent>
          </w:sdt>
        </w:tc>
      </w:tr>
      <w:tr w:rsidR="00706C50" w:rsidRPr="00DD30B3" w14:paraId="16605558" w14:textId="77777777" w:rsidTr="002E766A">
        <w:trPr>
          <w:trHeight w:val="656"/>
        </w:trPr>
        <w:tc>
          <w:tcPr>
            <w:tcW w:w="534" w:type="dxa"/>
            <w:hideMark/>
          </w:tcPr>
          <w:p w14:paraId="0F96160E"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0BD8C41F" w14:textId="77777777" w:rsidR="00706C50" w:rsidRPr="00DD30B3" w:rsidRDefault="00706C50" w:rsidP="00D556AC">
            <w:pPr>
              <w:spacing w:line="360" w:lineRule="auto"/>
              <w:rPr>
                <w:szCs w:val="18"/>
              </w:rPr>
            </w:pPr>
            <w:r>
              <w:rPr>
                <w:szCs w:val="18"/>
              </w:rPr>
              <w:t xml:space="preserve">De gevraagde </w:t>
            </w:r>
            <w:r w:rsidR="00FD38F4">
              <w:rPr>
                <w:szCs w:val="18"/>
              </w:rPr>
              <w:t xml:space="preserve">aanvullende </w:t>
            </w:r>
            <w:r w:rsidR="002C1A32">
              <w:rPr>
                <w:szCs w:val="18"/>
              </w:rPr>
              <w:t>informatie</w:t>
            </w:r>
            <w:r w:rsidR="006556D3">
              <w:rPr>
                <w:szCs w:val="18"/>
              </w:rPr>
              <w:t>: calamiteitenplan</w:t>
            </w:r>
          </w:p>
        </w:tc>
        <w:sdt>
          <w:sdtPr>
            <w:rPr>
              <w:szCs w:val="18"/>
            </w:rPr>
            <w:id w:val="-1150664515"/>
            <w:placeholder>
              <w:docPart w:val="B3227E8FEFE445C895487A56BD71B3AF"/>
            </w:placeholder>
            <w:showingPlcHdr/>
            <w:dropDownList>
              <w:listItem w:value="Kies een item."/>
              <w:listItem w:displayText="ja" w:value="ja"/>
              <w:listItem w:displayText="nee" w:value="nee"/>
            </w:dropDownList>
          </w:sdtPr>
          <w:sdtEndPr/>
          <w:sdtContent>
            <w:tc>
              <w:tcPr>
                <w:tcW w:w="1523" w:type="dxa"/>
                <w:hideMark/>
              </w:tcPr>
              <w:p w14:paraId="15E8931C"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D556AC" w:rsidRPr="00DD30B3" w14:paraId="1C6B4307" w14:textId="77777777" w:rsidTr="002E766A">
        <w:trPr>
          <w:trHeight w:val="656"/>
        </w:trPr>
        <w:tc>
          <w:tcPr>
            <w:tcW w:w="534" w:type="dxa"/>
          </w:tcPr>
          <w:p w14:paraId="08B6BEFA" w14:textId="77777777" w:rsidR="00D556AC" w:rsidRPr="003B2182" w:rsidRDefault="00D556AC" w:rsidP="00706C50">
            <w:pPr>
              <w:pStyle w:val="Lijstalinea"/>
              <w:numPr>
                <w:ilvl w:val="0"/>
                <w:numId w:val="15"/>
              </w:numPr>
              <w:spacing w:line="360" w:lineRule="auto"/>
              <w:ind w:hanging="720"/>
              <w:contextualSpacing w:val="0"/>
              <w:rPr>
                <w:szCs w:val="18"/>
              </w:rPr>
            </w:pPr>
          </w:p>
        </w:tc>
        <w:tc>
          <w:tcPr>
            <w:tcW w:w="7229" w:type="dxa"/>
          </w:tcPr>
          <w:p w14:paraId="65C94486" w14:textId="77777777" w:rsidR="00D556AC" w:rsidRDefault="00D556AC" w:rsidP="00D556AC">
            <w:pPr>
              <w:spacing w:line="360" w:lineRule="auto"/>
              <w:rPr>
                <w:szCs w:val="18"/>
              </w:rPr>
            </w:pPr>
            <w:r>
              <w:rPr>
                <w:szCs w:val="18"/>
              </w:rPr>
              <w:t>Bewijsmiddelen voor maatschappelijk verantwoord ondernemen (certificaten)</w:t>
            </w:r>
          </w:p>
        </w:tc>
        <w:sdt>
          <w:sdtPr>
            <w:rPr>
              <w:szCs w:val="18"/>
            </w:rPr>
            <w:id w:val="1313149808"/>
            <w:placeholder>
              <w:docPart w:val="E20089EF22DC4AB9A490F56CDA06291D"/>
            </w:placeholder>
            <w:showingPlcHdr/>
            <w:dropDownList>
              <w:listItem w:value="Kies een item."/>
              <w:listItem w:displayText="ja" w:value="ja"/>
              <w:listItem w:displayText="nee" w:value="nee"/>
            </w:dropDownList>
          </w:sdtPr>
          <w:sdtEndPr/>
          <w:sdtContent>
            <w:tc>
              <w:tcPr>
                <w:tcW w:w="1523" w:type="dxa"/>
              </w:tcPr>
              <w:p w14:paraId="7556C25C" w14:textId="77777777" w:rsidR="00D556AC" w:rsidRDefault="00D556AC" w:rsidP="002E766A">
                <w:pPr>
                  <w:spacing w:line="360" w:lineRule="auto"/>
                  <w:rPr>
                    <w:szCs w:val="18"/>
                  </w:rPr>
                </w:pPr>
                <w:r w:rsidRPr="00DD30B3">
                  <w:rPr>
                    <w:rStyle w:val="Tekstvantijdelijkeaanduiding"/>
                    <w:highlight w:val="yellow"/>
                  </w:rPr>
                  <w:t>ja/nee</w:t>
                </w:r>
              </w:p>
            </w:tc>
          </w:sdtContent>
        </w:sdt>
      </w:tr>
      <w:tr w:rsidR="00D556AC" w:rsidRPr="00DD30B3" w14:paraId="0E6179A7" w14:textId="77777777" w:rsidTr="002E766A">
        <w:trPr>
          <w:trHeight w:val="656"/>
        </w:trPr>
        <w:tc>
          <w:tcPr>
            <w:tcW w:w="534" w:type="dxa"/>
          </w:tcPr>
          <w:p w14:paraId="59F723E8" w14:textId="77777777" w:rsidR="00D556AC" w:rsidRPr="003B2182" w:rsidRDefault="00D556AC" w:rsidP="00706C50">
            <w:pPr>
              <w:pStyle w:val="Lijstalinea"/>
              <w:numPr>
                <w:ilvl w:val="0"/>
                <w:numId w:val="15"/>
              </w:numPr>
              <w:spacing w:line="360" w:lineRule="auto"/>
              <w:ind w:hanging="720"/>
              <w:contextualSpacing w:val="0"/>
              <w:rPr>
                <w:szCs w:val="18"/>
              </w:rPr>
            </w:pPr>
          </w:p>
        </w:tc>
        <w:tc>
          <w:tcPr>
            <w:tcW w:w="7229" w:type="dxa"/>
          </w:tcPr>
          <w:p w14:paraId="7929563E" w14:textId="77777777" w:rsidR="00D556AC" w:rsidRDefault="00D556AC" w:rsidP="001C01FE">
            <w:pPr>
              <w:spacing w:line="360" w:lineRule="auto"/>
              <w:rPr>
                <w:szCs w:val="18"/>
              </w:rPr>
            </w:pPr>
            <w:r>
              <w:rPr>
                <w:szCs w:val="18"/>
              </w:rPr>
              <w:t>Be</w:t>
            </w:r>
            <w:r w:rsidR="00E55580">
              <w:rPr>
                <w:szCs w:val="18"/>
              </w:rPr>
              <w:t>schrijving</w:t>
            </w:r>
            <w:r>
              <w:rPr>
                <w:szCs w:val="18"/>
              </w:rPr>
              <w:t xml:space="preserve"> circula</w:t>
            </w:r>
            <w:r w:rsidR="001C01FE">
              <w:rPr>
                <w:szCs w:val="18"/>
              </w:rPr>
              <w:t>i</w:t>
            </w:r>
            <w:r>
              <w:rPr>
                <w:szCs w:val="18"/>
              </w:rPr>
              <w:t>r</w:t>
            </w:r>
            <w:r w:rsidR="001C01FE">
              <w:rPr>
                <w:szCs w:val="18"/>
              </w:rPr>
              <w:t xml:space="preserve"> ondernemen</w:t>
            </w:r>
            <w:r>
              <w:rPr>
                <w:szCs w:val="18"/>
              </w:rPr>
              <w:t xml:space="preserve"> </w:t>
            </w:r>
            <w:r w:rsidR="00E55580">
              <w:rPr>
                <w:szCs w:val="18"/>
              </w:rPr>
              <w:t>(max. 2 A4</w:t>
            </w:r>
            <w:r>
              <w:rPr>
                <w:szCs w:val="18"/>
              </w:rPr>
              <w:t>)</w:t>
            </w:r>
          </w:p>
        </w:tc>
        <w:sdt>
          <w:sdtPr>
            <w:rPr>
              <w:szCs w:val="18"/>
            </w:rPr>
            <w:id w:val="-1827196590"/>
            <w:placeholder>
              <w:docPart w:val="E4C95B4B79EB465898FB530C40CDC51C"/>
            </w:placeholder>
            <w:showingPlcHdr/>
            <w:dropDownList>
              <w:listItem w:value="Kies een item."/>
              <w:listItem w:displayText="ja" w:value="ja"/>
              <w:listItem w:displayText="nee" w:value="nee"/>
            </w:dropDownList>
          </w:sdtPr>
          <w:sdtEndPr/>
          <w:sdtContent>
            <w:tc>
              <w:tcPr>
                <w:tcW w:w="1523" w:type="dxa"/>
              </w:tcPr>
              <w:p w14:paraId="41DE75FE" w14:textId="77777777" w:rsidR="00D556AC" w:rsidRDefault="00D556AC" w:rsidP="002E766A">
                <w:pPr>
                  <w:spacing w:line="360" w:lineRule="auto"/>
                  <w:rPr>
                    <w:szCs w:val="18"/>
                  </w:rPr>
                </w:pPr>
                <w:r w:rsidRPr="00DD30B3">
                  <w:rPr>
                    <w:rStyle w:val="Tekstvantijdelijkeaanduiding"/>
                    <w:highlight w:val="yellow"/>
                  </w:rPr>
                  <w:t>ja/nee</w:t>
                </w:r>
              </w:p>
            </w:tc>
          </w:sdtContent>
        </w:sdt>
      </w:tr>
      <w:tr w:rsidR="00706C50" w:rsidRPr="00DD30B3" w14:paraId="3FF8A1F6" w14:textId="77777777" w:rsidTr="002E766A">
        <w:trPr>
          <w:trHeight w:val="657"/>
        </w:trPr>
        <w:tc>
          <w:tcPr>
            <w:tcW w:w="534" w:type="dxa"/>
            <w:hideMark/>
          </w:tcPr>
          <w:p w14:paraId="4C84B01E"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9654E6F" w14:textId="77777777" w:rsidR="00706C50" w:rsidRPr="00DD30B3" w:rsidRDefault="00706C50" w:rsidP="002E766A">
            <w:pPr>
              <w:spacing w:line="360" w:lineRule="auto"/>
              <w:rPr>
                <w:szCs w:val="18"/>
              </w:rPr>
            </w:pPr>
            <w:r w:rsidRPr="00DD30B3">
              <w:rPr>
                <w:szCs w:val="18"/>
              </w:rPr>
              <w:t>Eventuele overige informatie waar niet expliciet naar is gevraagd</w:t>
            </w:r>
          </w:p>
        </w:tc>
        <w:sdt>
          <w:sdtPr>
            <w:rPr>
              <w:szCs w:val="18"/>
            </w:rPr>
            <w:id w:val="-73051423"/>
            <w:placeholder>
              <w:docPart w:val="7D5ECD3F49E643B9B66475FE9DC3532A"/>
            </w:placeholder>
            <w:showingPlcHdr/>
            <w:dropDownList>
              <w:listItem w:value="Kies een item."/>
              <w:listItem w:displayText="ja" w:value="ja"/>
              <w:listItem w:displayText="nee" w:value="nee"/>
            </w:dropDownList>
          </w:sdtPr>
          <w:sdtEndPr/>
          <w:sdtContent>
            <w:tc>
              <w:tcPr>
                <w:tcW w:w="1523" w:type="dxa"/>
                <w:hideMark/>
              </w:tcPr>
              <w:p w14:paraId="5E7EC280"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bl>
    <w:p w14:paraId="406A1EB4" w14:textId="77777777" w:rsidR="00706C50" w:rsidRDefault="00706C50" w:rsidP="00706C50">
      <w:pPr>
        <w:spacing w:line="360" w:lineRule="auto"/>
        <w:rPr>
          <w:szCs w:val="18"/>
        </w:rPr>
      </w:pPr>
    </w:p>
    <w:p w14:paraId="4228AC0B" w14:textId="77777777" w:rsidR="00D556AC" w:rsidRDefault="00D556AC">
      <w:pPr>
        <w:spacing w:after="200" w:line="276" w:lineRule="auto"/>
        <w:jc w:val="left"/>
        <w:rPr>
          <w:szCs w:val="18"/>
        </w:rPr>
      </w:pPr>
      <w:r>
        <w:rPr>
          <w:szCs w:val="18"/>
        </w:rPr>
        <w:br w:type="page"/>
      </w:r>
    </w:p>
    <w:p w14:paraId="2D5CF4DE"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14:paraId="622ABE71" w14:textId="77777777" w:rsidR="00706C50" w:rsidRPr="00926994" w:rsidRDefault="00706C50" w:rsidP="00926994">
      <w:pPr>
        <w:pStyle w:val="Lijstalinea"/>
        <w:numPr>
          <w:ilvl w:val="0"/>
          <w:numId w:val="16"/>
        </w:numPr>
        <w:spacing w:line="360" w:lineRule="auto"/>
        <w:rPr>
          <w:szCs w:val="18"/>
        </w:rPr>
      </w:pPr>
      <w:r w:rsidRPr="00926994">
        <w:rPr>
          <w:szCs w:val="18"/>
        </w:rPr>
        <w:t xml:space="preserve">Indien u inschrijft in combinatie, de gegevens van de </w:t>
      </w:r>
      <w:proofErr w:type="spellStart"/>
      <w:r w:rsidRPr="00926994">
        <w:rPr>
          <w:szCs w:val="18"/>
        </w:rPr>
        <w:t>combinant</w:t>
      </w:r>
      <w:proofErr w:type="spellEnd"/>
      <w:r w:rsidRPr="00926994">
        <w:rPr>
          <w:szCs w:val="18"/>
        </w:rPr>
        <w:t xml:space="preserve"> (UEA deel IIA, pag. 3; Wijze van deelneming);</w:t>
      </w:r>
    </w:p>
    <w:p w14:paraId="1CD8CE11"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financieel economische draagkracht</w:t>
      </w:r>
      <w:r>
        <w:rPr>
          <w:szCs w:val="18"/>
        </w:rPr>
        <w:t xml:space="preserve"> (UEA deel IIC, pag.5; Informatie over beroep op derden)</w:t>
      </w:r>
      <w:r w:rsidRPr="00F54801">
        <w:rPr>
          <w:szCs w:val="18"/>
        </w:rPr>
        <w:t>;</w:t>
      </w:r>
    </w:p>
    <w:p w14:paraId="446633EC"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1FE2C518"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Welke onderaannemers worden ingezet</w:t>
      </w:r>
      <w:r>
        <w:rPr>
          <w:szCs w:val="18"/>
        </w:rPr>
        <w:t xml:space="preserve"> en de werkzaamheden die de onderaannemer gaat uitvoeren (UEA deel IID, pag. 5; Informatie over onderaannemers)</w:t>
      </w:r>
      <w:r w:rsidRPr="00F54801">
        <w:rPr>
          <w:szCs w:val="18"/>
        </w:rPr>
        <w:t>.</w:t>
      </w:r>
    </w:p>
    <w:p w14:paraId="59AFF3D2" w14:textId="77777777" w:rsidR="00D556AC" w:rsidRDefault="00D556AC" w:rsidP="00706C50">
      <w:pPr>
        <w:spacing w:after="200" w:line="276" w:lineRule="auto"/>
        <w:rPr>
          <w:b/>
          <w:szCs w:val="18"/>
        </w:rPr>
      </w:pPr>
    </w:p>
    <w:p w14:paraId="4E29B1C7" w14:textId="77777777"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7E3B6209" w14:textId="77777777" w:rsidTr="002E766A">
        <w:trPr>
          <w:trHeight w:val="315"/>
        </w:trPr>
        <w:tc>
          <w:tcPr>
            <w:tcW w:w="288" w:type="pct"/>
            <w:shd w:val="clear" w:color="auto" w:fill="BFBFBF" w:themeFill="background1" w:themeFillShade="BF"/>
            <w:hideMark/>
          </w:tcPr>
          <w:p w14:paraId="30960E1D"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07A83AD1"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BE513F4"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288AA78E" w14:textId="77777777" w:rsidTr="002E766A">
        <w:trPr>
          <w:trHeight w:val="560"/>
        </w:trPr>
        <w:tc>
          <w:tcPr>
            <w:tcW w:w="288" w:type="pct"/>
            <w:hideMark/>
          </w:tcPr>
          <w:p w14:paraId="472CF0C6"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221DBF5D"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A4307AF"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1A22EC42" w14:textId="77777777" w:rsidTr="002E766A">
        <w:trPr>
          <w:trHeight w:val="690"/>
        </w:trPr>
        <w:tc>
          <w:tcPr>
            <w:tcW w:w="288" w:type="pct"/>
            <w:hideMark/>
          </w:tcPr>
          <w:p w14:paraId="6A4ACA66"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5243A6C3"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08615C69"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8CE57B9" w14:textId="77777777" w:rsidR="00B4459D" w:rsidRPr="00C65EB8" w:rsidRDefault="00B4459D" w:rsidP="00706C50">
      <w:pPr>
        <w:spacing w:line="360" w:lineRule="auto"/>
        <w:rPr>
          <w:szCs w:val="18"/>
        </w:rPr>
      </w:pPr>
    </w:p>
    <w:p w14:paraId="2F083371" w14:textId="77777777" w:rsidR="00D556AC" w:rsidRDefault="00D556AC" w:rsidP="00706C50">
      <w:pPr>
        <w:spacing w:line="360" w:lineRule="auto"/>
        <w:rPr>
          <w:b/>
          <w:szCs w:val="18"/>
        </w:rPr>
      </w:pPr>
    </w:p>
    <w:p w14:paraId="68AA4AB8"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1EAA3761"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6801586C"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16AA1070"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15454D11"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5FB7127F"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031B528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4A3A4ADA"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39567B6B" w14:textId="77777777" w:rsidR="00706C50" w:rsidRDefault="00706C50" w:rsidP="002E766A">
                <w:pPr>
                  <w:spacing w:line="360" w:lineRule="auto"/>
                  <w:rPr>
                    <w:szCs w:val="18"/>
                  </w:rPr>
                </w:pPr>
                <w:r w:rsidRPr="00DD30B3">
                  <w:rPr>
                    <w:rStyle w:val="Tekstvantijdelijkeaanduiding"/>
                    <w:highlight w:val="yellow"/>
                  </w:rPr>
                  <w:t>ja/nee/nvt</w:t>
                </w:r>
              </w:p>
            </w:sdtContent>
          </w:sdt>
          <w:p w14:paraId="45C989C5" w14:textId="77777777" w:rsidR="00706C50" w:rsidRDefault="00706C50" w:rsidP="002E766A">
            <w:pPr>
              <w:spacing w:line="360" w:lineRule="auto"/>
              <w:rPr>
                <w:szCs w:val="18"/>
              </w:rPr>
            </w:pPr>
          </w:p>
        </w:tc>
      </w:tr>
      <w:tr w:rsidR="00706C50" w:rsidRPr="003B2182" w14:paraId="4555CE7D"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0D4D7A5E"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705C0EA9"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16AB512C"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2EFEB785"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07DF7285"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22391B61"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03DC2186"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7CD338BD" w14:textId="77777777" w:rsidR="00706C50" w:rsidRDefault="00706C50" w:rsidP="00706C50">
      <w:pPr>
        <w:spacing w:line="360" w:lineRule="auto"/>
        <w:rPr>
          <w:szCs w:val="18"/>
        </w:rPr>
      </w:pPr>
    </w:p>
    <w:p w14:paraId="4E34992E" w14:textId="77777777" w:rsidR="00706C50" w:rsidRDefault="00706C50" w:rsidP="00706C50">
      <w:pPr>
        <w:spacing w:line="360" w:lineRule="auto"/>
        <w:rPr>
          <w:szCs w:val="18"/>
        </w:rPr>
      </w:pPr>
    </w:p>
    <w:p w14:paraId="52E5508D" w14:textId="77777777" w:rsidR="00706C50" w:rsidRDefault="00706C50" w:rsidP="00706C50">
      <w:pPr>
        <w:spacing w:line="360" w:lineRule="auto"/>
        <w:rPr>
          <w:bCs/>
          <w:szCs w:val="18"/>
        </w:rPr>
      </w:pPr>
    </w:p>
    <w:p w14:paraId="42501F11" w14:textId="77777777" w:rsidR="00706C50" w:rsidRPr="00D439D8" w:rsidRDefault="00706C50" w:rsidP="00706C50">
      <w:pPr>
        <w:spacing w:line="360" w:lineRule="auto"/>
        <w:rPr>
          <w:bCs/>
          <w:szCs w:val="18"/>
        </w:rPr>
      </w:pPr>
      <w:bookmarkStart w:id="10" w:name="_Ref309139831"/>
      <w:bookmarkStart w:id="11" w:name="_Toc336934490"/>
    </w:p>
    <w:p w14:paraId="4C915E67" w14:textId="7FDF6C8E" w:rsidR="00940BCF" w:rsidRPr="00940BCF" w:rsidRDefault="00706C50" w:rsidP="00783179">
      <w:pPr>
        <w:spacing w:after="200" w:line="276" w:lineRule="auto"/>
        <w:rPr>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r w:rsidR="00D450F7">
        <w:rPr>
          <w:sz w:val="44"/>
          <w:szCs w:val="44"/>
        </w:rPr>
        <w:t>S</w:t>
      </w:r>
      <w:r w:rsidR="00B4459D" w:rsidRPr="00B4459D">
        <w:rPr>
          <w:sz w:val="44"/>
          <w:szCs w:val="44"/>
        </w:rPr>
        <w:t>F</w:t>
      </w:r>
      <w:r w:rsidR="00783179">
        <w:rPr>
          <w:sz w:val="44"/>
          <w:szCs w:val="44"/>
        </w:rPr>
        <w:t>2</w:t>
      </w:r>
      <w:r w:rsidRPr="00B4459D">
        <w:rPr>
          <w:sz w:val="44"/>
          <w:szCs w:val="44"/>
        </w:rPr>
        <w:t xml:space="preserve"> </w:t>
      </w:r>
      <w:bookmarkEnd w:id="18"/>
      <w:bookmarkEnd w:id="19"/>
      <w:r w:rsidRPr="00B4459D">
        <w:rPr>
          <w:sz w:val="44"/>
          <w:szCs w:val="44"/>
        </w:rPr>
        <w:t>Model referentielijst</w:t>
      </w:r>
      <w:bookmarkEnd w:id="20"/>
      <w:bookmarkEnd w:id="21"/>
      <w:bookmarkEnd w:id="22"/>
      <w:bookmarkEnd w:id="23"/>
      <w:bookmarkEnd w:id="24"/>
      <w:bookmarkEnd w:id="25"/>
      <w:bookmarkEnd w:id="26"/>
      <w:bookmarkEnd w:id="27"/>
      <w:r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53"/>
      </w:tblGrid>
      <w:tr w:rsidR="00783179" w:rsidRPr="00F82CDF" w14:paraId="3B52AC16" w14:textId="77777777" w:rsidTr="00755AF1">
        <w:trPr>
          <w:cantSplit/>
        </w:trPr>
        <w:tc>
          <w:tcPr>
            <w:tcW w:w="3756" w:type="dxa"/>
            <w:gridSpan w:val="2"/>
          </w:tcPr>
          <w:p w14:paraId="123DB195" w14:textId="77777777" w:rsidR="00783179" w:rsidRPr="00F82CDF" w:rsidRDefault="00783179"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tcPr>
          <w:p w14:paraId="20676FF4" w14:textId="6806B210" w:rsidR="00783179" w:rsidRPr="00F82CDF" w:rsidRDefault="00783179"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r w:rsidRPr="00783179">
              <w:rPr>
                <w:rFonts w:ascii="Yu Gothic UI" w:eastAsia="Yu Gothic UI" w:hAnsi="Yu Gothic UI" w:hint="eastAsia"/>
                <w:highlight w:val="yellow"/>
              </w:rPr>
              <w:t>P</w:t>
            </w:r>
            <w:r w:rsidRPr="00783179">
              <w:rPr>
                <w:rFonts w:ascii="Yu Gothic UI" w:eastAsia="Yu Gothic UI" w:hAnsi="Yu Gothic UI"/>
                <w:highlight w:val="yellow"/>
              </w:rPr>
              <w:t>erceel 1/Perceel 2/Perceel 3/Perceel 4</w:t>
            </w:r>
          </w:p>
          <w:p w14:paraId="3876A989" w14:textId="309D939D" w:rsidR="00783179" w:rsidRPr="00F82CDF" w:rsidRDefault="00783179" w:rsidP="001C01FE">
            <w:pPr>
              <w:tabs>
                <w:tab w:val="left" w:pos="5630"/>
              </w:tabs>
              <w:overflowPunct w:val="0"/>
              <w:autoSpaceDE w:val="0"/>
              <w:autoSpaceDN w:val="0"/>
              <w:adjustRightInd w:val="0"/>
              <w:spacing w:line="360" w:lineRule="auto"/>
              <w:textAlignment w:val="baseline"/>
              <w:rPr>
                <w:bCs/>
                <w:sz w:val="16"/>
                <w:szCs w:val="16"/>
              </w:rPr>
            </w:pPr>
          </w:p>
        </w:tc>
      </w:tr>
      <w:tr w:rsidR="00706C50" w:rsidRPr="00F82CDF" w14:paraId="1D0214F2" w14:textId="77777777" w:rsidTr="00783179">
        <w:tc>
          <w:tcPr>
            <w:tcW w:w="3756" w:type="dxa"/>
            <w:gridSpan w:val="2"/>
          </w:tcPr>
          <w:p w14:paraId="6DA08E1F"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53" w:type="dxa"/>
          </w:tcPr>
          <w:p w14:paraId="43793C10"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7EDC715" w14:textId="77777777" w:rsidTr="00783179">
        <w:tc>
          <w:tcPr>
            <w:tcW w:w="3756" w:type="dxa"/>
            <w:gridSpan w:val="2"/>
          </w:tcPr>
          <w:p w14:paraId="73EA474D" w14:textId="77777777" w:rsidR="00706C50" w:rsidRPr="00F82CDF" w:rsidRDefault="00706C50" w:rsidP="002E766A">
            <w:pPr>
              <w:spacing w:line="360" w:lineRule="auto"/>
              <w:rPr>
                <w:sz w:val="16"/>
                <w:szCs w:val="16"/>
              </w:rPr>
            </w:pPr>
            <w:r w:rsidRPr="00F82CDF">
              <w:rPr>
                <w:sz w:val="16"/>
                <w:szCs w:val="16"/>
              </w:rPr>
              <w:t>Naam organisatie referentie</w:t>
            </w:r>
          </w:p>
        </w:tc>
        <w:tc>
          <w:tcPr>
            <w:tcW w:w="5453" w:type="dxa"/>
            <w:tcBorders>
              <w:bottom w:val="single" w:sz="4" w:space="0" w:color="auto"/>
            </w:tcBorders>
          </w:tcPr>
          <w:p w14:paraId="7DBE486F"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9C66D8D" w14:textId="77777777" w:rsidTr="00783179">
        <w:tc>
          <w:tcPr>
            <w:tcW w:w="3756" w:type="dxa"/>
            <w:gridSpan w:val="2"/>
          </w:tcPr>
          <w:p w14:paraId="47FB34BD" w14:textId="77777777" w:rsidR="001C01FE" w:rsidRDefault="00706C50" w:rsidP="002E766A">
            <w:pPr>
              <w:spacing w:line="360" w:lineRule="auto"/>
              <w:rPr>
                <w:sz w:val="16"/>
                <w:szCs w:val="16"/>
              </w:rPr>
            </w:pPr>
            <w:r w:rsidRPr="00F82CDF">
              <w:rPr>
                <w:sz w:val="16"/>
                <w:szCs w:val="16"/>
              </w:rPr>
              <w:t xml:space="preserve">Naam, adresgegevens, telefoonnummer(s) en </w:t>
            </w:r>
          </w:p>
          <w:p w14:paraId="0B2314C6" w14:textId="77777777" w:rsidR="00706C50" w:rsidRPr="00F82CDF" w:rsidRDefault="00706C50" w:rsidP="002E766A">
            <w:pPr>
              <w:spacing w:line="360" w:lineRule="auto"/>
              <w:rPr>
                <w:sz w:val="16"/>
                <w:szCs w:val="16"/>
              </w:rPr>
            </w:pPr>
            <w:r w:rsidRPr="00F82CDF">
              <w:rPr>
                <w:sz w:val="16"/>
                <w:szCs w:val="16"/>
              </w:rPr>
              <w:t>e-mailadres van contactpersoon</w:t>
            </w:r>
          </w:p>
        </w:tc>
        <w:tc>
          <w:tcPr>
            <w:tcW w:w="5453" w:type="dxa"/>
            <w:tcBorders>
              <w:bottom w:val="single" w:sz="4" w:space="0" w:color="auto"/>
            </w:tcBorders>
          </w:tcPr>
          <w:p w14:paraId="5BE0A8C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4B89524"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483E69A8"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683B3C"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42B5212C"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D97B23D" w14:textId="77777777" w:rsidTr="00783179">
        <w:trPr>
          <w:trHeight w:val="727"/>
        </w:trPr>
        <w:tc>
          <w:tcPr>
            <w:tcW w:w="3756" w:type="dxa"/>
            <w:gridSpan w:val="2"/>
          </w:tcPr>
          <w:p w14:paraId="0C658887" w14:textId="77777777" w:rsidR="00706C50" w:rsidRPr="00F82CDF" w:rsidRDefault="00706C50" w:rsidP="002E766A">
            <w:pPr>
              <w:spacing w:line="360" w:lineRule="auto"/>
              <w:rPr>
                <w:sz w:val="16"/>
                <w:szCs w:val="16"/>
              </w:rPr>
            </w:pPr>
            <w:r w:rsidRPr="00F82CDF">
              <w:rPr>
                <w:sz w:val="16"/>
                <w:szCs w:val="16"/>
              </w:rPr>
              <w:t xml:space="preserve">Omvang opdracht </w:t>
            </w:r>
          </w:p>
          <w:p w14:paraId="2E334F67" w14:textId="77777777" w:rsidR="00706C50" w:rsidRPr="00F82CDF" w:rsidRDefault="00D450F7" w:rsidP="002E766A">
            <w:pPr>
              <w:spacing w:line="360" w:lineRule="auto"/>
              <w:rPr>
                <w:sz w:val="16"/>
                <w:szCs w:val="16"/>
              </w:rPr>
            </w:pPr>
            <w:r>
              <w:rPr>
                <w:sz w:val="16"/>
                <w:szCs w:val="16"/>
              </w:rPr>
              <w:t>Omschrijving met hoeveelheden</w:t>
            </w:r>
          </w:p>
          <w:p w14:paraId="0179EA47" w14:textId="77777777" w:rsidR="00706C50" w:rsidRPr="00F82CDF" w:rsidRDefault="00706C50" w:rsidP="002E766A">
            <w:pPr>
              <w:spacing w:line="360" w:lineRule="auto"/>
              <w:rPr>
                <w:sz w:val="16"/>
                <w:szCs w:val="16"/>
              </w:rPr>
            </w:pPr>
          </w:p>
        </w:tc>
        <w:tc>
          <w:tcPr>
            <w:tcW w:w="5453" w:type="dxa"/>
            <w:tcBorders>
              <w:top w:val="single" w:sz="4" w:space="0" w:color="auto"/>
            </w:tcBorders>
          </w:tcPr>
          <w:p w14:paraId="3D1D60B0" w14:textId="77777777" w:rsidR="00706C50" w:rsidRPr="00F82CDF" w:rsidRDefault="00706C50" w:rsidP="002E766A">
            <w:pPr>
              <w:tabs>
                <w:tab w:val="left" w:pos="5630"/>
              </w:tabs>
              <w:spacing w:line="360" w:lineRule="auto"/>
              <w:rPr>
                <w:sz w:val="16"/>
                <w:szCs w:val="16"/>
                <w:u w:val="dotted"/>
              </w:rPr>
            </w:pPr>
          </w:p>
          <w:p w14:paraId="2B1310F0"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57D93B1" w14:textId="77777777" w:rsidR="00706C50" w:rsidRPr="00F82CDF" w:rsidRDefault="00706C50" w:rsidP="002E766A">
            <w:pPr>
              <w:tabs>
                <w:tab w:val="left" w:pos="5630"/>
              </w:tabs>
              <w:spacing w:line="360" w:lineRule="auto"/>
              <w:rPr>
                <w:sz w:val="16"/>
                <w:szCs w:val="16"/>
              </w:rPr>
            </w:pPr>
          </w:p>
        </w:tc>
      </w:tr>
      <w:tr w:rsidR="00706C50" w:rsidRPr="00F82CDF" w14:paraId="6792A723" w14:textId="77777777" w:rsidTr="00783179">
        <w:tc>
          <w:tcPr>
            <w:tcW w:w="3756" w:type="dxa"/>
            <w:gridSpan w:val="2"/>
          </w:tcPr>
          <w:p w14:paraId="0F9D85D6" w14:textId="77777777" w:rsidR="00706C50" w:rsidRPr="00F82CDF" w:rsidRDefault="00706C50" w:rsidP="00D450F7">
            <w:pPr>
              <w:spacing w:line="360" w:lineRule="auto"/>
              <w:rPr>
                <w:sz w:val="16"/>
                <w:szCs w:val="16"/>
              </w:rPr>
            </w:pPr>
            <w:r w:rsidRPr="00F82CDF">
              <w:rPr>
                <w:sz w:val="16"/>
                <w:szCs w:val="16"/>
              </w:rPr>
              <w:t xml:space="preserve">Periode van </w:t>
            </w:r>
            <w:r w:rsidR="00D450F7">
              <w:rPr>
                <w:sz w:val="16"/>
                <w:szCs w:val="16"/>
              </w:rPr>
              <w:t>dienstverlening</w:t>
            </w:r>
          </w:p>
        </w:tc>
        <w:tc>
          <w:tcPr>
            <w:tcW w:w="5453" w:type="dxa"/>
          </w:tcPr>
          <w:p w14:paraId="292414A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6838D6BB"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4A9FFFC9" w14:textId="77777777" w:rsidTr="00783179">
        <w:tc>
          <w:tcPr>
            <w:tcW w:w="3756" w:type="dxa"/>
            <w:gridSpan w:val="2"/>
          </w:tcPr>
          <w:p w14:paraId="0022D671"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53894FAB" w14:textId="77777777" w:rsidR="00706C50" w:rsidRPr="00F82CDF" w:rsidRDefault="00706C50" w:rsidP="002E766A">
            <w:pPr>
              <w:spacing w:line="360" w:lineRule="auto"/>
              <w:rPr>
                <w:sz w:val="16"/>
                <w:szCs w:val="16"/>
              </w:rPr>
            </w:pPr>
          </w:p>
        </w:tc>
        <w:tc>
          <w:tcPr>
            <w:tcW w:w="5453" w:type="dxa"/>
            <w:tcBorders>
              <w:bottom w:val="single" w:sz="4" w:space="0" w:color="auto"/>
            </w:tcBorders>
          </w:tcPr>
          <w:p w14:paraId="55C229D0"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4CAFEDC" w14:textId="77777777" w:rsidR="00706C50" w:rsidRPr="00F82CDF" w:rsidRDefault="00706C50" w:rsidP="002E766A">
            <w:pPr>
              <w:tabs>
                <w:tab w:val="left" w:pos="5630"/>
              </w:tabs>
              <w:spacing w:line="360" w:lineRule="auto"/>
              <w:rPr>
                <w:sz w:val="16"/>
                <w:szCs w:val="16"/>
              </w:rPr>
            </w:pPr>
          </w:p>
        </w:tc>
      </w:tr>
      <w:tr w:rsidR="00706C50" w:rsidRPr="00F82CDF" w14:paraId="4F6CD3B0" w14:textId="77777777" w:rsidTr="00783179">
        <w:tc>
          <w:tcPr>
            <w:tcW w:w="3756" w:type="dxa"/>
            <w:gridSpan w:val="2"/>
          </w:tcPr>
          <w:p w14:paraId="77248EE5"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53" w:type="dxa"/>
            <w:tcBorders>
              <w:bottom w:val="single" w:sz="4" w:space="0" w:color="auto"/>
            </w:tcBorders>
          </w:tcPr>
          <w:p w14:paraId="508ACEF7"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7832C998" w14:textId="77777777" w:rsidR="00706C50" w:rsidRPr="00120684" w:rsidRDefault="00706C50" w:rsidP="002E766A">
            <w:pPr>
              <w:tabs>
                <w:tab w:val="left" w:pos="285"/>
                <w:tab w:val="left" w:pos="5630"/>
              </w:tabs>
              <w:spacing w:line="360" w:lineRule="auto"/>
              <w:rPr>
                <w:sz w:val="16"/>
                <w:szCs w:val="16"/>
              </w:rPr>
            </w:pPr>
          </w:p>
        </w:tc>
      </w:tr>
      <w:tr w:rsidR="00706C50" w:rsidRPr="00F82CDF" w14:paraId="175EBECA" w14:textId="77777777" w:rsidTr="00783179">
        <w:tc>
          <w:tcPr>
            <w:tcW w:w="3756" w:type="dxa"/>
            <w:gridSpan w:val="2"/>
          </w:tcPr>
          <w:p w14:paraId="1D01F05D" w14:textId="77777777" w:rsidR="00706C50" w:rsidRPr="00F82CDF" w:rsidRDefault="00706C50" w:rsidP="002E766A">
            <w:pPr>
              <w:spacing w:line="360" w:lineRule="auto"/>
              <w:rPr>
                <w:sz w:val="16"/>
                <w:szCs w:val="16"/>
              </w:rPr>
            </w:pPr>
            <w:r w:rsidRPr="00F82CDF">
              <w:rPr>
                <w:sz w:val="16"/>
                <w:szCs w:val="16"/>
              </w:rPr>
              <w:t>Handtekening ondertekenaar ondernemer:</w:t>
            </w:r>
          </w:p>
          <w:p w14:paraId="6E6EE910" w14:textId="77777777" w:rsidR="00706C50" w:rsidRPr="00F82CDF" w:rsidRDefault="00706C50" w:rsidP="002E766A">
            <w:pPr>
              <w:spacing w:line="360" w:lineRule="auto"/>
              <w:rPr>
                <w:sz w:val="16"/>
                <w:szCs w:val="16"/>
              </w:rPr>
            </w:pPr>
          </w:p>
        </w:tc>
        <w:tc>
          <w:tcPr>
            <w:tcW w:w="5453" w:type="dxa"/>
            <w:tcBorders>
              <w:top w:val="single" w:sz="4" w:space="0" w:color="auto"/>
            </w:tcBorders>
          </w:tcPr>
          <w:p w14:paraId="2FEFFD61" w14:textId="77777777" w:rsidR="00706C50" w:rsidRPr="00F82CDF" w:rsidRDefault="00706C50" w:rsidP="002E766A">
            <w:pPr>
              <w:tabs>
                <w:tab w:val="left" w:pos="5630"/>
              </w:tabs>
              <w:spacing w:line="360" w:lineRule="auto"/>
              <w:rPr>
                <w:sz w:val="16"/>
                <w:szCs w:val="16"/>
                <w:u w:val="dotted"/>
              </w:rPr>
            </w:pPr>
          </w:p>
          <w:p w14:paraId="24D841BD"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13F1026F" w14:textId="77777777" w:rsidTr="00783179">
        <w:trPr>
          <w:cantSplit/>
        </w:trPr>
        <w:tc>
          <w:tcPr>
            <w:tcW w:w="9209" w:type="dxa"/>
            <w:gridSpan w:val="3"/>
          </w:tcPr>
          <w:p w14:paraId="28C9F7AB"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672F1C02"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15525E1C"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66B55FA8" w14:textId="77777777" w:rsidTr="00783179">
        <w:trPr>
          <w:cantSplit/>
        </w:trPr>
        <w:tc>
          <w:tcPr>
            <w:tcW w:w="9209" w:type="dxa"/>
            <w:gridSpan w:val="3"/>
          </w:tcPr>
          <w:p w14:paraId="1FF720E3" w14:textId="77777777" w:rsidR="00706C50" w:rsidRPr="00F82CDF" w:rsidRDefault="00706C50" w:rsidP="002E766A">
            <w:pPr>
              <w:tabs>
                <w:tab w:val="left" w:pos="5630"/>
              </w:tabs>
              <w:spacing w:line="360" w:lineRule="auto"/>
              <w:rPr>
                <w:sz w:val="16"/>
                <w:szCs w:val="16"/>
              </w:rPr>
            </w:pPr>
            <w:r w:rsidRPr="00F82CDF">
              <w:rPr>
                <w:sz w:val="16"/>
                <w:szCs w:val="16"/>
              </w:rPr>
              <w:t>De referent verklaart hierbij dat de genoemde ondernemer onderhavige opdracht naar volle tevredenheid en conform afspraken heeft uitgevoerd.</w:t>
            </w:r>
          </w:p>
        </w:tc>
      </w:tr>
      <w:tr w:rsidR="00706C50" w:rsidRPr="00F82CDF" w14:paraId="37C6467B" w14:textId="77777777" w:rsidTr="00783179">
        <w:tc>
          <w:tcPr>
            <w:tcW w:w="3270" w:type="dxa"/>
          </w:tcPr>
          <w:p w14:paraId="57239CE7" w14:textId="77777777" w:rsidR="00706C50" w:rsidRPr="00F82CDF" w:rsidRDefault="00706C50" w:rsidP="002E766A">
            <w:pPr>
              <w:spacing w:line="360" w:lineRule="auto"/>
              <w:rPr>
                <w:sz w:val="16"/>
                <w:szCs w:val="16"/>
              </w:rPr>
            </w:pPr>
            <w:r w:rsidRPr="00F82CDF">
              <w:rPr>
                <w:sz w:val="16"/>
                <w:szCs w:val="16"/>
              </w:rPr>
              <w:t>Naam organisatie referent:</w:t>
            </w:r>
          </w:p>
          <w:p w14:paraId="0C4720D7" w14:textId="77777777" w:rsidR="00706C50" w:rsidRPr="00F82CDF" w:rsidRDefault="00706C50" w:rsidP="002E766A">
            <w:pPr>
              <w:spacing w:line="360" w:lineRule="auto"/>
              <w:rPr>
                <w:sz w:val="16"/>
                <w:szCs w:val="16"/>
              </w:rPr>
            </w:pPr>
          </w:p>
        </w:tc>
        <w:tc>
          <w:tcPr>
            <w:tcW w:w="5939" w:type="dxa"/>
            <w:gridSpan w:val="2"/>
          </w:tcPr>
          <w:p w14:paraId="1FC38032" w14:textId="77777777" w:rsidR="00706C50" w:rsidRPr="00F82CDF" w:rsidRDefault="00706C50" w:rsidP="002E766A">
            <w:pPr>
              <w:tabs>
                <w:tab w:val="left" w:pos="5630"/>
              </w:tabs>
              <w:spacing w:line="360" w:lineRule="auto"/>
              <w:rPr>
                <w:sz w:val="16"/>
                <w:szCs w:val="16"/>
                <w:u w:val="dotted"/>
              </w:rPr>
            </w:pPr>
          </w:p>
          <w:p w14:paraId="2A19B876"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633F0651" w14:textId="77777777" w:rsidTr="00783179">
        <w:tc>
          <w:tcPr>
            <w:tcW w:w="3270" w:type="dxa"/>
          </w:tcPr>
          <w:p w14:paraId="4C8ABEB0" w14:textId="77777777" w:rsidR="00706C50" w:rsidRPr="00F82CDF" w:rsidRDefault="00706C50" w:rsidP="002E766A">
            <w:pPr>
              <w:spacing w:line="360" w:lineRule="auto"/>
              <w:rPr>
                <w:sz w:val="16"/>
                <w:szCs w:val="16"/>
              </w:rPr>
            </w:pPr>
            <w:r w:rsidRPr="00F82CDF">
              <w:rPr>
                <w:sz w:val="16"/>
                <w:szCs w:val="16"/>
              </w:rPr>
              <w:t>Naam rechtsgeldige ondertekenaar:</w:t>
            </w:r>
          </w:p>
          <w:p w14:paraId="01C25642" w14:textId="77777777" w:rsidR="00706C50" w:rsidRPr="00F82CDF" w:rsidRDefault="00706C50" w:rsidP="002E766A">
            <w:pPr>
              <w:spacing w:line="360" w:lineRule="auto"/>
              <w:rPr>
                <w:sz w:val="16"/>
                <w:szCs w:val="16"/>
              </w:rPr>
            </w:pPr>
          </w:p>
        </w:tc>
        <w:tc>
          <w:tcPr>
            <w:tcW w:w="5939" w:type="dxa"/>
            <w:gridSpan w:val="2"/>
          </w:tcPr>
          <w:p w14:paraId="1773E02B" w14:textId="77777777" w:rsidR="00706C50" w:rsidRPr="00F82CDF" w:rsidRDefault="00706C50" w:rsidP="002E766A">
            <w:pPr>
              <w:tabs>
                <w:tab w:val="left" w:pos="5630"/>
              </w:tabs>
              <w:spacing w:line="360" w:lineRule="auto"/>
              <w:rPr>
                <w:sz w:val="16"/>
                <w:szCs w:val="16"/>
                <w:u w:val="dotted"/>
              </w:rPr>
            </w:pPr>
          </w:p>
          <w:p w14:paraId="536BA252"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13B35035" w14:textId="77777777" w:rsidTr="00783179">
        <w:tc>
          <w:tcPr>
            <w:tcW w:w="3270" w:type="dxa"/>
          </w:tcPr>
          <w:p w14:paraId="03E24C2A" w14:textId="77777777" w:rsidR="00706C50" w:rsidRPr="00F82CDF" w:rsidRDefault="00706C50" w:rsidP="002E766A">
            <w:pPr>
              <w:spacing w:line="360" w:lineRule="auto"/>
              <w:rPr>
                <w:sz w:val="16"/>
                <w:szCs w:val="16"/>
              </w:rPr>
            </w:pPr>
            <w:r w:rsidRPr="00F82CDF">
              <w:rPr>
                <w:sz w:val="16"/>
                <w:szCs w:val="16"/>
              </w:rPr>
              <w:t>Datum:</w:t>
            </w:r>
          </w:p>
          <w:p w14:paraId="1B90889A" w14:textId="77777777" w:rsidR="00706C50" w:rsidRPr="00F82CDF" w:rsidRDefault="00706C50" w:rsidP="002E766A">
            <w:pPr>
              <w:spacing w:line="360" w:lineRule="auto"/>
              <w:rPr>
                <w:sz w:val="16"/>
                <w:szCs w:val="16"/>
              </w:rPr>
            </w:pPr>
          </w:p>
        </w:tc>
        <w:tc>
          <w:tcPr>
            <w:tcW w:w="5939" w:type="dxa"/>
            <w:gridSpan w:val="2"/>
          </w:tcPr>
          <w:p w14:paraId="12D54F45" w14:textId="77777777" w:rsidR="00706C50" w:rsidRPr="00F82CDF" w:rsidRDefault="00706C50" w:rsidP="002E766A">
            <w:pPr>
              <w:tabs>
                <w:tab w:val="left" w:pos="5630"/>
              </w:tabs>
              <w:spacing w:line="360" w:lineRule="auto"/>
              <w:rPr>
                <w:sz w:val="16"/>
                <w:szCs w:val="16"/>
                <w:u w:val="dotted"/>
              </w:rPr>
            </w:pPr>
          </w:p>
          <w:p w14:paraId="1C4EBCF2"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41BB6B70" w14:textId="77777777" w:rsidTr="00783179">
        <w:tc>
          <w:tcPr>
            <w:tcW w:w="3270" w:type="dxa"/>
          </w:tcPr>
          <w:p w14:paraId="6118AEE2" w14:textId="77777777" w:rsidR="00706C50" w:rsidRPr="00F82CDF" w:rsidRDefault="00706C50" w:rsidP="002E766A">
            <w:pPr>
              <w:spacing w:line="360" w:lineRule="auto"/>
              <w:rPr>
                <w:sz w:val="16"/>
                <w:szCs w:val="16"/>
              </w:rPr>
            </w:pPr>
            <w:r w:rsidRPr="00F82CDF">
              <w:rPr>
                <w:sz w:val="16"/>
                <w:szCs w:val="16"/>
              </w:rPr>
              <w:t>Handtekening ondertekenaar:</w:t>
            </w:r>
          </w:p>
        </w:tc>
        <w:tc>
          <w:tcPr>
            <w:tcW w:w="5939" w:type="dxa"/>
            <w:gridSpan w:val="2"/>
          </w:tcPr>
          <w:p w14:paraId="0AFA05B2" w14:textId="77777777" w:rsidR="00706C50" w:rsidRPr="00F82CDF" w:rsidRDefault="00706C50" w:rsidP="002E766A">
            <w:pPr>
              <w:tabs>
                <w:tab w:val="left" w:pos="5630"/>
              </w:tabs>
              <w:spacing w:line="360" w:lineRule="auto"/>
              <w:rPr>
                <w:rFonts w:cs="Arial"/>
                <w:sz w:val="16"/>
                <w:szCs w:val="16"/>
              </w:rPr>
            </w:pPr>
          </w:p>
          <w:p w14:paraId="34B93F3A" w14:textId="77777777" w:rsidR="00706C50" w:rsidRPr="00F82CDF" w:rsidRDefault="00706C50" w:rsidP="002E766A">
            <w:pPr>
              <w:tabs>
                <w:tab w:val="left" w:pos="5630"/>
              </w:tabs>
              <w:spacing w:line="360" w:lineRule="auto"/>
              <w:rPr>
                <w:sz w:val="16"/>
                <w:szCs w:val="16"/>
                <w:u w:val="dotted"/>
              </w:rPr>
            </w:pPr>
          </w:p>
        </w:tc>
      </w:tr>
      <w:tr w:rsidR="00706C50" w:rsidRPr="00F82CDF" w14:paraId="627605BE" w14:textId="77777777" w:rsidTr="00783179">
        <w:trPr>
          <w:cantSplit/>
        </w:trPr>
        <w:tc>
          <w:tcPr>
            <w:tcW w:w="3270" w:type="dxa"/>
          </w:tcPr>
          <w:p w14:paraId="4E157995" w14:textId="77777777" w:rsidR="00706C50" w:rsidRPr="00F82CDF" w:rsidRDefault="00706C50" w:rsidP="002E766A">
            <w:pPr>
              <w:spacing w:line="360" w:lineRule="auto"/>
              <w:rPr>
                <w:sz w:val="16"/>
                <w:szCs w:val="16"/>
              </w:rPr>
            </w:pPr>
            <w:r w:rsidRPr="00F82CDF">
              <w:rPr>
                <w:sz w:val="16"/>
                <w:szCs w:val="16"/>
              </w:rPr>
              <w:t>Eventuele opmerkingen:</w:t>
            </w:r>
          </w:p>
          <w:p w14:paraId="28E6376D" w14:textId="77777777" w:rsidR="00706C50" w:rsidRPr="00F82CDF" w:rsidRDefault="00706C50" w:rsidP="002E766A">
            <w:pPr>
              <w:spacing w:line="360" w:lineRule="auto"/>
              <w:rPr>
                <w:sz w:val="16"/>
                <w:szCs w:val="16"/>
              </w:rPr>
            </w:pPr>
          </w:p>
        </w:tc>
        <w:tc>
          <w:tcPr>
            <w:tcW w:w="5939" w:type="dxa"/>
            <w:gridSpan w:val="2"/>
          </w:tcPr>
          <w:p w14:paraId="22E91276"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64C731CC" w14:textId="77777777"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28" w:name="_Ref357505972"/>
      <w:bookmarkStart w:id="29" w:name="Standaardformulier8"/>
      <w:r>
        <w:br w:type="page"/>
      </w:r>
    </w:p>
    <w:p w14:paraId="48CE4EE7" w14:textId="36D11007" w:rsidR="00706C50" w:rsidRPr="008C63E5" w:rsidRDefault="00706C50" w:rsidP="00706C50">
      <w:pPr>
        <w:pStyle w:val="Kop1"/>
        <w:numPr>
          <w:ilvl w:val="0"/>
          <w:numId w:val="0"/>
        </w:numPr>
        <w:rPr>
          <w:sz w:val="44"/>
          <w:szCs w:val="44"/>
        </w:rPr>
      </w:pPr>
      <w:bookmarkStart w:id="30" w:name="_Ref357509687"/>
      <w:bookmarkStart w:id="31" w:name="Standaardformulier9"/>
      <w:bookmarkStart w:id="32" w:name="Standaardformulier7"/>
      <w:bookmarkStart w:id="33" w:name="_Toc521410560"/>
      <w:bookmarkEnd w:id="28"/>
      <w:bookmarkEnd w:id="29"/>
      <w:r w:rsidRPr="008C63E5">
        <w:rPr>
          <w:sz w:val="44"/>
          <w:szCs w:val="44"/>
        </w:rPr>
        <w:t>S</w:t>
      </w:r>
      <w:r w:rsidR="008C63E5" w:rsidRPr="008C63E5">
        <w:rPr>
          <w:sz w:val="44"/>
          <w:szCs w:val="44"/>
        </w:rPr>
        <w:t>F</w:t>
      </w:r>
      <w:r w:rsidR="00783179">
        <w:rPr>
          <w:sz w:val="44"/>
          <w:szCs w:val="44"/>
        </w:rPr>
        <w:t>3</w:t>
      </w:r>
      <w:r w:rsidRPr="008C63E5">
        <w:rPr>
          <w:sz w:val="44"/>
          <w:szCs w:val="44"/>
        </w:rPr>
        <w:t xml:space="preserve"> </w:t>
      </w:r>
      <w:bookmarkEnd w:id="30"/>
      <w:bookmarkEnd w:id="31"/>
      <w:bookmarkEnd w:id="32"/>
      <w:r w:rsidRPr="008C63E5">
        <w:rPr>
          <w:sz w:val="44"/>
          <w:szCs w:val="44"/>
        </w:rPr>
        <w:t xml:space="preserve">Model </w:t>
      </w:r>
      <w:bookmarkEnd w:id="33"/>
      <w:r w:rsidR="008C63E5" w:rsidRPr="008C63E5">
        <w:rPr>
          <w:sz w:val="44"/>
          <w:szCs w:val="44"/>
        </w:rPr>
        <w:t>onder aannemingsovereenkomst</w:t>
      </w:r>
      <w:r w:rsidRPr="008C63E5">
        <w:rPr>
          <w:sz w:val="44"/>
          <w:szCs w:val="44"/>
        </w:rPr>
        <w:t xml:space="preserve"> </w:t>
      </w:r>
    </w:p>
    <w:p w14:paraId="32AEDCA2" w14:textId="401CC3D9" w:rsidR="00706C50" w:rsidRPr="00361C42" w:rsidRDefault="00706C50" w:rsidP="00361C42">
      <w:pPr>
        <w:autoSpaceDE w:val="0"/>
        <w:autoSpaceDN w:val="0"/>
        <w:adjustRightInd w:val="0"/>
        <w:spacing w:line="360" w:lineRule="auto"/>
        <w:rPr>
          <w:szCs w:val="18"/>
        </w:rPr>
      </w:pPr>
      <w:r w:rsidRPr="00361C42">
        <w:rPr>
          <w:szCs w:val="18"/>
        </w:rPr>
        <w:t xml:space="preserve">Ondergetekenden verklaren en garanderen hierbij namens de hierna genoemde derde/onderaannemer en inschrijver, dat ten behoeve van de uitvoering van de opdracht </w:t>
      </w:r>
      <w:r w:rsidR="00C43760">
        <w:rPr>
          <w:szCs w:val="18"/>
        </w:rPr>
        <w:t>“</w:t>
      </w:r>
      <w:r w:rsidR="00991AF6" w:rsidRPr="00991AF6">
        <w:rPr>
          <w:rFonts w:cs="Arial"/>
          <w:color w:val="191614"/>
          <w:szCs w:val="18"/>
          <w:shd w:val="clear" w:color="auto" w:fill="FFFFFF"/>
        </w:rPr>
        <w:t>Verwerking OPK Area, Assen, Meppel en Noordenveld</w:t>
      </w:r>
      <w:r w:rsidR="00991AF6">
        <w:rPr>
          <w:rFonts w:cs="Arial"/>
          <w:color w:val="191614"/>
          <w:szCs w:val="18"/>
          <w:shd w:val="clear" w:color="auto" w:fill="FFFFFF"/>
        </w:rPr>
        <w:t xml:space="preserve">”. </w:t>
      </w: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7952FBC1"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7F911132"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7B4DB58E"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6F3AF54E" w14:textId="77777777" w:rsidR="00706C50" w:rsidRPr="00706C50" w:rsidRDefault="00706C50" w:rsidP="00706C50">
      <w:pPr>
        <w:spacing w:line="360" w:lineRule="auto"/>
        <w:rPr>
          <w:szCs w:val="18"/>
        </w:rPr>
      </w:pPr>
    </w:p>
    <w:p w14:paraId="43E1A0C1"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41E0E9D9"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56A3D5F5" w14:textId="77777777" w:rsidTr="002E766A">
        <w:tc>
          <w:tcPr>
            <w:tcW w:w="2943" w:type="dxa"/>
            <w:tcBorders>
              <w:top w:val="nil"/>
              <w:left w:val="nil"/>
              <w:bottom w:val="nil"/>
              <w:right w:val="nil"/>
            </w:tcBorders>
            <w:shd w:val="clear" w:color="auto" w:fill="auto"/>
          </w:tcPr>
          <w:p w14:paraId="6C780C96"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5487BFC4"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76D4A3FB"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7C294DCA" w14:textId="77777777" w:rsidTr="002E766A">
        <w:tc>
          <w:tcPr>
            <w:tcW w:w="2943" w:type="dxa"/>
            <w:tcBorders>
              <w:top w:val="nil"/>
              <w:left w:val="nil"/>
              <w:bottom w:val="nil"/>
              <w:right w:val="nil"/>
            </w:tcBorders>
            <w:shd w:val="clear" w:color="auto" w:fill="auto"/>
          </w:tcPr>
          <w:p w14:paraId="665408EB" w14:textId="77777777" w:rsidR="00706C50" w:rsidRPr="00381503" w:rsidRDefault="00052BC6"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40E7154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1285F929" w14:textId="77777777" w:rsidTr="002E766A">
        <w:tc>
          <w:tcPr>
            <w:tcW w:w="2943" w:type="dxa"/>
            <w:tcBorders>
              <w:top w:val="nil"/>
              <w:left w:val="nil"/>
              <w:bottom w:val="nil"/>
              <w:right w:val="nil"/>
            </w:tcBorders>
            <w:shd w:val="clear" w:color="auto" w:fill="auto"/>
          </w:tcPr>
          <w:p w14:paraId="579A3345"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51ADC5B1"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7F6DADA4" w14:textId="77777777" w:rsidTr="002E766A">
        <w:tc>
          <w:tcPr>
            <w:tcW w:w="2943" w:type="dxa"/>
            <w:tcBorders>
              <w:top w:val="nil"/>
              <w:left w:val="nil"/>
              <w:bottom w:val="nil"/>
              <w:right w:val="nil"/>
            </w:tcBorders>
            <w:shd w:val="clear" w:color="auto" w:fill="auto"/>
          </w:tcPr>
          <w:p w14:paraId="38B455EA"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950B870" w14:textId="77777777" w:rsidR="00706C50" w:rsidRPr="00D5101D" w:rsidRDefault="00706C50" w:rsidP="002E766A">
            <w:pPr>
              <w:keepNext/>
              <w:keepLines/>
              <w:spacing w:line="360" w:lineRule="auto"/>
              <w:rPr>
                <w:szCs w:val="18"/>
              </w:rPr>
            </w:pPr>
          </w:p>
          <w:p w14:paraId="28C09700" w14:textId="77777777" w:rsidR="00706C50" w:rsidRPr="00D5101D" w:rsidRDefault="00706C50" w:rsidP="002E766A">
            <w:pPr>
              <w:keepNext/>
              <w:keepLines/>
              <w:spacing w:line="360" w:lineRule="auto"/>
              <w:rPr>
                <w:szCs w:val="18"/>
              </w:rPr>
            </w:pPr>
          </w:p>
        </w:tc>
      </w:tr>
    </w:tbl>
    <w:p w14:paraId="2DAB7A3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81BCD82" w14:textId="77777777" w:rsidTr="002E766A">
        <w:tc>
          <w:tcPr>
            <w:tcW w:w="2943" w:type="dxa"/>
            <w:tcBorders>
              <w:top w:val="nil"/>
              <w:left w:val="nil"/>
              <w:bottom w:val="nil"/>
              <w:right w:val="nil"/>
            </w:tcBorders>
            <w:shd w:val="clear" w:color="auto" w:fill="auto"/>
          </w:tcPr>
          <w:p w14:paraId="267B8F55" w14:textId="77777777" w:rsidR="00706C50" w:rsidRPr="00D7041B" w:rsidRDefault="00052BC6"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6D36681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5B438395"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60FD8BA2" w14:textId="77777777" w:rsidTr="002E766A">
        <w:tc>
          <w:tcPr>
            <w:tcW w:w="2943" w:type="dxa"/>
            <w:tcBorders>
              <w:top w:val="nil"/>
              <w:left w:val="nil"/>
              <w:bottom w:val="nil"/>
              <w:right w:val="nil"/>
            </w:tcBorders>
            <w:shd w:val="clear" w:color="auto" w:fill="auto"/>
          </w:tcPr>
          <w:p w14:paraId="6DA7E105" w14:textId="77777777" w:rsidR="00706C50" w:rsidRPr="00381503" w:rsidRDefault="00052BC6"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C707320"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0DF4A65A" w14:textId="77777777" w:rsidTr="002E766A">
        <w:tc>
          <w:tcPr>
            <w:tcW w:w="2943" w:type="dxa"/>
            <w:tcBorders>
              <w:top w:val="nil"/>
              <w:left w:val="nil"/>
              <w:bottom w:val="nil"/>
              <w:right w:val="nil"/>
            </w:tcBorders>
            <w:shd w:val="clear" w:color="auto" w:fill="auto"/>
          </w:tcPr>
          <w:p w14:paraId="79E2AD19"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0817A3D4"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4DCF836B" w14:textId="77777777" w:rsidTr="002E766A">
        <w:tc>
          <w:tcPr>
            <w:tcW w:w="2943" w:type="dxa"/>
            <w:tcBorders>
              <w:top w:val="nil"/>
              <w:left w:val="nil"/>
              <w:bottom w:val="nil"/>
              <w:right w:val="nil"/>
            </w:tcBorders>
            <w:shd w:val="clear" w:color="auto" w:fill="auto"/>
          </w:tcPr>
          <w:p w14:paraId="7D9E9638"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47F5E624" w14:textId="77777777" w:rsidR="00706C50" w:rsidRPr="00D5101D" w:rsidRDefault="00706C50" w:rsidP="002E766A">
            <w:pPr>
              <w:keepNext/>
              <w:keepLines/>
              <w:spacing w:line="360" w:lineRule="auto"/>
              <w:rPr>
                <w:szCs w:val="18"/>
              </w:rPr>
            </w:pPr>
          </w:p>
          <w:p w14:paraId="3F8AE066" w14:textId="77777777" w:rsidR="00706C50" w:rsidRPr="00D5101D" w:rsidRDefault="00706C50" w:rsidP="002E766A">
            <w:pPr>
              <w:keepNext/>
              <w:keepLines/>
              <w:spacing w:line="360" w:lineRule="auto"/>
              <w:rPr>
                <w:szCs w:val="18"/>
              </w:rPr>
            </w:pPr>
          </w:p>
        </w:tc>
      </w:tr>
    </w:tbl>
    <w:p w14:paraId="2CF17BF6" w14:textId="77777777" w:rsidR="0036683A" w:rsidRPr="00B362A9" w:rsidRDefault="0036683A" w:rsidP="00B362A9">
      <w:pPr>
        <w:rPr>
          <w:lang w:val="en-GB"/>
        </w:rPr>
      </w:pPr>
    </w:p>
    <w:sectPr w:rsidR="0036683A" w:rsidRPr="00B362A9" w:rsidSect="00121465">
      <w:headerReference w:type="first" r:id="rId11"/>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E2E5" w14:textId="77777777" w:rsidR="00B942BC" w:rsidRDefault="00B942BC" w:rsidP="00CB1BA5">
      <w:pPr>
        <w:spacing w:line="240" w:lineRule="auto"/>
      </w:pPr>
      <w:r>
        <w:separator/>
      </w:r>
    </w:p>
  </w:endnote>
  <w:endnote w:type="continuationSeparator" w:id="0">
    <w:p w14:paraId="133ABB58" w14:textId="77777777" w:rsidR="00B942BC" w:rsidRDefault="00B942BC"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Source Sans Pro Light"/>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FE1A" w14:textId="77777777" w:rsidR="00B942BC" w:rsidRDefault="00B942BC" w:rsidP="00CB1BA5">
      <w:pPr>
        <w:spacing w:line="240" w:lineRule="auto"/>
      </w:pPr>
      <w:r>
        <w:separator/>
      </w:r>
    </w:p>
  </w:footnote>
  <w:footnote w:type="continuationSeparator" w:id="0">
    <w:p w14:paraId="5CA09016" w14:textId="77777777" w:rsidR="00B942BC" w:rsidRDefault="00B942BC"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3494"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2pt;height:205.1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F2206CD8"/>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16cid:durableId="1970278686">
    <w:abstractNumId w:val="13"/>
  </w:num>
  <w:num w:numId="2" w16cid:durableId="1829981203">
    <w:abstractNumId w:val="9"/>
  </w:num>
  <w:num w:numId="3" w16cid:durableId="741756097">
    <w:abstractNumId w:val="6"/>
  </w:num>
  <w:num w:numId="4" w16cid:durableId="628706526">
    <w:abstractNumId w:val="15"/>
  </w:num>
  <w:num w:numId="5" w16cid:durableId="1949196982">
    <w:abstractNumId w:val="2"/>
  </w:num>
  <w:num w:numId="6" w16cid:durableId="1707675158">
    <w:abstractNumId w:val="7"/>
  </w:num>
  <w:num w:numId="7" w16cid:durableId="1728914042">
    <w:abstractNumId w:val="3"/>
  </w:num>
  <w:num w:numId="8" w16cid:durableId="1754282804">
    <w:abstractNumId w:val="10"/>
  </w:num>
  <w:num w:numId="9" w16cid:durableId="704140501">
    <w:abstractNumId w:val="11"/>
  </w:num>
  <w:num w:numId="10" w16cid:durableId="299001988">
    <w:abstractNumId w:val="12"/>
  </w:num>
  <w:num w:numId="11" w16cid:durableId="1908030033">
    <w:abstractNumId w:val="0"/>
  </w:num>
  <w:num w:numId="12" w16cid:durableId="2106998357">
    <w:abstractNumId w:val="1"/>
  </w:num>
  <w:num w:numId="13" w16cid:durableId="121309255">
    <w:abstractNumId w:val="5"/>
  </w:num>
  <w:num w:numId="14" w16cid:durableId="25756711">
    <w:abstractNumId w:val="8"/>
  </w:num>
  <w:num w:numId="15" w16cid:durableId="708459329">
    <w:abstractNumId w:val="4"/>
  </w:num>
  <w:num w:numId="16" w16cid:durableId="8267462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50"/>
    <w:rsid w:val="0001271C"/>
    <w:rsid w:val="000439FC"/>
    <w:rsid w:val="00046BC0"/>
    <w:rsid w:val="00067A4E"/>
    <w:rsid w:val="00075E05"/>
    <w:rsid w:val="000A70A1"/>
    <w:rsid w:val="000B66BE"/>
    <w:rsid w:val="000D160C"/>
    <w:rsid w:val="000D76D9"/>
    <w:rsid w:val="000F4E24"/>
    <w:rsid w:val="001136E8"/>
    <w:rsid w:val="00120E52"/>
    <w:rsid w:val="00121465"/>
    <w:rsid w:val="0012574B"/>
    <w:rsid w:val="00141D41"/>
    <w:rsid w:val="00152CEF"/>
    <w:rsid w:val="001B2668"/>
    <w:rsid w:val="001C01FE"/>
    <w:rsid w:val="002B010E"/>
    <w:rsid w:val="002C1A32"/>
    <w:rsid w:val="002C2131"/>
    <w:rsid w:val="002C374D"/>
    <w:rsid w:val="002C6945"/>
    <w:rsid w:val="002E342E"/>
    <w:rsid w:val="002F2EE4"/>
    <w:rsid w:val="003052DD"/>
    <w:rsid w:val="003325D0"/>
    <w:rsid w:val="00361C42"/>
    <w:rsid w:val="0036683A"/>
    <w:rsid w:val="00403666"/>
    <w:rsid w:val="004836A5"/>
    <w:rsid w:val="004D1885"/>
    <w:rsid w:val="004F6A56"/>
    <w:rsid w:val="00530172"/>
    <w:rsid w:val="00534183"/>
    <w:rsid w:val="00541F8B"/>
    <w:rsid w:val="00556A62"/>
    <w:rsid w:val="0056318A"/>
    <w:rsid w:val="005854F2"/>
    <w:rsid w:val="005B2AFF"/>
    <w:rsid w:val="005E7772"/>
    <w:rsid w:val="005F05CA"/>
    <w:rsid w:val="0061061E"/>
    <w:rsid w:val="006437A4"/>
    <w:rsid w:val="006556D3"/>
    <w:rsid w:val="00706C50"/>
    <w:rsid w:val="007410AA"/>
    <w:rsid w:val="00743017"/>
    <w:rsid w:val="00747917"/>
    <w:rsid w:val="00772053"/>
    <w:rsid w:val="00783179"/>
    <w:rsid w:val="008420E8"/>
    <w:rsid w:val="008A6E1F"/>
    <w:rsid w:val="008C63E5"/>
    <w:rsid w:val="00926994"/>
    <w:rsid w:val="0093752B"/>
    <w:rsid w:val="00940BCF"/>
    <w:rsid w:val="00991AF6"/>
    <w:rsid w:val="009E142F"/>
    <w:rsid w:val="00A72ED6"/>
    <w:rsid w:val="00B014D8"/>
    <w:rsid w:val="00B362A9"/>
    <w:rsid w:val="00B4459D"/>
    <w:rsid w:val="00B66132"/>
    <w:rsid w:val="00B942BC"/>
    <w:rsid w:val="00C43760"/>
    <w:rsid w:val="00C456CE"/>
    <w:rsid w:val="00C706B0"/>
    <w:rsid w:val="00C77948"/>
    <w:rsid w:val="00CB1BA5"/>
    <w:rsid w:val="00CD67C7"/>
    <w:rsid w:val="00CD6FA7"/>
    <w:rsid w:val="00D450F7"/>
    <w:rsid w:val="00D556AC"/>
    <w:rsid w:val="00D55845"/>
    <w:rsid w:val="00DA5B81"/>
    <w:rsid w:val="00DC6C1A"/>
    <w:rsid w:val="00E55580"/>
    <w:rsid w:val="00E825F2"/>
    <w:rsid w:val="00EB26C3"/>
    <w:rsid w:val="00EF6FF5"/>
    <w:rsid w:val="00F74870"/>
    <w:rsid w:val="00FC35AA"/>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B121498"/>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C9A02A6CEE3344E8BEB36139C0CA0183"/>
        <w:category>
          <w:name w:val="Algemeen"/>
          <w:gallery w:val="placeholder"/>
        </w:category>
        <w:types>
          <w:type w:val="bbPlcHdr"/>
        </w:types>
        <w:behaviors>
          <w:behavior w:val="content"/>
        </w:behaviors>
        <w:guid w:val="{D03F8EC8-D4C6-44CB-ABB7-694F29B3F081}"/>
      </w:docPartPr>
      <w:docPartBody>
        <w:p w:rsidR="00587DEF" w:rsidRDefault="00996FC0" w:rsidP="00996FC0">
          <w:pPr>
            <w:pStyle w:val="C9A02A6CEE3344E8BEB36139C0CA0183"/>
          </w:pPr>
          <w:r w:rsidRPr="00DD30B3">
            <w:rPr>
              <w:rStyle w:val="Tekstvantijdelijkeaanduiding"/>
              <w:highlight w:val="yellow"/>
            </w:rPr>
            <w:t>ja/nee/nvt</w:t>
          </w:r>
        </w:p>
      </w:docPartBody>
    </w:docPart>
    <w:docPart>
      <w:docPartPr>
        <w:name w:val="B3227E8FEFE445C895487A56BD71B3AF"/>
        <w:category>
          <w:name w:val="Algemeen"/>
          <w:gallery w:val="placeholder"/>
        </w:category>
        <w:types>
          <w:type w:val="bbPlcHdr"/>
        </w:types>
        <w:behaviors>
          <w:behavior w:val="content"/>
        </w:behaviors>
        <w:guid w:val="{4CC6D144-AD59-42D0-8EDC-E71E4C572630}"/>
      </w:docPartPr>
      <w:docPartBody>
        <w:p w:rsidR="00587DEF" w:rsidRDefault="00996FC0" w:rsidP="00996FC0">
          <w:pPr>
            <w:pStyle w:val="B3227E8FEFE445C895487A56BD71B3AF"/>
          </w:pPr>
          <w:r w:rsidRPr="00DD30B3">
            <w:rPr>
              <w:rStyle w:val="Tekstvantijdelijkeaanduiding"/>
              <w:highlight w:val="yellow"/>
            </w:rPr>
            <w:t>ja/nee</w:t>
          </w:r>
        </w:p>
      </w:docPartBody>
    </w:docPart>
    <w:docPart>
      <w:docPartPr>
        <w:name w:val="7D5ECD3F49E643B9B66475FE9DC3532A"/>
        <w:category>
          <w:name w:val="Algemeen"/>
          <w:gallery w:val="placeholder"/>
        </w:category>
        <w:types>
          <w:type w:val="bbPlcHdr"/>
        </w:types>
        <w:behaviors>
          <w:behavior w:val="content"/>
        </w:behaviors>
        <w:guid w:val="{C37D2CE0-5B88-42DB-9B69-E614D5F78BFE}"/>
      </w:docPartPr>
      <w:docPartBody>
        <w:p w:rsidR="00587DEF" w:rsidRDefault="00996FC0" w:rsidP="00996FC0">
          <w:pPr>
            <w:pStyle w:val="7D5ECD3F49E643B9B66475FE9DC3532A"/>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CABC0F95C38F4284910DA290D825C31E"/>
        <w:category>
          <w:name w:val="Algemeen"/>
          <w:gallery w:val="placeholder"/>
        </w:category>
        <w:types>
          <w:type w:val="bbPlcHdr"/>
        </w:types>
        <w:behaviors>
          <w:behavior w:val="content"/>
        </w:behaviors>
        <w:guid w:val="{2FB261CA-7DC7-47D8-83D4-E5D488E1BD9F}"/>
      </w:docPartPr>
      <w:docPartBody>
        <w:p w:rsidR="00E91C3A" w:rsidRDefault="00991869" w:rsidP="00991869">
          <w:pPr>
            <w:pStyle w:val="CABC0F95C38F4284910DA290D825C31E"/>
          </w:pPr>
          <w:r w:rsidRPr="00DD30B3">
            <w:rPr>
              <w:rStyle w:val="Tekstvantijdelijkeaanduiding"/>
              <w:highlight w:val="yellow"/>
            </w:rPr>
            <w:t>ja/nee/nvt</w:t>
          </w:r>
        </w:p>
      </w:docPartBody>
    </w:docPart>
    <w:docPart>
      <w:docPartPr>
        <w:name w:val="9E46EA3ED4D6466C8CD403D045207B54"/>
        <w:category>
          <w:name w:val="Algemeen"/>
          <w:gallery w:val="placeholder"/>
        </w:category>
        <w:types>
          <w:type w:val="bbPlcHdr"/>
        </w:types>
        <w:behaviors>
          <w:behavior w:val="content"/>
        </w:behaviors>
        <w:guid w:val="{3CF515E0-BEEA-44E0-B667-4D2EADC19B3A}"/>
      </w:docPartPr>
      <w:docPartBody>
        <w:p w:rsidR="0060042F" w:rsidRDefault="00314243" w:rsidP="00314243">
          <w:pPr>
            <w:pStyle w:val="9E46EA3ED4D6466C8CD403D045207B54"/>
          </w:pPr>
          <w:r w:rsidRPr="00DD30B3">
            <w:rPr>
              <w:rStyle w:val="Tekstvantijdelijkeaanduiding"/>
              <w:highlight w:val="yellow"/>
            </w:rPr>
            <w:t>ja/nee/nvt</w:t>
          </w:r>
        </w:p>
      </w:docPartBody>
    </w:docPart>
    <w:docPart>
      <w:docPartPr>
        <w:name w:val="E20089EF22DC4AB9A490F56CDA06291D"/>
        <w:category>
          <w:name w:val="Algemeen"/>
          <w:gallery w:val="placeholder"/>
        </w:category>
        <w:types>
          <w:type w:val="bbPlcHdr"/>
        </w:types>
        <w:behaviors>
          <w:behavior w:val="content"/>
        </w:behaviors>
        <w:guid w:val="{1EA226DF-8A0A-4D18-B315-27E4547BEE82}"/>
      </w:docPartPr>
      <w:docPartBody>
        <w:p w:rsidR="0060042F" w:rsidRDefault="00314243" w:rsidP="00314243">
          <w:pPr>
            <w:pStyle w:val="E20089EF22DC4AB9A490F56CDA06291D"/>
          </w:pPr>
          <w:r w:rsidRPr="00DD30B3">
            <w:rPr>
              <w:rStyle w:val="Tekstvantijdelijkeaanduiding"/>
              <w:highlight w:val="yellow"/>
            </w:rPr>
            <w:t>ja/nee</w:t>
          </w:r>
        </w:p>
      </w:docPartBody>
    </w:docPart>
    <w:docPart>
      <w:docPartPr>
        <w:name w:val="E4C95B4B79EB465898FB530C40CDC51C"/>
        <w:category>
          <w:name w:val="Algemeen"/>
          <w:gallery w:val="placeholder"/>
        </w:category>
        <w:types>
          <w:type w:val="bbPlcHdr"/>
        </w:types>
        <w:behaviors>
          <w:behavior w:val="content"/>
        </w:behaviors>
        <w:guid w:val="{386B9F3D-566D-483D-A9AC-B62C247D3FFD}"/>
      </w:docPartPr>
      <w:docPartBody>
        <w:p w:rsidR="0060042F" w:rsidRDefault="00314243" w:rsidP="00314243">
          <w:pPr>
            <w:pStyle w:val="E4C95B4B79EB465898FB530C40CDC51C"/>
          </w:pPr>
          <w:r w:rsidRPr="00DD30B3">
            <w:rPr>
              <w:rStyle w:val="Tekstvantijdelijkeaanduiding"/>
              <w:highlight w:val="yellow"/>
            </w:rPr>
            <w:t>ja/nee</w:t>
          </w:r>
        </w:p>
      </w:docPartBody>
    </w:docPart>
    <w:docPart>
      <w:docPartPr>
        <w:name w:val="59EBD703D8D64C31AF87DCC43DBD86E3"/>
        <w:category>
          <w:name w:val="Algemeen"/>
          <w:gallery w:val="placeholder"/>
        </w:category>
        <w:types>
          <w:type w:val="bbPlcHdr"/>
        </w:types>
        <w:behaviors>
          <w:behavior w:val="content"/>
        </w:behaviors>
        <w:guid w:val="{7F2AD3DE-0FA3-4636-AE95-5F2051D5CE48}"/>
      </w:docPartPr>
      <w:docPartBody>
        <w:p w:rsidR="007E18B5" w:rsidRDefault="00716D73" w:rsidP="00716D73">
          <w:pPr>
            <w:pStyle w:val="59EBD703D8D64C31AF87DCC43DBD86E3"/>
          </w:pPr>
          <w:r w:rsidRPr="00DD30B3">
            <w:rPr>
              <w:rStyle w:val="Tekstvantijdelijkeaanduiding"/>
              <w:highlight w:val="yellow"/>
            </w:rPr>
            <w:t>ja/nee/nvt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Source Sans Pro Light"/>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C0"/>
    <w:rsid w:val="00314243"/>
    <w:rsid w:val="0031476D"/>
    <w:rsid w:val="00587DEF"/>
    <w:rsid w:val="0060042F"/>
    <w:rsid w:val="00716D73"/>
    <w:rsid w:val="007E18B5"/>
    <w:rsid w:val="008C4DCE"/>
    <w:rsid w:val="00991869"/>
    <w:rsid w:val="00996FC0"/>
    <w:rsid w:val="00CB56D5"/>
    <w:rsid w:val="00E91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4DCE"/>
    <w:rPr>
      <w:color w:val="808080"/>
    </w:rPr>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9E46EA3ED4D6466C8CD403D045207B54">
    <w:name w:val="9E46EA3ED4D6466C8CD403D045207B54"/>
    <w:rsid w:val="00314243"/>
  </w:style>
  <w:style w:type="paragraph" w:customStyle="1" w:styleId="E20089EF22DC4AB9A490F56CDA06291D">
    <w:name w:val="E20089EF22DC4AB9A490F56CDA06291D"/>
    <w:rsid w:val="00314243"/>
  </w:style>
  <w:style w:type="paragraph" w:customStyle="1" w:styleId="E4C95B4B79EB465898FB530C40CDC51C">
    <w:name w:val="E4C95B4B79EB465898FB530C40CDC51C"/>
    <w:rsid w:val="00314243"/>
  </w:style>
  <w:style w:type="paragraph" w:customStyle="1" w:styleId="59EBD703D8D64C31AF87DCC43DBD86E3">
    <w:name w:val="59EBD703D8D64C31AF87DCC43DBD86E3"/>
    <w:rsid w:val="00716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13" ma:contentTypeDescription="Een nieuw document maken." ma:contentTypeScope="" ma:versionID="7f955313e85cc4df632d9a8080c22c2b">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b9d054247b1991ec8a9f78ab4925699e"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60CDF-713F-494F-8D6F-A923CD0E87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5FFC67-B62B-4F0E-9926-F24CE376BFEC}">
  <ds:schemaRefs>
    <ds:schemaRef ds:uri="http://schemas.microsoft.com/sharepoint/v3/contenttype/forms"/>
  </ds:schemaRefs>
</ds:datastoreItem>
</file>

<file path=customXml/itemProps3.xml><?xml version="1.0" encoding="utf-8"?>
<ds:datastoreItem xmlns:ds="http://schemas.openxmlformats.org/officeDocument/2006/customXml" ds:itemID="{CE30A7FD-2035-4B02-AF98-268A1DDCF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1613B-44D8-4589-B791-8B6CC1B5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4</TotalTime>
  <Pages>4</Pages>
  <Words>903</Words>
  <Characters>4967</Characters>
  <Application>Microsoft Office Word</Application>
  <DocSecurity>0</DocSecurity>
  <Lines>41</Lines>
  <Paragraphs>11</Paragraphs>
  <ScaleCrop>false</ScaleCrop>
  <HeadingPairs>
    <vt:vector size="6" baseType="variant">
      <vt:variant>
        <vt:lpstr>Titel</vt:lpstr>
      </vt:variant>
      <vt:variant>
        <vt:i4>1</vt:i4>
      </vt:variant>
      <vt:variant>
        <vt:lpstr>Koppen</vt:lpstr>
      </vt:variant>
      <vt:variant>
        <vt:i4>2</vt:i4>
      </vt:variant>
      <vt:variant>
        <vt:lpstr>Title</vt:lpstr>
      </vt:variant>
      <vt:variant>
        <vt:i4>1</vt:i4>
      </vt:variant>
    </vt:vector>
  </HeadingPairs>
  <TitlesOfParts>
    <vt:vector size="4" baseType="lpstr">
      <vt:lpstr/>
      <vt:lpstr>SF1 Bij inschrijving te overleggen documenten</vt:lpstr>
      <vt:lpstr>SF3 Model onder aannemingsovereenkomst </vt:lpstr>
      <vt:lpstr/>
    </vt:vector>
  </TitlesOfParts>
  <Company>Hewlett-Packard Company</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Jouke Elsinga</cp:lastModifiedBy>
  <cp:revision>2</cp:revision>
  <dcterms:created xsi:type="dcterms:W3CDTF">2022-05-10T20:37:00Z</dcterms:created>
  <dcterms:modified xsi:type="dcterms:W3CDTF">2022-05-10T20:37:00Z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ies>
</file>