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5852E083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9D2BC8">
        <w:t>1</w:t>
      </w:r>
      <w:r w:rsidR="001F3E2C">
        <w:t>1</w:t>
      </w:r>
      <w:r w:rsidR="009D2BC8">
        <w:tab/>
      </w:r>
      <w:r w:rsidR="006812F4">
        <w:t>Format aanlevering CV</w:t>
      </w:r>
    </w:p>
    <w:p w14:paraId="03266158" w14:textId="7A269000" w:rsidR="00B93058" w:rsidRPr="00B93058" w:rsidRDefault="00B93058" w:rsidP="00B93058">
      <w:r w:rsidRPr="00B93058">
        <w:t>Perceel</w:t>
      </w:r>
      <w:r>
        <w:t>…………….</w:t>
      </w:r>
    </w:p>
    <w:p w14:paraId="2315B794" w14:textId="4863B2BB" w:rsidR="00D67DCD" w:rsidRDefault="00D67DCD" w:rsidP="00D67DCD">
      <w:bookmarkStart w:id="0" w:name="_Hlk80021619"/>
      <w:r>
        <w:t>Naam Inschrijver:</w:t>
      </w:r>
    </w:p>
    <w:bookmarkEnd w:id="0"/>
    <w:p w14:paraId="17011C7C" w14:textId="7C9692B8" w:rsidR="00D67DCD" w:rsidRDefault="00D67DCD" w:rsidP="00D67DCD">
      <w:r>
        <w:t xml:space="preserve">cv nr.:… bij casus functie nr.:… </w:t>
      </w:r>
    </w:p>
    <w:p w14:paraId="37879FBF" w14:textId="77777777" w:rsidR="00D67DCD" w:rsidRDefault="00D67DCD" w:rsidP="00D67D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14:paraId="7C76D580" w14:textId="77777777" w:rsidTr="0035340B">
        <w:tc>
          <w:tcPr>
            <w:tcW w:w="2122" w:type="dxa"/>
          </w:tcPr>
          <w:p w14:paraId="4BCA2D24" w14:textId="57AF8B87" w:rsidR="0088314E" w:rsidRDefault="00753234" w:rsidP="00C401A0">
            <w: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FB666E" w:rsidRDefault="003C057D" w:rsidP="00C401A0">
            <w:pPr>
              <w:rPr>
                <w:i/>
                <w:iCs/>
              </w:rPr>
            </w:pPr>
            <w:r w:rsidRPr="00FB666E">
              <w:rPr>
                <w:i/>
                <w:iCs/>
              </w:rPr>
              <w:t>Overnemen uit casus</w:t>
            </w:r>
          </w:p>
        </w:tc>
      </w:tr>
      <w:tr w:rsidR="001058FD" w14:paraId="77171ACF" w14:textId="77777777" w:rsidTr="0035340B">
        <w:tc>
          <w:tcPr>
            <w:tcW w:w="2122" w:type="dxa"/>
          </w:tcPr>
          <w:p w14:paraId="6BD93B18" w14:textId="39219074" w:rsidR="001058FD" w:rsidRDefault="001058FD" w:rsidP="004E2D7F">
            <w:r>
              <w:t>Medewerker in loondienst</w:t>
            </w:r>
            <w:r w:rsidR="00E6499F">
              <w:t xml:space="preserve"> of</w:t>
            </w:r>
            <w:r>
              <w:t xml:space="preserve"> zzp’er</w:t>
            </w:r>
          </w:p>
        </w:tc>
        <w:tc>
          <w:tcPr>
            <w:tcW w:w="6938" w:type="dxa"/>
          </w:tcPr>
          <w:p w14:paraId="07BCF531" w14:textId="1DCEA91D" w:rsidR="001058FD" w:rsidRPr="00FB666E" w:rsidRDefault="00E6499F" w:rsidP="004F2364">
            <w:pPr>
              <w:tabs>
                <w:tab w:val="center" w:pos="3361"/>
              </w:tabs>
              <w:rPr>
                <w:i/>
                <w:iCs/>
              </w:rPr>
            </w:pPr>
            <w:r w:rsidRPr="00FB666E">
              <w:rPr>
                <w:i/>
                <w:iCs/>
              </w:rPr>
              <w:t xml:space="preserve">Vul </w:t>
            </w:r>
            <w:r w:rsidR="004F63F8" w:rsidRPr="00FB666E">
              <w:rPr>
                <w:i/>
                <w:iCs/>
              </w:rPr>
              <w:t xml:space="preserve">hier </w:t>
            </w:r>
            <w:r w:rsidRPr="00FB666E">
              <w:rPr>
                <w:i/>
                <w:iCs/>
              </w:rPr>
              <w:t>in wat van toepassing is</w:t>
            </w:r>
            <w:r w:rsidR="00425D11" w:rsidRPr="00FB666E">
              <w:rPr>
                <w:i/>
                <w:iCs/>
              </w:rPr>
              <w:t xml:space="preserve"> en geef een toelichting van de </w:t>
            </w:r>
            <w:r w:rsidR="002D45F5" w:rsidRPr="00FB666E">
              <w:rPr>
                <w:i/>
                <w:iCs/>
              </w:rPr>
              <w:t xml:space="preserve">gehele </w:t>
            </w:r>
            <w:r w:rsidR="00425D11" w:rsidRPr="00FB666E">
              <w:rPr>
                <w:i/>
                <w:iCs/>
              </w:rPr>
              <w:t>keten.</w:t>
            </w:r>
          </w:p>
        </w:tc>
      </w:tr>
      <w:tr w:rsidR="0088314E" w14:paraId="06129EFD" w14:textId="77777777" w:rsidTr="0035340B">
        <w:tc>
          <w:tcPr>
            <w:tcW w:w="2122" w:type="dxa"/>
          </w:tcPr>
          <w:p w14:paraId="698B3785" w14:textId="6F3E44C9" w:rsidR="0088314E" w:rsidRDefault="00995C3C" w:rsidP="00C401A0">
            <w:r>
              <w:t>Opleiding</w:t>
            </w:r>
            <w:r w:rsidR="00194D60">
              <w:t xml:space="preserve">en </w:t>
            </w:r>
            <w:r w:rsidR="004027D8">
              <w:t xml:space="preserve">/ </w:t>
            </w:r>
            <w:r w:rsidR="00224E84">
              <w:t>cur</w:t>
            </w:r>
            <w:r w:rsidR="004027D8">
              <w:t>s</w:t>
            </w:r>
            <w:r w:rsidR="00224E84">
              <w:t>ussen</w:t>
            </w:r>
            <w:r w:rsidR="004027D8"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Default="0088314E" w:rsidP="00C401A0"/>
        </w:tc>
      </w:tr>
      <w:tr w:rsidR="0088314E" w14:paraId="314B5E1D" w14:textId="77777777" w:rsidTr="00DC401F">
        <w:tc>
          <w:tcPr>
            <w:tcW w:w="2122" w:type="dxa"/>
          </w:tcPr>
          <w:p w14:paraId="1369F348" w14:textId="14404815" w:rsidR="0088314E" w:rsidRDefault="009A1ECB" w:rsidP="00C401A0">
            <w:r>
              <w:t>Competenties</w:t>
            </w:r>
            <w:r w:rsidR="00E0011C">
              <w:t xml:space="preserve"> </w:t>
            </w:r>
            <w:r w:rsidR="001F3E2C">
              <w:t xml:space="preserve">en werkervaring </w:t>
            </w:r>
            <w:r w:rsidR="002551B8">
              <w:t>i.r.t.</w:t>
            </w:r>
            <w:r w:rsidR="006A3C4E">
              <w:t xml:space="preserve"> eerdere </w:t>
            </w:r>
            <w:r w:rsidR="002551B8">
              <w:t>plaatsingen</w:t>
            </w:r>
            <w:r w:rsidR="0077648F">
              <w:t xml:space="preserve"> </w:t>
            </w:r>
            <w:r w:rsidR="00F055C2">
              <w:t>O</w:t>
            </w:r>
            <w:r w:rsidR="0077648F">
              <w:t>pdrachten</w:t>
            </w:r>
            <w:r w:rsidR="00CF59B5"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Default="003550CA" w:rsidP="003C057D"/>
          <w:p w14:paraId="46714363" w14:textId="77777777" w:rsidR="00DC401F" w:rsidRDefault="00DC401F" w:rsidP="003C057D"/>
          <w:p w14:paraId="7B5F3595" w14:textId="77777777" w:rsidR="00DC401F" w:rsidRDefault="00DC401F" w:rsidP="003C057D"/>
          <w:p w14:paraId="65D902B1" w14:textId="77777777" w:rsidR="00DC401F" w:rsidRDefault="00DC401F" w:rsidP="003C057D"/>
          <w:p w14:paraId="7DE3F895" w14:textId="77777777" w:rsidR="00DC401F" w:rsidRDefault="00DC401F" w:rsidP="003C057D"/>
          <w:p w14:paraId="62A6BA71" w14:textId="51492381" w:rsidR="00DC401F" w:rsidRDefault="00DC401F" w:rsidP="003C057D"/>
        </w:tc>
      </w:tr>
    </w:tbl>
    <w:p w14:paraId="1AA2098B" w14:textId="6035FDAF" w:rsidR="00B42065" w:rsidRDefault="00B42065"/>
    <w:p w14:paraId="12520ADE" w14:textId="77777777" w:rsidR="00B42065" w:rsidRDefault="00B42065">
      <w:pPr>
        <w:spacing w:line="240" w:lineRule="auto"/>
      </w:pPr>
      <w:r>
        <w:br w:type="page"/>
      </w:r>
    </w:p>
    <w:p w14:paraId="0590CDAC" w14:textId="36BE022B" w:rsidR="00D67DCD" w:rsidRDefault="00D67DCD" w:rsidP="00D67DCD">
      <w:r>
        <w:lastRenderedPageBreak/>
        <w:t>Sub-gunningscriterium 1</w:t>
      </w:r>
    </w:p>
    <w:p w14:paraId="3D42F236" w14:textId="362D5E8B" w:rsidR="00D67DCD" w:rsidRDefault="00D67DCD" w:rsidP="00D67DCD">
      <w:r>
        <w:t>Naam Inschrijver:</w:t>
      </w:r>
    </w:p>
    <w:p w14:paraId="2135AF20" w14:textId="407799D4" w:rsidR="00D67DCD" w:rsidRDefault="00D67DCD" w:rsidP="00D67DCD">
      <w:r>
        <w:t xml:space="preserve">cv nr.:… bij casus functie nr.:… </w:t>
      </w:r>
    </w:p>
    <w:p w14:paraId="0F57E24D" w14:textId="77777777" w:rsidR="00CD0E6F" w:rsidRDefault="00CD0E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14:paraId="23D16ED5" w14:textId="77777777" w:rsidTr="0035340B">
        <w:tc>
          <w:tcPr>
            <w:tcW w:w="2122" w:type="dxa"/>
          </w:tcPr>
          <w:p w14:paraId="35FE8A2E" w14:textId="52B0F1BF" w:rsidR="00E50543" w:rsidRDefault="00E42F2F" w:rsidP="00E50543">
            <w:r>
              <w:t xml:space="preserve">Overweging </w:t>
            </w:r>
            <w:r w:rsidR="00C450F1">
              <w:t xml:space="preserve">van </w:t>
            </w:r>
            <w:r w:rsidR="007827EE">
              <w:t>I</w:t>
            </w:r>
            <w:r w:rsidR="00C450F1">
              <w:t>nschrijver</w:t>
            </w:r>
          </w:p>
        </w:tc>
        <w:tc>
          <w:tcPr>
            <w:tcW w:w="6938" w:type="dxa"/>
          </w:tcPr>
          <w:p w14:paraId="1D02A94F" w14:textId="77777777" w:rsidR="00E50543" w:rsidRDefault="00E50543" w:rsidP="00E50543"/>
          <w:p w14:paraId="7137CAC3" w14:textId="77777777" w:rsidR="00DC401F" w:rsidRDefault="00DC401F" w:rsidP="00E50543"/>
          <w:p w14:paraId="048957B0" w14:textId="77777777" w:rsidR="00DC401F" w:rsidRDefault="00DC401F" w:rsidP="00E50543"/>
          <w:p w14:paraId="21791DF8" w14:textId="77777777" w:rsidR="00DC401F" w:rsidRDefault="00DC401F" w:rsidP="00E50543"/>
          <w:p w14:paraId="3AFE84A6" w14:textId="77777777" w:rsidR="00DC401F" w:rsidRDefault="00DC401F" w:rsidP="00E50543"/>
          <w:p w14:paraId="44D24874" w14:textId="77777777" w:rsidR="00DC401F" w:rsidRDefault="00DC401F" w:rsidP="00E50543"/>
          <w:p w14:paraId="708BD8DD" w14:textId="77777777" w:rsidR="00DC401F" w:rsidRDefault="00DC401F" w:rsidP="00E50543"/>
          <w:p w14:paraId="165439D9" w14:textId="77777777" w:rsidR="00DC401F" w:rsidRDefault="00DC401F" w:rsidP="00E50543"/>
          <w:p w14:paraId="70DD40E8" w14:textId="77777777" w:rsidR="00DC401F" w:rsidRDefault="00DC401F" w:rsidP="00E50543"/>
          <w:p w14:paraId="48AE390A" w14:textId="77777777" w:rsidR="00DC401F" w:rsidRDefault="00DC401F" w:rsidP="00E50543"/>
          <w:p w14:paraId="0107D05F" w14:textId="73100574" w:rsidR="00DC401F" w:rsidRDefault="00DC401F" w:rsidP="00E50543"/>
        </w:tc>
      </w:tr>
    </w:tbl>
    <w:p w14:paraId="7F4E5AA1" w14:textId="77777777" w:rsidR="00B7436A" w:rsidRPr="00C401A0" w:rsidRDefault="00B7436A" w:rsidP="00B62F38"/>
    <w:sectPr w:rsidR="00B7436A" w:rsidRPr="00C401A0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E93D" w14:textId="77777777" w:rsidR="00A72D71" w:rsidRDefault="00A72D71" w:rsidP="004C03F0">
      <w:pPr>
        <w:spacing w:line="240" w:lineRule="auto"/>
      </w:pPr>
      <w:r>
        <w:separator/>
      </w:r>
    </w:p>
  </w:endnote>
  <w:endnote w:type="continuationSeparator" w:id="0">
    <w:p w14:paraId="50B21230" w14:textId="77777777" w:rsidR="00A72D71" w:rsidRDefault="00A72D71" w:rsidP="004C03F0">
      <w:pPr>
        <w:spacing w:line="240" w:lineRule="auto"/>
      </w:pPr>
      <w:r>
        <w:continuationSeparator/>
      </w:r>
    </w:p>
  </w:endnote>
  <w:endnote w:type="continuationNotice" w:id="1">
    <w:p w14:paraId="2F4911DE" w14:textId="77777777" w:rsidR="00A72D71" w:rsidRDefault="00A72D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DFF4" w14:textId="77777777" w:rsidR="00A72D71" w:rsidRDefault="00A72D7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1FF757B2" w14:textId="77777777" w:rsidR="00A72D71" w:rsidRDefault="00A72D71" w:rsidP="004C03F0">
      <w:pPr>
        <w:spacing w:line="240" w:lineRule="auto"/>
      </w:pPr>
      <w:r>
        <w:continuationSeparator/>
      </w:r>
    </w:p>
  </w:footnote>
  <w:footnote w:type="continuationNotice" w:id="1">
    <w:p w14:paraId="702ACD6F" w14:textId="77777777" w:rsidR="00A72D71" w:rsidRDefault="00A72D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9"/>
  </w:num>
  <w:num w:numId="14">
    <w:abstractNumId w:val="35"/>
  </w:num>
  <w:num w:numId="15">
    <w:abstractNumId w:val="26"/>
  </w:num>
  <w:num w:numId="16">
    <w:abstractNumId w:val="34"/>
  </w:num>
  <w:num w:numId="17">
    <w:abstractNumId w:val="22"/>
  </w:num>
  <w:num w:numId="18">
    <w:abstractNumId w:val="31"/>
  </w:num>
  <w:num w:numId="19">
    <w:abstractNumId w:val="14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33"/>
  </w:num>
  <w:num w:numId="25">
    <w:abstractNumId w:val="24"/>
  </w:num>
  <w:num w:numId="26">
    <w:abstractNumId w:val="13"/>
  </w:num>
  <w:num w:numId="27">
    <w:abstractNumId w:val="16"/>
  </w:num>
  <w:num w:numId="28">
    <w:abstractNumId w:val="27"/>
  </w:num>
  <w:num w:numId="29">
    <w:abstractNumId w:val="2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3E2C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79A2"/>
    <w:rsid w:val="00612C9C"/>
    <w:rsid w:val="00614451"/>
    <w:rsid w:val="006175E9"/>
    <w:rsid w:val="00631F12"/>
    <w:rsid w:val="00647612"/>
    <w:rsid w:val="00665DE2"/>
    <w:rsid w:val="006812F4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7758"/>
    <w:rsid w:val="007B1462"/>
    <w:rsid w:val="007B436D"/>
    <w:rsid w:val="007B52DD"/>
    <w:rsid w:val="007B6A4F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75356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244AD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2D71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1225D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3058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77592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6C09E52D6F14C94AB7301097B5ADB0D9" ma:contentTypeVersion="4" ma:contentTypeDescription="Maak een nieuw Word document." ma:contentTypeScope="" ma:versionID="8d4a15ec8c2b621c2050bfbf20685c20">
  <xsd:schema xmlns:xsd="http://www.w3.org/2001/XMLSchema" xmlns:xs="http://www.w3.org/2001/XMLSchema" xmlns:p="http://schemas.microsoft.com/office/2006/metadata/properties" xmlns:ns2="1294d178-84ad-4fc3-bd89-405c4cd2adff" xmlns:ns3="8da241e1-9363-4e82-8cd0-594e90ea84f7" targetNamespace="http://schemas.microsoft.com/office/2006/metadata/properties" ma:root="true" ma:fieldsID="8e2d7e5b894dc9aab4c867f4bac7ece8" ns2:_="" ns3:_="">
    <xsd:import namespace="1294d178-84ad-4fc3-bd89-405c4cd2adff"/>
    <xsd:import namespace="8da241e1-9363-4e82-8cd0-594e90ea84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241e1-9363-4e82-8cd0-594e90ea8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7</Value>
      <Value>27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294d178-84ad-4fc3-bd89-405c4cd2adff">RQVJU3QQA723-2078074258-153</_dlc_DocId>
    <_dlc_DocIdUrl xmlns="1294d178-84ad-4fc3-bd89-405c4cd2adff">
      <Url>https://denhaag.sharepoint.com/sites/inkoop-bec-2022/_layouts/15/DocIdRedir.aspx?ID=RQVJU3QQA723-2078074258-153</Url>
      <Description>RQVJU3QQA723-2078074258-153</Description>
    </_dlc_DocIdUrl>
    <SharedWithUsers xmlns="1294d178-84ad-4fc3-bd89-405c4cd2adff">
      <UserInfo>
        <DisplayName>Peter Goudeau</DisplayName>
        <AccountId>333</AccountId>
        <AccountType/>
      </UserInfo>
    </SharedWithUsers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D79F-5621-4F7A-9C58-2E326EB99929}"/>
</file>

<file path=customXml/itemProps2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1294d178-84ad-4fc3-bd89-405c4cd2adff"/>
  </ds:schemaRefs>
</ds:datastoreItem>
</file>

<file path=customXml/itemProps5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74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Petra den Hollander</cp:lastModifiedBy>
  <cp:revision>4</cp:revision>
  <dcterms:created xsi:type="dcterms:W3CDTF">2022-04-06T12:53:00Z</dcterms:created>
  <dcterms:modified xsi:type="dcterms:W3CDTF">2022-04-06T12:55:00Z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0x0101008696D14171FA4CED8F032AD334D7A9EF006C09E52D6F14C94AB7301097B5ADB0D9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27;#4.1 Inschrijvingsfase - Publicatie TenderNed|b9f420d1-9a18-4b26-9301-a322d888ab76</vt:lpwstr>
  </property>
  <property fmtid="{D5CDD505-2E9C-101B-9397-08002B2CF9AE}" pid="14" name="Documentsoort">
    <vt:lpwstr>7;#Documentatie|c8b0bf0e-0b8a-4160-af31-b347f749c788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1ea4be28-fed5-4264-8d5f-0326e8ff3221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