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0D1EC673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3D71F6">
        <w:t>6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Pr="004703DB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</w:t>
      </w:r>
      <w:r w:rsidRPr="004703DB">
        <w:t xml:space="preserve">ingeschreven in het handelsregister onder het </w:t>
      </w:r>
    </w:p>
    <w:p w14:paraId="52C4B946" w14:textId="1CB662BE" w:rsidR="000B1A35" w:rsidRPr="00CC6BF9" w:rsidRDefault="00EB1543" w:rsidP="00551C53">
      <w:r w:rsidRPr="004703DB">
        <w:t>N</w:t>
      </w:r>
      <w:r w:rsidR="000B1A35" w:rsidRPr="004703DB">
        <w:t>ummer</w:t>
      </w:r>
      <w:r w:rsidRPr="004703DB">
        <w:t xml:space="preserve"> </w:t>
      </w:r>
      <w:r w:rsidR="000B1A35" w:rsidRPr="004703DB">
        <w:t xml:space="preserve"> __________</w:t>
      </w:r>
      <w:r w:rsidR="004679A5" w:rsidRPr="004703DB">
        <w:t>_</w:t>
      </w:r>
      <w:r w:rsidR="00760843" w:rsidRPr="004703DB">
        <w:t>_</w:t>
      </w:r>
      <w:r w:rsidR="004679A5" w:rsidRPr="004703DB">
        <w:t>__</w:t>
      </w:r>
      <w:r w:rsidR="000B1A35" w:rsidRPr="004703DB">
        <w:t xml:space="preserve">__ (bijvoorbeeld het KvK nummer), </w:t>
      </w:r>
      <w:r w:rsidR="00A92EF4" w:rsidRPr="004703DB">
        <w:t>de Inschrijving</w:t>
      </w:r>
      <w:r w:rsidR="00782B1B" w:rsidRPr="004703DB">
        <w:t xml:space="preserve"> voor de Aanbesteding</w:t>
      </w:r>
      <w:r w:rsidR="004703DB" w:rsidRPr="004703DB">
        <w:t xml:space="preserve"> </w:t>
      </w:r>
      <w:r w:rsidR="005F3AC9">
        <w:t>inzet extern personeel JMO en VTH</w:t>
      </w:r>
      <w:r w:rsidR="004703DB" w:rsidRPr="004703DB">
        <w:t xml:space="preserve"> met kenmerk 2</w:t>
      </w:r>
      <w:r w:rsidR="00BF4650">
        <w:t>2</w:t>
      </w:r>
      <w:r w:rsidR="004703DB" w:rsidRPr="004703DB">
        <w:t>.</w:t>
      </w:r>
      <w:r w:rsidR="00BF4650">
        <w:t>490</w:t>
      </w:r>
      <w:r w:rsidR="004703DB" w:rsidRPr="004703DB">
        <w:t xml:space="preserve"> </w:t>
      </w:r>
      <w:r w:rsidR="000B1A35" w:rsidRPr="004703DB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09E7D" w14:textId="77777777" w:rsidR="00AA316C" w:rsidRDefault="00AA316C" w:rsidP="004C03F0">
      <w:pPr>
        <w:spacing w:line="240" w:lineRule="auto"/>
      </w:pPr>
      <w:r>
        <w:separator/>
      </w:r>
    </w:p>
  </w:endnote>
  <w:endnote w:type="continuationSeparator" w:id="0">
    <w:p w14:paraId="692D3A94" w14:textId="77777777" w:rsidR="00AA316C" w:rsidRDefault="00AA316C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DA458" w14:textId="77777777" w:rsidR="00AA316C" w:rsidRDefault="00AA316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90E108E" w14:textId="77777777" w:rsidR="00AA316C" w:rsidRDefault="00AA316C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FFE9559" w:rsidR="00AF03BC" w:rsidRDefault="00143F55" w:rsidP="00925CE6">
    <w:pPr>
      <w:pStyle w:val="DHRandinfoKop"/>
      <w:tabs>
        <w:tab w:val="left" w:pos="3352"/>
      </w:tabs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  <w:r w:rsidR="00925CE6">
      <w:tab/>
    </w:r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67BDE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D71F6"/>
    <w:rsid w:val="003E00F3"/>
    <w:rsid w:val="00412BA7"/>
    <w:rsid w:val="0041365D"/>
    <w:rsid w:val="00423B70"/>
    <w:rsid w:val="00454B69"/>
    <w:rsid w:val="00456F44"/>
    <w:rsid w:val="004679A5"/>
    <w:rsid w:val="00467E16"/>
    <w:rsid w:val="004703DB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5F3AC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5CE6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A316C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BF4650"/>
    <w:rsid w:val="00C051FB"/>
    <w:rsid w:val="00C117F9"/>
    <w:rsid w:val="00C42267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6C09E52D6F14C94AB7301097B5ADB0D9" ma:contentTypeVersion="4" ma:contentTypeDescription="Maak een nieuw Word document." ma:contentTypeScope="" ma:versionID="8d4a15ec8c2b621c2050bfbf20685c20">
  <xsd:schema xmlns:xsd="http://www.w3.org/2001/XMLSchema" xmlns:xs="http://www.w3.org/2001/XMLSchema" xmlns:p="http://schemas.microsoft.com/office/2006/metadata/properties" xmlns:ns2="1294d178-84ad-4fc3-bd89-405c4cd2adff" xmlns:ns3="8da241e1-9363-4e82-8cd0-594e90ea84f7" targetNamespace="http://schemas.microsoft.com/office/2006/metadata/properties" ma:root="true" ma:fieldsID="8e2d7e5b894dc9aab4c867f4bac7ece8" ns2:_="" ns3:_="">
    <xsd:import namespace="1294d178-84ad-4fc3-bd89-405c4cd2adff"/>
    <xsd:import namespace="8da241e1-9363-4e82-8cd0-594e90ea84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241e1-9363-4e82-8cd0-594e90ea8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21</Value>
      <Value>27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RQVJU3QQA723-2078074258-157</_dlc_DocId>
    <_dlc_DocIdUrl xmlns="1294d178-84ad-4fc3-bd89-405c4cd2adff">
      <Url>https://denhaag.sharepoint.com/sites/inkoop-bec-2022/_layouts/15/DocIdRedir.aspx?ID=RQVJU3QQA723-2078074258-157</Url>
      <Description>RQVJU3QQA723-2078074258-157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102B56-FBBC-4A97-8892-134030A1A8E7}"/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42d0ca43-3546-4ff6-ba84-6441dd0c179a"/>
    <ds:schemaRef ds:uri="1294d178-84ad-4fc3-bd89-405c4cd2adf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179</Words>
  <Characters>987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Petra den Hollander</cp:lastModifiedBy>
  <cp:revision>5</cp:revision>
  <dcterms:created xsi:type="dcterms:W3CDTF">2022-04-06T13:15:00Z</dcterms:created>
  <dcterms:modified xsi:type="dcterms:W3CDTF">2022-04-06T13:16:00Z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0x0101008696D14171FA4CED8F032AD334D7A9EF006C09E52D6F14C94AB7301097B5ADB0D9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7a2ab983-49fc-4364-86cc-458ce08e85a1</vt:lpwstr>
  </property>
  <property fmtid="{D5CDD505-2E9C-101B-9397-08002B2CF9AE}" pid="15" name="TaxKeyword">
    <vt:lpwstr/>
  </property>
  <property fmtid="{D5CDD505-2E9C-101B-9397-08002B2CF9AE}" pid="16" name="Teamtrefwoorden">
    <vt:lpwstr>27;#4.1 Inschrijvingsfase - Publicatie TenderNed|b9f420d1-9a18-4b26-9301-a322d888ab76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