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gridSpan w:val="3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1A25C3AE" w14:textId="77777777" w:rsidR="00B10CB3" w:rsidRDefault="00D4432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Bijlage 1.</w:t>
            </w:r>
            <w:r w:rsidR="00B10CB3">
              <w:rPr>
                <w:rFonts w:eastAsia="Tahoma" w:cs="Tahoma"/>
                <w:b/>
                <w:color w:val="FFFFFF"/>
                <w:sz w:val="36"/>
                <w:szCs w:val="40"/>
              </w:rPr>
              <w:t>2</w:t>
            </w:r>
          </w:p>
          <w:p w14:paraId="6B64FFAC" w14:textId="35D0B2E4" w:rsidR="00D44323" w:rsidRPr="00C1229B" w:rsidRDefault="00D44323" w:rsidP="00B10CB3">
            <w:pPr>
              <w:spacing w:before="60" w:after="60"/>
              <w:ind w:left="0" w:firstLine="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Kerncompetenties</w:t>
            </w: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3D3EB5B2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 w:rsidRPr="00D44323">
              <w:rPr>
                <w:b/>
                <w:bCs/>
              </w:rPr>
              <w:t>1</w:t>
            </w:r>
          </w:p>
        </w:tc>
      </w:tr>
      <w:tr w:rsidR="00D44323" w:rsidRPr="00482F11" w14:paraId="1022B4F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35053E4" w14:textId="72D95B9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48487D71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0014599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6BD7C77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1652ABD2" w14:textId="4A42DC4F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020A902E" w14:textId="77777777" w:rsidR="000F2FAF" w:rsidRDefault="000F2FAF" w:rsidP="00D44323">
            <w:pPr>
              <w:rPr>
                <w:rFonts w:cs="Arial"/>
                <w:szCs w:val="20"/>
                <w:lang w:val="nl"/>
              </w:rPr>
            </w:pPr>
          </w:p>
          <w:p w14:paraId="4AA04AE2" w14:textId="77777777" w:rsidR="000F2FAF" w:rsidRPr="00D44323" w:rsidRDefault="000F2FAF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22DA488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0D09241" w14:textId="500CD62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852733" w14:textId="1A1E07E3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9348CB5" w14:textId="77777777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753D943C" w14:textId="1006C70F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096F46D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871CBF" w14:textId="0D21517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1CA142" w14:textId="6B8947E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13E40DD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65FA1F" w14:textId="0C9799A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FE97E1" w14:textId="00A25DB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6FF1D38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4CFAF2F9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EB75348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4B2BD7" w14:textId="1AC073C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2B4CB5AA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7850D9B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41058D9" w14:textId="38E2150C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738DFA" w14:textId="59592958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69CF5E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CF241A4" w14:textId="4C940BCE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EF85A4" w14:textId="09752ECC" w:rsidR="00C12664" w:rsidRDefault="00C12664" w:rsidP="00C12664">
            <w:pPr>
              <w:pStyle w:val="Default"/>
              <w:rPr>
                <w:color w:val="4A4A4A"/>
                <w:sz w:val="20"/>
                <w:szCs w:val="20"/>
              </w:rPr>
            </w:pPr>
            <w:r>
              <w:rPr>
                <w:color w:val="4A4A4A"/>
                <w:sz w:val="20"/>
                <w:szCs w:val="20"/>
              </w:rPr>
              <w:t xml:space="preserve">Inschrijver is in staat om de producten van de grotere verffabrikanten (Sigma, Sikkens of </w:t>
            </w:r>
          </w:p>
          <w:p w14:paraId="50C1FA2C" w14:textId="0545AD17" w:rsidR="00D44323" w:rsidRPr="00D44323" w:rsidRDefault="00C12664" w:rsidP="00C12664">
            <w:pPr>
              <w:rPr>
                <w:rFonts w:cs="Arial"/>
                <w:szCs w:val="20"/>
                <w:lang w:val="nl"/>
              </w:rPr>
            </w:pPr>
            <w:r>
              <w:rPr>
                <w:color w:val="4A4A4A"/>
                <w:szCs w:val="20"/>
              </w:rPr>
              <w:t>gelijkwaardig) op de juiste wijze toe te passen</w:t>
            </w:r>
            <w:r>
              <w:rPr>
                <w:color w:val="4A4A4A"/>
                <w:szCs w:val="20"/>
              </w:rPr>
              <w:t>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C9CDC1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ja / nee*</w:t>
            </w:r>
          </w:p>
          <w:p w14:paraId="58B5227E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3CA73B5B" w14:textId="37F9339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50BCBE68" w14:textId="78BAEB00" w:rsidR="00C1051D" w:rsidRPr="000F2FAF" w:rsidRDefault="00D44323" w:rsidP="00C1051D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666BEBFD" w14:textId="15A8DB71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3A5925F3" w14:textId="77777777" w:rsidTr="002569E9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42F017F" w14:textId="276D2E1F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>
              <w:rPr>
                <w:b/>
                <w:bCs/>
                <w:szCs w:val="20"/>
              </w:rPr>
              <w:t>2</w:t>
            </w:r>
          </w:p>
        </w:tc>
      </w:tr>
      <w:tr w:rsidR="00D44323" w:rsidRPr="00482F11" w14:paraId="3C849B12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911B9B1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0D69AF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9C22C3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51EE518E" w14:textId="7C9667E9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11D4092" w14:textId="77777777" w:rsidR="000F2FAF" w:rsidRPr="00D44323" w:rsidRDefault="000F2FAF" w:rsidP="002569E9">
            <w:pPr>
              <w:rPr>
                <w:rFonts w:cs="Arial"/>
                <w:szCs w:val="20"/>
                <w:lang w:val="nl"/>
              </w:rPr>
            </w:pPr>
          </w:p>
          <w:p w14:paraId="0F29672A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EBB8FB3" w14:textId="1F941654" w:rsidR="000F2FAF" w:rsidRPr="00D44323" w:rsidRDefault="000F2FAF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7774D52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63DE199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047F2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9A1604F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7A8FBDF5" w14:textId="2EF88214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34DDE61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DE4397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D3DAF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584DB4C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16A35C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FD03D38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C970C6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F8373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50B219B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29E118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14043F" w14:textId="140CD59F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BF3BD4C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1E35782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90C31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98314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8A6486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40E192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505CD9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F58E25" w14:textId="77777777" w:rsidR="00C12664" w:rsidRDefault="00C12664" w:rsidP="00C12664">
            <w:pPr>
              <w:pStyle w:val="Default"/>
              <w:rPr>
                <w:color w:val="4A4A4A"/>
                <w:sz w:val="20"/>
                <w:szCs w:val="20"/>
              </w:rPr>
            </w:pPr>
            <w:r>
              <w:rPr>
                <w:color w:val="4A4A4A"/>
                <w:sz w:val="20"/>
                <w:szCs w:val="20"/>
              </w:rPr>
              <w:t xml:space="preserve">Inschrijver is in staat om, bij veranderende omstandigheden, snel en flexibel te schakelen, </w:t>
            </w:r>
          </w:p>
          <w:p w14:paraId="1021906F" w14:textId="163FCE5D" w:rsidR="00D44323" w:rsidRDefault="00C12664" w:rsidP="00C12664">
            <w:pPr>
              <w:rPr>
                <w:rFonts w:cs="Arial"/>
                <w:szCs w:val="20"/>
                <w:lang w:val="nl"/>
              </w:rPr>
            </w:pPr>
            <w:r>
              <w:rPr>
                <w:color w:val="4A4A4A"/>
                <w:szCs w:val="20"/>
              </w:rPr>
              <w:t>waarbij het einddoel altijd gehaald wordt</w:t>
            </w:r>
            <w:r>
              <w:rPr>
                <w:color w:val="4A4A4A"/>
                <w:szCs w:val="20"/>
              </w:rPr>
              <w:t>.</w:t>
            </w:r>
          </w:p>
          <w:p w14:paraId="31D372DE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1C2F6D53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294D5A36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0C1C5966" w14:textId="6281D175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9E6563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lastRenderedPageBreak/>
              <w:t>ja / nee*</w:t>
            </w:r>
          </w:p>
          <w:p w14:paraId="75A45DCE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DAF95AE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4E42A347" w14:textId="77777777" w:rsidR="000F2FAF" w:rsidRPr="000F2FAF" w:rsidRDefault="000F2FAF" w:rsidP="000F2FAF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7C59C4C5" w14:textId="4B6BE251" w:rsidR="00D44323" w:rsidRDefault="00D44323" w:rsidP="00C1051D"/>
    <w:p w14:paraId="04D6280D" w14:textId="77777777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2569E9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2569E9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2569E9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tpvlJ/dp9FA&#10;Ef2eP+4v5Un2eL/nmv8A3zUtFAEfkx/3F/75pdi/3a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0535022">
    <w:abstractNumId w:val="10"/>
  </w:num>
  <w:num w:numId="2" w16cid:durableId="2143381943">
    <w:abstractNumId w:val="7"/>
  </w:num>
  <w:num w:numId="3" w16cid:durableId="959413753">
    <w:abstractNumId w:val="7"/>
  </w:num>
  <w:num w:numId="4" w16cid:durableId="405885853">
    <w:abstractNumId w:val="9"/>
  </w:num>
  <w:num w:numId="5" w16cid:durableId="1701013106">
    <w:abstractNumId w:val="13"/>
  </w:num>
  <w:num w:numId="6" w16cid:durableId="257102954">
    <w:abstractNumId w:val="4"/>
  </w:num>
  <w:num w:numId="7" w16cid:durableId="482311289">
    <w:abstractNumId w:val="1"/>
  </w:num>
  <w:num w:numId="8" w16cid:durableId="562061946">
    <w:abstractNumId w:val="2"/>
  </w:num>
  <w:num w:numId="9" w16cid:durableId="1655836796">
    <w:abstractNumId w:val="11"/>
  </w:num>
  <w:num w:numId="10" w16cid:durableId="758673966">
    <w:abstractNumId w:val="6"/>
  </w:num>
  <w:num w:numId="11" w16cid:durableId="1560634441">
    <w:abstractNumId w:val="5"/>
  </w:num>
  <w:num w:numId="12" w16cid:durableId="768046383">
    <w:abstractNumId w:val="3"/>
  </w:num>
  <w:num w:numId="13" w16cid:durableId="2028602005">
    <w:abstractNumId w:val="8"/>
  </w:num>
  <w:num w:numId="14" w16cid:durableId="1921713950">
    <w:abstractNumId w:val="0"/>
  </w:num>
  <w:num w:numId="15" w16cid:durableId="210848689">
    <w:abstractNumId w:val="12"/>
  </w:num>
  <w:num w:numId="16" w16cid:durableId="253559431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C706D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0AC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2C1A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0CB3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12664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52AD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  <w:style w:type="paragraph" w:customStyle="1" w:styleId="Default">
    <w:name w:val="Default"/>
    <w:rsid w:val="00C126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8488fd-be02-4852-b911-a9f0502b88c3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43A6809213D4CB1DCB8F0BF036AA0" ma:contentTypeVersion="4" ma:contentTypeDescription="Een nieuw document maken." ma:contentTypeScope="" ma:versionID="cba00ce59008252d110ae77c341258f6">
  <xsd:schema xmlns:xsd="http://www.w3.org/2001/XMLSchema" xmlns:xs="http://www.w3.org/2001/XMLSchema" xmlns:p="http://schemas.microsoft.com/office/2006/metadata/properties" xmlns:ns2="2bed2a79-4195-4e22-bc7b-4eeb86489e90" xmlns:ns3="f48488fd-be02-4852-b911-a9f0502b88c3" targetNamespace="http://schemas.microsoft.com/office/2006/metadata/properties" ma:root="true" ma:fieldsID="a1455d1759d912ae76da46a81a3ec05c" ns2:_="" ns3:_="">
    <xsd:import namespace="2bed2a79-4195-4e22-bc7b-4eeb86489e90"/>
    <xsd:import namespace="f48488fd-be02-4852-b911-a9f0502b8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d2a79-4195-4e22-bc7b-4eeb86489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88fd-be02-4852-b911-a9f0502b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  <ds:schemaRef ds:uri="f48488fd-be02-4852-b911-a9f0502b88c3"/>
  </ds:schemaRefs>
</ds:datastoreItem>
</file>

<file path=customXml/itemProps3.xml><?xml version="1.0" encoding="utf-8"?>
<ds:datastoreItem xmlns:ds="http://schemas.openxmlformats.org/officeDocument/2006/customXml" ds:itemID="{E733855A-1F5A-4A1F-B93F-56A551B261A5}"/>
</file>

<file path=customXml/itemProps4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4</TotalTime>
  <Pages>2</Pages>
  <Words>185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Wannet, D.</cp:lastModifiedBy>
  <cp:revision>3</cp:revision>
  <cp:lastPrinted>2018-10-29T19:34:00Z</cp:lastPrinted>
  <dcterms:created xsi:type="dcterms:W3CDTF">2022-07-25T07:32:00Z</dcterms:created>
  <dcterms:modified xsi:type="dcterms:W3CDTF">2022-07-25T07:35:00Z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0x01010010B43A6809213D4CB1DCB8F0BF036AA0</vt:lpwstr>
  </property>
  <property fmtid="{D5CDD505-2E9C-101B-9397-08002B2CF9AE}" pid="11" name="Order">
    <vt:r8>10755400</vt:r8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