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D334" w14:textId="77777777" w:rsidR="009A6650" w:rsidRPr="009A6650" w:rsidRDefault="009A6650" w:rsidP="0090475B">
      <w:pPr>
        <w:tabs>
          <w:tab w:val="left" w:pos="1440"/>
        </w:tabs>
        <w:ind w:right="-846"/>
        <w:rPr>
          <w:rFonts w:ascii="Arial" w:hAnsi="Arial" w:cs="Arial"/>
          <w:bCs/>
          <w:color w:val="4472C4" w:themeColor="accent1"/>
          <w:sz w:val="32"/>
          <w:szCs w:val="32"/>
        </w:rPr>
      </w:pPr>
    </w:p>
    <w:p w14:paraId="50F33B78" w14:textId="1737CEAB" w:rsidR="0090475B" w:rsidRPr="0090475B" w:rsidRDefault="0090475B" w:rsidP="0090475B">
      <w:pPr>
        <w:tabs>
          <w:tab w:val="left" w:pos="1440"/>
        </w:tabs>
        <w:ind w:right="-846"/>
        <w:rPr>
          <w:rFonts w:ascii="Arial" w:hAnsi="Arial" w:cs="Arial"/>
          <w:b/>
          <w:sz w:val="32"/>
          <w:szCs w:val="32"/>
        </w:rPr>
      </w:pPr>
      <w:r w:rsidRPr="0090475B">
        <w:rPr>
          <w:rFonts w:ascii="Arial" w:hAnsi="Arial" w:cs="Arial"/>
          <w:b/>
          <w:color w:val="4472C4" w:themeColor="accent1"/>
          <w:sz w:val="32"/>
          <w:szCs w:val="32"/>
        </w:rPr>
        <w:t xml:space="preserve">Standaardformulier instemming </w:t>
      </w:r>
      <w:r w:rsidR="00863BD8">
        <w:rPr>
          <w:rFonts w:ascii="Arial" w:hAnsi="Arial" w:cs="Arial"/>
          <w:b/>
          <w:color w:val="4472C4" w:themeColor="accent1"/>
          <w:sz w:val="32"/>
          <w:szCs w:val="32"/>
        </w:rPr>
        <w:t>met overeenkomst</w:t>
      </w:r>
    </w:p>
    <w:p w14:paraId="1E3D52AC" w14:textId="77777777" w:rsidR="0090475B" w:rsidRPr="0090475B" w:rsidRDefault="0090475B" w:rsidP="0090475B">
      <w:pPr>
        <w:rPr>
          <w:rFonts w:ascii="Arial" w:hAnsi="Arial" w:cs="Arial"/>
          <w:b/>
          <w:sz w:val="32"/>
          <w:szCs w:val="32"/>
        </w:rPr>
      </w:pPr>
    </w:p>
    <w:p w14:paraId="31994F6D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6188D240" w14:textId="77777777" w:rsidR="0090475B" w:rsidRPr="00434D47" w:rsidRDefault="0090475B" w:rsidP="0090475B">
      <w:pPr>
        <w:tabs>
          <w:tab w:val="left" w:pos="434"/>
        </w:tabs>
        <w:rPr>
          <w:rFonts w:ascii="Arial" w:hAnsi="Arial" w:cs="Arial"/>
          <w:b/>
          <w:bCs/>
          <w:sz w:val="22"/>
        </w:rPr>
      </w:pPr>
      <w:r w:rsidRPr="00434D47">
        <w:rPr>
          <w:rFonts w:ascii="Arial" w:hAnsi="Arial" w:cs="Arial"/>
          <w:b/>
          <w:sz w:val="22"/>
        </w:rPr>
        <w:t xml:space="preserve">N.B.: Combinanten </w:t>
      </w:r>
      <w:r w:rsidRPr="00434D47">
        <w:rPr>
          <w:rFonts w:ascii="Arial" w:hAnsi="Arial" w:cs="Arial"/>
          <w:b/>
          <w:bCs/>
          <w:sz w:val="22"/>
        </w:rPr>
        <w:t>moeten deze verklaring ook invullen en ondertekenen!</w:t>
      </w:r>
    </w:p>
    <w:p w14:paraId="58F6D04B" w14:textId="77777777" w:rsidR="0090475B" w:rsidRPr="00434D47" w:rsidRDefault="0090475B" w:rsidP="0090475B">
      <w:pPr>
        <w:rPr>
          <w:rFonts w:ascii="Arial" w:hAnsi="Arial" w:cs="Arial"/>
          <w:b/>
          <w:sz w:val="22"/>
        </w:rPr>
      </w:pPr>
    </w:p>
    <w:p w14:paraId="0FA1AE6E" w14:textId="77777777" w:rsidR="00E35199" w:rsidRPr="00434D47" w:rsidRDefault="00E35199" w:rsidP="00E35199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E35199" w:rsidRPr="00434D47" w14:paraId="74DA03D1" w14:textId="77777777" w:rsidTr="007464D0">
        <w:tc>
          <w:tcPr>
            <w:tcW w:w="4606" w:type="dxa"/>
          </w:tcPr>
          <w:p w14:paraId="48AD7BFD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>Contractvorm</w:t>
            </w:r>
          </w:p>
        </w:tc>
        <w:tc>
          <w:tcPr>
            <w:tcW w:w="4606" w:type="dxa"/>
          </w:tcPr>
          <w:p w14:paraId="427A846F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22"/>
              </w:rPr>
              <w:t xml:space="preserve">Akkoordverklaring </w:t>
            </w:r>
          </w:p>
          <w:p w14:paraId="713762E6" w14:textId="77777777" w:rsidR="00E35199" w:rsidRPr="0090475B" w:rsidRDefault="00E35199" w:rsidP="007464D0">
            <w:pPr>
              <w:rPr>
                <w:rFonts w:ascii="Arial" w:hAnsi="Arial" w:cs="Arial"/>
                <w:b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E35199" w:rsidRPr="00434D47" w14:paraId="764A3063" w14:textId="77777777" w:rsidTr="007464D0">
        <w:tc>
          <w:tcPr>
            <w:tcW w:w="4606" w:type="dxa"/>
          </w:tcPr>
          <w:p w14:paraId="620EB257" w14:textId="6C082E3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Definitieve dienstverleningsovereenkomst die met de definitieve NvI wordt meegezonden</w:t>
            </w:r>
          </w:p>
          <w:p w14:paraId="68DC9BD4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606" w:type="dxa"/>
          </w:tcPr>
          <w:p w14:paraId="72530741" w14:textId="77777777" w:rsidR="00E35199" w:rsidRPr="00434D47" w:rsidRDefault="00E35199" w:rsidP="007464D0">
            <w:pPr>
              <w:rPr>
                <w:rFonts w:ascii="Arial" w:hAnsi="Arial" w:cs="Arial"/>
                <w:bCs/>
                <w:sz w:val="22"/>
              </w:rPr>
            </w:pPr>
            <w:r w:rsidRPr="00434D47">
              <w:rPr>
                <w:rFonts w:ascii="Arial" w:hAnsi="Arial" w:cs="Arial"/>
                <w:bCs/>
                <w:sz w:val="22"/>
              </w:rPr>
              <w:t>Akkoord ja/nee</w:t>
            </w:r>
          </w:p>
        </w:tc>
      </w:tr>
    </w:tbl>
    <w:p w14:paraId="172F35D6" w14:textId="77777777" w:rsidR="00E35199" w:rsidRPr="00434D47" w:rsidRDefault="00E35199" w:rsidP="00E35199">
      <w:pPr>
        <w:rPr>
          <w:rFonts w:ascii="Arial" w:hAnsi="Arial" w:cs="Arial"/>
          <w:bCs/>
          <w:sz w:val="22"/>
        </w:rPr>
      </w:pPr>
    </w:p>
    <w:p w14:paraId="09310D91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39E21758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0475B" w:rsidRPr="00434D47" w14:paraId="098573AF" w14:textId="77777777" w:rsidTr="00120DC3">
        <w:tc>
          <w:tcPr>
            <w:tcW w:w="4606" w:type="dxa"/>
          </w:tcPr>
          <w:p w14:paraId="31A65021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>Contractvorm</w:t>
            </w:r>
          </w:p>
        </w:tc>
        <w:tc>
          <w:tcPr>
            <w:tcW w:w="4606" w:type="dxa"/>
          </w:tcPr>
          <w:p w14:paraId="545CCE90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  <w:t xml:space="preserve">Akkoordverklaring </w:t>
            </w:r>
          </w:p>
          <w:p w14:paraId="076D5C95" w14:textId="77777777" w:rsidR="0090475B" w:rsidRPr="0090475B" w:rsidRDefault="0090475B" w:rsidP="00120DC3">
            <w:pPr>
              <w:spacing w:line="264" w:lineRule="exact"/>
              <w:rPr>
                <w:rFonts w:ascii="Arial" w:hAnsi="Arial" w:cs="Arial"/>
                <w:b/>
                <w:noProof/>
                <w:color w:val="4472C4" w:themeColor="accent1"/>
                <w:sz w:val="22"/>
              </w:rPr>
            </w:pPr>
            <w:r w:rsidRPr="0090475B">
              <w:rPr>
                <w:rFonts w:ascii="Arial" w:hAnsi="Arial" w:cs="Arial"/>
                <w:b/>
                <w:noProof/>
                <w:color w:val="4472C4" w:themeColor="accent1"/>
                <w:sz w:val="18"/>
                <w:szCs w:val="18"/>
              </w:rPr>
              <w:t>(het niet akkoord gaan leidt tot uitsluiting)</w:t>
            </w:r>
          </w:p>
        </w:tc>
      </w:tr>
      <w:tr w:rsidR="0090475B" w:rsidRPr="00434D47" w14:paraId="5826E5D4" w14:textId="77777777" w:rsidTr="00120DC3">
        <w:tc>
          <w:tcPr>
            <w:tcW w:w="4606" w:type="dxa"/>
          </w:tcPr>
          <w:p w14:paraId="5FB3B2D9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Eigen koop-, betalings- en andere leveringsvoorwaarden van inschrijver zijn </w:t>
            </w:r>
            <w:r w:rsidRPr="00434D47">
              <w:rPr>
                <w:rFonts w:ascii="Arial" w:hAnsi="Arial" w:cs="Arial"/>
                <w:b/>
                <w:noProof/>
                <w:sz w:val="22"/>
              </w:rPr>
              <w:t>NIET</w:t>
            </w:r>
            <w:r w:rsidRPr="00434D47">
              <w:rPr>
                <w:rFonts w:ascii="Arial" w:hAnsi="Arial" w:cs="Arial"/>
                <w:bCs/>
                <w:noProof/>
                <w:sz w:val="22"/>
              </w:rPr>
              <w:t xml:space="preserve"> van toepassing</w:t>
            </w:r>
          </w:p>
        </w:tc>
        <w:tc>
          <w:tcPr>
            <w:tcW w:w="4606" w:type="dxa"/>
          </w:tcPr>
          <w:p w14:paraId="0BE12A78" w14:textId="77777777" w:rsidR="0090475B" w:rsidRPr="00434D47" w:rsidRDefault="0090475B" w:rsidP="00120DC3">
            <w:pPr>
              <w:spacing w:line="264" w:lineRule="exact"/>
              <w:rPr>
                <w:rFonts w:ascii="Arial" w:hAnsi="Arial" w:cs="Arial"/>
                <w:bCs/>
                <w:noProof/>
                <w:sz w:val="22"/>
              </w:rPr>
            </w:pPr>
            <w:r w:rsidRPr="00434D47">
              <w:rPr>
                <w:rFonts w:ascii="Arial" w:hAnsi="Arial" w:cs="Arial"/>
                <w:bCs/>
                <w:noProof/>
                <w:sz w:val="22"/>
              </w:rPr>
              <w:t>Akkoord ja/nee</w:t>
            </w:r>
          </w:p>
        </w:tc>
      </w:tr>
    </w:tbl>
    <w:p w14:paraId="674BE49C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658E1268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665028A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  <w:r w:rsidRPr="00434D47">
        <w:rPr>
          <w:rFonts w:ascii="Arial" w:hAnsi="Arial" w:cs="Arial"/>
          <w:bCs/>
          <w:sz w:val="22"/>
        </w:rPr>
        <w:t>Ondergetekende verklaart dat hij/zij onvoorwaardelijk akkoord gaat met de gestelde voorwaarden.</w:t>
      </w:r>
    </w:p>
    <w:p w14:paraId="3C1F2B0B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12C326B5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63B09BD5" w14:textId="77777777" w:rsidR="0090475B" w:rsidRPr="00434D47" w:rsidRDefault="0090475B" w:rsidP="0090475B">
      <w:pPr>
        <w:rPr>
          <w:rFonts w:ascii="Arial" w:hAnsi="Arial" w:cs="Arial"/>
          <w:bCs/>
          <w:sz w:val="22"/>
        </w:rPr>
      </w:pPr>
    </w:p>
    <w:p w14:paraId="09572F6C" w14:textId="4756BC45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 xml:space="preserve">Naam </w:t>
      </w:r>
      <w:r w:rsidR="00BF763A">
        <w:rPr>
          <w:rFonts w:cs="Arial"/>
          <w:b w:val="0"/>
          <w:bCs/>
          <w:sz w:val="22"/>
          <w:szCs w:val="22"/>
        </w:rPr>
        <w:t>aanmelder</w:t>
      </w:r>
      <w:r w:rsidRPr="00434D47">
        <w:rPr>
          <w:rFonts w:cs="Arial"/>
          <w:b w:val="0"/>
          <w:bCs/>
          <w:sz w:val="22"/>
          <w:szCs w:val="22"/>
        </w:rPr>
        <w:t>:</w:t>
      </w:r>
    </w:p>
    <w:p w14:paraId="70C2EB11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00C0EB28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040A1A4D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Naam en functie ondergetekende:</w:t>
      </w:r>
    </w:p>
    <w:p w14:paraId="129FBB5E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14E3B763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7EFF07F1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Datum:</w:t>
      </w:r>
    </w:p>
    <w:p w14:paraId="18E096AE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</w:p>
    <w:p w14:paraId="7B014D13" w14:textId="77777777" w:rsidR="0090475B" w:rsidRPr="00434D47" w:rsidRDefault="0090475B" w:rsidP="0090475B">
      <w:pPr>
        <w:rPr>
          <w:rFonts w:ascii="Arial" w:hAnsi="Arial" w:cs="Arial"/>
          <w:sz w:val="22"/>
        </w:rPr>
      </w:pPr>
    </w:p>
    <w:p w14:paraId="7BF6D71F" w14:textId="77777777" w:rsidR="0090475B" w:rsidRPr="00434D47" w:rsidRDefault="0090475B" w:rsidP="0090475B">
      <w:pPr>
        <w:pStyle w:val="paragraaf"/>
        <w:spacing w:before="0" w:after="0" w:line="240" w:lineRule="auto"/>
        <w:rPr>
          <w:rFonts w:cs="Arial"/>
          <w:b w:val="0"/>
          <w:bCs/>
          <w:sz w:val="22"/>
          <w:szCs w:val="22"/>
        </w:rPr>
      </w:pPr>
      <w:r w:rsidRPr="00434D47">
        <w:rPr>
          <w:rFonts w:cs="Arial"/>
          <w:b w:val="0"/>
          <w:bCs/>
          <w:sz w:val="22"/>
          <w:szCs w:val="22"/>
        </w:rPr>
        <w:t>Handtekening:</w:t>
      </w:r>
    </w:p>
    <w:p w14:paraId="47A7BEF7" w14:textId="77777777" w:rsidR="00C6531B" w:rsidRDefault="00C6531B"/>
    <w:sectPr w:rsidR="00C6531B" w:rsidSect="00E944C0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6246A" w14:textId="77777777" w:rsidR="00433C0D" w:rsidRDefault="00433C0D" w:rsidP="008526A3">
      <w:pPr>
        <w:spacing w:line="240" w:lineRule="auto"/>
      </w:pPr>
      <w:r>
        <w:separator/>
      </w:r>
    </w:p>
  </w:endnote>
  <w:endnote w:type="continuationSeparator" w:id="0">
    <w:p w14:paraId="6772EDDC" w14:textId="77777777" w:rsidR="00433C0D" w:rsidRDefault="00433C0D" w:rsidP="00852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E991" w14:textId="77777777" w:rsidR="00433C0D" w:rsidRDefault="00433C0D" w:rsidP="008526A3">
      <w:pPr>
        <w:spacing w:line="240" w:lineRule="auto"/>
      </w:pPr>
      <w:r>
        <w:separator/>
      </w:r>
    </w:p>
  </w:footnote>
  <w:footnote w:type="continuationSeparator" w:id="0">
    <w:p w14:paraId="2D361BC3" w14:textId="77777777" w:rsidR="00433C0D" w:rsidRDefault="00433C0D" w:rsidP="008526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EC2F1" w14:textId="77777777" w:rsidR="008526A3" w:rsidRDefault="008526A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DF1AE34" wp14:editId="4BB4D6AF">
          <wp:simplePos x="0" y="0"/>
          <wp:positionH relativeFrom="column">
            <wp:posOffset>6103620</wp:posOffset>
          </wp:positionH>
          <wp:positionV relativeFrom="paragraph">
            <wp:posOffset>-215900</wp:posOffset>
          </wp:positionV>
          <wp:extent cx="480950" cy="200257"/>
          <wp:effectExtent l="0" t="0" r="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0D"/>
    <w:rsid w:val="0018229D"/>
    <w:rsid w:val="004209D8"/>
    <w:rsid w:val="00433C0D"/>
    <w:rsid w:val="00450719"/>
    <w:rsid w:val="005D0C63"/>
    <w:rsid w:val="007351E9"/>
    <w:rsid w:val="007A7DB9"/>
    <w:rsid w:val="008526A3"/>
    <w:rsid w:val="00863BD8"/>
    <w:rsid w:val="0090475B"/>
    <w:rsid w:val="009A6650"/>
    <w:rsid w:val="00BF763A"/>
    <w:rsid w:val="00C6531B"/>
    <w:rsid w:val="00E35199"/>
    <w:rsid w:val="00E944C0"/>
    <w:rsid w:val="00E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B029A"/>
  <w15:chartTrackingRefBased/>
  <w15:docId w15:val="{077DE466-BA3C-4614-8167-12C0DDAD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475B"/>
    <w:pPr>
      <w:spacing w:line="276" w:lineRule="auto"/>
    </w:pPr>
    <w:rPr>
      <w:rFonts w:ascii="Calibri" w:eastAsia="Calibri" w:hAnsi="Calibri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0475B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">
    <w:name w:val="paragraaf"/>
    <w:basedOn w:val="Standaard"/>
    <w:next w:val="Standaard"/>
    <w:rsid w:val="0090475B"/>
    <w:pPr>
      <w:spacing w:before="240" w:after="60" w:line="240" w:lineRule="atLeast"/>
    </w:pPr>
    <w:rPr>
      <w:rFonts w:ascii="Arial" w:eastAsia="Times New Roman" w:hAnsi="Arial"/>
      <w:b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6A3"/>
    <w:rPr>
      <w:rFonts w:ascii="Calibri" w:eastAsia="Calibri" w:hAnsi="Calibri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526A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6A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H\OneDrive%20-%20Groningen%20Seaports%20NV\Bureaublad\HAP\227%20-%20Formulier%20instemming%20Algemene%20voorwaard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stemmingNr xmlns="6d6fd0a0-e73e-48d2-9e16-5c80ca3c5db6" xsi:nil="true"/>
    <GSPStartDatum xmlns="6d6fd0a0-e73e-48d2-9e16-5c80ca3c5db6" xsi:nil="true"/>
    <FysiekeKopie xmlns="6d6fd0a0-e73e-48d2-9e16-5c80ca3c5db6">false</FysiekeKopie>
    <DatumOpStuk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PostType xmlns="6d6fd0a0-e73e-48d2-9e16-5c80ca3c5db6">Uitgaand</PostType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c5c6b2b4-591a-4727-adeb-c84ff6225825</TermId>
        </TermInfo>
      </Terms>
    </ba2b5568e00c48c58e469b0a9f413512>
    <BestekNr xmlns="6d6fd0a0-e73e-48d2-9e16-5c80ca3c5db6" xsi:nil="true"/>
    <Behandelaar xmlns="6d6fd0a0-e73e-48d2-9e16-5c80ca3c5db6">
      <UserInfo>
        <DisplayName>H.Blaauw@groningen-seaports.com</DisplayName>
        <AccountId>30</AccountId>
        <AccountType/>
      </UserInfo>
    </Behandelaar>
    <UitAfhDatum xmlns="6d6fd0a0-e73e-48d2-9e16-5c80ca3c5db6" xsi:nil="true"/>
    <RegDatum xmlns="6d6fd0a0-e73e-48d2-9e16-5c80ca3c5db6" xsi:nil="true"/>
    <TaxCatchAll xmlns="6d6fd0a0-e73e-48d2-9e16-5c80ca3c5db6">
      <Value>28</Value>
      <Value>9</Value>
    </TaxCatchAll>
    <GSPEindDatum xmlns="6d6fd0a0-e73e-48d2-9e16-5c80ca3c5db6" xsi:nil="true"/>
    <Vertrouwelijkheid xmlns="6d6fd0a0-e73e-48d2-9e16-5c80ca3c5db6">Bedrijfsvertrouwelijk</Vertrouwelijkheid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m54c08c34d8948f6918ce88524479c5e xmlns="6d6fd0a0-e73e-48d2-9e16-5c80ca3c5db6">
      <Terms xmlns="http://schemas.microsoft.com/office/infopath/2007/PartnerControls"/>
    </m54c08c34d8948f6918ce88524479c5e>
    <BewaarPlaats xmlns="6d6fd0a0-e73e-48d2-9e16-5c80ca3c5db6" xsi:nil="true"/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_dlc_DocId xmlns="e92fe935-c8a4-4285-b9e0-cd733623db3c">RKKYZPNWYVAN-284649207-385</_dlc_DocId>
    <_dlc_DocIdUrl xmlns="e92fe935-c8a4-4285-b9e0-cd733623db3c">
      <Url>https://groningenseaportsnv.sharepoint.com/sites/TEAM-Projectsupport/_layouts/15/DocIdRedir.aspx?ID=RKKYZPNWYVAN-284649207-385</Url>
      <Description>RKKYZPNWYVAN-284649207-385</Description>
    </_dlc_DocIdUrl>
    <gspKenmerk xmlns="6d6fd0a0-e73e-48d2-9e16-5c80ca3c5d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5a5d1ad2-fa5c-47db-9da2-e0f51743bacf" ContentTypeId="0x01010046863A5F6222EC49ADE4F34D059DEE7E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-DMS" ma:contentTypeID="0x01010046863A5F6222EC49ADE4F34D059DEE7E0057CF42DCB24484409094DF9B985F9A5B" ma:contentTypeVersion="156" ma:contentTypeDescription="GSP document management" ma:contentTypeScope="" ma:versionID="75349e288c9f0d7aa0277f3b43316480">
  <xsd:schema xmlns:xsd="http://www.w3.org/2001/XMLSchema" xmlns:xs="http://www.w3.org/2001/XMLSchema" xmlns:p="http://schemas.microsoft.com/office/2006/metadata/properties" xmlns:ns2="6d6fd0a0-e73e-48d2-9e16-5c80ca3c5db6" xmlns:ns3="e92fe935-c8a4-4285-b9e0-cd733623db3c" targetNamespace="http://schemas.microsoft.com/office/2006/metadata/properties" ma:root="true" ma:fieldsID="c3c1306305df3e9481abb45680669389" ns2:_="" ns3:_="">
    <xsd:import namespace="6d6fd0a0-e73e-48d2-9e16-5c80ca3c5db6"/>
    <xsd:import namespace="e92fe935-c8a4-4285-b9e0-cd733623db3c"/>
    <xsd:element name="properties">
      <xsd:complexType>
        <xsd:sequence>
          <xsd:element name="documentManagement">
            <xsd:complexType>
              <xsd:all>
                <xsd:element ref="ns2:PostType" minOccurs="0"/>
                <xsd:element ref="ns2:DatumOpStuk" minOccurs="0"/>
                <xsd:element ref="ns2:BeschrijvingInhoud" minOccurs="0"/>
                <xsd:element ref="ns2:BestekNr" minOccurs="0"/>
                <xsd:element ref="ns2:ToestemmingNr" minOccurs="0"/>
                <xsd:element ref="ns2:GSPStartDatum" minOccurs="0"/>
                <xsd:element ref="ns2:GSPEindDatum" minOccurs="0"/>
                <xsd:element ref="ns2:RegDatum" minOccurs="0"/>
                <xsd:element ref="ns2:gspKenmerk" minOccurs="0"/>
                <xsd:element ref="ns2:Behandelaar" minOccurs="0"/>
                <xsd:element ref="ns2:Vertrouwelijkheid" minOccurs="0"/>
                <xsd:element ref="ns2:FysiekeKopie" minOccurs="0"/>
                <xsd:element ref="ns2:BewaarPlaats" minOccurs="0"/>
                <xsd:element ref="ns2:UitAfhDatum" minOccurs="0"/>
                <xsd:element ref="ns2:la025304fa2345e1832b8f4c1cae977f" minOccurs="0"/>
                <xsd:element ref="ns2:TaxCatchAll" minOccurs="0"/>
                <xsd:element ref="ns2:TaxCatchAllLabel" minOccurs="0"/>
                <xsd:element ref="ns2:ba2b5568e00c48c58e469b0a9f413512" minOccurs="0"/>
                <xsd:element ref="ns2:m1c1089021ba4db7bed31e16ccd9d4ab" minOccurs="0"/>
                <xsd:element ref="ns2:m54c08c34d8948f6918ce88524479c5e" minOccurs="0"/>
                <xsd:element ref="ns2:efdc0143416444a1828dd4e2d2935ff4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PostType" ma:index="2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OpStuk" ma:index="4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5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estekNr" ma:index="7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8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StartDatum" ma:index="9" nillable="true" ma:displayName="GSP Startdatum" ma:description="Startdatum" ma:format="DateOnly" ma:internalName="GSPStartDatum">
      <xsd:simpleType>
        <xsd:restriction base="dms:DateTime"/>
      </xsd:simpleType>
    </xsd:element>
    <xsd:element name="GSPEindDatum" ma:index="10" nillable="true" ma:displayName="GSP Einddatum" ma:description="Einddatum" ma:format="DateOnly" ma:internalName="GSPEindDatum">
      <xsd:simpleType>
        <xsd:restriction base="dms:DateTime"/>
      </xsd:simpleType>
    </xsd:element>
    <xsd:element name="RegDatum" ma:index="11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2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ehandelaar" ma:index="13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15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FysiekeKopie" ma:index="16" nillable="true" ma:displayName="Fysiek" ma:default="0" ma:description="Indicatie dat een fysieke kopie is opgeslagen" ma:internalName="FysiekeKopie">
      <xsd:simpleType>
        <xsd:restriction base="dms:Boolean"/>
      </xsd:simpleType>
    </xsd:element>
    <xsd:element name="BewaarPlaats" ma:index="17" nillable="true" ma:displayName="Bewaarplaats" ma:description="Bewaarplaats van de fysieke kopie" ma:internalName="BewaarPlaats">
      <xsd:simpleType>
        <xsd:restriction base="dms:Text">
          <xsd:maxLength value="255"/>
        </xsd:restriction>
      </xsd:simpleType>
    </xsd:element>
    <xsd:element name="UitAfhDatum" ma:index="19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7a99ac25-4c2c-454e-a33b-b87920d8e917}" ma:internalName="TaxCatchAll" ma:showField="CatchAllData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7a99ac25-4c2c-454e-a33b-b87920d8e917}" ma:internalName="TaxCatchAllLabel" ma:readOnly="true" ma:showField="CatchAllDataLabel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a2b5568e00c48c58e469b0a9f413512" ma:index="25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4c08c34d8948f6918ce88524479c5e" ma:index="29" nillable="true" ma:taxonomy="true" ma:internalName="m54c08c34d8948f6918ce88524479c5e" ma:taxonomyFieldName="Topic" ma:displayName="Topic" ma:default="" ma:fieldId="{654c08c3-4d89-48f6-918c-e88524479c5e}" ma:sspId="5a5d1ad2-fa5c-47db-9da2-e0f51743bacf" ma:termSetId="2560b052-fdc9-486b-8bb3-1e499ebf61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31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fe935-c8a4-4285-b9e0-cd733623db3c" elementFormDefault="qualified">
    <xsd:import namespace="http://schemas.microsoft.com/office/2006/documentManagement/types"/>
    <xsd:import namespace="http://schemas.microsoft.com/office/infopath/2007/PartnerControls"/>
    <xsd:element name="_dlc_DocId" ma:index="3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4507A-ED64-49B0-B746-581A0E479954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92fe935-c8a4-4285-b9e0-cd733623db3c"/>
  </ds:schemaRefs>
</ds:datastoreItem>
</file>

<file path=customXml/itemProps2.xml><?xml version="1.0" encoding="utf-8"?>
<ds:datastoreItem xmlns:ds="http://schemas.openxmlformats.org/officeDocument/2006/customXml" ds:itemID="{84C77F11-EC3F-4898-94BC-CE69814F3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D7E6B-A1CC-4B97-9853-8DADE35A47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D898E08-BBE0-4DB7-941C-B836C8A62D6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0FD1EAB-0B72-4480-833E-7C04284BB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e92fe935-c8a4-4285-b9e0-cd733623d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227 - Formulier instemming Algemene voorwaarden</Template>
  <TotalTime>0</TotalTime>
  <Pages>1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5</cp:revision>
  <dcterms:created xsi:type="dcterms:W3CDTF">2022-11-09T08:14:00Z</dcterms:created>
  <dcterms:modified xsi:type="dcterms:W3CDTF">2022-11-09T08:16:00Z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0x01010046863A5F6222EC49ADE4F34D059DEE7E0057CF42DCB24484409094DF9B985F9A5B</vt:lpwstr>
  </property>
  <property fmtid="{D5CDD505-2E9C-101B-9397-08002B2CF9AE}" pid="3" name="_dlc_DocIdItemGuid">
    <vt:lpwstr>c50b5194-1129-4e1c-ab9d-bedd59dffa3e</vt:lpwstr>
  </property>
  <property fmtid="{D5CDD505-2E9C-101B-9397-08002B2CF9AE}" pid="4" name="Topic">
    <vt:lpwstr/>
  </property>
  <property fmtid="{D5CDD505-2E9C-101B-9397-08002B2CF9AE}" pid="5" name="DocumentSoort">
    <vt:lpwstr>28;#Formulier|c5c6b2b4-591a-4727-adeb-c84ff6225825</vt:lpwstr>
  </property>
  <property fmtid="{D5CDD505-2E9C-101B-9397-08002B2CF9AE}" pid="6" name="ProjectNr">
    <vt:lpwstr/>
  </property>
  <property fmtid="{D5CDD505-2E9C-101B-9397-08002B2CF9AE}" pid="7" name="AfzenderGeadresseerde">
    <vt:lpwstr>9;#Tenderned|9e8f9204-6bb4-4c6d-8b45-06eda84d4447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/>
  </property>
</Properties>
</file>