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C9B2B" w14:textId="7905D7A7" w:rsidR="00A83261" w:rsidRPr="009C05F5" w:rsidRDefault="008C7664" w:rsidP="00A83261">
      <w:pPr>
        <w:pStyle w:val="Kop2"/>
        <w:numPr>
          <w:ilvl w:val="0"/>
          <w:numId w:val="0"/>
        </w:numPr>
        <w:ind w:left="576" w:hanging="576"/>
        <w:rPr>
          <w:sz w:val="28"/>
          <w:szCs w:val="28"/>
        </w:rPr>
      </w:pPr>
      <w:bookmarkStart w:id="0" w:name="_Toc23771131"/>
      <w:r>
        <w:rPr>
          <w:sz w:val="28"/>
          <w:szCs w:val="28"/>
        </w:rPr>
        <w:t xml:space="preserve">Aanmeldformulier </w:t>
      </w:r>
      <w:bookmarkEnd w:id="0"/>
    </w:p>
    <w:p w14:paraId="7D39A2A0" w14:textId="77777777" w:rsidR="000F4A31" w:rsidRPr="003F76AE" w:rsidRDefault="000F4A31" w:rsidP="003F76AE">
      <w:pPr>
        <w:spacing w:line="240" w:lineRule="auto"/>
        <w:rPr>
          <w:rFonts w:ascii="Arial" w:hAnsi="Arial" w:cs="Arial"/>
          <w:bCs/>
        </w:rPr>
      </w:pPr>
    </w:p>
    <w:p w14:paraId="2720C472" w14:textId="482F6C41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 xml:space="preserve">De hierna te noemen </w:t>
      </w:r>
      <w:r w:rsidR="006B6462">
        <w:rPr>
          <w:rFonts w:ascii="Arial" w:hAnsi="Arial" w:cs="Arial"/>
          <w:sz w:val="22"/>
        </w:rPr>
        <w:t>partij</w:t>
      </w:r>
      <w:r w:rsidRPr="00372737">
        <w:rPr>
          <w:rFonts w:ascii="Arial" w:hAnsi="Arial" w:cs="Arial"/>
          <w:sz w:val="22"/>
        </w:rPr>
        <w:t>(</w:t>
      </w:r>
      <w:r w:rsidR="006B6462">
        <w:rPr>
          <w:rFonts w:ascii="Arial" w:hAnsi="Arial" w:cs="Arial"/>
          <w:sz w:val="22"/>
        </w:rPr>
        <w:t>en</w:t>
      </w:r>
      <w:r w:rsidRPr="00372737">
        <w:rPr>
          <w:rFonts w:ascii="Arial" w:hAnsi="Arial" w:cs="Arial"/>
          <w:sz w:val="22"/>
        </w:rPr>
        <w:t>):</w:t>
      </w:r>
    </w:p>
    <w:p w14:paraId="2F1D07AE" w14:textId="5E58D074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A) …………………………………………………………………………………</w:t>
      </w:r>
      <w:r w:rsidR="003F76AE">
        <w:rPr>
          <w:rFonts w:ascii="Arial" w:hAnsi="Arial" w:cs="Arial"/>
          <w:sz w:val="22"/>
        </w:rPr>
        <w:t>………………………</w:t>
      </w:r>
      <w:r w:rsidRPr="00372737">
        <w:rPr>
          <w:rFonts w:ascii="Arial" w:hAnsi="Arial" w:cs="Arial"/>
          <w:sz w:val="22"/>
        </w:rPr>
        <w:t>…….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1)</w:t>
      </w:r>
    </w:p>
    <w:p w14:paraId="1041DFFD" w14:textId="77777777" w:rsidR="006B6462" w:rsidRPr="00372737" w:rsidRDefault="006B6462" w:rsidP="00A83261">
      <w:pPr>
        <w:spacing w:line="240" w:lineRule="auto"/>
        <w:rPr>
          <w:rFonts w:ascii="Arial" w:hAnsi="Arial" w:cs="Arial"/>
          <w:sz w:val="22"/>
        </w:rPr>
      </w:pPr>
    </w:p>
    <w:p w14:paraId="07BC75E1" w14:textId="4A3AAB53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gevestigd te ……………………………………………………………………</w:t>
      </w:r>
      <w:r w:rsidR="003F76AE">
        <w:rPr>
          <w:rFonts w:ascii="Arial" w:hAnsi="Arial" w:cs="Arial"/>
          <w:sz w:val="22"/>
        </w:rPr>
        <w:t>………………………</w:t>
      </w:r>
      <w:r w:rsidRPr="00372737">
        <w:rPr>
          <w:rFonts w:ascii="Arial" w:hAnsi="Arial" w:cs="Arial"/>
          <w:sz w:val="22"/>
        </w:rPr>
        <w:t>……...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2)</w:t>
      </w:r>
    </w:p>
    <w:p w14:paraId="47CB74C1" w14:textId="77777777" w:rsidR="006B6462" w:rsidRPr="00372737" w:rsidRDefault="006B6462" w:rsidP="00A83261">
      <w:pPr>
        <w:spacing w:line="240" w:lineRule="auto"/>
        <w:rPr>
          <w:rFonts w:ascii="Arial" w:hAnsi="Arial" w:cs="Arial"/>
          <w:sz w:val="22"/>
        </w:rPr>
      </w:pPr>
    </w:p>
    <w:p w14:paraId="64030025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KvK-nummer …………………………………………………………………</w:t>
      </w:r>
      <w:r w:rsidR="003F76AE">
        <w:rPr>
          <w:rFonts w:ascii="Arial" w:hAnsi="Arial" w:cs="Arial"/>
          <w:sz w:val="22"/>
        </w:rPr>
        <w:t>……………………….</w:t>
      </w:r>
      <w:r w:rsidRPr="00372737">
        <w:rPr>
          <w:rFonts w:ascii="Arial" w:hAnsi="Arial" w:cs="Arial"/>
          <w:sz w:val="22"/>
        </w:rPr>
        <w:t>………..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3)</w:t>
      </w:r>
    </w:p>
    <w:p w14:paraId="62296940" w14:textId="634AF5A4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4DBE7323" w14:textId="77777777" w:rsidR="006B6462" w:rsidRPr="00372737" w:rsidRDefault="006B6462" w:rsidP="00A83261">
      <w:pPr>
        <w:spacing w:line="240" w:lineRule="auto"/>
        <w:rPr>
          <w:rFonts w:ascii="Arial" w:hAnsi="Arial" w:cs="Arial"/>
          <w:sz w:val="22"/>
        </w:rPr>
      </w:pPr>
    </w:p>
    <w:p w14:paraId="69B7A5F9" w14:textId="1E53E866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B) ………………………………</w:t>
      </w:r>
      <w:r w:rsidR="003F76AE">
        <w:rPr>
          <w:rFonts w:ascii="Arial" w:hAnsi="Arial" w:cs="Arial"/>
          <w:sz w:val="22"/>
        </w:rPr>
        <w:t>……………………….</w:t>
      </w:r>
      <w:r w:rsidRPr="00372737">
        <w:rPr>
          <w:rFonts w:ascii="Arial" w:hAnsi="Arial" w:cs="Arial"/>
          <w:sz w:val="22"/>
        </w:rPr>
        <w:t>……………………………………………………….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1)</w:t>
      </w:r>
    </w:p>
    <w:p w14:paraId="14074D00" w14:textId="77777777" w:rsidR="006B6462" w:rsidRPr="00372737" w:rsidRDefault="006B6462" w:rsidP="00A83261">
      <w:pPr>
        <w:spacing w:line="240" w:lineRule="auto"/>
        <w:rPr>
          <w:rFonts w:ascii="Arial" w:hAnsi="Arial" w:cs="Arial"/>
          <w:sz w:val="22"/>
        </w:rPr>
      </w:pPr>
    </w:p>
    <w:p w14:paraId="4567269C" w14:textId="7721B876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gevestigd te …………………………</w:t>
      </w:r>
      <w:r w:rsidR="003F76AE">
        <w:rPr>
          <w:rFonts w:ascii="Arial" w:hAnsi="Arial" w:cs="Arial"/>
          <w:sz w:val="22"/>
        </w:rPr>
        <w:t>……………………….</w:t>
      </w:r>
      <w:r w:rsidRPr="00372737">
        <w:rPr>
          <w:rFonts w:ascii="Arial" w:hAnsi="Arial" w:cs="Arial"/>
          <w:sz w:val="22"/>
        </w:rPr>
        <w:t xml:space="preserve">………………………………………………... 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2)</w:t>
      </w:r>
    </w:p>
    <w:p w14:paraId="63AE814C" w14:textId="77777777" w:rsidR="006B6462" w:rsidRPr="00372737" w:rsidRDefault="006B6462" w:rsidP="00A83261">
      <w:pPr>
        <w:spacing w:line="240" w:lineRule="auto"/>
        <w:rPr>
          <w:rFonts w:ascii="Arial" w:hAnsi="Arial" w:cs="Arial"/>
          <w:sz w:val="22"/>
        </w:rPr>
      </w:pPr>
    </w:p>
    <w:p w14:paraId="214110C1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KvK-nummer …………………………</w:t>
      </w:r>
      <w:r w:rsidR="003F76AE">
        <w:rPr>
          <w:rFonts w:ascii="Arial" w:hAnsi="Arial" w:cs="Arial"/>
          <w:sz w:val="22"/>
        </w:rPr>
        <w:t>……………………….</w:t>
      </w:r>
      <w:r w:rsidRPr="00372737">
        <w:rPr>
          <w:rFonts w:ascii="Arial" w:hAnsi="Arial" w:cs="Arial"/>
          <w:sz w:val="22"/>
        </w:rPr>
        <w:t>………………………………………………..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3)</w:t>
      </w:r>
    </w:p>
    <w:p w14:paraId="582C8D09" w14:textId="38A33952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68DACA2A" w14:textId="77777777" w:rsidR="006B6462" w:rsidRPr="00372737" w:rsidRDefault="006B6462" w:rsidP="00A83261">
      <w:pPr>
        <w:spacing w:line="240" w:lineRule="auto"/>
        <w:rPr>
          <w:rFonts w:ascii="Arial" w:hAnsi="Arial" w:cs="Arial"/>
          <w:sz w:val="22"/>
        </w:rPr>
      </w:pPr>
    </w:p>
    <w:p w14:paraId="402B72B4" w14:textId="7DFD3B19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C) …………………………………………</w:t>
      </w:r>
      <w:r w:rsidR="003F76AE">
        <w:rPr>
          <w:rFonts w:ascii="Arial" w:hAnsi="Arial" w:cs="Arial"/>
          <w:sz w:val="22"/>
        </w:rPr>
        <w:t>……………………….</w:t>
      </w:r>
      <w:r w:rsidRPr="00372737">
        <w:rPr>
          <w:rFonts w:ascii="Arial" w:hAnsi="Arial" w:cs="Arial"/>
          <w:sz w:val="22"/>
        </w:rPr>
        <w:t>…………………………………………….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1)</w:t>
      </w:r>
    </w:p>
    <w:p w14:paraId="76D13A45" w14:textId="77777777" w:rsidR="006B6462" w:rsidRPr="00372737" w:rsidRDefault="006B6462" w:rsidP="00A83261">
      <w:pPr>
        <w:spacing w:line="240" w:lineRule="auto"/>
        <w:rPr>
          <w:rFonts w:ascii="Arial" w:hAnsi="Arial" w:cs="Arial"/>
          <w:sz w:val="22"/>
        </w:rPr>
      </w:pPr>
    </w:p>
    <w:p w14:paraId="458592EC" w14:textId="5BF9173C" w:rsidR="006B6462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gevestigd te ………………………………</w:t>
      </w:r>
      <w:r w:rsidR="003F76AE">
        <w:rPr>
          <w:rFonts w:ascii="Arial" w:hAnsi="Arial" w:cs="Arial"/>
          <w:sz w:val="22"/>
        </w:rPr>
        <w:t>……………………….</w:t>
      </w:r>
      <w:r w:rsidRPr="00372737">
        <w:rPr>
          <w:rFonts w:ascii="Arial" w:hAnsi="Arial" w:cs="Arial"/>
          <w:sz w:val="22"/>
        </w:rPr>
        <w:t xml:space="preserve">…………………………………………... 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2)</w:t>
      </w:r>
    </w:p>
    <w:p w14:paraId="5DA0AB62" w14:textId="77777777" w:rsidR="006B6462" w:rsidRPr="00372737" w:rsidRDefault="006B6462" w:rsidP="00A83261">
      <w:pPr>
        <w:spacing w:line="240" w:lineRule="auto"/>
        <w:rPr>
          <w:rFonts w:ascii="Arial" w:hAnsi="Arial" w:cs="Arial"/>
          <w:sz w:val="22"/>
        </w:rPr>
      </w:pPr>
    </w:p>
    <w:p w14:paraId="63D5813C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KvK-nummer ……………………………</w:t>
      </w:r>
      <w:r w:rsidR="003F76AE">
        <w:rPr>
          <w:rFonts w:ascii="Arial" w:hAnsi="Arial" w:cs="Arial"/>
          <w:sz w:val="22"/>
        </w:rPr>
        <w:t>……………………….</w:t>
      </w:r>
      <w:r w:rsidRPr="00372737">
        <w:rPr>
          <w:rFonts w:ascii="Arial" w:hAnsi="Arial" w:cs="Arial"/>
          <w:sz w:val="22"/>
        </w:rPr>
        <w:t>……………………………………………..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3)</w:t>
      </w:r>
    </w:p>
    <w:p w14:paraId="10CBC9FE" w14:textId="77777777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7510DE07" w14:textId="77777777" w:rsidR="004F4273" w:rsidRPr="004F4273" w:rsidRDefault="004F4273" w:rsidP="004F4273">
      <w:pPr>
        <w:spacing w:line="240" w:lineRule="auto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>Toelichting:</w:t>
      </w:r>
    </w:p>
    <w:p w14:paraId="23229AB2" w14:textId="77777777" w:rsidR="004F4273" w:rsidRPr="004F4273" w:rsidRDefault="004F4273" w:rsidP="004F4273">
      <w:pPr>
        <w:spacing w:line="240" w:lineRule="auto"/>
        <w:ind w:left="357" w:hanging="357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 xml:space="preserve">1) </w:t>
      </w:r>
      <w:r w:rsidRPr="004F4273">
        <w:rPr>
          <w:rFonts w:ascii="Arial" w:hAnsi="Arial" w:cs="Arial"/>
          <w:sz w:val="18"/>
          <w:szCs w:val="18"/>
        </w:rPr>
        <w:tab/>
        <w:t>Bij een natuurlijke persoon naam en voornamen voluit, bij een rechtspersoon de statutaire naam.</w:t>
      </w:r>
    </w:p>
    <w:p w14:paraId="019564BA" w14:textId="77777777" w:rsidR="004F4273" w:rsidRPr="004F4273" w:rsidRDefault="004F4273" w:rsidP="004F4273">
      <w:pPr>
        <w:spacing w:line="240" w:lineRule="auto"/>
        <w:ind w:left="357" w:hanging="357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 xml:space="preserve">2) </w:t>
      </w:r>
      <w:r w:rsidRPr="004F4273">
        <w:rPr>
          <w:rFonts w:ascii="Arial" w:hAnsi="Arial" w:cs="Arial"/>
          <w:sz w:val="18"/>
          <w:szCs w:val="18"/>
        </w:rPr>
        <w:tab/>
        <w:t xml:space="preserve">Bij een natuurlijke persoon de woonplaats, bij een rechtspersoon de vestigingsplaats, met volledig adres en </w:t>
      </w:r>
      <w:proofErr w:type="spellStart"/>
      <w:r w:rsidRPr="004F4273">
        <w:rPr>
          <w:rFonts w:ascii="Arial" w:hAnsi="Arial" w:cs="Arial"/>
          <w:sz w:val="18"/>
          <w:szCs w:val="18"/>
        </w:rPr>
        <w:t>zonodig</w:t>
      </w:r>
      <w:proofErr w:type="spellEnd"/>
      <w:r w:rsidRPr="004F4273">
        <w:rPr>
          <w:rFonts w:ascii="Arial" w:hAnsi="Arial" w:cs="Arial"/>
          <w:sz w:val="18"/>
          <w:szCs w:val="18"/>
        </w:rPr>
        <w:t xml:space="preserve"> vermelding van provincie en land.</w:t>
      </w:r>
    </w:p>
    <w:p w14:paraId="5B45E0AD" w14:textId="77777777" w:rsidR="004F4273" w:rsidRPr="004F4273" w:rsidRDefault="004F4273" w:rsidP="004F4273">
      <w:pPr>
        <w:spacing w:line="240" w:lineRule="auto"/>
        <w:ind w:left="357" w:hanging="357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 xml:space="preserve">3) </w:t>
      </w:r>
      <w:r w:rsidRPr="004F4273">
        <w:rPr>
          <w:rFonts w:ascii="Arial" w:hAnsi="Arial" w:cs="Arial"/>
          <w:sz w:val="18"/>
          <w:szCs w:val="18"/>
        </w:rPr>
        <w:tab/>
        <w:t xml:space="preserve">Hier indien Nederland niet het vestigingsland is, </w:t>
      </w:r>
      <w:proofErr w:type="spellStart"/>
      <w:r w:rsidRPr="004F4273">
        <w:rPr>
          <w:rFonts w:ascii="Arial" w:hAnsi="Arial" w:cs="Arial"/>
          <w:sz w:val="18"/>
          <w:szCs w:val="18"/>
        </w:rPr>
        <w:t>zonodig</w:t>
      </w:r>
      <w:proofErr w:type="spellEnd"/>
      <w:r w:rsidRPr="004F4273">
        <w:rPr>
          <w:rFonts w:ascii="Arial" w:hAnsi="Arial" w:cs="Arial"/>
          <w:sz w:val="18"/>
          <w:szCs w:val="18"/>
        </w:rPr>
        <w:t xml:space="preserve"> het land en de vestigingsplaats van de KvK aangeven</w:t>
      </w:r>
    </w:p>
    <w:p w14:paraId="22C93407" w14:textId="59AF9A62" w:rsidR="004F4273" w:rsidRDefault="004F4273" w:rsidP="00A83261">
      <w:pPr>
        <w:spacing w:line="240" w:lineRule="auto"/>
        <w:rPr>
          <w:rFonts w:ascii="Arial" w:hAnsi="Arial" w:cs="Arial"/>
          <w:sz w:val="22"/>
        </w:rPr>
      </w:pPr>
    </w:p>
    <w:p w14:paraId="40C2870E" w14:textId="01C40A11" w:rsidR="00412B02" w:rsidRDefault="00412B02" w:rsidP="00A83261">
      <w:pPr>
        <w:spacing w:line="240" w:lineRule="auto"/>
        <w:rPr>
          <w:rFonts w:ascii="Arial" w:hAnsi="Arial" w:cs="Arial"/>
          <w:sz w:val="22"/>
        </w:rPr>
      </w:pPr>
    </w:p>
    <w:p w14:paraId="58C2E9D1" w14:textId="77777777" w:rsidR="00412B02" w:rsidRPr="00372737" w:rsidRDefault="00412B02" w:rsidP="00A83261">
      <w:pPr>
        <w:spacing w:line="240" w:lineRule="auto"/>
        <w:rPr>
          <w:rFonts w:ascii="Arial" w:hAnsi="Arial" w:cs="Arial"/>
          <w:sz w:val="22"/>
        </w:rPr>
      </w:pPr>
    </w:p>
    <w:p w14:paraId="1BDDB40E" w14:textId="1541FCF4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 xml:space="preserve">Verklaart (verklaren) zich door ondertekening dezes </w:t>
      </w:r>
      <w:r w:rsidR="00D15165">
        <w:rPr>
          <w:rFonts w:ascii="Arial" w:hAnsi="Arial" w:cs="Arial"/>
          <w:sz w:val="22"/>
        </w:rPr>
        <w:t xml:space="preserve">aan te melden voor </w:t>
      </w:r>
      <w:r w:rsidR="0019094D">
        <w:rPr>
          <w:rFonts w:ascii="Arial" w:hAnsi="Arial" w:cs="Arial"/>
          <w:sz w:val="22"/>
        </w:rPr>
        <w:t>de i</w:t>
      </w:r>
      <w:r w:rsidR="0019094D">
        <w:rPr>
          <w:rFonts w:ascii="Arial" w:hAnsi="Arial" w:cs="Arial"/>
          <w:sz w:val="22"/>
        </w:rPr>
        <w:t>nzameling en verwerking van annex I, IV, V en VI scheepsafval</w:t>
      </w:r>
    </w:p>
    <w:p w14:paraId="7F5B7569" w14:textId="0065BA7A" w:rsidR="00700363" w:rsidRDefault="00700363" w:rsidP="00BC3EA4">
      <w:pPr>
        <w:spacing w:line="240" w:lineRule="auto"/>
        <w:rPr>
          <w:rFonts w:ascii="Arial" w:hAnsi="Arial" w:cs="Arial"/>
          <w:sz w:val="22"/>
        </w:rPr>
      </w:pPr>
    </w:p>
    <w:p w14:paraId="668F510D" w14:textId="77777777" w:rsidR="00412B02" w:rsidRPr="00372737" w:rsidRDefault="00412B02" w:rsidP="00BC3EA4">
      <w:pPr>
        <w:spacing w:line="240" w:lineRule="auto"/>
        <w:rPr>
          <w:rFonts w:ascii="Arial" w:hAnsi="Arial" w:cs="Arial"/>
          <w:sz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5"/>
        <w:gridCol w:w="3978"/>
        <w:gridCol w:w="572"/>
        <w:gridCol w:w="4248"/>
      </w:tblGrid>
      <w:tr w:rsidR="00A83261" w:rsidRPr="00372737" w14:paraId="16E64C63" w14:textId="77777777" w:rsidTr="009C05F5"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2B44237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 xml:space="preserve">Gedaan te 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085D289A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8EB4FB8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 xml:space="preserve">,de 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65E3363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</w:t>
            </w:r>
          </w:p>
        </w:tc>
      </w:tr>
    </w:tbl>
    <w:p w14:paraId="1C0D2957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3FF7AAFF" w14:textId="2568129C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 xml:space="preserve">De </w:t>
      </w:r>
      <w:r w:rsidR="0015386A">
        <w:rPr>
          <w:rFonts w:ascii="Arial" w:hAnsi="Arial" w:cs="Arial"/>
          <w:sz w:val="22"/>
        </w:rPr>
        <w:t>aanmelder(s)</w:t>
      </w:r>
      <w:r w:rsidRPr="00372737">
        <w:rPr>
          <w:rFonts w:ascii="Arial" w:hAnsi="Arial" w:cs="Arial"/>
          <w:sz w:val="22"/>
        </w:rPr>
        <w:t xml:space="preserve">, </w:t>
      </w: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7517"/>
        <w:gridCol w:w="2070"/>
      </w:tblGrid>
      <w:tr w:rsidR="00A83261" w:rsidRPr="00372737" w14:paraId="559A31D4" w14:textId="77777777" w:rsidTr="009C05F5"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1B67E1EA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A)</w:t>
            </w:r>
          </w:p>
        </w:tc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7B528959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.............................................………….….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A043114" w14:textId="77777777" w:rsidR="00A83261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(handtekening)</w:t>
            </w:r>
          </w:p>
          <w:p w14:paraId="286C1624" w14:textId="4890E73F" w:rsidR="00412B02" w:rsidRPr="00372737" w:rsidRDefault="00412B02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17766830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7517"/>
        <w:gridCol w:w="2070"/>
      </w:tblGrid>
      <w:tr w:rsidR="00A83261" w:rsidRPr="00372737" w14:paraId="197E406A" w14:textId="77777777" w:rsidTr="009C05F5"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3487A892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B)</w:t>
            </w:r>
          </w:p>
        </w:tc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535AA62E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................................................…………...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18568B1" w14:textId="77777777" w:rsidR="00A83261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(handtekening)</w:t>
            </w:r>
          </w:p>
          <w:p w14:paraId="57A614F1" w14:textId="0DDBBA44" w:rsidR="00412B02" w:rsidRPr="00372737" w:rsidRDefault="00412B02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1B79D456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7517"/>
        <w:gridCol w:w="2070"/>
      </w:tblGrid>
      <w:tr w:rsidR="00A83261" w:rsidRPr="00372737" w14:paraId="5F91E376" w14:textId="77777777" w:rsidTr="009C05F5"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2BD3B911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C)</w:t>
            </w:r>
          </w:p>
        </w:tc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746F8223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...................................................…………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8ADD8AC" w14:textId="77777777" w:rsidR="00A83261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(handtekening)</w:t>
            </w:r>
          </w:p>
          <w:p w14:paraId="74E0650F" w14:textId="360E2BAA" w:rsidR="00412B02" w:rsidRPr="00372737" w:rsidRDefault="00412B02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7AD01F2C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sectPr w:rsidR="00A83261" w:rsidRPr="00372737" w:rsidSect="007A142E">
      <w:headerReference w:type="default" r:id="rId12"/>
      <w:footerReference w:type="default" r:id="rId13"/>
      <w:pgSz w:w="12240" w:h="15840" w:code="1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900AE" w14:textId="77777777" w:rsidR="00E508CD" w:rsidRDefault="00E508CD" w:rsidP="00700363">
      <w:pPr>
        <w:spacing w:line="240" w:lineRule="auto"/>
      </w:pPr>
      <w:r>
        <w:separator/>
      </w:r>
    </w:p>
  </w:endnote>
  <w:endnote w:type="continuationSeparator" w:id="0">
    <w:p w14:paraId="2AED3BC5" w14:textId="77777777" w:rsidR="00E508CD" w:rsidRDefault="00E508CD" w:rsidP="007003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&amp;W Syntax (Adobe)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387801"/>
      <w:docPartObj>
        <w:docPartGallery w:val="Page Numbers (Bottom of Page)"/>
        <w:docPartUnique/>
      </w:docPartObj>
    </w:sdtPr>
    <w:sdtEndPr>
      <w:rPr>
        <w:rFonts w:ascii="Arial" w:hAnsi="Arial" w:cs="Arial"/>
        <w:color w:val="4472C4" w:themeColor="accent1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4472C4" w:themeColor="accent1"/>
          </w:rPr>
        </w:sdtEndPr>
        <w:sdtContent>
          <w:p w14:paraId="3C9DE9B7" w14:textId="77777777" w:rsidR="00700363" w:rsidRPr="007A142E" w:rsidRDefault="00700363">
            <w:pPr>
              <w:pStyle w:val="Voettekst"/>
              <w:jc w:val="right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begin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instrText xml:space="preserve"> PAGE </w:instrTex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separate"/>
            </w:r>
            <w:r w:rsidRPr="007A142E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>2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end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  <w:lang w:val="nl-NL"/>
              </w:rPr>
              <w:t>/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begin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instrText xml:space="preserve"> NUMPAGES  </w:instrTex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separate"/>
            </w:r>
            <w:r w:rsidRPr="007A142E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>2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end"/>
            </w:r>
          </w:p>
        </w:sdtContent>
      </w:sdt>
    </w:sdtContent>
  </w:sdt>
  <w:p w14:paraId="111BE6AD" w14:textId="77777777" w:rsidR="00700363" w:rsidRDefault="007003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8DE1D" w14:textId="77777777" w:rsidR="00E508CD" w:rsidRDefault="00E508CD" w:rsidP="00700363">
      <w:pPr>
        <w:spacing w:line="240" w:lineRule="auto"/>
      </w:pPr>
      <w:r>
        <w:separator/>
      </w:r>
    </w:p>
  </w:footnote>
  <w:footnote w:type="continuationSeparator" w:id="0">
    <w:p w14:paraId="636AF709" w14:textId="77777777" w:rsidR="00E508CD" w:rsidRDefault="00E508CD" w:rsidP="007003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7993" w14:textId="77777777" w:rsidR="00700363" w:rsidRDefault="0070036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7BAB77B4" wp14:editId="7C1C21A2">
          <wp:simplePos x="0" y="0"/>
          <wp:positionH relativeFrom="column">
            <wp:posOffset>6316980</wp:posOffset>
          </wp:positionH>
          <wp:positionV relativeFrom="paragraph">
            <wp:posOffset>-242570</wp:posOffset>
          </wp:positionV>
          <wp:extent cx="603849" cy="250175"/>
          <wp:effectExtent l="0" t="0" r="6350" b="0"/>
          <wp:wrapNone/>
          <wp:docPr id="4" name="Afbeelding 1" descr="Groningen Seapor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oningen Seaport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49" cy="25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C6F4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37962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CD"/>
    <w:rsid w:val="000E0A2D"/>
    <w:rsid w:val="000F4A31"/>
    <w:rsid w:val="0015386A"/>
    <w:rsid w:val="0019094D"/>
    <w:rsid w:val="003F76AE"/>
    <w:rsid w:val="00412B02"/>
    <w:rsid w:val="004F33F5"/>
    <w:rsid w:val="004F4273"/>
    <w:rsid w:val="005D0C63"/>
    <w:rsid w:val="006B6462"/>
    <w:rsid w:val="00700363"/>
    <w:rsid w:val="007A142E"/>
    <w:rsid w:val="008C7664"/>
    <w:rsid w:val="009C05F5"/>
    <w:rsid w:val="00A83261"/>
    <w:rsid w:val="00BC3EA4"/>
    <w:rsid w:val="00C6531B"/>
    <w:rsid w:val="00D15165"/>
    <w:rsid w:val="00DF69CD"/>
    <w:rsid w:val="00E508CD"/>
    <w:rsid w:val="00E944C0"/>
    <w:rsid w:val="00F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29B2"/>
  <w15:chartTrackingRefBased/>
  <w15:docId w15:val="{F5CD2829-7608-49F5-A0E1-D17EA8CC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3261"/>
    <w:pPr>
      <w:spacing w:line="276" w:lineRule="auto"/>
    </w:pPr>
    <w:rPr>
      <w:rFonts w:ascii="Calibri" w:eastAsia="Calibri" w:hAnsi="Calibri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A83261"/>
    <w:pPr>
      <w:keepNext/>
      <w:keepLines/>
      <w:numPr>
        <w:numId w:val="1"/>
      </w:numPr>
      <w:spacing w:before="480"/>
      <w:outlineLvl w:val="0"/>
    </w:pPr>
    <w:rPr>
      <w:rFonts w:eastAsia="Times New Roman"/>
      <w:b/>
      <w:bCs/>
      <w:color w:val="0070C0"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A83261"/>
    <w:pPr>
      <w:keepNext/>
      <w:keepLines/>
      <w:numPr>
        <w:ilvl w:val="1"/>
        <w:numId w:val="1"/>
      </w:numPr>
      <w:spacing w:before="200"/>
      <w:outlineLvl w:val="1"/>
    </w:pPr>
    <w:rPr>
      <w:rFonts w:ascii="Arial" w:eastAsiaTheme="majorEastAsia" w:hAnsi="Arial" w:cstheme="majorBidi"/>
      <w:b/>
      <w:bCs/>
      <w:color w:val="4472C4" w:themeColor="accent1"/>
      <w:sz w:val="24"/>
      <w:szCs w:val="26"/>
    </w:rPr>
  </w:style>
  <w:style w:type="paragraph" w:styleId="Kop3">
    <w:name w:val="heading 3"/>
    <w:aliases w:val="Voorwoord,Level 1 - 1,Sub-paragraaf,Subparagraaf,Subparagraafkop"/>
    <w:basedOn w:val="Standaard"/>
    <w:next w:val="Standaard"/>
    <w:link w:val="Kop3Char"/>
    <w:uiPriority w:val="99"/>
    <w:unhideWhenUsed/>
    <w:qFormat/>
    <w:rsid w:val="00A83261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9"/>
    <w:unhideWhenUsed/>
    <w:qFormat/>
    <w:rsid w:val="00A83261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iPriority w:val="99"/>
    <w:unhideWhenUsed/>
    <w:qFormat/>
    <w:rsid w:val="00A8326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9"/>
    <w:unhideWhenUsed/>
    <w:qFormat/>
    <w:rsid w:val="00A8326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unhideWhenUsed/>
    <w:qFormat/>
    <w:rsid w:val="00A8326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unhideWhenUsed/>
    <w:qFormat/>
    <w:rsid w:val="00A8326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qFormat/>
    <w:rsid w:val="00A8326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A83261"/>
    <w:rPr>
      <w:rFonts w:ascii="Calibri" w:eastAsia="Times New Roman" w:hAnsi="Calibri" w:cs="Times New Roman"/>
      <w:b/>
      <w:bCs/>
      <w:color w:val="0070C0"/>
      <w:sz w:val="28"/>
      <w:szCs w:val="28"/>
      <w:lang w:val="x-none" w:eastAsia="x-none"/>
    </w:rPr>
  </w:style>
  <w:style w:type="character" w:customStyle="1" w:styleId="Kop2Char">
    <w:name w:val="Kop 2 Char"/>
    <w:basedOn w:val="Standaardalinea-lettertype"/>
    <w:link w:val="Kop2"/>
    <w:uiPriority w:val="99"/>
    <w:rsid w:val="00A83261"/>
    <w:rPr>
      <w:rFonts w:ascii="Arial" w:eastAsiaTheme="majorEastAsia" w:hAnsi="Arial" w:cstheme="majorBidi"/>
      <w:b/>
      <w:bCs/>
      <w:color w:val="4472C4" w:themeColor="accent1"/>
      <w:sz w:val="24"/>
      <w:szCs w:val="26"/>
    </w:rPr>
  </w:style>
  <w:style w:type="character" w:customStyle="1" w:styleId="Kop3Char">
    <w:name w:val="Kop 3 Char"/>
    <w:aliases w:val="Voorwoord Char,Level 1 - 1 Char,Sub-paragraaf Char,Subparagraaf Char,Subparagraafkop Char"/>
    <w:basedOn w:val="Standaardalinea-lettertype"/>
    <w:link w:val="Kop3"/>
    <w:uiPriority w:val="99"/>
    <w:rsid w:val="00A83261"/>
    <w:rPr>
      <w:rFonts w:ascii="Calibri" w:eastAsiaTheme="majorEastAsia" w:hAnsi="Calibri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9"/>
    <w:rsid w:val="00A83261"/>
    <w:rPr>
      <w:rFonts w:ascii="Calibri" w:eastAsiaTheme="majorEastAsia" w:hAnsi="Calibri" w:cstheme="majorBidi"/>
      <w:bCs/>
      <w:i/>
      <w:iCs/>
      <w:sz w:val="20"/>
    </w:rPr>
  </w:style>
  <w:style w:type="character" w:customStyle="1" w:styleId="Kop5Char">
    <w:name w:val="Kop 5 Char"/>
    <w:basedOn w:val="Standaardalinea-lettertype"/>
    <w:link w:val="Kop5"/>
    <w:uiPriority w:val="99"/>
    <w:rsid w:val="00A83261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9"/>
    <w:rsid w:val="00A83261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9"/>
    <w:rsid w:val="00A8326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9"/>
    <w:rsid w:val="00A8326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9"/>
    <w:rsid w:val="00A832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3261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3261"/>
    <w:rPr>
      <w:rFonts w:ascii="Calibri" w:eastAsia="Calibri" w:hAnsi="Calibri" w:cs="Times New Roman"/>
      <w:sz w:val="20"/>
      <w:lang w:val="x-none"/>
    </w:rPr>
  </w:style>
  <w:style w:type="paragraph" w:styleId="Tekstopmerking">
    <w:name w:val="annotation text"/>
    <w:basedOn w:val="Standaard"/>
    <w:link w:val="TekstopmerkingChar"/>
    <w:uiPriority w:val="99"/>
    <w:semiHidden/>
    <w:rsid w:val="00A83261"/>
    <w:pPr>
      <w:tabs>
        <w:tab w:val="left" w:pos="284"/>
        <w:tab w:val="left" w:pos="2694"/>
        <w:tab w:val="left" w:pos="3544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V&amp;W Syntax (Adobe)" w:eastAsia="Times New Roman" w:hAnsi="V&amp;W Syntax (Adobe)" w:cs="V&amp;W Syntax (Adobe)"/>
      <w:sz w:val="18"/>
      <w:szCs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83261"/>
    <w:rPr>
      <w:rFonts w:ascii="V&amp;W Syntax (Adobe)" w:eastAsia="Times New Roman" w:hAnsi="V&amp;W Syntax (Adobe)" w:cs="V&amp;W Syntax (Adobe)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0036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036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H\OneDrive%20-%20Groningen%20Seaports%20NV\Bureaublad\HAP\236%20-%20Inschrijfbilje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6d6fd0a0-e73e-48d2-9e16-5c80ca3c5db6">Bedrijfsvertrouwelijk</Vertrouwelijkheid>
    <_dlc_DocId xmlns="e92fe935-c8a4-4285-b9e0-cd733623db3c">RKKYZPNWYVAN-284649207-779</_dlc_DocId>
    <_dlc_DocIdUrl xmlns="e92fe935-c8a4-4285-b9e0-cd733623db3c">
      <Url>https://groningenseaportsnv.sharepoint.com/sites/TEAM-Projectsupport/_layouts/15/DocIdRedir.aspx?ID=RKKYZPNWYVAN-284649207-779</Url>
      <Description>RKKYZPNWYVAN-284649207-779</Description>
    </_dlc_DocIdUrl>
    <ToestemmingNr xmlns="6d6fd0a0-e73e-48d2-9e16-5c80ca3c5db6" xsi:nil="true"/>
    <DatumOpStuk xmlns="6d6fd0a0-e73e-48d2-9e16-5c80ca3c5db6" xsi:nil="true"/>
    <PostType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c5c6b2b4-591a-4727-adeb-c84ff6225825</TermId>
        </TermInfo>
      </Terms>
    </ba2b5568e00c48c58e469b0a9f413512>
    <Behandelaar xmlns="6d6fd0a0-e73e-48d2-9e16-5c80ca3c5db6">
      <UserInfo>
        <DisplayName/>
        <AccountId xsi:nil="true"/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28</Value>
    </TaxCatchAll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 xsi:nil="true"/>
    <gspKenmerk xmlns="6d6fd0a0-e73e-48d2-9e16-5c80ca3c5db6" xsi:nil="true"/>
    <la025304fa2345e1832b8f4c1cae977f xmlns="6d6fd0a0-e73e-48d2-9e16-5c80ca3c5db6">
      <Terms xmlns="http://schemas.microsoft.com/office/infopath/2007/PartnerControls"/>
    </la025304fa2345e1832b8f4c1cae977f>
    <h93e6af132d8406c9866c9470eecd5ed xmlns="6d6fd0a0-e73e-48d2-9e16-5c80ca3c5db6">
      <Terms xmlns="http://schemas.microsoft.com/office/infopath/2007/PartnerControls"/>
    </h93e6af132d8406c9866c9470eecd5ed>
  </documentManagement>
</p:properties>
</file>

<file path=customXml/item3.xml><?xml version="1.0" encoding="utf-8"?>
<?mso-contentType ?>
<SharedContentType xmlns="Microsoft.SharePoint.Taxonomy.ContentTypeSync" SourceId="5a5d1ad2-fa5c-47db-9da2-e0f51743bacf" ContentTypeId="0x010100558EB65DE8FB2443A7419F53CB5B2F65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SP Thema" ma:contentTypeID="0x010100558EB65DE8FB2443A7419F53CB5B2F650700449272924E6A7A40A9F27AFB3594EE42" ma:contentTypeVersion="51" ma:contentTypeDescription="" ma:contentTypeScope="" ma:versionID="7b31ecc0407d6e85d6b4676d9c8edefb">
  <xsd:schema xmlns:xsd="http://www.w3.org/2001/XMLSchema" xmlns:xs="http://www.w3.org/2001/XMLSchema" xmlns:p="http://schemas.microsoft.com/office/2006/metadata/properties" xmlns:ns2="6d6fd0a0-e73e-48d2-9e16-5c80ca3c5db6" xmlns:ns3="e92fe935-c8a4-4285-b9e0-cd733623db3c" targetNamespace="http://schemas.microsoft.com/office/2006/metadata/properties" ma:root="true" ma:fieldsID="dca3ed92a4d191252dcf28272974d210" ns2:_="" ns3:_="">
    <xsd:import namespace="6d6fd0a0-e73e-48d2-9e16-5c80ca3c5db6"/>
    <xsd:import namespace="e92fe935-c8a4-4285-b9e0-cd733623db3c"/>
    <xsd:element name="properties">
      <xsd:complexType>
        <xsd:sequence>
          <xsd:element name="documentManagement">
            <xsd:complexType>
              <xsd:all>
                <xsd:element ref="ns2:DatumOpStuk" minOccurs="0"/>
                <xsd:element ref="ns2:BeschrijvingInhoud" minOccurs="0"/>
                <xsd:element ref="ns2:Behandelaar" minOccurs="0"/>
                <xsd:element ref="ns2:Vertrouwelijkheid" minOccurs="0"/>
                <xsd:element ref="ns2:UitAfhDatum" minOccurs="0"/>
                <xsd:element ref="ns2:PostType" minOccurs="0"/>
                <xsd:element ref="ns2:RegDatum" minOccurs="0"/>
                <xsd:element ref="ns2:gspKenmerk" minOccurs="0"/>
                <xsd:element ref="ns2:ba2b5568e00c48c58e469b0a9f413512" minOccurs="0"/>
                <xsd:element ref="ns2:TaxCatchAll" minOccurs="0"/>
                <xsd:element ref="ns2:TaxCatchAllLabel" minOccurs="0"/>
                <xsd:element ref="ns2:m1c1089021ba4db7bed31e16ccd9d4ab" minOccurs="0"/>
                <xsd:element ref="ns2:la025304fa2345e1832b8f4c1cae977f" minOccurs="0"/>
                <xsd:element ref="ns2:h93e6af132d8406c9866c9470eecd5ed" minOccurs="0"/>
                <xsd:element ref="ns2:ToestemmingN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4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Behandelaar" ma:index="6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7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UitAfhDatum" ma:index="8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PostType" ma:index="9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RegDatum" ma:index="10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1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a2b5568e00c48c58e469b0a9f413512" ma:index="13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7a99ac25-4c2c-454e-a33b-b87920d8e917}" ma:internalName="TaxCatchAll" ma:showField="CatchAllData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7a99ac25-4c2c-454e-a33b-b87920d8e917}" ma:internalName="TaxCatchAllLabel" ma:readOnly="true" ma:showField="CatchAllDataLabel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17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93e6af132d8406c9866c9470eecd5ed" ma:index="24" nillable="true" ma:taxonomy="true" ma:internalName="h93e6af132d8406c9866c9470eecd5ed" ma:taxonomyFieldName="gspThema" ma:displayName="Thema" ma:default="" ma:fieldId="{193e6af1-32d8-406c-9866-c9470eecd5ed}" ma:taxonomyMulti="true" ma:sspId="5a5d1ad2-fa5c-47db-9da2-e0f51743bacf" ma:termSetId="409156ad-0a11-4cca-8b0b-774750542f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estemmingNr" ma:index="26" nillable="true" ma:displayName="Toestemmingnummer" ma:internalName="Toestemming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fe935-c8a4-4285-b9e0-cd733623db3c" elementFormDefault="qualified">
    <xsd:import namespace="http://schemas.microsoft.com/office/2006/documentManagement/types"/>
    <xsd:import namespace="http://schemas.microsoft.com/office/infopath/2007/PartnerControls"/>
    <xsd:element name="_dlc_DocId" ma:index="2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94A0333-1329-4CB0-8794-2CC651B54B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EA6AFD-B635-4E0A-AE5A-7E4FC4E5DD1D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e92fe935-c8a4-4285-b9e0-cd733623db3c"/>
  </ds:schemaRefs>
</ds:datastoreItem>
</file>

<file path=customXml/itemProps3.xml><?xml version="1.0" encoding="utf-8"?>
<ds:datastoreItem xmlns:ds="http://schemas.openxmlformats.org/officeDocument/2006/customXml" ds:itemID="{447170EF-3105-449D-A95F-88FB4C16F92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EFAC97C-83C9-467F-B824-E4EC56665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e92fe935-c8a4-4285-b9e0-cd733623d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5F9D9B-FB46-4315-A7B1-68351A1CE41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236 - Inschrijfbiljet</Template>
  <TotalTime>0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8</cp:revision>
  <dcterms:created xsi:type="dcterms:W3CDTF">2022-11-09T10:17:00Z</dcterms:created>
  <dcterms:modified xsi:type="dcterms:W3CDTF">2022-11-09T10:22:00Z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0x010100558EB65DE8FB2443A7419F53CB5B2F650700449272924E6A7A40A9F27AFB3594EE42</vt:lpwstr>
  </property>
  <property fmtid="{D5CDD505-2E9C-101B-9397-08002B2CF9AE}" pid="3" name="_dlc_DocIdItemGuid">
    <vt:lpwstr>d606f622-a5fd-483b-beaf-c5b2fe9b2acc</vt:lpwstr>
  </property>
  <property fmtid="{D5CDD505-2E9C-101B-9397-08002B2CF9AE}" pid="4" name="j4f31744fffe4ab3944da258d2829ec3">
    <vt:lpwstr/>
  </property>
  <property fmtid="{D5CDD505-2E9C-101B-9397-08002B2CF9AE}" pid="5" name="efdc0143416444a1828dd4e2d2935ff4">
    <vt:lpwstr/>
  </property>
  <property fmtid="{D5CDD505-2E9C-101B-9397-08002B2CF9AE}" pid="6" name="gspThema">
    <vt:lpwstr/>
  </property>
  <property fmtid="{D5CDD505-2E9C-101B-9397-08002B2CF9AE}" pid="7" name="Topic">
    <vt:lpwstr/>
  </property>
  <property fmtid="{D5CDD505-2E9C-101B-9397-08002B2CF9AE}" pid="8" name="m54c08c34d8948f6918ce88524479c5e">
    <vt:lpwstr/>
  </property>
  <property fmtid="{D5CDD505-2E9C-101B-9397-08002B2CF9AE}" pid="9" name="gspKlant">
    <vt:lpwstr/>
  </property>
  <property fmtid="{D5CDD505-2E9C-101B-9397-08002B2CF9AE}" pid="10" name="g2cc8dc706a34ecfa6d09b422f497a93">
    <vt:lpwstr/>
  </property>
  <property fmtid="{D5CDD505-2E9C-101B-9397-08002B2CF9AE}" pid="11" name="DocumentSoort">
    <vt:lpwstr>28;#Formulier|c5c6b2b4-591a-4727-adeb-c84ff6225825</vt:lpwstr>
  </property>
  <property fmtid="{D5CDD505-2E9C-101B-9397-08002B2CF9AE}" pid="12" name="h00b235036d14e1e9f335ae11e12f497">
    <vt:lpwstr/>
  </property>
  <property fmtid="{D5CDD505-2E9C-101B-9397-08002B2CF9AE}" pid="13" name="ProjectNr">
    <vt:lpwstr/>
  </property>
  <property fmtid="{D5CDD505-2E9C-101B-9397-08002B2CF9AE}" pid="14" name="h4d0c42ca9a04344af675255b85fc1ee">
    <vt:lpwstr/>
  </property>
  <property fmtid="{D5CDD505-2E9C-101B-9397-08002B2CF9AE}" pid="15" name="gspSysteem">
    <vt:lpwstr/>
  </property>
  <property fmtid="{D5CDD505-2E9C-101B-9397-08002B2CF9AE}" pid="16" name="gspProces">
    <vt:lpwstr/>
  </property>
  <property fmtid="{D5CDD505-2E9C-101B-9397-08002B2CF9AE}" pid="17" name="AfzenderGeadresseerde">
    <vt:lpwstr/>
  </property>
  <property fmtid="{D5CDD505-2E9C-101B-9397-08002B2CF9AE}" pid="18" name="DocStatus">
    <vt:lpwstr/>
  </property>
  <property fmtid="{D5CDD505-2E9C-101B-9397-08002B2CF9AE}" pid="19" name="gspEenheid">
    <vt:lpwstr/>
  </property>
</Properties>
</file>