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550D4" w14:textId="3F6D8100" w:rsidR="003F7F0D" w:rsidRDefault="00725E18" w:rsidP="000045E6">
      <w:pPr>
        <w:widowControl w:val="0"/>
        <w:tabs>
          <w:tab w:val="left" w:pos="0"/>
          <w:tab w:val="right" w:leader="dot" w:pos="7371"/>
        </w:tabs>
        <w:spacing w:before="120"/>
        <w:ind w:right="284"/>
        <w:jc w:val="both"/>
        <w:rPr>
          <w:szCs w:val="18"/>
        </w:rPr>
      </w:pPr>
      <w:r>
        <w:rPr>
          <w:noProof/>
        </w:rPr>
        <w:drawing>
          <wp:inline distT="0" distB="0" distL="0" distR="0" wp14:anchorId="18BE8261" wp14:editId="7411B365">
            <wp:extent cx="6749382" cy="5061813"/>
            <wp:effectExtent l="5397" t="0" r="318" b="317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9999" cy="506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D4D6D" w14:textId="5507B9BA" w:rsidR="007511C1" w:rsidRDefault="007511C1" w:rsidP="00725E18">
      <w:pPr>
        <w:pStyle w:val="Bijschrift"/>
        <w:tabs>
          <w:tab w:val="center" w:pos="3755"/>
        </w:tabs>
        <w:jc w:val="both"/>
      </w:pPr>
      <w:r>
        <w:t xml:space="preserve">Figuur </w:t>
      </w:r>
      <w:fldSimple w:instr=" SEQ Figuur \* ARABIC ">
        <w:r w:rsidR="00966D06">
          <w:rPr>
            <w:noProof/>
          </w:rPr>
          <w:t>1</w:t>
        </w:r>
      </w:fldSimple>
      <w:r>
        <w:t xml:space="preserve">, </w:t>
      </w:r>
      <w:r w:rsidR="00725E18">
        <w:t>Verdeelinrichting</w:t>
      </w:r>
      <w:r w:rsidR="003C2533">
        <w:t xml:space="preserve"> HK/LK</w:t>
      </w:r>
      <w:r w:rsidR="00725E18">
        <w:t xml:space="preserve"> T5</w:t>
      </w:r>
      <w:r>
        <w:t>.</w:t>
      </w:r>
      <w:r w:rsidR="00725E18">
        <w:tab/>
      </w:r>
    </w:p>
    <w:p w14:paraId="2C0C658F" w14:textId="72A0E262" w:rsidR="007511C1" w:rsidRDefault="007511C1" w:rsidP="007511C1"/>
    <w:p w14:paraId="74F8DD64" w14:textId="7B6A4679" w:rsidR="007511C1" w:rsidRDefault="00725E18" w:rsidP="007511C1">
      <w:pPr>
        <w:keepNext/>
      </w:pPr>
      <w:r>
        <w:rPr>
          <w:noProof/>
        </w:rPr>
        <w:drawing>
          <wp:inline distT="0" distB="0" distL="0" distR="0" wp14:anchorId="364F7120" wp14:editId="1FDDD95C">
            <wp:extent cx="6627958" cy="4970748"/>
            <wp:effectExtent l="9525" t="0" r="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33759" cy="497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9B5BA" w14:textId="39F73A4C" w:rsidR="007511C1" w:rsidRDefault="007511C1" w:rsidP="007511C1">
      <w:pPr>
        <w:pStyle w:val="Bijschrift"/>
        <w:rPr>
          <w:noProof/>
        </w:rPr>
      </w:pPr>
      <w:r>
        <w:t xml:space="preserve">Figuur </w:t>
      </w:r>
      <w:fldSimple w:instr=" SEQ Figuur \* ARABIC ">
        <w:r w:rsidR="00966D06">
          <w:rPr>
            <w:noProof/>
          </w:rPr>
          <w:t>2</w:t>
        </w:r>
      </w:fldSimple>
      <w:r>
        <w:t xml:space="preserve">, </w:t>
      </w:r>
      <w:r w:rsidR="00725E18">
        <w:t>Verdeelinrichting</w:t>
      </w:r>
      <w:r w:rsidR="003C2533">
        <w:t xml:space="preserve"> HK/LK</w:t>
      </w:r>
      <w:r w:rsidR="00725E18">
        <w:t xml:space="preserve"> T5</w:t>
      </w:r>
    </w:p>
    <w:p w14:paraId="6E9EDB66" w14:textId="5F53C0CE" w:rsidR="007511C1" w:rsidRDefault="007511C1" w:rsidP="007511C1"/>
    <w:p w14:paraId="4C8C2362" w14:textId="2D289A12" w:rsidR="007511C1" w:rsidRDefault="00725E18" w:rsidP="007511C1">
      <w:pPr>
        <w:keepNext/>
      </w:pPr>
      <w:r>
        <w:rPr>
          <w:noProof/>
        </w:rPr>
        <w:drawing>
          <wp:inline distT="0" distB="0" distL="0" distR="0" wp14:anchorId="301556C9" wp14:editId="3CFE171E">
            <wp:extent cx="6172474" cy="4629150"/>
            <wp:effectExtent l="0" t="0" r="0" b="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73570" cy="462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87647" w14:textId="3B1157A8" w:rsidR="007511C1" w:rsidRDefault="007511C1" w:rsidP="007511C1">
      <w:pPr>
        <w:pStyle w:val="Bijschrift"/>
        <w:rPr>
          <w:noProof/>
        </w:rPr>
      </w:pPr>
      <w:r>
        <w:t xml:space="preserve">Figuur </w:t>
      </w:r>
      <w:fldSimple w:instr=" SEQ Figuur \* ARABIC ">
        <w:r w:rsidR="00966D06">
          <w:rPr>
            <w:noProof/>
          </w:rPr>
          <w:t>3</w:t>
        </w:r>
      </w:fldSimple>
      <w:r w:rsidR="00725E18">
        <w:rPr>
          <w:noProof/>
        </w:rPr>
        <w:t>, verdeelinrichting HK</w:t>
      </w:r>
      <w:r w:rsidR="003C2533">
        <w:rPr>
          <w:noProof/>
        </w:rPr>
        <w:t>/LK</w:t>
      </w:r>
      <w:r w:rsidR="00725E18">
        <w:rPr>
          <w:noProof/>
        </w:rPr>
        <w:t xml:space="preserve"> T5</w:t>
      </w:r>
      <w:r>
        <w:t xml:space="preserve"> </w:t>
      </w:r>
    </w:p>
    <w:p w14:paraId="19A79615" w14:textId="4D356D22" w:rsidR="007511C1" w:rsidRDefault="007511C1" w:rsidP="007511C1"/>
    <w:p w14:paraId="00C39BB7" w14:textId="449E37A9" w:rsidR="007511C1" w:rsidRDefault="007511C1" w:rsidP="007511C1">
      <w:pPr>
        <w:keepNext/>
      </w:pPr>
    </w:p>
    <w:p w14:paraId="43019620" w14:textId="20A2A96F" w:rsidR="003C2533" w:rsidRDefault="003C2533" w:rsidP="007511C1">
      <w:pPr>
        <w:pStyle w:val="Bijschrift"/>
      </w:pPr>
      <w:r>
        <w:br w:type="column"/>
      </w:r>
      <w:r>
        <w:rPr>
          <w:noProof/>
        </w:rPr>
        <w:lastRenderedPageBreak/>
        <w:drawing>
          <wp:inline distT="0" distB="0" distL="0" distR="0" wp14:anchorId="400CD917" wp14:editId="3B9B5B99">
            <wp:extent cx="6802252" cy="5101463"/>
            <wp:effectExtent l="0" t="6668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05949" cy="510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F65B6" w14:textId="281E7652" w:rsidR="007511C1" w:rsidRDefault="007511C1" w:rsidP="007511C1">
      <w:pPr>
        <w:pStyle w:val="Bijschrift"/>
      </w:pPr>
      <w:r>
        <w:t xml:space="preserve">Figuur </w:t>
      </w:r>
      <w:fldSimple w:instr=" SEQ Figuur \* ARABIC ">
        <w:r w:rsidR="00966D06">
          <w:rPr>
            <w:noProof/>
          </w:rPr>
          <w:t>4</w:t>
        </w:r>
      </w:fldSimple>
      <w:r>
        <w:t xml:space="preserve">, </w:t>
      </w:r>
      <w:r w:rsidR="003C2533">
        <w:t>Verdeelinrichting HK T24</w:t>
      </w:r>
    </w:p>
    <w:p w14:paraId="6C4BE269" w14:textId="7358B27D" w:rsidR="007511C1" w:rsidRDefault="003C2533" w:rsidP="007511C1">
      <w:pPr>
        <w:pStyle w:val="Bijschrift"/>
        <w:keepNext/>
      </w:pPr>
      <w:r>
        <w:rPr>
          <w:noProof/>
        </w:rPr>
        <w:lastRenderedPageBreak/>
        <w:drawing>
          <wp:inline distT="0" distB="0" distL="0" distR="0" wp14:anchorId="4C3186CE" wp14:editId="7B8034FD">
            <wp:extent cx="6568474" cy="4926136"/>
            <wp:effectExtent l="2222" t="0" r="6033" b="6032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75375" cy="4931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8F86E" w14:textId="36B8580F" w:rsidR="00725E18" w:rsidRPr="00725E18" w:rsidRDefault="007511C1" w:rsidP="003C2533">
      <w:pPr>
        <w:pStyle w:val="Bijschrift"/>
      </w:pPr>
      <w:r>
        <w:t xml:space="preserve">Figuur </w:t>
      </w:r>
      <w:fldSimple w:instr=" SEQ Figuur \* ARABIC ">
        <w:r w:rsidR="00966D06">
          <w:rPr>
            <w:noProof/>
          </w:rPr>
          <w:t>5</w:t>
        </w:r>
      </w:fldSimple>
      <w:r>
        <w:t xml:space="preserve">, </w:t>
      </w:r>
      <w:r w:rsidR="003C2533">
        <w:t>Verdeelinrichting HK T24</w:t>
      </w:r>
    </w:p>
    <w:p w14:paraId="52F2B806" w14:textId="379983C1" w:rsidR="00725E18" w:rsidRPr="00725E18" w:rsidRDefault="003C2533" w:rsidP="00725E18">
      <w:r>
        <w:rPr>
          <w:noProof/>
        </w:rPr>
        <w:lastRenderedPageBreak/>
        <w:drawing>
          <wp:inline distT="0" distB="0" distL="0" distR="0" wp14:anchorId="1F2104F7" wp14:editId="4B97EDAB">
            <wp:extent cx="6766818" cy="5074888"/>
            <wp:effectExtent l="7937" t="0" r="4128" b="4127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79561" cy="508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9641E" w14:textId="18B4E128" w:rsidR="007511C1" w:rsidRDefault="007511C1" w:rsidP="007511C1">
      <w:pPr>
        <w:keepNext/>
      </w:pPr>
    </w:p>
    <w:p w14:paraId="7F6E4DC1" w14:textId="5505A111" w:rsidR="007511C1" w:rsidRDefault="007511C1" w:rsidP="007511C1">
      <w:pPr>
        <w:pStyle w:val="Bijschrift"/>
      </w:pPr>
      <w:r>
        <w:t xml:space="preserve">Figuur </w:t>
      </w:r>
      <w:fldSimple w:instr=" SEQ Figuur \* ARABIC ">
        <w:r w:rsidR="00966D06">
          <w:rPr>
            <w:noProof/>
          </w:rPr>
          <w:t>6</w:t>
        </w:r>
      </w:fldSimple>
      <w:r w:rsidR="003C2533">
        <w:t>, verdeelinrichting HK T24</w:t>
      </w:r>
    </w:p>
    <w:p w14:paraId="0713E0C6" w14:textId="20A2B8D0" w:rsidR="007511C1" w:rsidRDefault="007511C1" w:rsidP="007511C1"/>
    <w:p w14:paraId="1D98D5D6" w14:textId="0B503728" w:rsidR="007511C1" w:rsidRDefault="007511C1" w:rsidP="007511C1"/>
    <w:p w14:paraId="56229D6E" w14:textId="652E9671" w:rsidR="004C3C2C" w:rsidRDefault="003C2533" w:rsidP="004C3C2C">
      <w:pPr>
        <w:keepNext/>
      </w:pPr>
      <w:r>
        <w:rPr>
          <w:noProof/>
        </w:rPr>
        <w:drawing>
          <wp:inline distT="0" distB="0" distL="0" distR="0" wp14:anchorId="0F2A1DFE" wp14:editId="3C784FAB">
            <wp:extent cx="5943600" cy="4457502"/>
            <wp:effectExtent l="0" t="0" r="0" b="635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70" cy="4459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6DBCD" w14:textId="5DFE22D8" w:rsidR="00966D06" w:rsidRDefault="004C3C2C" w:rsidP="003C2533">
      <w:pPr>
        <w:pStyle w:val="Bijschrift"/>
      </w:pPr>
      <w:r>
        <w:t xml:space="preserve">Figuur </w:t>
      </w:r>
      <w:fldSimple w:instr=" SEQ Figuur \* ARABIC ">
        <w:r w:rsidR="00966D06">
          <w:rPr>
            <w:noProof/>
          </w:rPr>
          <w:t>7</w:t>
        </w:r>
      </w:fldSimple>
      <w:r>
        <w:t xml:space="preserve">, </w:t>
      </w:r>
      <w:r w:rsidR="003C2533">
        <w:t>verdeelinrichting HK T24</w:t>
      </w:r>
    </w:p>
    <w:p w14:paraId="3E619E19" w14:textId="41FB0836" w:rsidR="00966D06" w:rsidRDefault="00966D06" w:rsidP="00966D06"/>
    <w:p w14:paraId="5676E55E" w14:textId="77777777" w:rsidR="00966D06" w:rsidRPr="00966D06" w:rsidRDefault="00966D06" w:rsidP="00966D06"/>
    <w:sectPr w:rsidR="00966D06" w:rsidRPr="00966D06" w:rsidSect="00B734B4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1C089" w14:textId="77777777" w:rsidR="00DF76D5" w:rsidRDefault="00DF76D5">
      <w:r>
        <w:separator/>
      </w:r>
    </w:p>
  </w:endnote>
  <w:endnote w:type="continuationSeparator" w:id="0">
    <w:p w14:paraId="4A50D123" w14:textId="77777777" w:rsidR="00DF76D5" w:rsidRDefault="00DF7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F9D12" w14:textId="77777777" w:rsidR="00C8776C" w:rsidRPr="00725E18" w:rsidRDefault="00C8776C" w:rsidP="00C8776C">
    <w:pPr>
      <w:pStyle w:val="opmRubricering"/>
      <w:rPr>
        <w:lang w:val="de-DE" w:eastAsia="nl-NL"/>
      </w:rPr>
    </w:pPr>
    <w:r w:rsidRPr="00725E18">
      <w:rPr>
        <w:lang w:val="de-DE" w:eastAsia="nl-NL"/>
      </w:rPr>
      <w:t>2</w:t>
    </w:r>
    <w:r w:rsidRPr="00725E18">
      <w:rPr>
        <w:vertAlign w:val="superscript"/>
        <w:lang w:val="de-DE" w:eastAsia="nl-NL"/>
      </w:rPr>
      <w:t>e</w:t>
    </w:r>
    <w:r w:rsidRPr="00725E18">
      <w:rPr>
        <w:lang w:val="de-DE" w:eastAsia="nl-NL"/>
      </w:rPr>
      <w:t xml:space="preserve"> NVI</w:t>
    </w:r>
    <w:r>
      <w:rPr>
        <w:lang w:val="de-DE" w:eastAsia="nl-NL"/>
      </w:rPr>
      <w:t xml:space="preserve"> </w:t>
    </w:r>
    <w:r w:rsidRPr="00725E18">
      <w:rPr>
        <w:lang w:val="de-DE" w:eastAsia="nl-NL"/>
      </w:rPr>
      <w:t>Fotopresentatie</w:t>
    </w:r>
    <w:r>
      <w:rPr>
        <w:lang w:val="de-DE" w:eastAsia="nl-NL"/>
      </w:rPr>
      <w:t xml:space="preserve"> T5 en T24</w:t>
    </w:r>
  </w:p>
  <w:p w14:paraId="650C8707" w14:textId="7A8BA681" w:rsidR="007511C1" w:rsidRPr="00B661DA" w:rsidRDefault="007511C1" w:rsidP="007511C1">
    <w:pPr>
      <w:pStyle w:val="opmRubricering"/>
      <w:rPr>
        <w:lang w:val="nl-NL" w:eastAsia="nl-NL"/>
      </w:rPr>
    </w:pPr>
  </w:p>
  <w:p w14:paraId="3F722AE7" w14:textId="7B1161AC" w:rsidR="000E6091" w:rsidRDefault="000E6091">
    <w:pPr>
      <w:pStyle w:val="Voettekst"/>
    </w:pPr>
    <w:r>
      <w:tab/>
    </w:r>
    <w:r>
      <w:t xml:space="preserve">Pagina </w:t>
    </w:r>
    <w:r w:rsidR="003F0DBA">
      <w:fldChar w:fldCharType="begin"/>
    </w:r>
    <w:r w:rsidR="003F0DBA">
      <w:instrText xml:space="preserve"> PAGE </w:instrText>
    </w:r>
    <w:r w:rsidR="003F0DBA">
      <w:fldChar w:fldCharType="separate"/>
    </w:r>
    <w:r w:rsidR="00E75EEE">
      <w:rPr>
        <w:noProof/>
      </w:rPr>
      <w:t>2</w:t>
    </w:r>
    <w:r w:rsidR="003F0DBA">
      <w:rPr>
        <w:noProof/>
      </w:rPr>
      <w:fldChar w:fldCharType="end"/>
    </w:r>
    <w:r>
      <w:t xml:space="preserve"> van </w:t>
    </w:r>
    <w:r w:rsidR="003F0DBA">
      <w:fldChar w:fldCharType="begin"/>
    </w:r>
    <w:r w:rsidR="003F0DBA">
      <w:instrText xml:space="preserve"> NUMPAGES </w:instrText>
    </w:r>
    <w:r w:rsidR="003F0DBA">
      <w:fldChar w:fldCharType="separate"/>
    </w:r>
    <w:r w:rsidR="00E75EEE">
      <w:rPr>
        <w:noProof/>
      </w:rPr>
      <w:t>2</w:t>
    </w:r>
    <w:r w:rsidR="003F0DBA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4C339" w14:textId="0C3678B3" w:rsidR="00C77026" w:rsidRPr="00725E18" w:rsidRDefault="00725E18" w:rsidP="00C77026">
    <w:pPr>
      <w:pStyle w:val="opmRubricering"/>
      <w:rPr>
        <w:lang w:val="de-DE" w:eastAsia="nl-NL"/>
      </w:rPr>
    </w:pPr>
    <w:permStart w:id="40400306" w:edGrp="everyone"/>
    <w:r w:rsidRPr="00725E18">
      <w:rPr>
        <w:lang w:val="de-DE" w:eastAsia="nl-NL"/>
      </w:rPr>
      <w:t>2</w:t>
    </w:r>
    <w:r w:rsidRPr="00725E18">
      <w:rPr>
        <w:vertAlign w:val="superscript"/>
        <w:lang w:val="de-DE" w:eastAsia="nl-NL"/>
      </w:rPr>
      <w:t>e</w:t>
    </w:r>
    <w:r w:rsidRPr="00725E18">
      <w:rPr>
        <w:lang w:val="de-DE" w:eastAsia="nl-NL"/>
      </w:rPr>
      <w:t xml:space="preserve"> NVI</w:t>
    </w:r>
    <w:r w:rsidR="00C8776C">
      <w:rPr>
        <w:lang w:val="de-DE" w:eastAsia="nl-NL"/>
      </w:rPr>
      <w:t xml:space="preserve"> </w:t>
    </w:r>
    <w:r w:rsidR="00C8776C" w:rsidRPr="00725E18">
      <w:rPr>
        <w:lang w:val="de-DE" w:eastAsia="nl-NL"/>
      </w:rPr>
      <w:t>Fotopresentatie</w:t>
    </w:r>
    <w:r w:rsidR="00C8776C">
      <w:rPr>
        <w:lang w:val="de-DE" w:eastAsia="nl-NL"/>
      </w:rPr>
      <w:t xml:space="preserve"> T5 en T24</w:t>
    </w:r>
  </w:p>
  <w:p w14:paraId="2FD714B7" w14:textId="117BBC2D" w:rsidR="00745B48" w:rsidRPr="00725E18" w:rsidRDefault="00745B48" w:rsidP="00745B48">
    <w:pPr>
      <w:pStyle w:val="Geenafstand"/>
      <w:rPr>
        <w:sz w:val="13"/>
        <w:szCs w:val="13"/>
        <w:lang w:val="de-DE"/>
      </w:rPr>
    </w:pPr>
    <w:proofErr w:type="spellStart"/>
    <w:r w:rsidRPr="00725E18">
      <w:rPr>
        <w:sz w:val="13"/>
        <w:szCs w:val="13"/>
        <w:lang w:val="de-DE"/>
      </w:rPr>
      <w:t>Besteknummer</w:t>
    </w:r>
    <w:proofErr w:type="spellEnd"/>
    <w:r w:rsidRPr="00725E18">
      <w:rPr>
        <w:sz w:val="13"/>
        <w:szCs w:val="13"/>
        <w:lang w:val="de-DE"/>
      </w:rPr>
      <w:t xml:space="preserve">: </w:t>
    </w:r>
    <w:r w:rsidR="00725E18" w:rsidRPr="00725E18">
      <w:rPr>
        <w:sz w:val="13"/>
        <w:szCs w:val="13"/>
        <w:lang w:val="de-DE"/>
      </w:rPr>
      <w:t>P1004645-42</w:t>
    </w:r>
  </w:p>
  <w:p w14:paraId="6942788F" w14:textId="78AF3906" w:rsidR="00745B48" w:rsidRPr="00725E18" w:rsidRDefault="00086C2F" w:rsidP="00745B48">
    <w:pPr>
      <w:pStyle w:val="Geenafstand"/>
      <w:rPr>
        <w:noProof/>
        <w:sz w:val="13"/>
        <w:szCs w:val="13"/>
        <w:lang w:val="de-DE"/>
      </w:rPr>
    </w:pPr>
    <w:r w:rsidRPr="00725E18">
      <w:rPr>
        <w:sz w:val="13"/>
        <w:szCs w:val="13"/>
        <w:lang w:val="de-DE"/>
      </w:rPr>
      <w:t xml:space="preserve">Print </w:t>
    </w:r>
    <w:proofErr w:type="spellStart"/>
    <w:r w:rsidRPr="00725E18">
      <w:rPr>
        <w:sz w:val="13"/>
        <w:szCs w:val="13"/>
        <w:lang w:val="de-DE"/>
      </w:rPr>
      <w:t>d</w:t>
    </w:r>
    <w:r w:rsidR="00745B48" w:rsidRPr="00725E18">
      <w:rPr>
        <w:sz w:val="13"/>
        <w:szCs w:val="13"/>
        <w:lang w:val="de-DE"/>
      </w:rPr>
      <w:t>atum</w:t>
    </w:r>
    <w:proofErr w:type="spellEnd"/>
    <w:r w:rsidR="00745B48" w:rsidRPr="00725E18">
      <w:rPr>
        <w:sz w:val="13"/>
        <w:szCs w:val="13"/>
        <w:lang w:val="de-DE"/>
      </w:rPr>
      <w:t>:</w:t>
    </w:r>
    <w:r w:rsidR="00725E18">
      <w:rPr>
        <w:sz w:val="13"/>
        <w:szCs w:val="13"/>
        <w:lang w:val="de-DE"/>
      </w:rPr>
      <w:t xml:space="preserve"> </w:t>
    </w:r>
    <w:r w:rsidR="00745B48" w:rsidRPr="00725E18">
      <w:rPr>
        <w:noProof/>
        <w:sz w:val="13"/>
        <w:szCs w:val="13"/>
        <w:lang w:val="de-DE"/>
      </w:rPr>
      <w:tab/>
    </w:r>
  </w:p>
  <w:p w14:paraId="3617FC1D" w14:textId="77777777" w:rsidR="000E6091" w:rsidRDefault="00745B48" w:rsidP="006A3DDD">
    <w:pPr>
      <w:pStyle w:val="Geenafstand"/>
    </w:pPr>
    <w:r w:rsidRPr="00745B48">
      <w:rPr>
        <w:noProof/>
        <w:sz w:val="13"/>
        <w:szCs w:val="13"/>
      </w:rPr>
      <w:t xml:space="preserve">Licentienummer: </w:t>
    </w:r>
    <w:r w:rsidR="0062198D">
      <w:rPr>
        <w:noProof/>
        <w:sz w:val="13"/>
        <w:szCs w:val="13"/>
      </w:rPr>
      <w:t>L88.35.04 B</w:t>
    </w:r>
    <w:permEnd w:id="40400306"/>
    <w:r w:rsidR="004331C1">
      <w:tab/>
    </w:r>
    <w:r w:rsidR="004331C1">
      <w:tab/>
    </w:r>
    <w:r w:rsidR="004331C1">
      <w:tab/>
    </w:r>
    <w:r w:rsidR="004331C1">
      <w:tab/>
    </w:r>
    <w:r w:rsidR="004331C1">
      <w:tab/>
    </w:r>
    <w:r w:rsidR="004331C1">
      <w:tab/>
    </w:r>
    <w:r w:rsidR="00E75EEE">
      <w:t xml:space="preserve">       </w:t>
    </w:r>
    <w:r w:rsidR="000E6091">
      <w:t xml:space="preserve">Pagina </w:t>
    </w:r>
    <w:r w:rsidR="003F0DBA">
      <w:fldChar w:fldCharType="begin"/>
    </w:r>
    <w:r w:rsidR="003F0DBA">
      <w:instrText xml:space="preserve"> PAGE </w:instrText>
    </w:r>
    <w:r w:rsidR="003F0DBA">
      <w:fldChar w:fldCharType="separate"/>
    </w:r>
    <w:r w:rsidR="00E75EEE">
      <w:rPr>
        <w:noProof/>
      </w:rPr>
      <w:t>1</w:t>
    </w:r>
    <w:r w:rsidR="003F0DBA">
      <w:rPr>
        <w:noProof/>
      </w:rPr>
      <w:fldChar w:fldCharType="end"/>
    </w:r>
    <w:r w:rsidR="000E6091">
      <w:t xml:space="preserve"> van </w:t>
    </w:r>
    <w:r w:rsidR="00C8776C">
      <w:fldChar w:fldCharType="begin"/>
    </w:r>
    <w:r w:rsidR="00C8776C">
      <w:instrText xml:space="preserve"> NUMPAGES </w:instrText>
    </w:r>
    <w:r w:rsidR="00C8776C">
      <w:fldChar w:fldCharType="separate"/>
    </w:r>
    <w:r w:rsidR="00E75EEE">
      <w:rPr>
        <w:noProof/>
      </w:rPr>
      <w:t>1</w:t>
    </w:r>
    <w:r w:rsidR="00C8776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AD093" w14:textId="77777777" w:rsidR="00DF76D5" w:rsidRDefault="00DF76D5">
      <w:r>
        <w:separator/>
      </w:r>
    </w:p>
  </w:footnote>
  <w:footnote w:type="continuationSeparator" w:id="0">
    <w:p w14:paraId="649AA89F" w14:textId="77777777" w:rsidR="00DF76D5" w:rsidRDefault="00DF7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A752E" w14:textId="77777777" w:rsidR="000E6091" w:rsidRPr="00ED430B" w:rsidRDefault="000E6091">
    <w:pPr>
      <w:pStyle w:val="Voettekst"/>
    </w:pPr>
    <w:bookmarkStart w:id="0" w:name="Rubricering_3_weg"/>
    <w:bookmarkEnd w:id="0"/>
  </w:p>
  <w:p w14:paraId="1BCE2B8C" w14:textId="77777777" w:rsidR="000E6091" w:rsidRPr="00ED430B" w:rsidRDefault="000E6091">
    <w:pPr>
      <w:pStyle w:val="Voettekst"/>
    </w:pPr>
  </w:p>
  <w:p w14:paraId="4F69586D" w14:textId="77777777" w:rsidR="000E6091" w:rsidRPr="00537739" w:rsidRDefault="000E6091">
    <w:pPr>
      <w:pStyle w:val="Voettekst"/>
    </w:pPr>
  </w:p>
  <w:p w14:paraId="17721AC7" w14:textId="77777777" w:rsidR="000E6091" w:rsidRPr="003F5807" w:rsidRDefault="000E6091">
    <w:pPr>
      <w:pStyle w:val="Voettekst"/>
    </w:pPr>
  </w:p>
  <w:p w14:paraId="0F79FB38" w14:textId="77777777" w:rsidR="000E6091" w:rsidRDefault="000E6091">
    <w:pPr>
      <w:pStyle w:val="Voettekst"/>
    </w:pPr>
  </w:p>
  <w:p w14:paraId="55A74C4A" w14:textId="77777777" w:rsidR="000E6091" w:rsidRDefault="000E6091">
    <w:pPr>
      <w:pStyle w:val="Voettekst"/>
    </w:pPr>
  </w:p>
  <w:p w14:paraId="0E268E86" w14:textId="77777777" w:rsidR="000E6091" w:rsidRDefault="000E6091">
    <w:pPr>
      <w:pStyle w:val="Voettekst"/>
    </w:pPr>
  </w:p>
  <w:p w14:paraId="783663C6" w14:textId="77777777" w:rsidR="000E6091" w:rsidRDefault="000E6091">
    <w:pPr>
      <w:pStyle w:val="Voettekst"/>
    </w:pPr>
  </w:p>
  <w:p w14:paraId="599E8C81" w14:textId="77777777" w:rsidR="000E6091" w:rsidRDefault="000E6091">
    <w:pPr>
      <w:pStyle w:val="Voettekst"/>
    </w:pPr>
  </w:p>
  <w:p w14:paraId="32810828" w14:textId="77777777" w:rsidR="000E6091" w:rsidRDefault="000E6091"/>
  <w:p w14:paraId="7195E516" w14:textId="77777777" w:rsidR="00C8776C" w:rsidRPr="00725E18" w:rsidRDefault="00C8776C" w:rsidP="00C8776C">
    <w:pPr>
      <w:pStyle w:val="opmRubricering"/>
      <w:rPr>
        <w:lang w:val="de-DE" w:eastAsia="nl-NL"/>
      </w:rPr>
    </w:pPr>
    <w:r w:rsidRPr="00725E18">
      <w:rPr>
        <w:lang w:val="de-DE" w:eastAsia="nl-NL"/>
      </w:rPr>
      <w:t>2</w:t>
    </w:r>
    <w:r w:rsidRPr="00725E18">
      <w:rPr>
        <w:vertAlign w:val="superscript"/>
        <w:lang w:val="de-DE" w:eastAsia="nl-NL"/>
      </w:rPr>
      <w:t>e</w:t>
    </w:r>
    <w:r w:rsidRPr="00725E18">
      <w:rPr>
        <w:lang w:val="de-DE" w:eastAsia="nl-NL"/>
      </w:rPr>
      <w:t xml:space="preserve"> NVI</w:t>
    </w:r>
    <w:r>
      <w:rPr>
        <w:lang w:val="de-DE" w:eastAsia="nl-NL"/>
      </w:rPr>
      <w:t xml:space="preserve"> </w:t>
    </w:r>
    <w:r w:rsidRPr="00725E18">
      <w:rPr>
        <w:lang w:val="de-DE" w:eastAsia="nl-NL"/>
      </w:rPr>
      <w:t>Fotopresentatie</w:t>
    </w:r>
    <w:r>
      <w:rPr>
        <w:lang w:val="de-DE" w:eastAsia="nl-NL"/>
      </w:rPr>
      <w:t xml:space="preserve"> T5 en T24</w:t>
    </w:r>
  </w:p>
  <w:p w14:paraId="1CFEC7EC" w14:textId="77777777" w:rsidR="000E6091" w:rsidRDefault="000E6091">
    <w:pPr>
      <w:pStyle w:val="Voettekst"/>
    </w:pPr>
  </w:p>
  <w:p w14:paraId="75486A38" w14:textId="77777777" w:rsidR="000E6091" w:rsidRDefault="0084293C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55A6D731" wp14:editId="7C9A4A17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ED430B" w14:paraId="2E05F9B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26DEC0F" w14:textId="77777777" w:rsidR="000E6091" w:rsidRPr="00ED430B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1" w:name="Dienst"/>
                                <w:bookmarkEnd w:id="1"/>
                              </w:p>
                            </w:tc>
                          </w:tr>
                          <w:tr w:rsidR="000E6091" w:rsidRPr="00ED430B" w14:paraId="3836252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64961B5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" w:name="Directie"/>
                                <w:bookmarkEnd w:id="2"/>
                              </w:p>
                            </w:tc>
                          </w:tr>
                          <w:tr w:rsidR="000E6091" w:rsidRPr="00ED430B" w14:paraId="540541B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03B7507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Afdeling"/>
                                <w:bookmarkEnd w:id="3"/>
                              </w:p>
                            </w:tc>
                          </w:tr>
                        </w:tbl>
                        <w:p w14:paraId="68B60D52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ED430B" w14:paraId="05E13A87" w14:textId="77777777">
                            <w:tc>
                              <w:tcPr>
                                <w:tcW w:w="2088" w:type="dxa"/>
                              </w:tcPr>
                              <w:p w14:paraId="2B2A03D1" w14:textId="77777777" w:rsidR="000E6091" w:rsidRPr="00ED430B" w:rsidRDefault="00ED430B">
                                <w:pPr>
                                  <w:pStyle w:val="opmReferentie"/>
                                </w:pPr>
                                <w:bookmarkStart w:id="4" w:name="K2Referentie1"/>
                                <w:r>
                                  <w:t>Datum</w:t>
                                </w:r>
                                <w:bookmarkEnd w:id="4"/>
                              </w:p>
                            </w:tc>
                          </w:tr>
                          <w:tr w:rsidR="000E6091" w:rsidRPr="00ED430B" w14:paraId="03F72CCC" w14:textId="77777777">
                            <w:tc>
                              <w:tcPr>
                                <w:tcW w:w="2088" w:type="dxa"/>
                              </w:tcPr>
                              <w:p w14:paraId="2C8EF91A" w14:textId="3CDF4161" w:rsidR="000E6091" w:rsidRPr="00ED430B" w:rsidRDefault="00C8776C">
                                <w:pPr>
                                  <w:pStyle w:val="opmInvulgegeven"/>
                                </w:pPr>
                                <w:r>
                                  <w:t>18</w:t>
                                </w:r>
                                <w:r w:rsidR="003F7F0D">
                                  <w:t xml:space="preserve"> </w:t>
                                </w:r>
                                <w:r>
                                  <w:t>juli</w:t>
                                </w:r>
                                <w:r w:rsidR="003F7F0D">
                                  <w:t xml:space="preserve"> 20</w:t>
                                </w:r>
                                <w:r w:rsidR="007511C1">
                                  <w:t>22</w:t>
                                </w:r>
                              </w:p>
                            </w:tc>
                          </w:tr>
                          <w:tr w:rsidR="000E6091" w:rsidRPr="00ED430B" w14:paraId="507C222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C7E3320" w14:textId="77777777" w:rsidR="000E6091" w:rsidRPr="00ED430B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5" w:name="K2Referentie2"/>
                                <w:bookmarkEnd w:id="5"/>
                              </w:p>
                            </w:tc>
                          </w:tr>
                          <w:tr w:rsidR="000E6091" w:rsidRPr="00ED430B" w14:paraId="41FB3C6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535F4C0" w14:textId="77777777" w:rsidR="000E6091" w:rsidRPr="00ED430B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6" w:name="K2Invulgegeven2"/>
                                <w:bookmarkEnd w:id="6"/>
                              </w:p>
                            </w:tc>
                          </w:tr>
                        </w:tbl>
                        <w:p w14:paraId="5E48D5F1" w14:textId="77777777"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2B4463EE" w14:textId="77777777"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A6D731" id="Rectangle 12" o:spid="_x0000_s1026" style="position:absolute;margin-left:378pt;margin-top:143.45pt;width:108pt;height:20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ED430B" w14:paraId="2E05F9B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26DEC0F" w14:textId="77777777" w:rsidR="000E6091" w:rsidRPr="00ED430B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7" w:name="Dienst"/>
                          <w:bookmarkEnd w:id="7"/>
                        </w:p>
                      </w:tc>
                    </w:tr>
                    <w:tr w:rsidR="000E6091" w:rsidRPr="00ED430B" w14:paraId="3836252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64961B5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8" w:name="Directie"/>
                          <w:bookmarkEnd w:id="8"/>
                        </w:p>
                      </w:tc>
                    </w:tr>
                    <w:tr w:rsidR="000E6091" w:rsidRPr="00ED430B" w14:paraId="540541B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03B7507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9" w:name="Afdeling"/>
                          <w:bookmarkEnd w:id="9"/>
                        </w:p>
                      </w:tc>
                    </w:tr>
                  </w:tbl>
                  <w:p w14:paraId="68B60D52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ED430B" w14:paraId="05E13A87" w14:textId="77777777">
                      <w:tc>
                        <w:tcPr>
                          <w:tcW w:w="2088" w:type="dxa"/>
                        </w:tcPr>
                        <w:p w14:paraId="2B2A03D1" w14:textId="77777777" w:rsidR="000E6091" w:rsidRPr="00ED430B" w:rsidRDefault="00ED430B">
                          <w:pPr>
                            <w:pStyle w:val="opmReferentie"/>
                          </w:pPr>
                          <w:bookmarkStart w:id="10" w:name="K2Referentie1"/>
                          <w:r>
                            <w:t>Datum</w:t>
                          </w:r>
                          <w:bookmarkEnd w:id="10"/>
                        </w:p>
                      </w:tc>
                    </w:tr>
                    <w:tr w:rsidR="000E6091" w:rsidRPr="00ED430B" w14:paraId="03F72CCC" w14:textId="77777777">
                      <w:tc>
                        <w:tcPr>
                          <w:tcW w:w="2088" w:type="dxa"/>
                        </w:tcPr>
                        <w:p w14:paraId="2C8EF91A" w14:textId="3CDF4161" w:rsidR="000E6091" w:rsidRPr="00ED430B" w:rsidRDefault="00C8776C">
                          <w:pPr>
                            <w:pStyle w:val="opmInvulgegeven"/>
                          </w:pPr>
                          <w:r>
                            <w:t>18</w:t>
                          </w:r>
                          <w:r w:rsidR="003F7F0D">
                            <w:t xml:space="preserve"> </w:t>
                          </w:r>
                          <w:r>
                            <w:t>juli</w:t>
                          </w:r>
                          <w:r w:rsidR="003F7F0D">
                            <w:t xml:space="preserve"> 20</w:t>
                          </w:r>
                          <w:r w:rsidR="007511C1">
                            <w:t>22</w:t>
                          </w:r>
                        </w:p>
                      </w:tc>
                    </w:tr>
                    <w:tr w:rsidR="000E6091" w:rsidRPr="00ED430B" w14:paraId="507C222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C7E3320" w14:textId="77777777" w:rsidR="000E6091" w:rsidRPr="00ED430B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1" w:name="K2Referentie2"/>
                          <w:bookmarkEnd w:id="11"/>
                        </w:p>
                      </w:tc>
                    </w:tr>
                    <w:tr w:rsidR="000E6091" w:rsidRPr="00ED430B" w14:paraId="41FB3C6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535F4C0" w14:textId="77777777" w:rsidR="000E6091" w:rsidRPr="00ED430B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2" w:name="K2Invulgegeven2"/>
                          <w:bookmarkEnd w:id="12"/>
                        </w:p>
                      </w:tc>
                    </w:tr>
                  </w:tbl>
                  <w:p w14:paraId="5E48D5F1" w14:textId="77777777"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2B4463EE" w14:textId="77777777"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EC8B" w14:textId="77777777" w:rsidR="000E6091" w:rsidRDefault="0084293C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 wp14:anchorId="461945A6" wp14:editId="5291BD5B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 wp14:anchorId="3C1A33E9" wp14:editId="5446420B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 wp14:anchorId="26607604" wp14:editId="5D9C3F02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 wp14:anchorId="4E2A1B79" wp14:editId="406CD270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9D1F897" wp14:editId="773A93E4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0" t="0" r="0" b="0"/>
              <wp:wrapNone/>
              <wp:docPr id="2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ED430B" w14:paraId="19E554D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0B77A8E" w14:textId="77777777" w:rsidR="000E6091" w:rsidRPr="00ED430B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13" w:name="Afdeling1"/>
                                <w:bookmarkEnd w:id="13"/>
                              </w:p>
                            </w:tc>
                          </w:tr>
                          <w:tr w:rsidR="000E6091" w:rsidRPr="00ED430B" w14:paraId="104DEE9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DF5230A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4" w:name="Afdeling2"/>
                                <w:bookmarkEnd w:id="14"/>
                              </w:p>
                            </w:tc>
                          </w:tr>
                          <w:tr w:rsidR="000E6091" w:rsidRPr="00ED430B" w14:paraId="0119A55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8C60E27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5" w:name="Afdeling3"/>
                                <w:bookmarkEnd w:id="15"/>
                              </w:p>
                            </w:tc>
                          </w:tr>
                        </w:tbl>
                        <w:p w14:paraId="4FE95236" w14:textId="77777777" w:rsidR="000E6091" w:rsidRDefault="000E609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ED430B" w14:paraId="3C36D95D" w14:textId="77777777">
                            <w:tc>
                              <w:tcPr>
                                <w:tcW w:w="2088" w:type="dxa"/>
                              </w:tcPr>
                              <w:p w14:paraId="4503C203" w14:textId="77777777" w:rsidR="000E6091" w:rsidRPr="00ED430B" w:rsidRDefault="000E6091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  <w:tr w:rsidR="000E6091" w:rsidRPr="00ED430B" w14:paraId="16F034D9" w14:textId="77777777">
                            <w:tc>
                              <w:tcPr>
                                <w:tcW w:w="2088" w:type="dxa"/>
                              </w:tcPr>
                              <w:p w14:paraId="1F3D8A52" w14:textId="77777777" w:rsidR="000E6091" w:rsidRPr="00ED430B" w:rsidRDefault="000E6091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  <w:tr w:rsidR="000E6091" w:rsidRPr="00ED430B" w14:paraId="56656DC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8282022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6" w:name="Afzender3"/>
                                <w:bookmarkEnd w:id="16"/>
                              </w:p>
                            </w:tc>
                          </w:tr>
                          <w:tr w:rsidR="000E6091" w:rsidRPr="00ED430B" w14:paraId="56647B7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C313254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7" w:name="Afzender4"/>
                                <w:bookmarkEnd w:id="17"/>
                              </w:p>
                            </w:tc>
                          </w:tr>
                          <w:tr w:rsidR="000E6091" w:rsidRPr="00ED430B" w14:paraId="6859825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7E21C03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8" w:name="Afzender5"/>
                                <w:bookmarkEnd w:id="18"/>
                              </w:p>
                            </w:tc>
                          </w:tr>
                          <w:tr w:rsidR="000E6091" w:rsidRPr="00ED430B" w14:paraId="789653F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CEB43D6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9" w:name="Afzender6"/>
                                <w:bookmarkEnd w:id="19"/>
                              </w:p>
                            </w:tc>
                          </w:tr>
                          <w:tr w:rsidR="000E6091" w:rsidRPr="00ED430B" w14:paraId="78F1CBA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A2001CC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zender7"/>
                                <w:bookmarkEnd w:id="20"/>
                              </w:p>
                            </w:tc>
                          </w:tr>
                          <w:tr w:rsidR="000E6091" w:rsidRPr="00ED430B" w14:paraId="7B3A9EE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F1E5F4A" w14:textId="77777777" w:rsidR="000E6091" w:rsidRPr="00ED430B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zender8"/>
                                <w:bookmarkEnd w:id="21"/>
                              </w:p>
                            </w:tc>
                          </w:tr>
                        </w:tbl>
                        <w:p w14:paraId="12EE0777" w14:textId="77777777" w:rsidR="000E6091" w:rsidRPr="00ED430B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2" w:name="bmContactPersoon"/>
                          <w:r w:rsidRPr="00ED430B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ED430B" w14:paraId="5032C4C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0A11F18" w14:textId="77777777" w:rsidR="000E6091" w:rsidRPr="00ED430B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3" w:name="ContactPersoon"/>
                                <w:bookmarkEnd w:id="23"/>
                              </w:p>
                            </w:tc>
                          </w:tr>
                        </w:tbl>
                        <w:p w14:paraId="46B3865E" w14:textId="77777777" w:rsidR="000E6091" w:rsidRPr="00ED430B" w:rsidRDefault="000E609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ED430B" w14:paraId="7B63188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036A4F4" w14:textId="77777777" w:rsidR="000E6091" w:rsidRPr="00ED430B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4" w:name="Contact1"/>
                                <w:bookmarkEnd w:id="22"/>
                                <w:bookmarkEnd w:id="24"/>
                              </w:p>
                            </w:tc>
                          </w:tr>
                          <w:tr w:rsidR="000E6091" w:rsidRPr="00ED430B" w14:paraId="78EEFC5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3B1D96D" w14:textId="77777777" w:rsidR="000E6091" w:rsidRPr="00ED430B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5" w:name="Contact2"/>
                                <w:bookmarkEnd w:id="25"/>
                              </w:p>
                            </w:tc>
                          </w:tr>
                          <w:tr w:rsidR="000E6091" w:rsidRPr="00ED430B" w14:paraId="39A10CC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3539C55" w14:textId="77777777" w:rsidR="000E6091" w:rsidRPr="00ED430B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6" w:name="Contact3"/>
                                <w:bookmarkEnd w:id="26"/>
                              </w:p>
                            </w:tc>
                          </w:tr>
                          <w:tr w:rsidR="000E6091" w:rsidRPr="00ED430B" w14:paraId="5CF20D1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273BBA1" w14:textId="77777777" w:rsidR="000E6091" w:rsidRPr="00ED430B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7" w:name="Contact4"/>
                                <w:bookmarkEnd w:id="27"/>
                              </w:p>
                            </w:tc>
                          </w:tr>
                          <w:tr w:rsidR="000E6091" w:rsidRPr="00ED430B" w14:paraId="1BE711A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CEC2F80" w14:textId="77777777" w:rsidR="000E6091" w:rsidRPr="00ED430B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8" w:name="Contact5"/>
                                <w:bookmarkEnd w:id="28"/>
                              </w:p>
                            </w:tc>
                          </w:tr>
                          <w:tr w:rsidR="000E6091" w:rsidRPr="00ED430B" w14:paraId="64E5E34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A9DDAF7" w14:textId="77777777" w:rsidR="000E6091" w:rsidRPr="00ED430B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9" w:name="Contact6"/>
                                <w:bookmarkEnd w:id="29"/>
                              </w:p>
                            </w:tc>
                          </w:tr>
                          <w:tr w:rsidR="000E6091" w:rsidRPr="00ED430B" w14:paraId="4B551B2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24D5224" w14:textId="77777777" w:rsidR="000E6091" w:rsidRPr="00ED430B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7"/>
                                <w:bookmarkEnd w:id="30"/>
                              </w:p>
                            </w:tc>
                          </w:tr>
                          <w:tr w:rsidR="000E6091" w:rsidRPr="00ED430B" w14:paraId="2E598FD1" w14:textId="77777777">
                            <w:tc>
                              <w:tcPr>
                                <w:tcW w:w="2088" w:type="dxa"/>
                              </w:tcPr>
                              <w:p w14:paraId="1AFE719F" w14:textId="77777777" w:rsidR="000E6091" w:rsidRPr="00ED430B" w:rsidRDefault="00ED430B">
                                <w:pPr>
                                  <w:pStyle w:val="opmReferentie"/>
                                </w:pPr>
                                <w:bookmarkStart w:id="31" w:name="Referentie1"/>
                                <w:r>
                                  <w:t>Datum</w:t>
                                </w:r>
                                <w:bookmarkEnd w:id="31"/>
                              </w:p>
                            </w:tc>
                          </w:tr>
                          <w:tr w:rsidR="000E6091" w:rsidRPr="00ED430B" w14:paraId="3CE39238" w14:textId="77777777">
                            <w:tc>
                              <w:tcPr>
                                <w:tcW w:w="2088" w:type="dxa"/>
                              </w:tcPr>
                              <w:p w14:paraId="3CEF2176" w14:textId="2A6DAB4E" w:rsidR="000E6091" w:rsidRPr="00ED430B" w:rsidRDefault="00C8776C" w:rsidP="004331C1">
                                <w:pPr>
                                  <w:pStyle w:val="opmInvulgegeven"/>
                                </w:pPr>
                                <w:r>
                                  <w:t>18</w:t>
                                </w:r>
                                <w:r w:rsidR="00351751">
                                  <w:t xml:space="preserve"> </w:t>
                                </w:r>
                                <w:r>
                                  <w:t>juli</w:t>
                                </w:r>
                                <w:r w:rsidR="00E75EEE">
                                  <w:t xml:space="preserve"> 2022</w:t>
                                </w:r>
                              </w:p>
                            </w:tc>
                          </w:tr>
                          <w:tr w:rsidR="000E6091" w:rsidRPr="00ED430B" w14:paraId="59293CB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16D4CD5" w14:textId="77777777" w:rsidR="000E6091" w:rsidRPr="00ED430B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2" w:name="Referentie2"/>
                                <w:bookmarkEnd w:id="32"/>
                              </w:p>
                            </w:tc>
                          </w:tr>
                          <w:tr w:rsidR="000E6091" w:rsidRPr="00ED430B" w14:paraId="3CECD48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E0B9200" w14:textId="77777777" w:rsidR="000E6091" w:rsidRPr="00ED430B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3" w:name="Invulgegeven2"/>
                                <w:bookmarkEnd w:id="33"/>
                              </w:p>
                            </w:tc>
                          </w:tr>
                          <w:tr w:rsidR="000E6091" w14:paraId="6055C9FC" w14:textId="77777777">
                            <w:tc>
                              <w:tcPr>
                                <w:tcW w:w="2088" w:type="dxa"/>
                              </w:tcPr>
                              <w:p w14:paraId="64A31B28" w14:textId="77777777" w:rsidR="000E6091" w:rsidRDefault="000E6091">
                                <w:pPr>
                                  <w:pStyle w:val="opmReferentie"/>
                                </w:pPr>
                                <w:bookmarkStart w:id="34" w:name="Referentie3"/>
                                <w:bookmarkEnd w:id="34"/>
                              </w:p>
                            </w:tc>
                          </w:tr>
                          <w:tr w:rsidR="000E6091" w14:paraId="739A32F2" w14:textId="77777777">
                            <w:tc>
                              <w:tcPr>
                                <w:tcW w:w="2088" w:type="dxa"/>
                              </w:tcPr>
                              <w:p w14:paraId="5632BD6F" w14:textId="77777777" w:rsidR="000E6091" w:rsidRDefault="000E6091">
                                <w:pPr>
                                  <w:pStyle w:val="opmInvulgegeven"/>
                                </w:pPr>
                                <w:bookmarkStart w:id="35" w:name="Invulgegeven3"/>
                                <w:bookmarkEnd w:id="35"/>
                              </w:p>
                            </w:tc>
                          </w:tr>
                          <w:tr w:rsidR="000E6091" w14:paraId="363DD8E2" w14:textId="77777777">
                            <w:tc>
                              <w:tcPr>
                                <w:tcW w:w="2088" w:type="dxa"/>
                              </w:tcPr>
                              <w:p w14:paraId="7DA17621" w14:textId="77777777" w:rsidR="000E6091" w:rsidRDefault="000E6091">
                                <w:pPr>
                                  <w:pStyle w:val="opmReferentie"/>
                                </w:pPr>
                                <w:bookmarkStart w:id="36" w:name="Referentie4"/>
                                <w:bookmarkEnd w:id="36"/>
                              </w:p>
                            </w:tc>
                          </w:tr>
                          <w:tr w:rsidR="000E6091" w14:paraId="508B0B89" w14:textId="77777777">
                            <w:tc>
                              <w:tcPr>
                                <w:tcW w:w="2088" w:type="dxa"/>
                              </w:tcPr>
                              <w:p w14:paraId="7DB62A8B" w14:textId="77777777" w:rsidR="000E6091" w:rsidRDefault="000E6091">
                                <w:pPr>
                                  <w:pStyle w:val="opmInvulgegeven"/>
                                </w:pPr>
                                <w:bookmarkStart w:id="37" w:name="Invulgegeven4"/>
                                <w:bookmarkEnd w:id="37"/>
                              </w:p>
                            </w:tc>
                          </w:tr>
                        </w:tbl>
                        <w:p w14:paraId="0146561F" w14:textId="77777777" w:rsidR="000E6091" w:rsidRDefault="000E6091">
                          <w:pPr>
                            <w:rPr>
                              <w:sz w:val="9"/>
                            </w:rPr>
                          </w:pPr>
                        </w:p>
                        <w:p w14:paraId="0262A474" w14:textId="77777777" w:rsidR="000E6091" w:rsidRDefault="000E609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D1F897" id="Rectangle 21" o:spid="_x0000_s1027" style="position:absolute;margin-left:380.4pt;margin-top:107.55pt;width:108pt;height:64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ED430B" w14:paraId="19E554D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0B77A8E" w14:textId="77777777" w:rsidR="000E6091" w:rsidRPr="00ED430B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38" w:name="Afdeling1"/>
                          <w:bookmarkEnd w:id="38"/>
                        </w:p>
                      </w:tc>
                    </w:tr>
                    <w:tr w:rsidR="000E6091" w:rsidRPr="00ED430B" w14:paraId="104DEE9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DF5230A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39" w:name="Afdeling2"/>
                          <w:bookmarkEnd w:id="39"/>
                        </w:p>
                      </w:tc>
                    </w:tr>
                    <w:tr w:rsidR="000E6091" w:rsidRPr="00ED430B" w14:paraId="0119A55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8C60E27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0" w:name="Afdeling3"/>
                          <w:bookmarkEnd w:id="40"/>
                        </w:p>
                      </w:tc>
                    </w:tr>
                  </w:tbl>
                  <w:p w14:paraId="4FE95236" w14:textId="77777777" w:rsidR="000E6091" w:rsidRDefault="000E609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ED430B" w14:paraId="3C36D95D" w14:textId="77777777">
                      <w:tc>
                        <w:tcPr>
                          <w:tcW w:w="2088" w:type="dxa"/>
                        </w:tcPr>
                        <w:p w14:paraId="4503C203" w14:textId="77777777" w:rsidR="000E6091" w:rsidRPr="00ED430B" w:rsidRDefault="000E6091">
                          <w:pPr>
                            <w:pStyle w:val="opmAfzender"/>
                          </w:pPr>
                        </w:p>
                      </w:tc>
                    </w:tr>
                    <w:tr w:rsidR="000E6091" w:rsidRPr="00ED430B" w14:paraId="16F034D9" w14:textId="77777777">
                      <w:tc>
                        <w:tcPr>
                          <w:tcW w:w="2088" w:type="dxa"/>
                        </w:tcPr>
                        <w:p w14:paraId="1F3D8A52" w14:textId="77777777" w:rsidR="000E6091" w:rsidRPr="00ED430B" w:rsidRDefault="000E6091">
                          <w:pPr>
                            <w:pStyle w:val="opmAfzender"/>
                          </w:pPr>
                        </w:p>
                      </w:tc>
                    </w:tr>
                    <w:tr w:rsidR="000E6091" w:rsidRPr="00ED430B" w14:paraId="56656DC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8282022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1" w:name="Afzender3"/>
                          <w:bookmarkEnd w:id="41"/>
                        </w:p>
                      </w:tc>
                    </w:tr>
                    <w:tr w:rsidR="000E6091" w:rsidRPr="00ED430B" w14:paraId="56647B7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C313254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2" w:name="Afzender4"/>
                          <w:bookmarkEnd w:id="42"/>
                        </w:p>
                      </w:tc>
                    </w:tr>
                    <w:tr w:rsidR="000E6091" w:rsidRPr="00ED430B" w14:paraId="6859825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7E21C03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3" w:name="Afzender5"/>
                          <w:bookmarkEnd w:id="43"/>
                        </w:p>
                      </w:tc>
                    </w:tr>
                    <w:tr w:rsidR="000E6091" w:rsidRPr="00ED430B" w14:paraId="789653F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CEB43D6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4" w:name="Afzender6"/>
                          <w:bookmarkEnd w:id="44"/>
                        </w:p>
                      </w:tc>
                    </w:tr>
                    <w:tr w:rsidR="000E6091" w:rsidRPr="00ED430B" w14:paraId="78F1CBA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A2001CC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5" w:name="Afzender7"/>
                          <w:bookmarkEnd w:id="45"/>
                        </w:p>
                      </w:tc>
                    </w:tr>
                    <w:tr w:rsidR="000E6091" w:rsidRPr="00ED430B" w14:paraId="7B3A9EE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F1E5F4A" w14:textId="77777777" w:rsidR="000E6091" w:rsidRPr="00ED430B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6" w:name="Afzender8"/>
                          <w:bookmarkEnd w:id="46"/>
                        </w:p>
                      </w:tc>
                    </w:tr>
                  </w:tbl>
                  <w:p w14:paraId="12EE0777" w14:textId="77777777" w:rsidR="000E6091" w:rsidRPr="00ED430B" w:rsidRDefault="000E6091">
                    <w:pPr>
                      <w:pStyle w:val="opmReferentie"/>
                      <w:rPr>
                        <w:vanish/>
                      </w:rPr>
                    </w:pPr>
                    <w:bookmarkStart w:id="47" w:name="bmContactPersoon"/>
                    <w:r w:rsidRPr="00ED430B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ED430B" w14:paraId="5032C4C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0A11F18" w14:textId="77777777" w:rsidR="000E6091" w:rsidRPr="00ED430B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8" w:name="ContactPersoon"/>
                          <w:bookmarkEnd w:id="48"/>
                        </w:p>
                      </w:tc>
                    </w:tr>
                  </w:tbl>
                  <w:p w14:paraId="46B3865E" w14:textId="77777777" w:rsidR="000E6091" w:rsidRPr="00ED430B" w:rsidRDefault="000E609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ED430B" w14:paraId="7B63188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036A4F4" w14:textId="77777777" w:rsidR="000E6091" w:rsidRPr="00ED430B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49" w:name="Contact1"/>
                          <w:bookmarkEnd w:id="47"/>
                          <w:bookmarkEnd w:id="49"/>
                        </w:p>
                      </w:tc>
                    </w:tr>
                    <w:tr w:rsidR="000E6091" w:rsidRPr="00ED430B" w14:paraId="78EEFC5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3B1D96D" w14:textId="77777777" w:rsidR="000E6091" w:rsidRPr="00ED430B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0" w:name="Contact2"/>
                          <w:bookmarkEnd w:id="50"/>
                        </w:p>
                      </w:tc>
                    </w:tr>
                    <w:tr w:rsidR="000E6091" w:rsidRPr="00ED430B" w14:paraId="39A10CC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3539C55" w14:textId="77777777" w:rsidR="000E6091" w:rsidRPr="00ED430B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1" w:name="Contact3"/>
                          <w:bookmarkEnd w:id="51"/>
                        </w:p>
                      </w:tc>
                    </w:tr>
                    <w:tr w:rsidR="000E6091" w:rsidRPr="00ED430B" w14:paraId="5CF20D1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273BBA1" w14:textId="77777777" w:rsidR="000E6091" w:rsidRPr="00ED430B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2" w:name="Contact4"/>
                          <w:bookmarkEnd w:id="52"/>
                        </w:p>
                      </w:tc>
                    </w:tr>
                    <w:tr w:rsidR="000E6091" w:rsidRPr="00ED430B" w14:paraId="1BE711A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CEC2F80" w14:textId="77777777" w:rsidR="000E6091" w:rsidRPr="00ED430B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3" w:name="Contact5"/>
                          <w:bookmarkEnd w:id="53"/>
                        </w:p>
                      </w:tc>
                    </w:tr>
                    <w:tr w:rsidR="000E6091" w:rsidRPr="00ED430B" w14:paraId="64E5E34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A9DDAF7" w14:textId="77777777" w:rsidR="000E6091" w:rsidRPr="00ED430B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4" w:name="Contact6"/>
                          <w:bookmarkEnd w:id="54"/>
                        </w:p>
                      </w:tc>
                    </w:tr>
                    <w:tr w:rsidR="000E6091" w:rsidRPr="00ED430B" w14:paraId="4B551B2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24D5224" w14:textId="77777777" w:rsidR="000E6091" w:rsidRPr="00ED430B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5" w:name="Contact7"/>
                          <w:bookmarkEnd w:id="55"/>
                        </w:p>
                      </w:tc>
                    </w:tr>
                    <w:tr w:rsidR="000E6091" w:rsidRPr="00ED430B" w14:paraId="2E598FD1" w14:textId="77777777">
                      <w:tc>
                        <w:tcPr>
                          <w:tcW w:w="2088" w:type="dxa"/>
                        </w:tcPr>
                        <w:p w14:paraId="1AFE719F" w14:textId="77777777" w:rsidR="000E6091" w:rsidRPr="00ED430B" w:rsidRDefault="00ED430B">
                          <w:pPr>
                            <w:pStyle w:val="opmReferentie"/>
                          </w:pPr>
                          <w:bookmarkStart w:id="56" w:name="Referentie1"/>
                          <w:r>
                            <w:t>Datum</w:t>
                          </w:r>
                          <w:bookmarkEnd w:id="56"/>
                        </w:p>
                      </w:tc>
                    </w:tr>
                    <w:tr w:rsidR="000E6091" w:rsidRPr="00ED430B" w14:paraId="3CE39238" w14:textId="77777777">
                      <w:tc>
                        <w:tcPr>
                          <w:tcW w:w="2088" w:type="dxa"/>
                        </w:tcPr>
                        <w:p w14:paraId="3CEF2176" w14:textId="2A6DAB4E" w:rsidR="000E6091" w:rsidRPr="00ED430B" w:rsidRDefault="00C8776C" w:rsidP="004331C1">
                          <w:pPr>
                            <w:pStyle w:val="opmInvulgegeven"/>
                          </w:pPr>
                          <w:r>
                            <w:t>18</w:t>
                          </w:r>
                          <w:r w:rsidR="00351751">
                            <w:t xml:space="preserve"> </w:t>
                          </w:r>
                          <w:r>
                            <w:t>juli</w:t>
                          </w:r>
                          <w:r w:rsidR="00E75EEE">
                            <w:t xml:space="preserve"> 2022</w:t>
                          </w:r>
                        </w:p>
                      </w:tc>
                    </w:tr>
                    <w:tr w:rsidR="000E6091" w:rsidRPr="00ED430B" w14:paraId="59293CB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16D4CD5" w14:textId="77777777" w:rsidR="000E6091" w:rsidRPr="00ED430B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57" w:name="Referentie2"/>
                          <w:bookmarkEnd w:id="57"/>
                        </w:p>
                      </w:tc>
                    </w:tr>
                    <w:tr w:rsidR="000E6091" w:rsidRPr="00ED430B" w14:paraId="3CECD48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E0B9200" w14:textId="77777777" w:rsidR="000E6091" w:rsidRPr="00ED430B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58" w:name="Invulgegeven2"/>
                          <w:bookmarkEnd w:id="58"/>
                        </w:p>
                      </w:tc>
                    </w:tr>
                    <w:tr w:rsidR="000E6091" w14:paraId="6055C9FC" w14:textId="77777777">
                      <w:tc>
                        <w:tcPr>
                          <w:tcW w:w="2088" w:type="dxa"/>
                        </w:tcPr>
                        <w:p w14:paraId="64A31B28" w14:textId="77777777" w:rsidR="000E6091" w:rsidRDefault="000E6091">
                          <w:pPr>
                            <w:pStyle w:val="opmReferentie"/>
                          </w:pPr>
                          <w:bookmarkStart w:id="59" w:name="Referentie3"/>
                          <w:bookmarkEnd w:id="59"/>
                        </w:p>
                      </w:tc>
                    </w:tr>
                    <w:tr w:rsidR="000E6091" w14:paraId="739A32F2" w14:textId="77777777">
                      <w:tc>
                        <w:tcPr>
                          <w:tcW w:w="2088" w:type="dxa"/>
                        </w:tcPr>
                        <w:p w14:paraId="5632BD6F" w14:textId="77777777" w:rsidR="000E6091" w:rsidRDefault="000E6091">
                          <w:pPr>
                            <w:pStyle w:val="opmInvulgegeven"/>
                          </w:pPr>
                          <w:bookmarkStart w:id="60" w:name="Invulgegeven3"/>
                          <w:bookmarkEnd w:id="60"/>
                        </w:p>
                      </w:tc>
                    </w:tr>
                    <w:tr w:rsidR="000E6091" w14:paraId="363DD8E2" w14:textId="77777777">
                      <w:tc>
                        <w:tcPr>
                          <w:tcW w:w="2088" w:type="dxa"/>
                        </w:tcPr>
                        <w:p w14:paraId="7DA17621" w14:textId="77777777" w:rsidR="000E6091" w:rsidRDefault="000E6091">
                          <w:pPr>
                            <w:pStyle w:val="opmReferentie"/>
                          </w:pPr>
                          <w:bookmarkStart w:id="61" w:name="Referentie4"/>
                          <w:bookmarkEnd w:id="61"/>
                        </w:p>
                      </w:tc>
                    </w:tr>
                    <w:tr w:rsidR="000E6091" w14:paraId="508B0B89" w14:textId="77777777">
                      <w:tc>
                        <w:tcPr>
                          <w:tcW w:w="2088" w:type="dxa"/>
                        </w:tcPr>
                        <w:p w14:paraId="7DB62A8B" w14:textId="77777777" w:rsidR="000E6091" w:rsidRDefault="000E6091">
                          <w:pPr>
                            <w:pStyle w:val="opmInvulgegeven"/>
                          </w:pPr>
                          <w:bookmarkStart w:id="62" w:name="Invulgegeven4"/>
                          <w:bookmarkEnd w:id="62"/>
                        </w:p>
                      </w:tc>
                    </w:tr>
                  </w:tbl>
                  <w:p w14:paraId="0146561F" w14:textId="77777777" w:rsidR="000E6091" w:rsidRDefault="000E6091">
                    <w:pPr>
                      <w:rPr>
                        <w:sz w:val="9"/>
                      </w:rPr>
                    </w:pPr>
                  </w:p>
                  <w:p w14:paraId="0262A474" w14:textId="77777777" w:rsidR="000E6091" w:rsidRDefault="000E6091"/>
                </w:txbxContent>
              </v:textbox>
            </v:rect>
          </w:pict>
        </mc:Fallback>
      </mc:AlternateContent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1D488645" wp14:editId="0253C309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BD9B88" w14:textId="2C1E0EF0" w:rsidR="000E6091" w:rsidRPr="00725E18" w:rsidRDefault="00725E18" w:rsidP="00725E18">
    <w:pPr>
      <w:autoSpaceDE w:val="0"/>
      <w:autoSpaceDN w:val="0"/>
      <w:adjustRightInd w:val="0"/>
      <w:spacing w:line="240" w:lineRule="auto"/>
      <w:rPr>
        <w:sz w:val="13"/>
        <w:szCs w:val="13"/>
        <w:lang w:eastAsia="x-none"/>
      </w:rPr>
    </w:pPr>
    <w:r>
      <w:rPr>
        <w:sz w:val="13"/>
        <w:szCs w:val="13"/>
        <w:lang w:eastAsia="x-none"/>
      </w:rPr>
      <w:t xml:space="preserve">P-1004645-42 vervangen VAI </w:t>
    </w:r>
    <w:proofErr w:type="spellStart"/>
    <w:r>
      <w:rPr>
        <w:sz w:val="13"/>
        <w:szCs w:val="13"/>
        <w:lang w:eastAsia="x-none"/>
      </w:rPr>
      <w:t>vlb</w:t>
    </w:r>
    <w:proofErr w:type="spellEnd"/>
    <w:r>
      <w:rPr>
        <w:sz w:val="13"/>
        <w:szCs w:val="13"/>
        <w:lang w:eastAsia="x-none"/>
      </w:rPr>
      <w:t xml:space="preserve"> LWD</w:t>
    </w:r>
  </w:p>
  <w:p w14:paraId="0904853B" w14:textId="77777777" w:rsidR="000E6091" w:rsidRPr="00351751" w:rsidRDefault="000E6091">
    <w:pPr>
      <w:pStyle w:val="opmKoptekst"/>
      <w:rPr>
        <w:lang w:val="nl-NL"/>
      </w:rPr>
    </w:pPr>
  </w:p>
  <w:p w14:paraId="0D77CD3A" w14:textId="77777777" w:rsidR="000E6091" w:rsidRPr="00351751" w:rsidRDefault="000E6091">
    <w:pPr>
      <w:pStyle w:val="opmKoptekst"/>
      <w:rPr>
        <w:lang w:val="nl-NL"/>
      </w:rPr>
    </w:pPr>
  </w:p>
  <w:p w14:paraId="4808E4AA" w14:textId="77777777" w:rsidR="000E6091" w:rsidRPr="00351751" w:rsidRDefault="000E6091">
    <w:pPr>
      <w:pStyle w:val="opmKoptekst"/>
      <w:rPr>
        <w:lang w:val="nl-NL"/>
      </w:rPr>
    </w:pPr>
  </w:p>
  <w:p w14:paraId="1839293F" w14:textId="77777777" w:rsidR="000E6091" w:rsidRPr="00351751" w:rsidRDefault="000E6091">
    <w:pPr>
      <w:pStyle w:val="opmKoptekst"/>
      <w:rPr>
        <w:lang w:val="nl-NL"/>
      </w:rPr>
    </w:pPr>
  </w:p>
  <w:p w14:paraId="63F02768" w14:textId="77777777" w:rsidR="000E6091" w:rsidRPr="00351751" w:rsidRDefault="000E6091">
    <w:pPr>
      <w:pStyle w:val="opmKoptekst"/>
      <w:rPr>
        <w:sz w:val="20"/>
        <w:lang w:val="nl-NL"/>
      </w:rPr>
    </w:pPr>
  </w:p>
  <w:p w14:paraId="0F24B29A" w14:textId="77777777" w:rsidR="000E6091" w:rsidRPr="00351751" w:rsidRDefault="000E6091">
    <w:pPr>
      <w:pStyle w:val="opmKoptekst"/>
      <w:rPr>
        <w:sz w:val="22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 w14:paraId="0F5EB3BB" w14:textId="77777777">
      <w:trPr>
        <w:cantSplit/>
      </w:trPr>
      <w:tc>
        <w:tcPr>
          <w:tcW w:w="7616" w:type="dxa"/>
        </w:tcPr>
        <w:p w14:paraId="0DE46E0D" w14:textId="77777777" w:rsidR="000E6091" w:rsidRPr="00351751" w:rsidRDefault="000E6091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0E6091" w14:paraId="0BD9B997" w14:textId="77777777">
      <w:trPr>
        <w:cantSplit/>
      </w:trPr>
      <w:tc>
        <w:tcPr>
          <w:tcW w:w="7616" w:type="dxa"/>
        </w:tcPr>
        <w:p w14:paraId="3F21B997" w14:textId="77777777" w:rsidR="000E6091" w:rsidRPr="00351751" w:rsidRDefault="000E6091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0E6091" w14:paraId="46928333" w14:textId="77777777">
      <w:trPr>
        <w:cantSplit/>
      </w:trPr>
      <w:tc>
        <w:tcPr>
          <w:tcW w:w="7616" w:type="dxa"/>
        </w:tcPr>
        <w:p w14:paraId="13ABF964" w14:textId="77777777" w:rsidR="00C8776C" w:rsidRPr="00725E18" w:rsidRDefault="00C8776C" w:rsidP="00C8776C">
          <w:pPr>
            <w:pStyle w:val="opmRubricering"/>
            <w:rPr>
              <w:lang w:val="de-DE" w:eastAsia="nl-NL"/>
            </w:rPr>
          </w:pPr>
          <w:r w:rsidRPr="00725E18">
            <w:rPr>
              <w:lang w:val="de-DE" w:eastAsia="nl-NL"/>
            </w:rPr>
            <w:t>2</w:t>
          </w:r>
          <w:r w:rsidRPr="00725E18">
            <w:rPr>
              <w:vertAlign w:val="superscript"/>
              <w:lang w:val="de-DE" w:eastAsia="nl-NL"/>
            </w:rPr>
            <w:t>e</w:t>
          </w:r>
          <w:r w:rsidRPr="00725E18">
            <w:rPr>
              <w:lang w:val="de-DE" w:eastAsia="nl-NL"/>
            </w:rPr>
            <w:t xml:space="preserve"> NVI</w:t>
          </w:r>
          <w:r>
            <w:rPr>
              <w:lang w:val="de-DE" w:eastAsia="nl-NL"/>
            </w:rPr>
            <w:t xml:space="preserve"> </w:t>
          </w:r>
          <w:r w:rsidRPr="00725E18">
            <w:rPr>
              <w:lang w:val="de-DE" w:eastAsia="nl-NL"/>
            </w:rPr>
            <w:t>Fotopresentatie</w:t>
          </w:r>
          <w:r>
            <w:rPr>
              <w:lang w:val="de-DE" w:eastAsia="nl-NL"/>
            </w:rPr>
            <w:t xml:space="preserve"> T5 en T24</w:t>
          </w:r>
        </w:p>
        <w:p w14:paraId="3AB18044" w14:textId="08392779" w:rsidR="000E6091" w:rsidRPr="00B661DA" w:rsidRDefault="000E6091" w:rsidP="00E75EEE">
          <w:pPr>
            <w:pStyle w:val="opmRubricering"/>
            <w:rPr>
              <w:lang w:val="nl-NL" w:eastAsia="nl-NL"/>
            </w:rPr>
          </w:pPr>
        </w:p>
      </w:tc>
    </w:tr>
    <w:tr w:rsidR="000E6091" w14:paraId="24A0D485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4CEC69BA" w14:textId="77777777" w:rsidR="000E6091" w:rsidRPr="00B661DA" w:rsidRDefault="000E6091" w:rsidP="0080507B">
          <w:pPr>
            <w:rPr>
              <w:szCs w:val="18"/>
            </w:rPr>
          </w:pPr>
        </w:p>
      </w:tc>
    </w:tr>
  </w:tbl>
  <w:p w14:paraId="4905C4E3" w14:textId="77777777"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NL" w:vendorID="9" w:dllVersion="512" w:checkStyle="1"/>
  <w:proofState w:spelling="clean" w:grammar="clean"/>
  <w:attachedTemplate r:id="rId1"/>
  <w:documentProtection w:edit="readOnly" w:enforcement="0"/>
  <w:defaultTabStop w:val="709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MODEL GARANTIEVERKLARING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B734B4"/>
    <w:rsid w:val="00000C43"/>
    <w:rsid w:val="000045E6"/>
    <w:rsid w:val="0002208D"/>
    <w:rsid w:val="00026492"/>
    <w:rsid w:val="000661D9"/>
    <w:rsid w:val="00086C2F"/>
    <w:rsid w:val="000D49F4"/>
    <w:rsid w:val="000E6091"/>
    <w:rsid w:val="00101069"/>
    <w:rsid w:val="00106DD8"/>
    <w:rsid w:val="00220B23"/>
    <w:rsid w:val="002B09EC"/>
    <w:rsid w:val="002F57F0"/>
    <w:rsid w:val="00326E3A"/>
    <w:rsid w:val="00335343"/>
    <w:rsid w:val="0033790A"/>
    <w:rsid w:val="00351751"/>
    <w:rsid w:val="00361668"/>
    <w:rsid w:val="00372B7F"/>
    <w:rsid w:val="003C2533"/>
    <w:rsid w:val="003E5B68"/>
    <w:rsid w:val="003F0DBA"/>
    <w:rsid w:val="003F5807"/>
    <w:rsid w:val="003F6B10"/>
    <w:rsid w:val="003F7F0D"/>
    <w:rsid w:val="004331C1"/>
    <w:rsid w:val="00472D92"/>
    <w:rsid w:val="004A431C"/>
    <w:rsid w:val="004C3C2C"/>
    <w:rsid w:val="004E051F"/>
    <w:rsid w:val="004F00BE"/>
    <w:rsid w:val="004F5704"/>
    <w:rsid w:val="00504A1C"/>
    <w:rsid w:val="00537739"/>
    <w:rsid w:val="00566428"/>
    <w:rsid w:val="00582EE0"/>
    <w:rsid w:val="005832D4"/>
    <w:rsid w:val="005843AF"/>
    <w:rsid w:val="00587B06"/>
    <w:rsid w:val="005E70A4"/>
    <w:rsid w:val="006165D7"/>
    <w:rsid w:val="0062198D"/>
    <w:rsid w:val="006A3DDD"/>
    <w:rsid w:val="006A42D2"/>
    <w:rsid w:val="006B2811"/>
    <w:rsid w:val="006C742C"/>
    <w:rsid w:val="00725E18"/>
    <w:rsid w:val="00745B48"/>
    <w:rsid w:val="007464BF"/>
    <w:rsid w:val="007511C1"/>
    <w:rsid w:val="007A1FDA"/>
    <w:rsid w:val="0080507B"/>
    <w:rsid w:val="00813197"/>
    <w:rsid w:val="0083620A"/>
    <w:rsid w:val="0084293C"/>
    <w:rsid w:val="00861A8D"/>
    <w:rsid w:val="00886DB0"/>
    <w:rsid w:val="008E1E52"/>
    <w:rsid w:val="0091096A"/>
    <w:rsid w:val="00913C36"/>
    <w:rsid w:val="0092169A"/>
    <w:rsid w:val="00937488"/>
    <w:rsid w:val="009416AB"/>
    <w:rsid w:val="00962ABC"/>
    <w:rsid w:val="00966D06"/>
    <w:rsid w:val="009753EC"/>
    <w:rsid w:val="00A031E1"/>
    <w:rsid w:val="00A143FB"/>
    <w:rsid w:val="00A30371"/>
    <w:rsid w:val="00A507FB"/>
    <w:rsid w:val="00AA7484"/>
    <w:rsid w:val="00AD1793"/>
    <w:rsid w:val="00AE008F"/>
    <w:rsid w:val="00B12235"/>
    <w:rsid w:val="00B32735"/>
    <w:rsid w:val="00B45D6A"/>
    <w:rsid w:val="00B56FAD"/>
    <w:rsid w:val="00B661DA"/>
    <w:rsid w:val="00B734B4"/>
    <w:rsid w:val="00B878A3"/>
    <w:rsid w:val="00B93DB7"/>
    <w:rsid w:val="00B94EE8"/>
    <w:rsid w:val="00BF2EDA"/>
    <w:rsid w:val="00C2096F"/>
    <w:rsid w:val="00C47B1C"/>
    <w:rsid w:val="00C77026"/>
    <w:rsid w:val="00C8776C"/>
    <w:rsid w:val="00CC6C52"/>
    <w:rsid w:val="00D20A81"/>
    <w:rsid w:val="00D4580A"/>
    <w:rsid w:val="00DA4965"/>
    <w:rsid w:val="00DF3AF1"/>
    <w:rsid w:val="00DF60E4"/>
    <w:rsid w:val="00DF6A27"/>
    <w:rsid w:val="00DF76D5"/>
    <w:rsid w:val="00E2066E"/>
    <w:rsid w:val="00E229DB"/>
    <w:rsid w:val="00E75EEE"/>
    <w:rsid w:val="00ED430B"/>
    <w:rsid w:val="00F23C59"/>
    <w:rsid w:val="00F466F2"/>
    <w:rsid w:val="00F743CD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457647C"/>
  <w15:chartTrackingRefBased/>
  <w15:docId w15:val="{B9519DDE-F7B4-42A4-9357-F3B03FEC4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45E6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B734B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B734B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B734B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B734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B734B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734B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B734B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B734B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734B4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B734B4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B734B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B734B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B734B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B734B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B734B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B734B4"/>
  </w:style>
  <w:style w:type="paragraph" w:customStyle="1" w:styleId="opmAfzenderVet">
    <w:name w:val="opmAfzenderVet"/>
    <w:basedOn w:val="opmAfzender"/>
    <w:rsid w:val="00B734B4"/>
    <w:rPr>
      <w:b/>
      <w:bCs w:val="0"/>
    </w:rPr>
  </w:style>
  <w:style w:type="paragraph" w:customStyle="1" w:styleId="opmRubricering">
    <w:name w:val="opmRubricering"/>
    <w:basedOn w:val="Voettekst"/>
    <w:autoRedefine/>
    <w:rsid w:val="00B734B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B734B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B734B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B734B4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B734B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734B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B734B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B734B4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B734B4"/>
    <w:rPr>
      <w:rFonts w:ascii="Verdana" w:hAnsi="Verdana"/>
      <w:iCs/>
    </w:rPr>
  </w:style>
  <w:style w:type="paragraph" w:styleId="Normaalweb">
    <w:name w:val="Normal (Web)"/>
    <w:basedOn w:val="Standaard"/>
    <w:semiHidden/>
    <w:rsid w:val="00B734B4"/>
    <w:rPr>
      <w:sz w:val="24"/>
    </w:rPr>
  </w:style>
  <w:style w:type="paragraph" w:customStyle="1" w:styleId="opmEmbargo">
    <w:name w:val="opmEmbargo"/>
    <w:basedOn w:val="opmRubricering"/>
    <w:rsid w:val="00B734B4"/>
    <w:pPr>
      <w:ind w:left="-28"/>
    </w:pPr>
  </w:style>
  <w:style w:type="paragraph" w:customStyle="1" w:styleId="opmInvulgegevenKop">
    <w:name w:val="opmInvulgegevenKop"/>
    <w:basedOn w:val="Standaard"/>
    <w:autoRedefine/>
    <w:rsid w:val="00B734B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B734B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B734B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B734B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B734B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B734B4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B734B4"/>
    <w:rPr>
      <w:rFonts w:ascii="Verdana" w:hAnsi="Verdana"/>
    </w:rPr>
  </w:style>
  <w:style w:type="paragraph" w:styleId="Ondertitel">
    <w:name w:val="Subtitle"/>
    <w:basedOn w:val="Standaard"/>
    <w:autoRedefine/>
    <w:qFormat/>
    <w:rsid w:val="00B734B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B734B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B734B4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B734B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B734B4"/>
    <w:rPr>
      <w:sz w:val="13"/>
      <w:szCs w:val="20"/>
    </w:rPr>
  </w:style>
  <w:style w:type="character" w:styleId="Zwaar">
    <w:name w:val="Strong"/>
    <w:qFormat/>
    <w:rsid w:val="00B734B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07F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507FB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F5704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745B48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745B48"/>
    <w:rPr>
      <w:rFonts w:ascii="Verdana" w:hAnsi="Verdana"/>
      <w:sz w:val="18"/>
      <w:szCs w:val="24"/>
    </w:rPr>
  </w:style>
  <w:style w:type="paragraph" w:styleId="Bijschrift">
    <w:name w:val="caption"/>
    <w:basedOn w:val="Standaard"/>
    <w:next w:val="Standaard"/>
    <w:uiPriority w:val="35"/>
    <w:unhideWhenUsed/>
    <w:qFormat/>
    <w:rsid w:val="007511C1"/>
    <w:pPr>
      <w:spacing w:after="200" w:line="240" w:lineRule="auto"/>
    </w:pPr>
    <w:rPr>
      <w:i/>
      <w:iCs/>
      <w:color w:val="44546A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2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1.xml"/><Relationship Id="rId16" Type="http://schemas.openxmlformats.org/officeDocument/2006/relationships/image" Target="media/image6.jpeg"/><Relationship Id="rId20" Type="http://schemas.openxmlformats.org/officeDocument/2006/relationships/header" Target="header2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5" Type="http://schemas.openxmlformats.org/officeDocument/2006/relationships/image" Target="media/image12.png"/><Relationship Id="rId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310861-FF01-4C0B-BB3B-B9CFCD4DA4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251D98-D79D-4425-8766-6D51347B9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31AC6C-0EB5-4ECB-BFB3-BD3D74F3FB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7</Pages>
  <Words>35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Bos, Gert-Jan van den</cp:lastModifiedBy>
  <cp:revision>3</cp:revision>
  <cp:lastPrinted>2008-07-21T11:37:00Z</cp:lastPrinted>
  <dcterms:created xsi:type="dcterms:W3CDTF">2022-06-23T13:28:00Z</dcterms:created>
  <dcterms:modified xsi:type="dcterms:W3CDTF">2022-07-13T09:49:00Z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0x010100D5ED8718B367F34F85A8170BAA5A292A</vt:lpwstr>
  </property>
</Properties>
</file>