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gridSpan w:val="3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1A25C3AE" w14:textId="62EC277B" w:rsidR="00B10CB3" w:rsidRDefault="002C2411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Aangepaste 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Bijlage 1.</w:t>
            </w:r>
            <w:r w:rsidR="00B10CB3">
              <w:rPr>
                <w:rFonts w:eastAsia="Tahoma" w:cs="Tahoma"/>
                <w:b/>
                <w:color w:val="FFFFFF"/>
                <w:sz w:val="36"/>
                <w:szCs w:val="40"/>
              </w:rPr>
              <w:t>2</w:t>
            </w:r>
          </w:p>
          <w:p w14:paraId="6B64FFAC" w14:textId="1661D5C0" w:rsidR="00D44323" w:rsidRPr="00C1229B" w:rsidRDefault="00D44323" w:rsidP="00B10CB3">
            <w:pPr>
              <w:spacing w:before="60" w:after="60"/>
              <w:ind w:left="0" w:firstLine="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Kerncompetentie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3D3EB5B2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 w:rsidRPr="00D44323">
              <w:rPr>
                <w:b/>
                <w:bCs/>
              </w:rPr>
              <w:t>1</w:t>
            </w:r>
          </w:p>
        </w:tc>
      </w:tr>
      <w:tr w:rsidR="00D44323" w:rsidRPr="00482F11" w14:paraId="1022B4F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5053E4" w14:textId="72D95B9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14599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6BD7C77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1652ABD2" w14:textId="4A42DC4F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020A902E" w14:textId="77777777" w:rsidR="000F2FAF" w:rsidRDefault="000F2FAF" w:rsidP="00D44323">
            <w:pPr>
              <w:rPr>
                <w:rFonts w:cs="Arial"/>
                <w:szCs w:val="20"/>
                <w:lang w:val="nl"/>
              </w:rPr>
            </w:pPr>
          </w:p>
          <w:p w14:paraId="4AA04AE2" w14:textId="77777777" w:rsidR="000F2FAF" w:rsidRPr="00D44323" w:rsidRDefault="000F2FAF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22DA488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D09241" w14:textId="500CD62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9348CB5" w14:textId="77777777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753D943C" w14:textId="1006C70F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096F46D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871CBF" w14:textId="0D21517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13E40DD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65FA1F" w14:textId="0C9799A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6FF1D38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4CFAF2F9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EB75348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2B4CB5AA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7850D9B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1058D9" w14:textId="38E2150C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69CF5E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CF241A4" w14:textId="4C940BCE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1C792A" w14:textId="77777777" w:rsidR="002C2411" w:rsidRPr="002C2411" w:rsidRDefault="002C2411" w:rsidP="002C2411">
            <w:pPr>
              <w:rPr>
                <w:rFonts w:cs="Arial"/>
                <w:szCs w:val="20"/>
                <w:lang w:val="nl"/>
              </w:rPr>
            </w:pPr>
            <w:r w:rsidRPr="002C2411">
              <w:rPr>
                <w:rFonts w:cs="Arial"/>
                <w:szCs w:val="20"/>
                <w:lang w:val="nl"/>
              </w:rPr>
              <w:t xml:space="preserve">U heeft voor een onderwijsinstelling arbodienstverlening uitgevoerd met een inzet van minimaal 500 uur op jaarbasis. </w:t>
            </w:r>
          </w:p>
          <w:p w14:paraId="50C1FA2C" w14:textId="1E665E75" w:rsidR="002C2411" w:rsidRPr="002C2411" w:rsidRDefault="002C2411" w:rsidP="002C2411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C9CDC1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58B5227E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3CA73B5B" w14:textId="37F9339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50BCBE68" w14:textId="78BAEB00" w:rsidR="00C1051D" w:rsidRPr="000F2FAF" w:rsidRDefault="00D44323" w:rsidP="00C1051D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7C59C4C5" w14:textId="2B649B48" w:rsidR="00D44323" w:rsidRDefault="00D44323" w:rsidP="00B31930">
      <w:pPr>
        <w:ind w:left="0" w:firstLine="0"/>
      </w:pPr>
    </w:p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5911098">
    <w:abstractNumId w:val="10"/>
  </w:num>
  <w:num w:numId="2" w16cid:durableId="1972052716">
    <w:abstractNumId w:val="7"/>
  </w:num>
  <w:num w:numId="3" w16cid:durableId="341856709">
    <w:abstractNumId w:val="7"/>
  </w:num>
  <w:num w:numId="4" w16cid:durableId="456920192">
    <w:abstractNumId w:val="9"/>
  </w:num>
  <w:num w:numId="5" w16cid:durableId="1764951448">
    <w:abstractNumId w:val="13"/>
  </w:num>
  <w:num w:numId="6" w16cid:durableId="1510874897">
    <w:abstractNumId w:val="4"/>
  </w:num>
  <w:num w:numId="7" w16cid:durableId="1383561551">
    <w:abstractNumId w:val="1"/>
  </w:num>
  <w:num w:numId="8" w16cid:durableId="245460955">
    <w:abstractNumId w:val="2"/>
  </w:num>
  <w:num w:numId="9" w16cid:durableId="193272046">
    <w:abstractNumId w:val="11"/>
  </w:num>
  <w:num w:numId="10" w16cid:durableId="682128845">
    <w:abstractNumId w:val="6"/>
  </w:num>
  <w:num w:numId="11" w16cid:durableId="300885107">
    <w:abstractNumId w:val="5"/>
  </w:num>
  <w:num w:numId="12" w16cid:durableId="1522401509">
    <w:abstractNumId w:val="3"/>
  </w:num>
  <w:num w:numId="13" w16cid:durableId="1733577800">
    <w:abstractNumId w:val="8"/>
  </w:num>
  <w:num w:numId="14" w16cid:durableId="723915395">
    <w:abstractNumId w:val="0"/>
  </w:num>
  <w:num w:numId="15" w16cid:durableId="669985302">
    <w:abstractNumId w:val="12"/>
  </w:num>
  <w:num w:numId="16" w16cid:durableId="181760281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2411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1930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3F8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CEA6BC-1A2F-4923-A981-3285A3818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10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8</cp:revision>
  <cp:lastPrinted>2018-10-29T19:34:00Z</cp:lastPrinted>
  <dcterms:created xsi:type="dcterms:W3CDTF">2021-04-12T08:27:00Z</dcterms:created>
  <dcterms:modified xsi:type="dcterms:W3CDTF">2022-12-08T06:36:00Z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