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06D7C72" w:rsidR="000B1A35" w:rsidRPr="000B1A35" w:rsidRDefault="072469E3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7</w:t>
      </w:r>
      <w:r w:rsidR="000B1A35">
        <w:tab/>
      </w:r>
      <w:r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6DCAAAAE" w:rsidR="000B1A35" w:rsidRPr="00CC6BF9" w:rsidRDefault="70BF1A7A" w:rsidP="00551C53">
      <w:r>
        <w:t>N</w:t>
      </w:r>
      <w:r w:rsidR="072469E3">
        <w:t>ummer</w:t>
      </w:r>
      <w:r>
        <w:t xml:space="preserve"> </w:t>
      </w:r>
      <w:r w:rsidR="072469E3">
        <w:t xml:space="preserve"> __________</w:t>
      </w:r>
      <w:r w:rsidR="2EB2E889">
        <w:t>_</w:t>
      </w:r>
      <w:r w:rsidR="14EC3654">
        <w:t>_</w:t>
      </w:r>
      <w:r w:rsidR="2EB2E889">
        <w:t>__</w:t>
      </w:r>
      <w:r w:rsidR="072469E3">
        <w:t>__ (bijvoorbeeld het KvK nummer),</w:t>
      </w:r>
      <w:r w:rsidR="457A1EF4">
        <w:t xml:space="preserve"> de Inschrijving</w:t>
      </w:r>
      <w:r w:rsidR="6D48E7A5">
        <w:t xml:space="preserve"> voor de Aanbesteding Technische beveiliging </w:t>
      </w:r>
      <w:r w:rsidR="072469E3"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4393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C1BBB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72469E3"/>
    <w:rsid w:val="14EC3654"/>
    <w:rsid w:val="2EB2E889"/>
    <w:rsid w:val="457A1EF4"/>
    <w:rsid w:val="523FDE1E"/>
    <w:rsid w:val="53D2A3AB"/>
    <w:rsid w:val="6D48E7A5"/>
    <w:rsid w:val="70BF1A7A"/>
    <w:rsid w:val="7781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PX3EPKY34SD4-74821639-6531</_dlc_DocId>
    <_dlc_DocIdUrl xmlns="cad755b6-d270-493f-83c9-ae784197a3f5">
      <Url>https://denhaag.sharepoint.com/sites/inkoop-bec-2021/_layouts/15/DocIdRedir.aspx?ID=PX3EPKY34SD4-74821639-6531</Url>
      <Description>PX3EPKY34SD4-74821639-6531</Description>
    </_dlc_DocIdUrl>
    <lcf76f155ced4ddcb4097134ff3c332f xmlns="3b30939b-fa42-4f42-9791-ab3fdfd3daa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B207-CD48-494E-A6DD-C828120AF256}">
  <ds:schemaRefs>
    <ds:schemaRef ds:uri="http://purl.org/dc/terms/"/>
    <ds:schemaRef ds:uri="http://schemas.microsoft.com/office/infopath/2007/PartnerControls"/>
    <ds:schemaRef ds:uri="3b30939b-fa42-4f42-9791-ab3fdfd3daa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A81584-9E33-4F97-A32C-D142420EAE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16EFE79-44EE-4DBB-9769-79FAB1480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174</Words>
  <Characters>962</Characters>
  <Application>Microsoft Office Word</Application>
  <DocSecurity>2</DocSecurity>
  <Lines>8</Lines>
  <Paragraphs>2</Paragraphs>
  <ScaleCrop>false</ScaleCrop>
  <Company>Gemeente Den Haag / IDC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Cees-Jan van Heijzen</cp:lastModifiedBy>
  <cp:revision>5</cp:revision>
  <cp:lastPrinted>2022-07-01T12:04:00Z</cp:lastPrinted>
  <dcterms:created xsi:type="dcterms:W3CDTF">2022-07-01T10:08:00Z</dcterms:created>
  <dcterms:modified xsi:type="dcterms:W3CDTF">2022-07-01T12:04:00Z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1007ee63-7b43-46fd-b203-b889a57a0fd3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MediaServiceImageTags">
    <vt:lpwstr/>
  </property>
  <property fmtid="{D5CDD505-2E9C-101B-9397-08002B2CF9AE}" pid="24" name="MSIP_Label_9f9dcbe8-f8ca-464f-983b-20ccb4ae3e2c_Enabled">
    <vt:lpwstr>true</vt:lpwstr>
  </property>
  <property fmtid="{D5CDD505-2E9C-101B-9397-08002B2CF9AE}" pid="25" name="MSIP_Label_9f9dcbe8-f8ca-464f-983b-20ccb4ae3e2c_SetDate">
    <vt:lpwstr>2022-07-01T12:04:33Z</vt:lpwstr>
  </property>
  <property fmtid="{D5CDD505-2E9C-101B-9397-08002B2CF9AE}" pid="26" name="MSIP_Label_9f9dcbe8-f8ca-464f-983b-20ccb4ae3e2c_Method">
    <vt:lpwstr>Privileged</vt:lpwstr>
  </property>
  <property fmtid="{D5CDD505-2E9C-101B-9397-08002B2CF9AE}" pid="27" name="MSIP_Label_9f9dcbe8-f8ca-464f-983b-20ccb4ae3e2c_Name">
    <vt:lpwstr>Openbaar</vt:lpwstr>
  </property>
  <property fmtid="{D5CDD505-2E9C-101B-9397-08002B2CF9AE}" pid="28" name="MSIP_Label_9f9dcbe8-f8ca-464f-983b-20ccb4ae3e2c_SiteId">
    <vt:lpwstr>8c653938-6726-49c5-bca7-8e44a4bf2029</vt:lpwstr>
  </property>
  <property fmtid="{D5CDD505-2E9C-101B-9397-08002B2CF9AE}" pid="29" name="MSIP_Label_9f9dcbe8-f8ca-464f-983b-20ccb4ae3e2c_ActionId">
    <vt:lpwstr>ee3579c5-fe45-437a-b141-00fdb6de75d8</vt:lpwstr>
  </property>
  <property fmtid="{D5CDD505-2E9C-101B-9397-08002B2CF9AE}" pid="30" name="MSIP_Label_9f9dcbe8-f8ca-464f-983b-20ccb4ae3e2c_ContentBits">
    <vt:lpwstr>0</vt:lpwstr>
  </property>
</Properties>
</file>