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21A41" w14:textId="1208245E" w:rsidR="00266875" w:rsidRPr="007E20E5" w:rsidRDefault="007E20E5" w:rsidP="00495798">
      <w:pPr>
        <w:rPr>
          <w:rFonts w:asciiTheme="majorHAnsi" w:hAnsiTheme="majorHAnsi" w:cstheme="majorHAnsi"/>
          <w:sz w:val="72"/>
          <w:szCs w:val="72"/>
        </w:rPr>
      </w:pPr>
      <w:r w:rsidRPr="007E20E5">
        <w:rPr>
          <w:rFonts w:asciiTheme="majorHAnsi" w:hAnsiTheme="majorHAnsi" w:cstheme="majorHAnsi"/>
          <w:sz w:val="72"/>
          <w:szCs w:val="72"/>
        </w:rPr>
        <w:t>Overeenkomst</w:t>
      </w:r>
    </w:p>
    <w:sdt>
      <w:sdtPr>
        <w:rPr>
          <w:color w:val="FF0000"/>
          <w:szCs w:val="72"/>
        </w:rPr>
        <w:tag w:val="B=UxDocumentForm/uxTitelField"/>
        <w:id w:val="939877468"/>
        <w:placeholder>
          <w:docPart w:val="859FE95F9F834218A0D470B19B3BCC4C"/>
        </w:placeholder>
        <w:dataBinding w:prefixMappings="xmlns:ns0='http://www.keyscript.nl/huisstijl/UxDocumentForm' " w:xpath="/ns0:variabelen[1]/ns0:UxDocumentForm[1]/ns0:uxTitelField[1]" w:storeItemID="{30024A26-C9DD-46C4-8607-F1118F24DCAD}"/>
        <w:text/>
      </w:sdtPr>
      <w:sdtEndPr/>
      <w:sdtContent>
        <w:p w14:paraId="392B3F89" w14:textId="6C39C023" w:rsidR="00852161" w:rsidRPr="00496403" w:rsidRDefault="00312989" w:rsidP="00852161">
          <w:pPr>
            <w:pStyle w:val="DHTitel"/>
            <w:rPr>
              <w:rFonts w:asciiTheme="minorHAnsi" w:hAnsiTheme="minorHAnsi"/>
              <w:sz w:val="19"/>
            </w:rPr>
          </w:pPr>
          <w:r>
            <w:rPr>
              <w:color w:val="FF0000"/>
              <w:szCs w:val="72"/>
            </w:rPr>
            <w:t>Techn</w:t>
          </w:r>
          <w:r w:rsidR="00DD4FCA">
            <w:rPr>
              <w:color w:val="FF0000"/>
              <w:szCs w:val="72"/>
            </w:rPr>
            <w:t>isch beveiliging</w:t>
          </w:r>
        </w:p>
      </w:sdtContent>
    </w:sdt>
    <w:p w14:paraId="268B55DA" w14:textId="77777777" w:rsidR="00852161" w:rsidRDefault="00852161" w:rsidP="00495798"/>
    <w:p w14:paraId="0A70E112" w14:textId="77777777" w:rsidR="00852161" w:rsidRDefault="00852161" w:rsidP="00495798"/>
    <w:p w14:paraId="4245E962" w14:textId="77777777" w:rsidR="001F5ADE" w:rsidRDefault="001F5ADE" w:rsidP="00495798"/>
    <w:p w14:paraId="596A71BA" w14:textId="2C247C8D" w:rsidR="00852161" w:rsidRDefault="00D668B5" w:rsidP="00495798">
      <w:sdt>
        <w:sdtPr>
          <w:rPr>
            <w:rFonts w:asciiTheme="majorHAnsi" w:eastAsia="Georgia" w:hAnsiTheme="majorHAnsi" w:cstheme="majorHAnsi"/>
            <w:color w:val="FF0000"/>
            <w:sz w:val="40"/>
            <w:szCs w:val="40"/>
          </w:rPr>
          <w:tag w:val="B=UxDocumentForm/uxSubtitelField"/>
          <w:id w:val="-1727909381"/>
          <w:placeholder>
            <w:docPart w:val="5C66E55D0AB648A3BF9DEB6B8B704A79"/>
          </w:placeholder>
          <w:dataBinding w:prefixMappings="xmlns:ns0='http://www.keyscript.nl/huisstijl/UxDocumentForm' " w:xpath="/ns0:variabelen[1]/ns0:UxDocumentForm[1]/ns0:uxSubtitelField[1]" w:storeItemID="{30024A26-C9DD-46C4-8607-F1118F24DCAD}"/>
          <w:text/>
        </w:sdtPr>
        <w:sdtEndPr/>
        <w:sdtContent>
          <w:r w:rsidR="00DD4FCA">
            <w:rPr>
              <w:rFonts w:asciiTheme="majorHAnsi" w:eastAsia="Georgia" w:hAnsiTheme="majorHAnsi" w:cstheme="majorHAnsi"/>
              <w:color w:val="FF0000"/>
              <w:sz w:val="40"/>
              <w:szCs w:val="40"/>
            </w:rPr>
            <w:t>19.378 - DBV</w:t>
          </w:r>
        </w:sdtContent>
      </w:sdt>
    </w:p>
    <w:p w14:paraId="2625A01A" w14:textId="77777777" w:rsidR="00852161" w:rsidRDefault="00852161" w:rsidP="00495798"/>
    <w:p w14:paraId="34C110A5" w14:textId="77777777" w:rsidR="00852161" w:rsidRDefault="00852161" w:rsidP="00495798"/>
    <w:p w14:paraId="262CE0FF" w14:textId="77777777" w:rsidR="00852161" w:rsidRDefault="00852161" w:rsidP="00495798"/>
    <w:p w14:paraId="0F17302B" w14:textId="72A6CBA0" w:rsidR="001F5ADE" w:rsidRPr="00496403" w:rsidRDefault="001F5ADE" w:rsidP="001F5ADE">
      <w:pPr>
        <w:rPr>
          <w:rFonts w:asciiTheme="majorHAnsi" w:hAnsiTheme="majorHAnsi" w:cstheme="majorHAnsi"/>
          <w:color w:val="FF0000"/>
          <w:sz w:val="40"/>
          <w:szCs w:val="40"/>
        </w:rPr>
      </w:pPr>
      <w:r w:rsidRPr="00496403">
        <w:rPr>
          <w:rFonts w:asciiTheme="majorHAnsi" w:hAnsiTheme="majorHAnsi" w:cstheme="majorHAnsi"/>
          <w:color w:val="FF0000"/>
          <w:sz w:val="40"/>
          <w:szCs w:val="40"/>
        </w:rPr>
        <w:t>20</w:t>
      </w:r>
      <w:r w:rsidR="00DD4FCA">
        <w:rPr>
          <w:rFonts w:asciiTheme="majorHAnsi" w:hAnsiTheme="majorHAnsi" w:cstheme="majorHAnsi"/>
          <w:color w:val="FF0000"/>
          <w:sz w:val="40"/>
          <w:szCs w:val="40"/>
        </w:rPr>
        <w:t>23</w:t>
      </w:r>
      <w:r w:rsidRPr="00496403">
        <w:rPr>
          <w:rFonts w:asciiTheme="majorHAnsi" w:hAnsiTheme="majorHAnsi" w:cstheme="majorHAnsi"/>
          <w:color w:val="FF0000"/>
          <w:sz w:val="40"/>
          <w:szCs w:val="40"/>
        </w:rPr>
        <w:t>-20</w:t>
      </w:r>
      <w:r w:rsidR="007601E2">
        <w:rPr>
          <w:rFonts w:asciiTheme="majorHAnsi" w:hAnsiTheme="majorHAnsi" w:cstheme="majorHAnsi"/>
          <w:color w:val="FF0000"/>
          <w:sz w:val="40"/>
          <w:szCs w:val="40"/>
        </w:rPr>
        <w:t>27</w:t>
      </w:r>
    </w:p>
    <w:p w14:paraId="079F93C0" w14:textId="77777777" w:rsidR="00823DBC" w:rsidRDefault="00823DBC" w:rsidP="00495798"/>
    <w:p w14:paraId="0FF3F416" w14:textId="77777777" w:rsidR="00823DBC" w:rsidRDefault="00823DBC" w:rsidP="00495798"/>
    <w:p w14:paraId="1CE7A079" w14:textId="401CCFF0" w:rsidR="00823DBC" w:rsidRDefault="00823DBC" w:rsidP="00495798"/>
    <w:p w14:paraId="2C61FBF0" w14:textId="460AE02F" w:rsidR="00BE6AB0" w:rsidRDefault="00BE6AB0" w:rsidP="00495798"/>
    <w:p w14:paraId="2A47352E" w14:textId="08CFF1D7" w:rsidR="00BE6AB0" w:rsidRDefault="00BE6AB0" w:rsidP="00495798"/>
    <w:p w14:paraId="2C7D8D90" w14:textId="77777777" w:rsidR="00BE6AB0" w:rsidRDefault="00BE6AB0" w:rsidP="00495798"/>
    <w:p w14:paraId="3664A4E9" w14:textId="7405206D" w:rsidR="004E15F5" w:rsidRDefault="007E20E5" w:rsidP="00495798">
      <w:pPr>
        <w:rPr>
          <w:rFonts w:asciiTheme="majorHAnsi" w:hAnsiTheme="majorHAnsi" w:cstheme="majorHAnsi"/>
          <w:sz w:val="40"/>
          <w:szCs w:val="40"/>
        </w:rPr>
      </w:pPr>
      <w:r>
        <w:rPr>
          <w:rFonts w:asciiTheme="majorHAnsi" w:hAnsiTheme="majorHAnsi" w:cstheme="majorHAnsi"/>
          <w:sz w:val="40"/>
          <w:szCs w:val="40"/>
        </w:rPr>
        <w:t>Gemeente Den Haag</w:t>
      </w:r>
    </w:p>
    <w:p w14:paraId="03B9F042" w14:textId="7043CDBE" w:rsidR="007E20E5" w:rsidRDefault="007E20E5" w:rsidP="00495798"/>
    <w:p w14:paraId="11EA27CC" w14:textId="5F056B7D" w:rsidR="007E20E5" w:rsidRDefault="007E20E5" w:rsidP="00495798"/>
    <w:p w14:paraId="6DF984F5" w14:textId="649A50D1" w:rsidR="007E20E5" w:rsidRDefault="007E20E5" w:rsidP="007E20E5">
      <w:r>
        <w:t>-</w:t>
      </w:r>
    </w:p>
    <w:p w14:paraId="368C2C98" w14:textId="3A979C4F" w:rsidR="007E20E5" w:rsidRDefault="007E20E5" w:rsidP="00495798"/>
    <w:p w14:paraId="4E1744C7" w14:textId="77777777" w:rsidR="00412BA7" w:rsidRDefault="00412BA7">
      <w:pPr>
        <w:spacing w:line="240" w:lineRule="auto"/>
      </w:pPr>
    </w:p>
    <w:p w14:paraId="0075EDCC" w14:textId="77777777" w:rsidR="00412BA7" w:rsidRPr="007E20E5" w:rsidRDefault="007E20E5">
      <w:pPr>
        <w:spacing w:line="240" w:lineRule="auto"/>
        <w:rPr>
          <w:rFonts w:asciiTheme="majorHAnsi" w:hAnsiTheme="majorHAnsi" w:cstheme="majorHAnsi"/>
          <w:color w:val="FF0000"/>
          <w:sz w:val="40"/>
          <w:szCs w:val="40"/>
        </w:rPr>
      </w:pPr>
      <w:r w:rsidRPr="007E20E5">
        <w:rPr>
          <w:rFonts w:asciiTheme="majorHAnsi" w:hAnsiTheme="majorHAnsi" w:cstheme="majorHAnsi"/>
          <w:color w:val="FF0000"/>
          <w:sz w:val="40"/>
          <w:szCs w:val="40"/>
        </w:rPr>
        <w:t>[Opdrachtnemer]</w:t>
      </w:r>
    </w:p>
    <w:p w14:paraId="4DDD8643" w14:textId="77777777" w:rsidR="007E20E5" w:rsidRDefault="007E20E5">
      <w:pPr>
        <w:spacing w:line="240" w:lineRule="auto"/>
      </w:pPr>
    </w:p>
    <w:p w14:paraId="155B967F" w14:textId="77777777" w:rsidR="007E20E5" w:rsidRDefault="007E20E5">
      <w:pPr>
        <w:spacing w:line="240" w:lineRule="auto"/>
      </w:pPr>
    </w:p>
    <w:p w14:paraId="79617EB4" w14:textId="77777777" w:rsidR="007E20E5" w:rsidRDefault="007E20E5">
      <w:pPr>
        <w:spacing w:line="240" w:lineRule="auto"/>
      </w:pPr>
    </w:p>
    <w:p w14:paraId="2E7F1B01" w14:textId="77777777" w:rsidR="007E20E5" w:rsidRDefault="007E20E5">
      <w:pPr>
        <w:spacing w:line="240" w:lineRule="auto"/>
      </w:pPr>
    </w:p>
    <w:p w14:paraId="6DB660BB" w14:textId="2C46AD9D" w:rsidR="007E20E5" w:rsidRDefault="007E20E5">
      <w:pPr>
        <w:spacing w:line="240" w:lineRule="auto"/>
        <w:sectPr w:rsidR="007E20E5" w:rsidSect="00B70433">
          <w:footerReference w:type="default" r:id="rId13"/>
          <w:headerReference w:type="first" r:id="rId14"/>
          <w:footerReference w:type="first" r:id="rId15"/>
          <w:pgSz w:w="11906" w:h="16838"/>
          <w:pgMar w:top="567" w:right="2289" w:bottom="1814" w:left="1814" w:header="992" w:footer="312" w:gutter="0"/>
          <w:cols w:space="708"/>
          <w:titlePg/>
          <w:docGrid w:linePitch="360"/>
        </w:sectPr>
      </w:pPr>
    </w:p>
    <w:p w14:paraId="36F75C6B" w14:textId="77777777" w:rsidR="000C6449" w:rsidRDefault="000C6449">
      <w:pPr>
        <w:spacing w:line="240" w:lineRule="auto"/>
      </w:pPr>
      <w:bookmarkStart w:id="1" w:name="bmStart"/>
      <w:bookmarkEnd w:id="1"/>
      <w:r>
        <w:lastRenderedPageBreak/>
        <w:br w:type="page"/>
      </w:r>
    </w:p>
    <w:p w14:paraId="219F72BD" w14:textId="14EBA15B" w:rsidR="005714A9" w:rsidRPr="000C6449" w:rsidRDefault="000C6449" w:rsidP="005714A9">
      <w:pPr>
        <w:jc w:val="center"/>
        <w:rPr>
          <w:b/>
        </w:rPr>
      </w:pPr>
      <w:r w:rsidRPr="000C6449">
        <w:rPr>
          <w:b/>
        </w:rPr>
        <w:lastRenderedPageBreak/>
        <w:t>RAAM</w:t>
      </w:r>
      <w:r w:rsidR="005714A9" w:rsidRPr="000C6449">
        <w:rPr>
          <w:b/>
        </w:rPr>
        <w:t>OVEREENKOMST</w:t>
      </w:r>
    </w:p>
    <w:bookmarkStart w:id="2" w:name="_Hlk15916053" w:displacedByCustomXml="next"/>
    <w:sdt>
      <w:sdtPr>
        <w:rPr>
          <w:color w:val="FF0000"/>
        </w:rPr>
        <w:tag w:val="B=UxDocumentForm/uxTitelField"/>
        <w:id w:val="-942138880"/>
        <w:placeholder>
          <w:docPart w:val="D72831F7161E4BC7BBEC4BFE92C34406"/>
        </w:placeholder>
        <w:dataBinding w:prefixMappings="xmlns:ns0='http://www.keyscript.nl/huisstijl/UxDocumentForm' " w:xpath="/ns0:variabelen[1]/ns0:UxDocumentForm[1]/ns0:uxTitelField[1]" w:storeItemID="{30024A26-C9DD-46C4-8607-F1118F24DCAD}"/>
        <w:text/>
      </w:sdtPr>
      <w:sdtEndPr/>
      <w:sdtContent>
        <w:p w14:paraId="7D018DBB" w14:textId="09E6AB03" w:rsidR="005714A9" w:rsidRPr="00496403" w:rsidRDefault="00DD4FCA" w:rsidP="005714A9">
          <w:pPr>
            <w:jc w:val="center"/>
            <w:rPr>
              <w:color w:val="FF0000"/>
            </w:rPr>
          </w:pPr>
          <w:r>
            <w:rPr>
              <w:color w:val="FF0000"/>
            </w:rPr>
            <w:t>Technisch beveiliging</w:t>
          </w:r>
        </w:p>
      </w:sdtContent>
    </w:sdt>
    <w:bookmarkEnd w:id="2" w:displacedByCustomXml="prev"/>
    <w:p w14:paraId="3FA72D4E" w14:textId="4670EC1E" w:rsidR="005714A9" w:rsidRDefault="005714A9" w:rsidP="005714A9">
      <w:pPr>
        <w:jc w:val="center"/>
      </w:pPr>
      <w:r w:rsidRPr="001B2A05">
        <w:t xml:space="preserve"> </w:t>
      </w:r>
      <w:r>
        <w:t xml:space="preserve">Kenmerk </w:t>
      </w:r>
      <w:bookmarkStart w:id="3" w:name="_Hlk15916149"/>
      <w:sdt>
        <w:sdtPr>
          <w:rPr>
            <w:color w:val="FF0000"/>
          </w:rPr>
          <w:tag w:val="B=UxDocumentForm/uxSubtitelField"/>
          <w:id w:val="713393286"/>
          <w:placeholder>
            <w:docPart w:val="477C9BAA141A474DB1F1CD6BB31ECC1C"/>
          </w:placeholder>
          <w:dataBinding w:prefixMappings="xmlns:ns0='http://www.keyscript.nl/huisstijl/UxDocumentForm' " w:xpath="/ns0:variabelen[1]/ns0:UxDocumentForm[1]/ns0:uxSubtitelField[1]" w:storeItemID="{30024A26-C9DD-46C4-8607-F1118F24DCAD}"/>
          <w:text/>
        </w:sdtPr>
        <w:sdtEndPr/>
        <w:sdtContent>
          <w:r w:rsidR="00381FB7">
            <w:rPr>
              <w:color w:val="FF0000"/>
            </w:rPr>
            <w:t>19.378 - DBV</w:t>
          </w:r>
        </w:sdtContent>
      </w:sdt>
      <w:bookmarkEnd w:id="3"/>
    </w:p>
    <w:p w14:paraId="730462EF" w14:textId="1A12C9A2" w:rsidR="00CE1D0E" w:rsidRDefault="00CE1D0E" w:rsidP="00BE6AB0"/>
    <w:p w14:paraId="5454EF33" w14:textId="077F6C22" w:rsidR="000C6449" w:rsidRDefault="000C6449" w:rsidP="000C6449">
      <w:pPr>
        <w:rPr>
          <w:b/>
        </w:rPr>
      </w:pPr>
      <w:r w:rsidRPr="000C6449">
        <w:rPr>
          <w:b/>
        </w:rPr>
        <w:t>ONDERGETEKENDEN,</w:t>
      </w:r>
    </w:p>
    <w:p w14:paraId="3E63FDB6" w14:textId="77777777" w:rsidR="00295346" w:rsidRPr="00295346" w:rsidRDefault="00295346" w:rsidP="000C6449"/>
    <w:p w14:paraId="596949CC" w14:textId="793E9510" w:rsidR="000C6449" w:rsidRDefault="000C6449" w:rsidP="008D3676">
      <w:pPr>
        <w:pStyle w:val="DHGenummerd"/>
        <w:ind w:left="567" w:hanging="567"/>
      </w:pPr>
      <w:r>
        <w:t xml:space="preserve">De gemeente Den Haag, zetelende te 2511 BT Den Haag aan het Spui 70, te dezen rechtsgeldig vertegenwoordigd door </w:t>
      </w:r>
      <w:r w:rsidRPr="00295346">
        <w:rPr>
          <w:color w:val="FF0000"/>
        </w:rPr>
        <w:t>[functie, naam]</w:t>
      </w:r>
      <w:r>
        <w:t xml:space="preserve">, daartoe aangewezen door de Burgemeester van Den Haag krachtens artikel 171 Gemeentewet en artikel 10:3, eerste lid Algemene Wet Bestuursrecht, hierna te noemen: </w:t>
      </w:r>
      <w:r w:rsidRPr="00295346">
        <w:rPr>
          <w:b/>
        </w:rPr>
        <w:t>Opdrachtgever</w:t>
      </w:r>
      <w:r>
        <w:t xml:space="preserve">, </w:t>
      </w:r>
    </w:p>
    <w:p w14:paraId="374101E2" w14:textId="77777777" w:rsidR="000C6449" w:rsidRDefault="000C6449" w:rsidP="008D3676">
      <w:pPr>
        <w:ind w:left="567" w:hanging="567"/>
      </w:pPr>
    </w:p>
    <w:p w14:paraId="53F20EB8" w14:textId="7ADBD755" w:rsidR="000C6449" w:rsidRDefault="000C6449" w:rsidP="008D3676">
      <w:pPr>
        <w:pStyle w:val="DHGenummerd"/>
        <w:ind w:left="567" w:hanging="567"/>
      </w:pPr>
      <w:r>
        <w:t xml:space="preserve">De rechtspersoon naar </w:t>
      </w:r>
      <w:r w:rsidRPr="00295346">
        <w:rPr>
          <w:color w:val="FF0000"/>
        </w:rPr>
        <w:t>[nationaliteit]</w:t>
      </w:r>
      <w:r>
        <w:t xml:space="preserve"> recht, </w:t>
      </w:r>
      <w:r w:rsidRPr="00295346">
        <w:rPr>
          <w:color w:val="FF0000"/>
        </w:rPr>
        <w:t xml:space="preserve">[volledige/ statutaire </w:t>
      </w:r>
      <w:proofErr w:type="spellStart"/>
      <w:r w:rsidRPr="00295346">
        <w:rPr>
          <w:color w:val="FF0000"/>
        </w:rPr>
        <w:t>naamsaanduiding</w:t>
      </w:r>
      <w:proofErr w:type="spellEnd"/>
      <w:r w:rsidRPr="00295346">
        <w:rPr>
          <w:color w:val="FF0000"/>
        </w:rPr>
        <w:t xml:space="preserve"> Opdrachtnemer]</w:t>
      </w:r>
      <w:r>
        <w:t xml:space="preserve">, gevestigd te </w:t>
      </w:r>
      <w:r w:rsidRPr="00295346">
        <w:rPr>
          <w:color w:val="FF0000"/>
        </w:rPr>
        <w:t>[plaats]</w:t>
      </w:r>
      <w:r>
        <w:t xml:space="preserve"> en aldaar kantoor houdende aan de </w:t>
      </w:r>
      <w:r w:rsidRPr="00295346">
        <w:rPr>
          <w:color w:val="FF0000"/>
        </w:rPr>
        <w:t>[straat]</w:t>
      </w:r>
      <w:r>
        <w:t xml:space="preserve"> en ingeschreven in het </w:t>
      </w:r>
      <w:r w:rsidRPr="00295346">
        <w:rPr>
          <w:color w:val="FF0000"/>
        </w:rPr>
        <w:t>[nationaliteit]</w:t>
      </w:r>
      <w:r>
        <w:t xml:space="preserve"> handelsregister onder nummer </w:t>
      </w:r>
      <w:r w:rsidRPr="00295346">
        <w:rPr>
          <w:color w:val="FF0000"/>
        </w:rPr>
        <w:t>[KvK-nummer]</w:t>
      </w:r>
      <w:r>
        <w:t xml:space="preserve"> te dezen rechtsgeldig vertegenwoordigd door </w:t>
      </w:r>
      <w:r w:rsidRPr="00295346">
        <w:rPr>
          <w:color w:val="FF0000"/>
        </w:rPr>
        <w:t>[functie, naam]</w:t>
      </w:r>
      <w:r>
        <w:t xml:space="preserve">, hierna te noemen: </w:t>
      </w:r>
      <w:r w:rsidRPr="00295346">
        <w:rPr>
          <w:b/>
        </w:rPr>
        <w:t>Opdrachtnemer</w:t>
      </w:r>
      <w:r>
        <w:t>,</w:t>
      </w:r>
    </w:p>
    <w:p w14:paraId="082B9DF6" w14:textId="77777777" w:rsidR="000C6449" w:rsidRDefault="000C6449" w:rsidP="000C6449"/>
    <w:p w14:paraId="0C57962D" w14:textId="77777777" w:rsidR="000C6449" w:rsidRDefault="000C6449" w:rsidP="000C6449">
      <w:r>
        <w:t xml:space="preserve">Hierna gezamenlijk te noemen: </w:t>
      </w:r>
      <w:r w:rsidRPr="00295346">
        <w:rPr>
          <w:b/>
        </w:rPr>
        <w:t>Partijen</w:t>
      </w:r>
      <w:r>
        <w:t xml:space="preserve"> en elk afzonderlijk: </w:t>
      </w:r>
      <w:r w:rsidRPr="00295346">
        <w:rPr>
          <w:b/>
        </w:rPr>
        <w:t>Partij</w:t>
      </w:r>
    </w:p>
    <w:p w14:paraId="7EB6EF13" w14:textId="77777777" w:rsidR="00295346" w:rsidRDefault="00295346" w:rsidP="000C6449"/>
    <w:p w14:paraId="1728EB7B" w14:textId="4AFEA67C" w:rsidR="000C6449" w:rsidRPr="00295346" w:rsidRDefault="000C6449" w:rsidP="000C6449">
      <w:pPr>
        <w:rPr>
          <w:b/>
        </w:rPr>
      </w:pPr>
      <w:r w:rsidRPr="00295346">
        <w:rPr>
          <w:b/>
        </w:rPr>
        <w:t>OVERWEGENDE DAT:</w:t>
      </w:r>
    </w:p>
    <w:p w14:paraId="2645C32F" w14:textId="77777777" w:rsidR="00295346" w:rsidRDefault="00295346" w:rsidP="000C6449"/>
    <w:p w14:paraId="17DE8AD4" w14:textId="32BE23C4" w:rsidR="000C6449" w:rsidRDefault="000C6449" w:rsidP="008D3676">
      <w:pPr>
        <w:pStyle w:val="DHGenummerd"/>
        <w:numPr>
          <w:ilvl w:val="0"/>
          <w:numId w:val="18"/>
        </w:numPr>
        <w:ind w:left="567" w:hanging="567"/>
      </w:pPr>
      <w:r>
        <w:t xml:space="preserve">Opdrachtgever in het kader van de Europese </w:t>
      </w:r>
      <w:r w:rsidR="00295346" w:rsidRPr="00295346">
        <w:rPr>
          <w:color w:val="FF0000"/>
        </w:rPr>
        <w:t>[</w:t>
      </w:r>
      <w:r w:rsidRPr="00295346">
        <w:rPr>
          <w:color w:val="FF0000"/>
        </w:rPr>
        <w:t>openbare/ niet openbare procedure</w:t>
      </w:r>
      <w:r w:rsidR="00295346">
        <w:rPr>
          <w:color w:val="FF0000"/>
        </w:rPr>
        <w:t>]</w:t>
      </w:r>
      <w:r>
        <w:t xml:space="preserve"> Aanbesteding </w:t>
      </w:r>
      <w:sdt>
        <w:sdtPr>
          <w:rPr>
            <w:color w:val="FF0000"/>
          </w:rPr>
          <w:tag w:val="B=UxDocumentForm/uxTitelField"/>
          <w:id w:val="336039475"/>
          <w:placeholder>
            <w:docPart w:val="C9C20BF850C64E5DAE2A3F16AEBB5682"/>
          </w:placeholder>
          <w:dataBinding w:prefixMappings="xmlns:ns0='http://www.keyscript.nl/huisstijl/UxDocumentForm' " w:xpath="/ns0:variabelen[1]/ns0:UxDocumentForm[1]/ns0:uxTitelField[1]" w:storeItemID="{30024A26-C9DD-46C4-8607-F1118F24DCAD}"/>
          <w:text/>
        </w:sdtPr>
        <w:sdtEndPr/>
        <w:sdtContent>
          <w:r w:rsidR="00DD4FCA">
            <w:rPr>
              <w:color w:val="FF0000"/>
            </w:rPr>
            <w:t>Technisch beveiliging</w:t>
          </w:r>
        </w:sdtContent>
      </w:sdt>
      <w:r w:rsidR="00295346">
        <w:t xml:space="preserve"> </w:t>
      </w:r>
      <w:r>
        <w:t xml:space="preserve">met kenmerk </w:t>
      </w:r>
      <w:sdt>
        <w:sdtPr>
          <w:rPr>
            <w:color w:val="FF0000"/>
          </w:rPr>
          <w:tag w:val="B=UxDocumentForm/uxSubtitelField"/>
          <w:id w:val="807216284"/>
          <w:placeholder>
            <w:docPart w:val="5BFD55028C824316926DBCF479E0A90F"/>
          </w:placeholder>
          <w:dataBinding w:prefixMappings="xmlns:ns0='http://www.keyscript.nl/huisstijl/UxDocumentForm' " w:xpath="/ns0:variabelen[1]/ns0:UxDocumentForm[1]/ns0:uxSubtitelField[1]" w:storeItemID="{30024A26-C9DD-46C4-8607-F1118F24DCAD}"/>
          <w:text/>
        </w:sdtPr>
        <w:sdtEndPr/>
        <w:sdtContent>
          <w:r w:rsidR="00381FB7">
            <w:rPr>
              <w:color w:val="FF0000"/>
            </w:rPr>
            <w:t>19.378 - DBV</w:t>
          </w:r>
        </w:sdtContent>
      </w:sdt>
      <w:r w:rsidR="00295346">
        <w:t xml:space="preserve"> </w:t>
      </w:r>
      <w:r>
        <w:t>een aantal partijen heeft uitgenodigd tot het doen van een inschrijving.</w:t>
      </w:r>
    </w:p>
    <w:p w14:paraId="4F80A2E2" w14:textId="49EE7CC7" w:rsidR="000C6449" w:rsidRDefault="000C6449" w:rsidP="008D3676">
      <w:pPr>
        <w:pStyle w:val="DHGenummerd"/>
        <w:ind w:left="567" w:hanging="567"/>
      </w:pPr>
      <w:r>
        <w:t xml:space="preserve">Opdrachtnemer op </w:t>
      </w:r>
      <w:r w:rsidRPr="00295346">
        <w:rPr>
          <w:color w:val="FF0000"/>
        </w:rPr>
        <w:t>[datum]</w:t>
      </w:r>
      <w:r>
        <w:t xml:space="preserve"> een Aanbieding heeft gedaan met kenmerk </w:t>
      </w:r>
      <w:r w:rsidRPr="00295346">
        <w:rPr>
          <w:color w:val="FF0000"/>
        </w:rPr>
        <w:t>[kenmerk]</w:t>
      </w:r>
      <w:r>
        <w:t>.</w:t>
      </w:r>
    </w:p>
    <w:p w14:paraId="14F596F7" w14:textId="3B381DA2" w:rsidR="000C6449" w:rsidRDefault="000C6449" w:rsidP="008D3676">
      <w:pPr>
        <w:pStyle w:val="DHGenummerd"/>
        <w:ind w:left="567" w:hanging="567"/>
      </w:pPr>
      <w:r>
        <w:t>Opdrachtnemer middels het indienen van de Aanbieding kenbaar heeft gemaakt in staat en bereid te zijn de opdracht uit te voeren conform de door Opdrachtgever gestelde eisen en voorwaarden, zoals opgenomen in de Aanbestedingsdocumenten en onderhavige Raamovereenkomst.</w:t>
      </w:r>
    </w:p>
    <w:p w14:paraId="2CAD338F" w14:textId="58360000" w:rsidR="000C6449" w:rsidRDefault="000C6449" w:rsidP="008D3676">
      <w:pPr>
        <w:pStyle w:val="DHGenummerd"/>
        <w:ind w:left="567" w:hanging="567"/>
      </w:pPr>
      <w:r>
        <w:t xml:space="preserve">Opdrachtgever uitgegaan is van het criterium van </w:t>
      </w:r>
      <w:r w:rsidR="00657169">
        <w:rPr>
          <w:color w:val="FF0000"/>
        </w:rPr>
        <w:t>[d</w:t>
      </w:r>
      <w:r w:rsidRPr="00295346">
        <w:rPr>
          <w:color w:val="FF0000"/>
        </w:rPr>
        <w:t>e beste prijs-kwaliteitverhouding/ laagste prijs</w:t>
      </w:r>
      <w:r w:rsidR="00657169">
        <w:rPr>
          <w:color w:val="FF0000"/>
        </w:rPr>
        <w:t>]</w:t>
      </w:r>
      <w:r>
        <w:t>.</w:t>
      </w:r>
    </w:p>
    <w:p w14:paraId="0B9FC6C6" w14:textId="11C3A977" w:rsidR="000C6449" w:rsidRDefault="000C6449" w:rsidP="008D3676">
      <w:pPr>
        <w:pStyle w:val="DHGenummerd"/>
        <w:ind w:left="567" w:hanging="567"/>
      </w:pPr>
      <w:r>
        <w:t xml:space="preserve">De Aanbieding van Opdrachtnemer voor Opdrachtgever de inschrijving met de </w:t>
      </w:r>
      <w:r w:rsidR="00657169" w:rsidRPr="00657169">
        <w:rPr>
          <w:color w:val="FF0000"/>
        </w:rPr>
        <w:t>[</w:t>
      </w:r>
      <w:r w:rsidRPr="00657169">
        <w:rPr>
          <w:color w:val="FF0000"/>
        </w:rPr>
        <w:t>beste prijs-kwaliteitverhouding/ laagste prijs</w:t>
      </w:r>
      <w:r w:rsidR="00657169" w:rsidRPr="00657169">
        <w:rPr>
          <w:color w:val="FF0000"/>
        </w:rPr>
        <w:t>]</w:t>
      </w:r>
      <w:r>
        <w:t xml:space="preserve"> is.</w:t>
      </w:r>
    </w:p>
    <w:p w14:paraId="0B995AE5" w14:textId="0B920A36" w:rsidR="000C6449" w:rsidRDefault="000C6449" w:rsidP="008D3676">
      <w:pPr>
        <w:pStyle w:val="DHGenummerd"/>
        <w:ind w:left="567" w:hanging="567"/>
      </w:pPr>
      <w:r>
        <w:t xml:space="preserve">Partijen thans ten behoeve van </w:t>
      </w:r>
      <w:sdt>
        <w:sdtPr>
          <w:rPr>
            <w:color w:val="FF0000"/>
          </w:rPr>
          <w:tag w:val="B=UxDocumentForm/uxTitelField"/>
          <w:id w:val="-1898421212"/>
          <w:placeholder>
            <w:docPart w:val="0D8F7C02AFBD4FE2B5709CF5C5893F2C"/>
          </w:placeholder>
          <w:dataBinding w:prefixMappings="xmlns:ns0='http://www.keyscript.nl/huisstijl/UxDocumentForm' " w:xpath="/ns0:variabelen[1]/ns0:UxDocumentForm[1]/ns0:uxTitelField[1]" w:storeItemID="{30024A26-C9DD-46C4-8607-F1118F24DCAD}"/>
          <w:text/>
        </w:sdtPr>
        <w:sdtEndPr/>
        <w:sdtContent>
          <w:r w:rsidR="00DD4FCA">
            <w:rPr>
              <w:color w:val="FF0000"/>
            </w:rPr>
            <w:t>Technisch beveiliging</w:t>
          </w:r>
        </w:sdtContent>
      </w:sdt>
      <w:r w:rsidR="00295346">
        <w:t xml:space="preserve"> </w:t>
      </w:r>
      <w:r>
        <w:t>een Raamovereenkomst wensen aan te gaan, waarin is vastgelegd het raamwerk voor de contractuele voorwaarden die van toepassing zijn op de Nadere Overeenkomsten die gedurende de looptijd van de Raamovereenkomst tussen Partijen gesloten worden met betrekking tot het verrichten van Diensten ten behoeve van Opdrachtgever.</w:t>
      </w:r>
    </w:p>
    <w:p w14:paraId="1540C92D" w14:textId="107C8720" w:rsidR="000C6449" w:rsidRDefault="000C6449" w:rsidP="008D3676">
      <w:pPr>
        <w:pStyle w:val="DHGenummerd"/>
        <w:ind w:left="567" w:hanging="567"/>
      </w:pPr>
      <w:r>
        <w:t>In het kader van de Raamovereenkomst voor Opdrachtgever de mogelijkheid bestaat Nadere Overeenkomsten te sluiten met Opdrachtnemer. Opdrachtgever is hiertoe niet verplicht.</w:t>
      </w:r>
    </w:p>
    <w:p w14:paraId="71728FD9" w14:textId="77777777" w:rsidR="000C6449" w:rsidRDefault="000C6449" w:rsidP="000C6449"/>
    <w:p w14:paraId="53056321" w14:textId="77777777" w:rsidR="000C6449" w:rsidRDefault="000C6449" w:rsidP="000C6449"/>
    <w:p w14:paraId="10B8C707" w14:textId="77777777" w:rsidR="000C6449" w:rsidRPr="00657169" w:rsidRDefault="000C6449" w:rsidP="000C6449">
      <w:pPr>
        <w:rPr>
          <w:b/>
        </w:rPr>
      </w:pPr>
      <w:r w:rsidRPr="00657169">
        <w:rPr>
          <w:b/>
        </w:rPr>
        <w:t>VERKLAREN TE ZIJN OVEREENGEKOMEN ALS VOLGT:</w:t>
      </w:r>
    </w:p>
    <w:p w14:paraId="1BB80973" w14:textId="77777777" w:rsidR="000C6449" w:rsidRDefault="000C6449" w:rsidP="000C6449"/>
    <w:p w14:paraId="7E4F3333" w14:textId="1A4901B7" w:rsidR="00657169" w:rsidRDefault="00657169">
      <w:pPr>
        <w:spacing w:line="240" w:lineRule="auto"/>
      </w:pPr>
      <w:r>
        <w:br w:type="page"/>
      </w:r>
    </w:p>
    <w:p w14:paraId="353DC671" w14:textId="77777777" w:rsidR="000C6449" w:rsidRDefault="000C6449" w:rsidP="00657169">
      <w:pPr>
        <w:pStyle w:val="Kop2"/>
        <w:numPr>
          <w:ilvl w:val="0"/>
          <w:numId w:val="0"/>
        </w:numPr>
        <w:ind w:left="567" w:hanging="567"/>
      </w:pPr>
      <w:r>
        <w:lastRenderedPageBreak/>
        <w:t>Artikel 1: Begripsomschrijvingen</w:t>
      </w:r>
    </w:p>
    <w:p w14:paraId="1DF2A609" w14:textId="77777777" w:rsidR="000C6449" w:rsidRDefault="000C6449" w:rsidP="000C6449">
      <w:r>
        <w:t xml:space="preserve">In deze Raamovereenkomst wordt een aantal begrippen met een beginhoofdletter gebruikt. Aan deze begrippen komt de betekenis toe die hieraan wordt gegeven in artikel 1 van de Algemene </w:t>
      </w:r>
      <w:proofErr w:type="spellStart"/>
      <w:r>
        <w:t>Rijks¬voorwaarden</w:t>
      </w:r>
      <w:proofErr w:type="spellEnd"/>
      <w:r>
        <w:t xml:space="preserve"> voor het verstrekken van opdrachten tot het verrichten van Diensten 2018 (ARVODI-2018). In aanvulling op, of in afwijking van het voorgaande komen aan de in dit artikel opgenomen begrippen de onderstaande betekenissen toe. Alle op deze Raamovereenkomst toepasselijke begripsomschrijvingen dienen zowel in enkelvoud als in meervoud te worden geïnterpreteerd.</w:t>
      </w:r>
    </w:p>
    <w:p w14:paraId="00D8579A" w14:textId="77777777" w:rsidR="000C6449" w:rsidRDefault="000C6449" w:rsidP="000C6449"/>
    <w:p w14:paraId="06A5687E" w14:textId="77777777" w:rsidR="000C6449" w:rsidRPr="00657169" w:rsidRDefault="000C6449" w:rsidP="000C6449">
      <w:pPr>
        <w:rPr>
          <w:b/>
        </w:rPr>
      </w:pPr>
      <w:r w:rsidRPr="00657169">
        <w:rPr>
          <w:b/>
        </w:rPr>
        <w:t>Aanbestedingsdocumenten</w:t>
      </w:r>
    </w:p>
    <w:p w14:paraId="12A6706F" w14:textId="281AC12C" w:rsidR="000C6449" w:rsidRDefault="000C6449" w:rsidP="000C6449">
      <w:r>
        <w:t xml:space="preserve">De aankondiging, de aanbestedingsleidraad, </w:t>
      </w:r>
      <w:r w:rsidR="00657169" w:rsidRPr="00657169">
        <w:rPr>
          <w:color w:val="FF0000"/>
        </w:rPr>
        <w:t>[</w:t>
      </w:r>
      <w:r w:rsidRPr="00657169">
        <w:rPr>
          <w:color w:val="FF0000"/>
        </w:rPr>
        <w:t>Selectieleidraad, Offerte-aanvraag, Programma van Eisen,</w:t>
      </w:r>
      <w:r w:rsidR="00657169" w:rsidRPr="00657169">
        <w:rPr>
          <w:color w:val="FF0000"/>
          <w:sz w:val="21"/>
        </w:rPr>
        <w:t>]</w:t>
      </w:r>
      <w:r>
        <w:t xml:space="preserve"> de naar aanleiding daarvan verzonden nota’s van inlichtingen, alsmede de bijlagen behorend bij deze documenten. </w:t>
      </w:r>
    </w:p>
    <w:p w14:paraId="16341C50" w14:textId="77777777" w:rsidR="000C6449" w:rsidRDefault="000C6449" w:rsidP="000C6449"/>
    <w:p w14:paraId="682EF64B" w14:textId="77777777" w:rsidR="000C6449" w:rsidRPr="00657169" w:rsidRDefault="000C6449" w:rsidP="000C6449">
      <w:pPr>
        <w:rPr>
          <w:b/>
        </w:rPr>
      </w:pPr>
      <w:r w:rsidRPr="00657169">
        <w:rPr>
          <w:b/>
        </w:rPr>
        <w:t>Aanbieding</w:t>
      </w:r>
    </w:p>
    <w:p w14:paraId="6CAB8759" w14:textId="1CD52E41" w:rsidR="000C6449" w:rsidRDefault="000C6449" w:rsidP="000C6449">
      <w:r>
        <w:t xml:space="preserve">De inschrijving van Opdrachtnemer met kenmerk </w:t>
      </w:r>
      <w:r w:rsidRPr="00657169">
        <w:rPr>
          <w:color w:val="FF0000"/>
        </w:rPr>
        <w:t>[kenmerknummer]</w:t>
      </w:r>
      <w:r>
        <w:t xml:space="preserve"> in het kader van Europese openbare/ niet openbare aanbesteding</w:t>
      </w:r>
      <w:r w:rsidR="00295346">
        <w:t xml:space="preserve"> </w:t>
      </w:r>
      <w:sdt>
        <w:sdtPr>
          <w:rPr>
            <w:color w:val="FF0000"/>
          </w:rPr>
          <w:tag w:val="B=UxDocumentForm/uxTitelField"/>
          <w:id w:val="1960218136"/>
          <w:placeholder>
            <w:docPart w:val="442D7732FF4F429A964C325B02DF497C"/>
          </w:placeholder>
          <w:dataBinding w:prefixMappings="xmlns:ns0='http://www.keyscript.nl/huisstijl/UxDocumentForm' " w:xpath="/ns0:variabelen[1]/ns0:UxDocumentForm[1]/ns0:uxTitelField[1]" w:storeItemID="{30024A26-C9DD-46C4-8607-F1118F24DCAD}"/>
          <w:text/>
        </w:sdtPr>
        <w:sdtEndPr/>
        <w:sdtContent>
          <w:r w:rsidR="00DD4FCA">
            <w:rPr>
              <w:color w:val="FF0000"/>
            </w:rPr>
            <w:t>Technisch beveiliging</w:t>
          </w:r>
        </w:sdtContent>
      </w:sdt>
      <w:r>
        <w:t xml:space="preserve">, met kenmerk </w:t>
      </w:r>
      <w:sdt>
        <w:sdtPr>
          <w:rPr>
            <w:color w:val="FF0000"/>
          </w:rPr>
          <w:tag w:val="B=UxDocumentForm/uxSubtitelField"/>
          <w:id w:val="22908826"/>
          <w:placeholder>
            <w:docPart w:val="F75340C8839B454DA06CDF67FA46D684"/>
          </w:placeholder>
          <w:dataBinding w:prefixMappings="xmlns:ns0='http://www.keyscript.nl/huisstijl/UxDocumentForm' " w:xpath="/ns0:variabelen[1]/ns0:UxDocumentForm[1]/ns0:uxSubtitelField[1]" w:storeItemID="{30024A26-C9DD-46C4-8607-F1118F24DCAD}"/>
          <w:text/>
        </w:sdtPr>
        <w:sdtEndPr/>
        <w:sdtContent>
          <w:r w:rsidR="00381FB7">
            <w:rPr>
              <w:color w:val="FF0000"/>
            </w:rPr>
            <w:t>19.378 - DBV</w:t>
          </w:r>
        </w:sdtContent>
      </w:sdt>
      <w:r w:rsidR="00295346">
        <w:t xml:space="preserve"> </w:t>
      </w:r>
      <w:r>
        <w:t>en de door Opdrachtnemer gegeven antwoorden op eisen en vragen.</w:t>
      </w:r>
    </w:p>
    <w:p w14:paraId="0B74472A" w14:textId="77777777" w:rsidR="000C6449" w:rsidRDefault="000C6449" w:rsidP="000C6449"/>
    <w:p w14:paraId="06DAC40B" w14:textId="77777777" w:rsidR="000C6449" w:rsidRPr="00657169" w:rsidRDefault="000C6449" w:rsidP="000C6449">
      <w:pPr>
        <w:rPr>
          <w:b/>
        </w:rPr>
      </w:pPr>
      <w:r w:rsidRPr="00657169">
        <w:rPr>
          <w:b/>
        </w:rPr>
        <w:t>Bijlagen</w:t>
      </w:r>
    </w:p>
    <w:p w14:paraId="119F8CCD" w14:textId="77777777" w:rsidR="000C6449" w:rsidRDefault="000C6449" w:rsidP="000C6449">
      <w:r>
        <w:t>Aanhangsels bij de Raamovereenkomst, die deel uitmaken van de Raamovereenkomst. In de Bijlagen zijn de voorwaarden vermeld, waarnaar in de Raamovereenkomst wordt verwezen.</w:t>
      </w:r>
    </w:p>
    <w:p w14:paraId="30E94DCB" w14:textId="77777777" w:rsidR="000C6449" w:rsidRDefault="000C6449" w:rsidP="000C6449"/>
    <w:p w14:paraId="015A3CDE" w14:textId="77777777" w:rsidR="000C6449" w:rsidRPr="00657169" w:rsidRDefault="000C6449" w:rsidP="000C6449">
      <w:pPr>
        <w:rPr>
          <w:b/>
        </w:rPr>
      </w:pPr>
      <w:r w:rsidRPr="00657169">
        <w:rPr>
          <w:b/>
        </w:rPr>
        <w:t>Derden</w:t>
      </w:r>
    </w:p>
    <w:p w14:paraId="7DDDB523" w14:textId="77777777" w:rsidR="000C6449" w:rsidRDefault="000C6449" w:rsidP="000C6449">
      <w:r>
        <w:t>Anderen, niet zijnde Opdrachtnemer, die soortgelijke Diensten als Opdrachtnemer verzorgen.</w:t>
      </w:r>
    </w:p>
    <w:p w14:paraId="3D7AEB2A" w14:textId="77777777" w:rsidR="000C6449" w:rsidRDefault="000C6449" w:rsidP="000C6449"/>
    <w:p w14:paraId="2F9C7B68" w14:textId="77777777" w:rsidR="000C6449" w:rsidRPr="00657169" w:rsidRDefault="000C6449" w:rsidP="000C6449">
      <w:pPr>
        <w:rPr>
          <w:b/>
        </w:rPr>
      </w:pPr>
      <w:r w:rsidRPr="00657169">
        <w:rPr>
          <w:b/>
        </w:rPr>
        <w:t>Diensten</w:t>
      </w:r>
    </w:p>
    <w:p w14:paraId="213713C2" w14:textId="77777777" w:rsidR="000C6449" w:rsidRDefault="000C6449" w:rsidP="000C6449">
      <w:r>
        <w:t>De door Opdrachtnemer op basis van de Raamovereenkomst ten behoeve van de Opdrachtgever te verlenen dienstverlening, inhoudende het verstrekken van</w:t>
      </w:r>
      <w:r w:rsidRPr="00657169">
        <w:rPr>
          <w:color w:val="FF0000"/>
        </w:rPr>
        <w:t xml:space="preserve">…………….., </w:t>
      </w:r>
      <w:r>
        <w:t>zoals nader beschreven in de Aanbestedingsdocumenten.</w:t>
      </w:r>
    </w:p>
    <w:p w14:paraId="58FDBE2F" w14:textId="77777777" w:rsidR="000C6449" w:rsidRDefault="000C6449" w:rsidP="000C6449">
      <w:r>
        <w:t xml:space="preserve"> </w:t>
      </w:r>
    </w:p>
    <w:p w14:paraId="19760092" w14:textId="77777777" w:rsidR="000C6449" w:rsidRPr="00657169" w:rsidRDefault="000C6449" w:rsidP="000C6449">
      <w:pPr>
        <w:rPr>
          <w:b/>
        </w:rPr>
      </w:pPr>
      <w:r w:rsidRPr="00657169">
        <w:rPr>
          <w:b/>
        </w:rPr>
        <w:t>Nadere Overeenkomst</w:t>
      </w:r>
    </w:p>
    <w:p w14:paraId="5F009F4E" w14:textId="77777777" w:rsidR="000C6449" w:rsidRDefault="000C6449" w:rsidP="000C6449">
      <w:r>
        <w:t>De nadere opdracht teneinde ten behoeve van Opdrachtgever Diensten te verrichten tegen betaling van de in deze Raamovereenkomst bepaalde Tarieven.</w:t>
      </w:r>
    </w:p>
    <w:p w14:paraId="35EC4B01" w14:textId="77777777" w:rsidR="000C6449" w:rsidRDefault="000C6449" w:rsidP="000C6449"/>
    <w:p w14:paraId="45062CC5" w14:textId="77777777" w:rsidR="000C6449" w:rsidRPr="00657169" w:rsidRDefault="000C6449" w:rsidP="000C6449">
      <w:pPr>
        <w:rPr>
          <w:color w:val="FF0000"/>
        </w:rPr>
      </w:pPr>
      <w:r w:rsidRPr="00657169">
        <w:rPr>
          <w:color w:val="FF0000"/>
        </w:rPr>
        <w:t>&lt;</w:t>
      </w:r>
      <w:r w:rsidRPr="00657169">
        <w:rPr>
          <w:b/>
          <w:color w:val="FF0000"/>
        </w:rPr>
        <w:t>OPTIONEEL&gt; Offerteaanvraag</w:t>
      </w:r>
      <w:r w:rsidRPr="00657169">
        <w:rPr>
          <w:color w:val="FF0000"/>
        </w:rPr>
        <w:t xml:space="preserve"> </w:t>
      </w:r>
    </w:p>
    <w:p w14:paraId="18F05F61" w14:textId="77777777" w:rsidR="000C6449" w:rsidRPr="00657169" w:rsidRDefault="000C6449" w:rsidP="000C6449">
      <w:pPr>
        <w:rPr>
          <w:color w:val="FF0000"/>
        </w:rPr>
      </w:pPr>
      <w:r w:rsidRPr="00657169">
        <w:rPr>
          <w:color w:val="FF0000"/>
        </w:rPr>
        <w:t>Het verzoek van Opdrachtgever aan Opdrachtnemer om een Offerte uit te brengen op basis waarvan een Nadere Overeenkomst kan worden gesloten.</w:t>
      </w:r>
    </w:p>
    <w:p w14:paraId="5887CF99" w14:textId="77777777" w:rsidR="000C6449" w:rsidRPr="00657169" w:rsidRDefault="000C6449" w:rsidP="000C6449">
      <w:pPr>
        <w:rPr>
          <w:color w:val="FF0000"/>
        </w:rPr>
      </w:pPr>
    </w:p>
    <w:p w14:paraId="6D3405BC" w14:textId="77777777" w:rsidR="000C6449" w:rsidRPr="00657169" w:rsidRDefault="000C6449" w:rsidP="000C6449">
      <w:pPr>
        <w:rPr>
          <w:b/>
          <w:color w:val="FF0000"/>
        </w:rPr>
      </w:pPr>
      <w:r w:rsidRPr="00657169">
        <w:rPr>
          <w:b/>
          <w:color w:val="FF0000"/>
        </w:rPr>
        <w:t xml:space="preserve">&lt;OPTIONEEL&gt; Offerte </w:t>
      </w:r>
    </w:p>
    <w:p w14:paraId="7FCCDF60" w14:textId="77777777" w:rsidR="000C6449" w:rsidRPr="00657169" w:rsidRDefault="000C6449" w:rsidP="000C6449">
      <w:pPr>
        <w:rPr>
          <w:color w:val="FF0000"/>
        </w:rPr>
      </w:pPr>
      <w:r w:rsidRPr="00657169">
        <w:rPr>
          <w:color w:val="FF0000"/>
        </w:rPr>
        <w:t>De nadere aanbieding van Opdrachtnemer op basis waarvan een Nadere Overeenkomst kan worden gesloten.</w:t>
      </w:r>
    </w:p>
    <w:p w14:paraId="71A25D3C" w14:textId="77777777" w:rsidR="000C6449" w:rsidRDefault="000C6449" w:rsidP="000C6449"/>
    <w:p w14:paraId="7CDFAE45" w14:textId="77777777" w:rsidR="000C6449" w:rsidRPr="00657169" w:rsidRDefault="000C6449" w:rsidP="000C6449">
      <w:pPr>
        <w:rPr>
          <w:b/>
        </w:rPr>
      </w:pPr>
      <w:r w:rsidRPr="00657169">
        <w:rPr>
          <w:b/>
        </w:rPr>
        <w:t xml:space="preserve">Raamovereenkomst </w:t>
      </w:r>
    </w:p>
    <w:p w14:paraId="2C2D876D" w14:textId="77777777" w:rsidR="000C6449" w:rsidRDefault="000C6449" w:rsidP="000C6449">
      <w:r>
        <w:t>Onderhavige Raamovereenkomst tussen Partijen waarin de voorwaarden zijn neergelegd voor de uitvoering van Diensten ten behoeve van Opdrachtgever.</w:t>
      </w:r>
    </w:p>
    <w:p w14:paraId="69B12BE6" w14:textId="77777777" w:rsidR="000C6449" w:rsidRDefault="000C6449" w:rsidP="000C6449"/>
    <w:p w14:paraId="6253E005" w14:textId="60438083" w:rsidR="000C6449" w:rsidRPr="00657169" w:rsidRDefault="000C6449" w:rsidP="000C6449">
      <w:pPr>
        <w:rPr>
          <w:b/>
        </w:rPr>
      </w:pPr>
      <w:r w:rsidRPr="00657169">
        <w:rPr>
          <w:b/>
        </w:rPr>
        <w:t>Tarieven</w:t>
      </w:r>
    </w:p>
    <w:p w14:paraId="46C61873" w14:textId="77777777" w:rsidR="000C6449" w:rsidRDefault="000C6449" w:rsidP="000C6449">
      <w:r>
        <w:t>De prijzen, zoals opgenomen in de Aanbieding, die Opdrachtnemer in rekening brengt voor de Diensten.</w:t>
      </w:r>
    </w:p>
    <w:p w14:paraId="38A4DE8D" w14:textId="77777777" w:rsidR="000C6449" w:rsidRDefault="000C6449" w:rsidP="000C6449"/>
    <w:p w14:paraId="27FA9AD8" w14:textId="77777777" w:rsidR="000C6449" w:rsidRDefault="000C6449" w:rsidP="000C6449"/>
    <w:p w14:paraId="54131F38" w14:textId="77777777" w:rsidR="000C6449" w:rsidRDefault="000C6449" w:rsidP="00657169">
      <w:pPr>
        <w:pStyle w:val="Kop2"/>
        <w:numPr>
          <w:ilvl w:val="0"/>
          <w:numId w:val="0"/>
        </w:numPr>
        <w:ind w:left="567" w:hanging="567"/>
      </w:pPr>
      <w:r>
        <w:lastRenderedPageBreak/>
        <w:t>Artikel 2: Voorwerp van de Raamovereenkomst</w:t>
      </w:r>
    </w:p>
    <w:p w14:paraId="7CA17D82" w14:textId="77777777" w:rsidR="000C6449" w:rsidRDefault="000C6449" w:rsidP="000C6449"/>
    <w:p w14:paraId="5A58E015" w14:textId="77777777" w:rsidR="000C6449" w:rsidRDefault="000C6449" w:rsidP="00657169">
      <w:pPr>
        <w:ind w:left="567" w:hanging="567"/>
      </w:pPr>
      <w:r>
        <w:t>2.1</w:t>
      </w:r>
      <w:r>
        <w:tab/>
        <w:t>Opdrachtnemer verplicht zich om op verzoek van Opdrachtgever en conform de bepalingen en voorwaarden opgenomen in de Aanbieding, de Aanbestedingsdocumenten en de Raamovereenkomst Diensten tegen een conform artikel [7] vastgestelde vergoeding te verrichten. Daartoe zullen Partijen Nadere Overeenkomsten aangaan. De Diensten zijn nader gespecificeerd in de Aanbestedingsdocumenten en Aanbieding.</w:t>
      </w:r>
    </w:p>
    <w:p w14:paraId="1E996936" w14:textId="77777777" w:rsidR="000C6449" w:rsidRDefault="000C6449" w:rsidP="000C6449"/>
    <w:p w14:paraId="7E65FF73" w14:textId="77777777" w:rsidR="000C6449" w:rsidRDefault="000C6449" w:rsidP="00657169">
      <w:pPr>
        <w:ind w:left="567" w:hanging="567"/>
      </w:pPr>
      <w:r>
        <w:t>2.2</w:t>
      </w:r>
      <w:r>
        <w:tab/>
        <w:t xml:space="preserve">Opdrachtnemer verklaart zich in voldoende mate op de hoogte te hebben gesteld van de doelstellingen van Opdrachtgever met betrekking tot de onderhavige Raamovereenkomst en verklaart dat Opdrachtgever hem middels de Aanbestedingsdocumenten van voldoende en correcte informatie heeft voorzien met betrekking tot de relevante gegevens omtrent de organisatie van Opdrachtgever om de gevraagde Diensten te kunnen leveren conform de voorwaarden van de Raamovereenkomst. </w:t>
      </w:r>
    </w:p>
    <w:p w14:paraId="2A05DFE1" w14:textId="77777777" w:rsidR="000C6449" w:rsidRDefault="000C6449" w:rsidP="00657169">
      <w:pPr>
        <w:ind w:left="567" w:hanging="567"/>
      </w:pPr>
    </w:p>
    <w:p w14:paraId="3E6A9361" w14:textId="77777777" w:rsidR="000C6449" w:rsidRDefault="000C6449" w:rsidP="00657169">
      <w:pPr>
        <w:ind w:left="567" w:hanging="567"/>
      </w:pPr>
      <w:r>
        <w:t>2.3</w:t>
      </w:r>
      <w:r>
        <w:tab/>
        <w:t xml:space="preserve">De considerans en de Bijlagen maken deel uit van de Raamovereenkomst. Voor zover de volgende bescheiden met elkaar in tegenspraak zijn, geldt de navolgende rangorde, waarbij het hoger voornoemde document prevaleert boven het lager genoemde. </w:t>
      </w:r>
    </w:p>
    <w:p w14:paraId="2F38DB5F" w14:textId="77777777" w:rsidR="000C6449" w:rsidRDefault="000C6449" w:rsidP="000C6449"/>
    <w:p w14:paraId="737B320D" w14:textId="73408829" w:rsidR="000C6449" w:rsidRDefault="000C6449" w:rsidP="008D3676">
      <w:pPr>
        <w:pStyle w:val="DHGenummerd"/>
        <w:numPr>
          <w:ilvl w:val="0"/>
          <w:numId w:val="27"/>
        </w:numPr>
        <w:ind w:left="1134" w:hanging="567"/>
      </w:pPr>
      <w:r>
        <w:t xml:space="preserve">De Raamovereenkomst </w:t>
      </w:r>
      <w:r w:rsidRPr="008D3676">
        <w:rPr>
          <w:color w:val="FF0000"/>
        </w:rPr>
        <w:t>[naam]</w:t>
      </w:r>
    </w:p>
    <w:p w14:paraId="583C15A8" w14:textId="5AAFA8C4" w:rsidR="000C6449" w:rsidRDefault="000C6449" w:rsidP="008D3676">
      <w:pPr>
        <w:pStyle w:val="DHGenummerd"/>
        <w:numPr>
          <w:ilvl w:val="0"/>
          <w:numId w:val="27"/>
        </w:numPr>
        <w:ind w:left="1134" w:hanging="567"/>
      </w:pPr>
      <w:r>
        <w:t xml:space="preserve">Nota(’s) van Inlichtingen 1 en 2 </w:t>
      </w:r>
      <w:r w:rsidRPr="008D3676">
        <w:rPr>
          <w:color w:val="FF0000"/>
        </w:rPr>
        <w:t xml:space="preserve">[datum </w:t>
      </w:r>
      <w:proofErr w:type="spellStart"/>
      <w:r w:rsidRPr="008D3676">
        <w:rPr>
          <w:color w:val="FF0000"/>
        </w:rPr>
        <w:t>NvI</w:t>
      </w:r>
      <w:proofErr w:type="spellEnd"/>
      <w:r w:rsidRPr="008D3676">
        <w:rPr>
          <w:color w:val="FF0000"/>
        </w:rPr>
        <w:t xml:space="preserve"> 1]</w:t>
      </w:r>
      <w:r>
        <w:t xml:space="preserve"> en </w:t>
      </w:r>
      <w:r w:rsidRPr="008D3676">
        <w:rPr>
          <w:color w:val="FF0000"/>
        </w:rPr>
        <w:t xml:space="preserve">[datum </w:t>
      </w:r>
      <w:proofErr w:type="spellStart"/>
      <w:r w:rsidRPr="008D3676">
        <w:rPr>
          <w:color w:val="FF0000"/>
        </w:rPr>
        <w:t>NvI</w:t>
      </w:r>
      <w:proofErr w:type="spellEnd"/>
      <w:r w:rsidRPr="008D3676">
        <w:rPr>
          <w:color w:val="FF0000"/>
        </w:rPr>
        <w:t xml:space="preserve"> 2]</w:t>
      </w:r>
    </w:p>
    <w:p w14:paraId="1417AE78" w14:textId="59FD0C75" w:rsidR="000C6449" w:rsidRDefault="000C6449" w:rsidP="008D3676">
      <w:pPr>
        <w:pStyle w:val="DHGenummerd"/>
        <w:numPr>
          <w:ilvl w:val="0"/>
          <w:numId w:val="27"/>
        </w:numPr>
        <w:ind w:left="1134" w:hanging="567"/>
      </w:pPr>
      <w:r>
        <w:t xml:space="preserve">Aanbestedingsleidraad </w:t>
      </w:r>
      <w:r w:rsidRPr="008D3676">
        <w:rPr>
          <w:color w:val="FF0000"/>
        </w:rPr>
        <w:t>[naam]</w:t>
      </w:r>
      <w:r>
        <w:t xml:space="preserve"> d.d. </w:t>
      </w:r>
      <w:r w:rsidRPr="008D3676">
        <w:rPr>
          <w:color w:val="FF0000"/>
        </w:rPr>
        <w:t>[datum]</w:t>
      </w:r>
    </w:p>
    <w:p w14:paraId="6B8CDC4D" w14:textId="278AED7D" w:rsidR="000C6449" w:rsidRDefault="000C6449" w:rsidP="008D3676">
      <w:pPr>
        <w:pStyle w:val="DHGenummerd"/>
        <w:numPr>
          <w:ilvl w:val="0"/>
          <w:numId w:val="27"/>
        </w:numPr>
        <w:ind w:left="1134" w:hanging="567"/>
      </w:pPr>
      <w:r w:rsidRPr="008D3676">
        <w:rPr>
          <w:color w:val="FF0000"/>
        </w:rPr>
        <w:t>&lt;OPTIONEEL&gt;</w:t>
      </w:r>
      <w:r>
        <w:t xml:space="preserve"> Verwerkersovereenkomst</w:t>
      </w:r>
    </w:p>
    <w:p w14:paraId="15EC6458" w14:textId="305C83A4" w:rsidR="000C6449" w:rsidRDefault="000C6449" w:rsidP="008D3676">
      <w:pPr>
        <w:pStyle w:val="DHGenummerd"/>
        <w:numPr>
          <w:ilvl w:val="0"/>
          <w:numId w:val="27"/>
        </w:numPr>
        <w:ind w:left="1134" w:hanging="567"/>
      </w:pPr>
      <w:r>
        <w:t>ARVODI-2018</w:t>
      </w:r>
    </w:p>
    <w:p w14:paraId="28D24CE0" w14:textId="1248877B" w:rsidR="000C6449" w:rsidRDefault="000C6449" w:rsidP="008D3676">
      <w:pPr>
        <w:pStyle w:val="DHGenummerd"/>
        <w:numPr>
          <w:ilvl w:val="0"/>
          <w:numId w:val="27"/>
        </w:numPr>
        <w:ind w:left="1134" w:hanging="567"/>
      </w:pPr>
      <w:r>
        <w:t>Nadere Overeenkomst(en)</w:t>
      </w:r>
    </w:p>
    <w:p w14:paraId="26DBFD1A" w14:textId="08FCA415" w:rsidR="000C6449" w:rsidRDefault="000C6449" w:rsidP="008D3676">
      <w:pPr>
        <w:pStyle w:val="DHGenummerd"/>
        <w:numPr>
          <w:ilvl w:val="0"/>
          <w:numId w:val="27"/>
        </w:numPr>
        <w:ind w:left="1134" w:hanging="567"/>
      </w:pPr>
      <w:r>
        <w:t>Aanbieding van Opdrachtnemer</w:t>
      </w:r>
    </w:p>
    <w:p w14:paraId="60898C1C" w14:textId="50BB8206" w:rsidR="000C6449" w:rsidRDefault="000C6449" w:rsidP="008D3676">
      <w:pPr>
        <w:pStyle w:val="DHGenummerd"/>
        <w:numPr>
          <w:ilvl w:val="0"/>
          <w:numId w:val="27"/>
        </w:numPr>
        <w:ind w:left="1134" w:hanging="567"/>
      </w:pPr>
      <w:r w:rsidRPr="008D3676">
        <w:rPr>
          <w:color w:val="FF0000"/>
        </w:rPr>
        <w:t>&lt;OPTIONEEL&gt;</w:t>
      </w:r>
      <w:r>
        <w:t xml:space="preserve"> Offerteaanvraag</w:t>
      </w:r>
    </w:p>
    <w:p w14:paraId="17D0FAD2" w14:textId="17640284" w:rsidR="000C6449" w:rsidRDefault="000C6449" w:rsidP="008D3676">
      <w:pPr>
        <w:pStyle w:val="DHGenummerd"/>
        <w:numPr>
          <w:ilvl w:val="0"/>
          <w:numId w:val="27"/>
        </w:numPr>
        <w:ind w:left="1134" w:hanging="567"/>
      </w:pPr>
      <w:r w:rsidRPr="008D3676">
        <w:rPr>
          <w:color w:val="FF0000"/>
        </w:rPr>
        <w:t>&lt;OPTIONEEL&gt;</w:t>
      </w:r>
      <w:r>
        <w:t xml:space="preserve"> Offerte</w:t>
      </w:r>
    </w:p>
    <w:p w14:paraId="0C6BC0CA" w14:textId="77777777" w:rsidR="000C6449" w:rsidRDefault="000C6449" w:rsidP="000C6449"/>
    <w:p w14:paraId="68CE17C3" w14:textId="30B60014" w:rsidR="000C6449" w:rsidRDefault="000C6449" w:rsidP="008F185E">
      <w:pPr>
        <w:ind w:left="567" w:hanging="567"/>
      </w:pPr>
      <w:r>
        <w:t>2.4</w:t>
      </w:r>
      <w:r>
        <w:tab/>
        <w:t>Wijziging van, dan wel nadere aanvullingen op, deze Raamovereenkomst en de daaruit voortgekomen Nadere Overeenkomst(en) zullen slechts van kracht zijn, indien deze door bevoegde vertegenwoordigers van Partijen zijn overeengekomen.</w:t>
      </w:r>
    </w:p>
    <w:p w14:paraId="56A3874E" w14:textId="60562417" w:rsidR="000C6449" w:rsidRDefault="000C6449" w:rsidP="008F185E">
      <w:pPr>
        <w:pStyle w:val="Kop2"/>
        <w:numPr>
          <w:ilvl w:val="0"/>
          <w:numId w:val="0"/>
        </w:numPr>
        <w:ind w:left="567" w:hanging="567"/>
      </w:pPr>
      <w:r>
        <w:t xml:space="preserve">Artikel 3: Duur van de Raamovereenkomst </w:t>
      </w:r>
    </w:p>
    <w:p w14:paraId="5A8AAE59" w14:textId="40455728" w:rsidR="000C6449" w:rsidRDefault="000C6449" w:rsidP="008F185E">
      <w:pPr>
        <w:ind w:left="567" w:hanging="567"/>
      </w:pPr>
      <w:r>
        <w:t xml:space="preserve">3.1 </w:t>
      </w:r>
      <w:r>
        <w:tab/>
        <w:t xml:space="preserve">De Raamovereenkomst wordt aangegaan voor een periode van </w:t>
      </w:r>
      <w:r w:rsidRPr="008F185E">
        <w:rPr>
          <w:color w:val="FF0000"/>
        </w:rPr>
        <w:t>[aantal]</w:t>
      </w:r>
      <w:r>
        <w:t xml:space="preserve"> jaar, ingaande per </w:t>
      </w:r>
      <w:r w:rsidRPr="008F185E">
        <w:rPr>
          <w:color w:val="FF0000"/>
        </w:rPr>
        <w:t>[datum]</w:t>
      </w:r>
      <w:r>
        <w:t xml:space="preserve"> en van rechtswege eindigend op [datum], zonder dat daarvoor opzegging is vereist. </w:t>
      </w:r>
      <w:r w:rsidRPr="008F185E">
        <w:rPr>
          <w:color w:val="FF0000"/>
        </w:rPr>
        <w:t>&lt;OPTIONEEL</w:t>
      </w:r>
      <w:r>
        <w:t xml:space="preserve">&gt; De Raamovereenkomst kan daarna maximaal </w:t>
      </w:r>
      <w:r w:rsidRPr="008F185E">
        <w:rPr>
          <w:color w:val="FF0000"/>
        </w:rPr>
        <w:t>[…maal]</w:t>
      </w:r>
      <w:r>
        <w:t xml:space="preserve"> met een periode van </w:t>
      </w:r>
      <w:r w:rsidRPr="008F185E">
        <w:rPr>
          <w:color w:val="FF0000"/>
        </w:rPr>
        <w:t>[duur]</w:t>
      </w:r>
      <w:r>
        <w:t xml:space="preserve"> schriftelijk worden verlengd door Opdrachtgever. Indien Opdrachtgever </w:t>
      </w:r>
      <w:r w:rsidR="008F185E" w:rsidRPr="008F185E">
        <w:rPr>
          <w:color w:val="FF0000"/>
        </w:rPr>
        <w:t>[</w:t>
      </w:r>
      <w:r w:rsidRPr="008F185E">
        <w:rPr>
          <w:color w:val="FF0000"/>
        </w:rPr>
        <w:t>geen</w:t>
      </w:r>
      <w:r w:rsidR="008F185E">
        <w:rPr>
          <w:color w:val="FF0000"/>
        </w:rPr>
        <w:t>]</w:t>
      </w:r>
      <w:r>
        <w:t xml:space="preserve"> gebruik wenst te maken van de mogelijkheid tot het verlengen van de Raamovereenkomst deelt hij dit uiterlijk </w:t>
      </w:r>
      <w:r w:rsidRPr="008F185E">
        <w:rPr>
          <w:color w:val="FF0000"/>
        </w:rPr>
        <w:t>[aantal]</w:t>
      </w:r>
      <w:r>
        <w:t xml:space="preserve"> maanden voor het verstrijken van de betreffende contractperiode schriftelijk mee aan Opdrachtnemer. </w:t>
      </w:r>
    </w:p>
    <w:p w14:paraId="26C3E178" w14:textId="77777777" w:rsidR="000C6449" w:rsidRDefault="000C6449" w:rsidP="008F185E">
      <w:pPr>
        <w:ind w:left="567" w:hanging="567"/>
      </w:pPr>
    </w:p>
    <w:p w14:paraId="43AD919C" w14:textId="77777777" w:rsidR="000C6449" w:rsidRDefault="000C6449" w:rsidP="008F185E">
      <w:pPr>
        <w:ind w:left="567" w:hanging="567"/>
      </w:pPr>
      <w:r>
        <w:t>3.2</w:t>
      </w:r>
      <w:r>
        <w:tab/>
        <w:t>Iedere Nadere Overeenkomst die gedurende de looptijd van de Raamovereenkomst is verstrekt, zal, ook indien de Raamovereenkomst tussentijds eindigt, in zijn geheel dienen te worden uitgevoerd tenzij (ook) de Nadere Overeenkomst rechtsgeldig tussentijds eindigt. De voor de Nadere Overeenkomst relevante bepalingen uit de Raamovereenkomst zullen voor de resterende duur van de Nadere Overeenkomst onverkort van toepassing blijven.</w:t>
      </w:r>
    </w:p>
    <w:p w14:paraId="4D02EC3A" w14:textId="77777777" w:rsidR="000C6449" w:rsidRDefault="000C6449" w:rsidP="008F185E">
      <w:pPr>
        <w:pStyle w:val="Kop2"/>
        <w:numPr>
          <w:ilvl w:val="0"/>
          <w:numId w:val="0"/>
        </w:numPr>
      </w:pPr>
      <w:r>
        <w:lastRenderedPageBreak/>
        <w:t>Artikel 4: Nadere Overeenkomsten (algemeen)</w:t>
      </w:r>
    </w:p>
    <w:p w14:paraId="5B700300" w14:textId="77777777" w:rsidR="000C6449" w:rsidRDefault="000C6449" w:rsidP="008F185E">
      <w:pPr>
        <w:ind w:left="567" w:hanging="567"/>
      </w:pPr>
      <w:r>
        <w:t>4.1</w:t>
      </w:r>
      <w:r>
        <w:tab/>
        <w:t>De voorwaarden van de Raamovereenkomst zijn van toepassing op alle Nadere Overeenkomsten die tijdens de looptijd van de Raamovereenkomst tussen Opdrachtgever en Opdrachtnemer worden gesloten.</w:t>
      </w:r>
    </w:p>
    <w:p w14:paraId="732FFD93" w14:textId="77777777" w:rsidR="000C6449" w:rsidRDefault="000C6449" w:rsidP="008F185E">
      <w:pPr>
        <w:ind w:left="567" w:hanging="567"/>
      </w:pPr>
    </w:p>
    <w:p w14:paraId="131FE3CC" w14:textId="77777777" w:rsidR="000C6449" w:rsidRDefault="000C6449" w:rsidP="008F185E">
      <w:pPr>
        <w:ind w:left="567" w:hanging="567"/>
      </w:pPr>
      <w:r>
        <w:t xml:space="preserve">4.2 </w:t>
      </w:r>
      <w:r>
        <w:tab/>
        <w:t xml:space="preserve">Het staat Opdrachtgever vrij al dan niet van de Diensten van Opdrachtnemer gebruik te maken. Opdrachtnemer kan aan de Raamovereenkomst niet het recht ontlenen op enige Nadere Overeenkomst of enige vervolgopdracht. </w:t>
      </w:r>
    </w:p>
    <w:p w14:paraId="4972B218" w14:textId="77777777" w:rsidR="000C6449" w:rsidRDefault="000C6449" w:rsidP="008F185E">
      <w:pPr>
        <w:ind w:left="567" w:hanging="567"/>
      </w:pPr>
    </w:p>
    <w:p w14:paraId="50272A45" w14:textId="77777777" w:rsidR="000C6449" w:rsidRDefault="000C6449" w:rsidP="008F185E">
      <w:pPr>
        <w:ind w:left="567" w:hanging="567"/>
      </w:pPr>
      <w:r>
        <w:t>4.3</w:t>
      </w:r>
      <w:r>
        <w:tab/>
        <w:t>Opdrachtnemer kan aan een eventueel in de Aanbestedingsdocumenten opgenomen geraamde financiële waarde van de Raamovereenkomst geen rechten ontlenen.</w:t>
      </w:r>
    </w:p>
    <w:p w14:paraId="12A63E25" w14:textId="77777777" w:rsidR="000C6449" w:rsidRPr="008F185E" w:rsidRDefault="000C6449" w:rsidP="008F185E">
      <w:pPr>
        <w:pStyle w:val="Kop2"/>
        <w:numPr>
          <w:ilvl w:val="0"/>
          <w:numId w:val="0"/>
        </w:numPr>
        <w:ind w:left="567" w:hanging="567"/>
        <w:rPr>
          <w:color w:val="FF0000"/>
        </w:rPr>
      </w:pPr>
      <w:r w:rsidRPr="008F185E">
        <w:rPr>
          <w:color w:val="FF0000"/>
        </w:rPr>
        <w:t xml:space="preserve">&lt;OPTIONEEL, indien gewerkt wordt met offerten en offerteaanvragen&gt; Artikel 4a: Nadere Overeenkomsten (totstandkoming, duur, wijziging en beëindiging) </w:t>
      </w:r>
    </w:p>
    <w:p w14:paraId="4B1A1CF8" w14:textId="77777777" w:rsidR="000C6449" w:rsidRDefault="000C6449" w:rsidP="008F185E">
      <w:pPr>
        <w:ind w:left="567" w:hanging="567"/>
      </w:pPr>
      <w:r>
        <w:t>4a.1</w:t>
      </w:r>
      <w:r>
        <w:tab/>
        <w:t xml:space="preserve">Op basis van een door de Opdrachtgever verstrekte Offerteaanvraag brengt Opdrachtnemer vrijblijvend uiterlijk binnen </w:t>
      </w:r>
      <w:r w:rsidRPr="008F185E">
        <w:rPr>
          <w:color w:val="FF0000"/>
        </w:rPr>
        <w:t>[aantal]</w:t>
      </w:r>
      <w:r>
        <w:t xml:space="preserve"> werkdagen na ontvangst van de Offerteaanvraag een Offerte uit. Aan het verkrijgen van een Offerte zijn voor Opdrachtgever geen kosten verbonden.</w:t>
      </w:r>
    </w:p>
    <w:p w14:paraId="43D63D45" w14:textId="77777777" w:rsidR="000C6449" w:rsidRDefault="000C6449" w:rsidP="008F185E">
      <w:pPr>
        <w:ind w:left="567" w:hanging="567"/>
      </w:pPr>
    </w:p>
    <w:p w14:paraId="0CF95E7B" w14:textId="77777777" w:rsidR="000C6449" w:rsidRDefault="000C6449" w:rsidP="008F185E">
      <w:pPr>
        <w:ind w:left="567" w:hanging="567"/>
      </w:pPr>
    </w:p>
    <w:p w14:paraId="55AA4310" w14:textId="77777777" w:rsidR="000C6449" w:rsidRDefault="000C6449" w:rsidP="008F185E">
      <w:pPr>
        <w:ind w:left="567" w:hanging="567"/>
      </w:pPr>
      <w:r>
        <w:t>4a.2</w:t>
      </w:r>
      <w:r>
        <w:tab/>
        <w:t xml:space="preserve">In de Offerteaanvraag geeft Opdrachtgever aan </w:t>
      </w:r>
      <w:r w:rsidRPr="008F185E">
        <w:rPr>
          <w:color w:val="FF0000"/>
        </w:rPr>
        <w:t>[...].</w:t>
      </w:r>
      <w:r>
        <w:t xml:space="preserve"> In de op basis van de Offerteaanvraag uitgebrachte Offerte geeft Opdrachtnemer aan </w:t>
      </w:r>
      <w:r w:rsidRPr="008F185E">
        <w:rPr>
          <w:color w:val="FF0000"/>
        </w:rPr>
        <w:t>[…]</w:t>
      </w:r>
      <w:r>
        <w:t>.</w:t>
      </w:r>
    </w:p>
    <w:p w14:paraId="7FDBA75B" w14:textId="77777777" w:rsidR="000C6449" w:rsidRDefault="000C6449" w:rsidP="008F185E">
      <w:pPr>
        <w:ind w:left="567" w:hanging="567"/>
      </w:pPr>
    </w:p>
    <w:p w14:paraId="28B05980" w14:textId="77777777" w:rsidR="000C6449" w:rsidRDefault="000C6449" w:rsidP="008F185E">
      <w:pPr>
        <w:ind w:left="567" w:hanging="567"/>
      </w:pPr>
      <w:r>
        <w:t>4a.3</w:t>
      </w:r>
      <w:r>
        <w:tab/>
        <w:t>De duur van de Nadere Overeenkomst(en) die onder deze Raamovereenkomst aan Opdrachtnemer worden gegund wordt in de Nadere Overeenkomst(en) per opdracht vastgelegd.</w:t>
      </w:r>
    </w:p>
    <w:p w14:paraId="10665EB1" w14:textId="77777777" w:rsidR="000C6449" w:rsidRDefault="000C6449" w:rsidP="008F185E">
      <w:pPr>
        <w:ind w:left="567" w:hanging="567"/>
      </w:pPr>
    </w:p>
    <w:p w14:paraId="424B61F3" w14:textId="77777777" w:rsidR="000C6449" w:rsidRDefault="000C6449" w:rsidP="008F185E">
      <w:pPr>
        <w:ind w:left="567" w:hanging="567"/>
      </w:pPr>
      <w:r>
        <w:t>4a.4</w:t>
      </w:r>
      <w:r>
        <w:tab/>
      </w:r>
      <w:r w:rsidRPr="008F185E">
        <w:rPr>
          <w:color w:val="FF0000"/>
        </w:rPr>
        <w:t>&lt;OPTIONEEL&gt;</w:t>
      </w:r>
      <w:r>
        <w:t xml:space="preserve"> De Offerte en daarin opgenomen prijscalculatie moet voldoen aan de Tarieven opgenomen in de door Opdrachtnemer ingediende Aanbieding. </w:t>
      </w:r>
    </w:p>
    <w:p w14:paraId="60F98336" w14:textId="77777777" w:rsidR="000C6449" w:rsidRDefault="000C6449" w:rsidP="008F185E">
      <w:pPr>
        <w:ind w:left="567" w:hanging="567"/>
      </w:pPr>
    </w:p>
    <w:p w14:paraId="5F2BA9F3" w14:textId="77777777" w:rsidR="000C6449" w:rsidRDefault="000C6449" w:rsidP="008F185E">
      <w:pPr>
        <w:ind w:left="567" w:hanging="567"/>
      </w:pPr>
      <w:r>
        <w:t>4a.5</w:t>
      </w:r>
      <w:r>
        <w:tab/>
      </w:r>
      <w:r w:rsidRPr="008F185E">
        <w:rPr>
          <w:color w:val="FF0000"/>
        </w:rPr>
        <w:t>&lt;OPTIONEEL&gt;</w:t>
      </w:r>
      <w:r>
        <w:t xml:space="preserve"> Een Nadere Overeenkomst komt uitsluitend tot stand door acceptatie van de Offerte middels een door de Opdrachtgever opgestelde opdrachtbevestiging.</w:t>
      </w:r>
    </w:p>
    <w:p w14:paraId="57FEF6DD" w14:textId="77777777" w:rsidR="000C6449" w:rsidRDefault="000C6449" w:rsidP="008F185E">
      <w:pPr>
        <w:pStyle w:val="Kop2"/>
        <w:numPr>
          <w:ilvl w:val="0"/>
          <w:numId w:val="0"/>
        </w:numPr>
        <w:ind w:left="567" w:hanging="567"/>
      </w:pPr>
      <w:r>
        <w:t>Artikel 5: Geheimhouding en integriteit</w:t>
      </w:r>
    </w:p>
    <w:p w14:paraId="2ABDD729" w14:textId="77777777" w:rsidR="000C6449" w:rsidRDefault="000C6449" w:rsidP="008F185E">
      <w:pPr>
        <w:ind w:left="567" w:hanging="567"/>
      </w:pPr>
      <w:r>
        <w:t xml:space="preserve">5.1 </w:t>
      </w:r>
      <w:r>
        <w:tab/>
        <w:t xml:space="preserve">Alle door Opdrachtgever aan Opdrachtnemer en diens personeel ter beschikking gestelde informatie, hulpmiddelen en documenten blijven eigendom van Opdrachtgever en dienen door Opdrachtnemer en diens personeel vertrouwelijk te worden behandeld, conform het gestelde onder artikel 13 ARVODI-2018. </w:t>
      </w:r>
    </w:p>
    <w:p w14:paraId="4FF408A6" w14:textId="77777777" w:rsidR="000C6449" w:rsidRDefault="000C6449" w:rsidP="008F185E">
      <w:pPr>
        <w:ind w:left="567" w:hanging="567"/>
      </w:pPr>
    </w:p>
    <w:p w14:paraId="5FFCB074" w14:textId="77777777" w:rsidR="000C6449" w:rsidRDefault="000C6449" w:rsidP="008F185E">
      <w:pPr>
        <w:ind w:left="567" w:hanging="567"/>
      </w:pPr>
      <w:r>
        <w:t>5.2</w:t>
      </w:r>
      <w:r>
        <w:tab/>
        <w:t>Opdrachtnemer verklaart dat hij ter verkrijging van de Raamovereenkomst personeel van Opdrachtgever generlei voordeel heeft geboden, gegeven, doen aanbieden of doen geven. Hij zal dat ook niet alsnog doen teneinde personen in dienst van Opdrachtgever te bewegen enige handeling te verrichten of na te laten.</w:t>
      </w:r>
    </w:p>
    <w:p w14:paraId="7C0A3E69" w14:textId="77777777" w:rsidR="000C6449" w:rsidRDefault="000C6449" w:rsidP="008F185E">
      <w:pPr>
        <w:ind w:left="567" w:hanging="567"/>
      </w:pPr>
    </w:p>
    <w:p w14:paraId="30092E0B" w14:textId="77777777" w:rsidR="000C6449" w:rsidRDefault="000C6449" w:rsidP="008F185E">
      <w:pPr>
        <w:ind w:left="567" w:hanging="567"/>
      </w:pPr>
      <w:r>
        <w:t>5.3</w:t>
      </w:r>
      <w:r>
        <w:tab/>
      </w:r>
      <w:r w:rsidRPr="008F185E">
        <w:rPr>
          <w:color w:val="FF0000"/>
        </w:rPr>
        <w:t>&lt;OPTIONEEL&gt;</w:t>
      </w:r>
      <w:r>
        <w:t xml:space="preserve"> In aanvulling op artikel 13 ARVODI -2018 dient alle in het kader van een Nadere Overeenkomst in te zetten Personeel een door Opdrachtgever te verschaffen geheimhoudings- en integriteitsverklaring te ondertekenen. Opdrachtgever behoudt zich het recht voor de inhoud van de te ondertekenen geheimhoudings- en integriteitsverklaring aan te passen indien het gemeentelijk beleid hieromtrent is gewijzigd.</w:t>
      </w:r>
    </w:p>
    <w:p w14:paraId="63F24162" w14:textId="77777777" w:rsidR="000C6449" w:rsidRDefault="000C6449" w:rsidP="008F185E">
      <w:pPr>
        <w:pStyle w:val="Kop2"/>
        <w:numPr>
          <w:ilvl w:val="0"/>
          <w:numId w:val="0"/>
        </w:numPr>
        <w:ind w:left="567" w:hanging="567"/>
      </w:pPr>
      <w:r>
        <w:lastRenderedPageBreak/>
        <w:t>Artikel 6: Garanties</w:t>
      </w:r>
    </w:p>
    <w:p w14:paraId="5FC32889" w14:textId="781B3B84" w:rsidR="000C6449" w:rsidRDefault="000C6449" w:rsidP="008F185E">
      <w:pPr>
        <w:ind w:left="567" w:hanging="567"/>
      </w:pPr>
      <w:r>
        <w:t xml:space="preserve">6.1 </w:t>
      </w:r>
      <w:r>
        <w:tab/>
        <w:t>In aanvulling tot artikel 3 ARVODI -2018, garandeert Opdrachtnemer dat:</w:t>
      </w:r>
    </w:p>
    <w:p w14:paraId="5CF70B1A" w14:textId="77777777" w:rsidR="000C6449" w:rsidRDefault="000C6449" w:rsidP="008F185E">
      <w:pPr>
        <w:ind w:left="567" w:hanging="567"/>
      </w:pPr>
    </w:p>
    <w:p w14:paraId="0C71BD8A" w14:textId="3B843B4E" w:rsidR="000C6449" w:rsidRDefault="000C6449" w:rsidP="008D3676">
      <w:pPr>
        <w:pStyle w:val="DHSubGenummerd"/>
        <w:numPr>
          <w:ilvl w:val="1"/>
          <w:numId w:val="21"/>
        </w:numPr>
        <w:ind w:left="1134" w:hanging="567"/>
      </w:pPr>
      <w:r>
        <w:t>hij klachten op zorgvuldige wijze zal afhandelen;</w:t>
      </w:r>
    </w:p>
    <w:p w14:paraId="0281097D" w14:textId="77777777" w:rsidR="000C6449" w:rsidRDefault="000C6449" w:rsidP="008D3676">
      <w:pPr>
        <w:ind w:left="1134" w:hanging="567"/>
      </w:pPr>
    </w:p>
    <w:p w14:paraId="2B55B649" w14:textId="3075B8BB" w:rsidR="000C6449" w:rsidRDefault="000C6449" w:rsidP="008D3676">
      <w:pPr>
        <w:pStyle w:val="Lijstalinea"/>
        <w:numPr>
          <w:ilvl w:val="1"/>
          <w:numId w:val="13"/>
        </w:numPr>
        <w:ind w:left="1134" w:hanging="567"/>
      </w:pPr>
      <w:r>
        <w:t>hij zich zal onthouden van alle activiteiten die enige belangenverstrengeling met zich meebrengen in het kader van de uitvoering van de Raamovereenkomst. Indien Opdrachtnemer op enigerlei wijze twijfelt c.q. er bekend mee is of kan zijn dat sprake is van een belangenverstrengeling heeft hij de verplichting zulks per omgaande schriftelijk aan Opdrachtgever te melden.</w:t>
      </w:r>
    </w:p>
    <w:p w14:paraId="123ED901" w14:textId="77777777" w:rsidR="000C6449" w:rsidRDefault="000C6449" w:rsidP="008D3676">
      <w:pPr>
        <w:ind w:left="1134" w:hanging="567"/>
      </w:pPr>
    </w:p>
    <w:p w14:paraId="1017B49D" w14:textId="65419941" w:rsidR="000C6449" w:rsidRDefault="000C6449" w:rsidP="008D3676">
      <w:pPr>
        <w:pStyle w:val="Lijstalinea"/>
        <w:numPr>
          <w:ilvl w:val="1"/>
          <w:numId w:val="13"/>
        </w:numPr>
        <w:ind w:left="1134" w:hanging="567"/>
      </w:pPr>
      <w:r>
        <w:t>hij bereidwillig en kosteloos medewerking zal verlenen aan een goede overdracht van kennis en ervaring van lopende zaken aan opvolgende contractpartners na afloop van de Raamovereenkomst.</w:t>
      </w:r>
    </w:p>
    <w:p w14:paraId="787895D1" w14:textId="77777777" w:rsidR="000C6449" w:rsidRDefault="000C6449" w:rsidP="008F185E">
      <w:pPr>
        <w:ind w:left="567" w:hanging="567"/>
      </w:pPr>
    </w:p>
    <w:p w14:paraId="45186843" w14:textId="77777777" w:rsidR="000C6449" w:rsidRDefault="000C6449" w:rsidP="008F185E">
      <w:pPr>
        <w:ind w:left="567" w:hanging="567"/>
      </w:pPr>
      <w:r>
        <w:t>6.2</w:t>
      </w:r>
      <w:r>
        <w:tab/>
        <w:t>In het geval Opdrachtnemer, na schriftelijke aanmaning zijdens Opdrachtgever, waarbij een redelijke termijn wordt gesteld, nog steeds niet voldoet aan zijn verplichting tot nakoming van een of meer van zijn garantieverplichtingen is Opdrachtgever, onverminderd verdere rechten, gerechtigd zonder verdere vooraankondiging, het gebrek door inschakeling van Derden te doen verhelpen. Opdrachtnemer is verplicht daaraan zijn medewerking te verlenen en op eerste verzoek de daarvoor benodigde informatie te verstrekken.</w:t>
      </w:r>
    </w:p>
    <w:p w14:paraId="37C91461" w14:textId="77777777" w:rsidR="000C6449" w:rsidRDefault="000C6449" w:rsidP="008F185E">
      <w:pPr>
        <w:pStyle w:val="Kop2"/>
        <w:numPr>
          <w:ilvl w:val="0"/>
          <w:numId w:val="0"/>
        </w:numPr>
        <w:ind w:left="567" w:hanging="567"/>
      </w:pPr>
      <w:r>
        <w:t>Artikel 7: Prijzen en Tarieven</w:t>
      </w:r>
    </w:p>
    <w:p w14:paraId="31BB378B" w14:textId="77777777" w:rsidR="000C6449" w:rsidRDefault="000C6449" w:rsidP="008F185E">
      <w:pPr>
        <w:ind w:left="567" w:hanging="567"/>
      </w:pPr>
      <w:r>
        <w:t>7.1</w:t>
      </w:r>
      <w:r>
        <w:tab/>
        <w:t>De toepasselijke Tarieven zijn opgenomen in de Aanbieding en betreffen totaaltarieven, exclusief BTW. Andere kosten dan die ter zake in de Aanbestedingsdocumenten zijn vermeld kunnen door Opdrachtnemer niet aan Opdrachtgever in rekening worden gebracht. Alle wettelijke inhoudingen en sociale afdrachten zijn verdisconteerd in de door Opdrachtnemer berekende Tarieven.</w:t>
      </w:r>
    </w:p>
    <w:p w14:paraId="764E8FDB" w14:textId="77777777" w:rsidR="000C6449" w:rsidRDefault="000C6449" w:rsidP="008F185E">
      <w:pPr>
        <w:ind w:left="567" w:hanging="567"/>
      </w:pPr>
    </w:p>
    <w:p w14:paraId="3EF1C5E3" w14:textId="77777777" w:rsidR="000C6449" w:rsidRDefault="000C6449" w:rsidP="008F185E">
      <w:pPr>
        <w:ind w:left="567" w:hanging="567"/>
      </w:pPr>
      <w:r>
        <w:t>7.2</w:t>
      </w:r>
      <w:r>
        <w:tab/>
        <w:t>De Tarieven hebben betrekking op alle door Opdrachtnemer in het kader van de Raamovereenkomst te verrichten Diensten en eventueel daartoe benodigde materialen.</w:t>
      </w:r>
    </w:p>
    <w:p w14:paraId="5C415CB8" w14:textId="77777777" w:rsidR="000C6449" w:rsidRDefault="000C6449" w:rsidP="008F185E">
      <w:pPr>
        <w:ind w:left="567" w:hanging="567"/>
      </w:pPr>
    </w:p>
    <w:p w14:paraId="528EF514" w14:textId="77777777" w:rsidR="000C6449" w:rsidRDefault="000C6449" w:rsidP="008F185E">
      <w:pPr>
        <w:ind w:left="567" w:hanging="567"/>
      </w:pPr>
      <w:r>
        <w:t xml:space="preserve">7.3 </w:t>
      </w:r>
      <w:r>
        <w:tab/>
        <w:t>Uitdrukkelijk wordt bepaald dat indien Opdrachtnemer geen BTW in rekening brengt, maar voor (een deel van) de Diensten geen vrijstelling van BTW blijkt te bestaan, deze niet ten laste komt van Opdrachtgever.</w:t>
      </w:r>
    </w:p>
    <w:p w14:paraId="515CF23B" w14:textId="77777777" w:rsidR="000C6449" w:rsidRDefault="000C6449" w:rsidP="008F185E">
      <w:pPr>
        <w:ind w:left="567" w:hanging="567"/>
      </w:pPr>
    </w:p>
    <w:p w14:paraId="75C5A5D6" w14:textId="30B8BBC0" w:rsidR="000C6449" w:rsidRDefault="000C6449" w:rsidP="008F185E">
      <w:pPr>
        <w:ind w:left="567" w:hanging="567"/>
      </w:pPr>
      <w:r>
        <w:t>7.4</w:t>
      </w:r>
      <w:r>
        <w:tab/>
        <w:t xml:space="preserve">De Tarieven zijn vastgesteld voor </w:t>
      </w:r>
      <w:r w:rsidRPr="008F185E">
        <w:rPr>
          <w:color w:val="FF0000"/>
        </w:rPr>
        <w:t>[aantal]</w:t>
      </w:r>
      <w:r>
        <w:t xml:space="preserve"> jaar na ingangsdatum van de Raamovereenkomst. De Tarieven kunnen vervolgens </w:t>
      </w:r>
      <w:r w:rsidRPr="008F185E">
        <w:rPr>
          <w:color w:val="FF0000"/>
        </w:rPr>
        <w:t>[jaarlijks]</w:t>
      </w:r>
      <w:r>
        <w:t xml:space="preserve"> worden aangepast op de wijze voorgeschreven in artikel </w:t>
      </w:r>
      <w:r w:rsidRPr="008F185E">
        <w:rPr>
          <w:color w:val="FF0000"/>
        </w:rPr>
        <w:t>[7.5]</w:t>
      </w:r>
      <w:r>
        <w:t xml:space="preserve"> en enkel na schriftelijke goedkeuring van Opdrachtgever. </w:t>
      </w:r>
    </w:p>
    <w:p w14:paraId="3A77EBDE" w14:textId="77777777" w:rsidR="000C6449" w:rsidRDefault="000C6449" w:rsidP="008F185E">
      <w:pPr>
        <w:ind w:left="567" w:hanging="567"/>
      </w:pPr>
    </w:p>
    <w:p w14:paraId="25A0777F" w14:textId="77777777" w:rsidR="000C6449" w:rsidRDefault="000C6449" w:rsidP="008F185E">
      <w:pPr>
        <w:ind w:left="567" w:hanging="567"/>
      </w:pPr>
      <w:r>
        <w:t>7.5</w:t>
      </w:r>
      <w:r>
        <w:tab/>
      </w:r>
      <w:r w:rsidRPr="00D34825">
        <w:rPr>
          <w:color w:val="FF0000"/>
        </w:rPr>
        <w:t xml:space="preserve">[Beschrijving van de in de aanbestedingsstukken opgenomen indexatiewijze] </w:t>
      </w:r>
    </w:p>
    <w:p w14:paraId="78BE45C3" w14:textId="77777777" w:rsidR="000C6449" w:rsidRDefault="000C6449" w:rsidP="008F185E">
      <w:pPr>
        <w:ind w:left="567" w:hanging="567"/>
      </w:pPr>
    </w:p>
    <w:p w14:paraId="4573C1A1" w14:textId="77777777" w:rsidR="000C6449" w:rsidRDefault="000C6449" w:rsidP="00D34825">
      <w:pPr>
        <w:pStyle w:val="Kop2"/>
        <w:numPr>
          <w:ilvl w:val="0"/>
          <w:numId w:val="0"/>
        </w:numPr>
        <w:ind w:left="567" w:hanging="567"/>
      </w:pPr>
      <w:r>
        <w:t>Artikel 8: Facturering</w:t>
      </w:r>
    </w:p>
    <w:p w14:paraId="6F4BF6F9" w14:textId="77777777" w:rsidR="000C6449" w:rsidRDefault="000C6449" w:rsidP="00D34825">
      <w:pPr>
        <w:ind w:left="567" w:hanging="567"/>
      </w:pPr>
      <w:r>
        <w:t xml:space="preserve">8.1 </w:t>
      </w:r>
      <w:r>
        <w:tab/>
        <w:t>Opdrachtnemer factureert elektronisch op de in de Aanbestedingsdocumenten voorgeschreven wijze en met inachtneming van artikel 17 ARVODI-2018.</w:t>
      </w:r>
    </w:p>
    <w:p w14:paraId="504E988E" w14:textId="77777777" w:rsidR="000C6449" w:rsidRDefault="000C6449" w:rsidP="00D34825">
      <w:pPr>
        <w:ind w:left="567" w:hanging="567"/>
      </w:pPr>
      <w:r>
        <w:tab/>
      </w:r>
    </w:p>
    <w:p w14:paraId="723F6137" w14:textId="1399FB45" w:rsidR="000C6449" w:rsidRPr="00D34825" w:rsidRDefault="000C6449" w:rsidP="00D34825">
      <w:pPr>
        <w:ind w:left="567" w:hanging="567"/>
        <w:rPr>
          <w:b/>
          <w:color w:val="FF0000"/>
        </w:rPr>
      </w:pPr>
      <w:r w:rsidRPr="00D34825">
        <w:rPr>
          <w:b/>
          <w:color w:val="FF0000"/>
        </w:rPr>
        <w:t>OF</w:t>
      </w:r>
    </w:p>
    <w:p w14:paraId="04816ED3" w14:textId="77777777" w:rsidR="000C6449" w:rsidRDefault="000C6449" w:rsidP="00D34825">
      <w:pPr>
        <w:ind w:left="567" w:hanging="567"/>
      </w:pPr>
    </w:p>
    <w:p w14:paraId="0D0B7DFF" w14:textId="5667EA17" w:rsidR="000C6449" w:rsidRDefault="000C6449" w:rsidP="00D34825">
      <w:pPr>
        <w:pStyle w:val="Kop2"/>
        <w:numPr>
          <w:ilvl w:val="0"/>
          <w:numId w:val="0"/>
        </w:numPr>
        <w:ind w:left="567" w:hanging="567"/>
      </w:pPr>
      <w:r>
        <w:lastRenderedPageBreak/>
        <w:t>Artikel 9: Vertegenwoordiging, overleg en rapportages</w:t>
      </w:r>
    </w:p>
    <w:p w14:paraId="0888E67A" w14:textId="77777777" w:rsidR="000C6449" w:rsidRDefault="000C6449" w:rsidP="00D34825">
      <w:pPr>
        <w:ind w:left="567" w:hanging="567"/>
      </w:pPr>
      <w:r>
        <w:t>9.1</w:t>
      </w:r>
      <w:r>
        <w:tab/>
        <w:t>De contactpersonen van Partijen zijn:</w:t>
      </w:r>
    </w:p>
    <w:p w14:paraId="06FE8C92" w14:textId="77777777" w:rsidR="000C6449" w:rsidRDefault="000C6449" w:rsidP="00D34825">
      <w:pPr>
        <w:ind w:left="567" w:hanging="567"/>
      </w:pPr>
      <w:r>
        <w:tab/>
        <w:t xml:space="preserve">namens Opdrachtgever: </w:t>
      </w:r>
      <w:r w:rsidRPr="00D34825">
        <w:rPr>
          <w:color w:val="FF0000"/>
        </w:rPr>
        <w:t>[functie en naam vertegenwoordiger]</w:t>
      </w:r>
    </w:p>
    <w:p w14:paraId="6E6383FE" w14:textId="243C4362" w:rsidR="000C6449" w:rsidRDefault="000C6449" w:rsidP="00D34825">
      <w:pPr>
        <w:ind w:left="567" w:hanging="567"/>
      </w:pPr>
      <w:r>
        <w:tab/>
        <w:t xml:space="preserve">namens Opdrachtnemer: </w:t>
      </w:r>
      <w:r w:rsidRPr="00D34825">
        <w:rPr>
          <w:color w:val="FF0000"/>
        </w:rPr>
        <w:t>[functie en naam vertegenwoordiger]</w:t>
      </w:r>
      <w:r>
        <w:t>.</w:t>
      </w:r>
    </w:p>
    <w:p w14:paraId="7ACBA7FF" w14:textId="77777777" w:rsidR="000C6449" w:rsidRDefault="000C6449" w:rsidP="00D34825">
      <w:pPr>
        <w:ind w:left="567" w:hanging="567"/>
      </w:pPr>
    </w:p>
    <w:p w14:paraId="71F8E43C" w14:textId="44CCC7F2" w:rsidR="000C6449" w:rsidRDefault="000C6449" w:rsidP="00D34825">
      <w:pPr>
        <w:ind w:left="567" w:hanging="567"/>
      </w:pPr>
      <w:r>
        <w:t>9.2</w:t>
      </w:r>
      <w:r>
        <w:tab/>
        <w:t>In afwijking van het bepaalde in artikel 10.2 van de ARVODI-2018 binden de in het voorgaande lid genoemde contactpersonen Partijen niet. Partijen zijn slechts gebonden aan wijzigingen of aanvullingen indien deze worden gedaan door de namens Opdrachtgever gemachtigde ondertekenaar van dit document.</w:t>
      </w:r>
    </w:p>
    <w:p w14:paraId="7F1F5D5C" w14:textId="77777777" w:rsidR="00D34825" w:rsidRDefault="00D34825" w:rsidP="00D34825">
      <w:pPr>
        <w:ind w:left="567" w:hanging="567"/>
      </w:pPr>
    </w:p>
    <w:p w14:paraId="7458C2B6" w14:textId="374E4734" w:rsidR="000C6449" w:rsidRDefault="000C6449" w:rsidP="00D34825">
      <w:pPr>
        <w:ind w:left="567" w:hanging="567"/>
      </w:pPr>
      <w:r>
        <w:t>9.3</w:t>
      </w:r>
      <w:r>
        <w:tab/>
        <w:t xml:space="preserve">Opdrachtnemer draagt zorg voor de periodieke overleggen met Opdrachtgever op de wijze zoals voorgeschreven in de Aanbestedingsdocumenten. </w:t>
      </w:r>
    </w:p>
    <w:p w14:paraId="49046A2E" w14:textId="77777777" w:rsidR="00D34825" w:rsidRDefault="00D34825" w:rsidP="00D34825">
      <w:pPr>
        <w:ind w:left="567" w:hanging="567"/>
      </w:pPr>
    </w:p>
    <w:p w14:paraId="0C32B622" w14:textId="2239AADE" w:rsidR="000C6449" w:rsidRDefault="000C6449" w:rsidP="00D34825">
      <w:pPr>
        <w:ind w:left="567" w:hanging="567"/>
      </w:pPr>
      <w:r>
        <w:t>9.4</w:t>
      </w:r>
      <w:r>
        <w:tab/>
        <w:t xml:space="preserve">Opdrachtnemer dient aan Opdrachtgever de rapportages te verschaffen zoals nader gespecificeerd in de Aanbestedingsdocumenten. Hetgeen deze rapportages moet bevatten is tevens opgenomen in de Aanbestedingsdocumenten en kan indien Opdrachtgever dit nodig acht nader worden aangevuld door de in dit artikel genoemde contactpersoon van Opdrachtgever. </w:t>
      </w:r>
    </w:p>
    <w:p w14:paraId="1081ED21" w14:textId="18E2DD4C" w:rsidR="000C6449" w:rsidRDefault="000C6449" w:rsidP="00D34825">
      <w:pPr>
        <w:pStyle w:val="Kop2"/>
        <w:numPr>
          <w:ilvl w:val="0"/>
          <w:numId w:val="0"/>
        </w:numPr>
        <w:ind w:left="567" w:hanging="567"/>
      </w:pPr>
      <w:r>
        <w:t xml:space="preserve">Artikel 10: Personeel </w:t>
      </w:r>
    </w:p>
    <w:p w14:paraId="42BCDB84" w14:textId="77777777" w:rsidR="000C6449" w:rsidRDefault="000C6449" w:rsidP="00D34825">
      <w:pPr>
        <w:ind w:left="567" w:hanging="567"/>
      </w:pPr>
      <w:r>
        <w:t>10.1</w:t>
      </w:r>
      <w:r>
        <w:tab/>
        <w:t>Opdrachtnemer draagt er zorg voor dat al het door hem in te zetten Personeel beschikken over een geldig en erkend legitimatiebewijs, een geldige verblijfstitel, (op verzoek van Opdrachtgever) een Verklaring Omtrent Gedrag en zo nodig over een geldige tewerkstellingsvergunning. Personeel dient zich op eerste verzoek van Opdrachtgever te kunnen legitimeren.</w:t>
      </w:r>
    </w:p>
    <w:p w14:paraId="623E35A9" w14:textId="77777777" w:rsidR="000C6449" w:rsidRDefault="000C6449" w:rsidP="00D34825">
      <w:pPr>
        <w:ind w:left="567" w:hanging="567"/>
      </w:pPr>
    </w:p>
    <w:p w14:paraId="079D8504" w14:textId="77777777" w:rsidR="000C6449" w:rsidRDefault="000C6449" w:rsidP="00D34825">
      <w:pPr>
        <w:ind w:left="567" w:hanging="567"/>
      </w:pPr>
      <w:r>
        <w:t>10.2</w:t>
      </w:r>
      <w:r>
        <w:tab/>
        <w:t>Opdrachtnemer zal voor de uitvoering van de Diensten slechts betrouwbare en gekwalificeerde (ten aanzien van opleiding, deskundigheid en ervaring) personeelsleden inzetten. Opdrachtnemer draagt er zorg voor dat het in te zetten Personeel beschikt over de juiste registraties, certificeringen en diplomering die benodigd zijn om de functie waarin het Personeel is ingezet rechtsgeldig en naar behoren uit te kunnen oefenen.</w:t>
      </w:r>
    </w:p>
    <w:p w14:paraId="41049E27" w14:textId="69DA724B" w:rsidR="000C6449" w:rsidRDefault="000C6449" w:rsidP="00D34825">
      <w:pPr>
        <w:pStyle w:val="Kop2"/>
        <w:numPr>
          <w:ilvl w:val="0"/>
          <w:numId w:val="0"/>
        </w:numPr>
        <w:ind w:left="567" w:hanging="567"/>
      </w:pPr>
      <w:r>
        <w:t>Artikel 11: Aansprakelijkheid</w:t>
      </w:r>
    </w:p>
    <w:p w14:paraId="693424BE" w14:textId="523A9C52" w:rsidR="000C6449" w:rsidRDefault="000C6449" w:rsidP="00D34825">
      <w:pPr>
        <w:ind w:left="567" w:hanging="567"/>
      </w:pPr>
      <w:r>
        <w:t>11.1</w:t>
      </w:r>
      <w:r>
        <w:tab/>
        <w:t xml:space="preserve">In afwijking van hetgeen bepaald is in artikel 14 van de ARVODI-2018 is Opdrachtnemer is jegens Opdrachtgever aansprakelijk voor </w:t>
      </w:r>
      <w:r w:rsidRPr="00D34825">
        <w:rPr>
          <w:color w:val="FF0000"/>
        </w:rPr>
        <w:t>[alle/directe]</w:t>
      </w:r>
      <w:r>
        <w:t xml:space="preserve"> schade voortvloeiende uit een tekortkoming in de nakoming van zijn verplichtingen uit hoofde van de Raamovereenkomst of enige Nadere Overeenkomst met een maximum van EURO </w:t>
      </w:r>
      <w:r w:rsidR="0026068F">
        <w:rPr>
          <w:color w:val="FF0000"/>
        </w:rPr>
        <w:t>2.500.000,=</w:t>
      </w:r>
      <w:r>
        <w:t xml:space="preserve"> per jaar en EURO </w:t>
      </w:r>
      <w:r w:rsidR="0026068F">
        <w:rPr>
          <w:color w:val="FF0000"/>
        </w:rPr>
        <w:t>1.000.000,=</w:t>
      </w:r>
      <w:r>
        <w:t xml:space="preserve"> per gebeurtenis.</w:t>
      </w:r>
    </w:p>
    <w:p w14:paraId="16500992" w14:textId="77777777" w:rsidR="00D34825" w:rsidRDefault="00D34825" w:rsidP="00D34825">
      <w:pPr>
        <w:ind w:left="567" w:hanging="567"/>
      </w:pPr>
    </w:p>
    <w:p w14:paraId="1072806B" w14:textId="77777777" w:rsidR="000C6449" w:rsidRDefault="000C6449" w:rsidP="00D34825">
      <w:pPr>
        <w:ind w:left="567" w:hanging="567"/>
      </w:pPr>
      <w:r>
        <w:t>11.2</w:t>
      </w:r>
      <w: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946861C" w14:textId="77777777" w:rsidR="000C6449" w:rsidRDefault="000C6449" w:rsidP="00D34825">
      <w:pPr>
        <w:pStyle w:val="Kop2"/>
        <w:numPr>
          <w:ilvl w:val="0"/>
          <w:numId w:val="0"/>
        </w:numPr>
        <w:ind w:left="567" w:hanging="567"/>
      </w:pPr>
      <w:r>
        <w:t>Artikel 12: Ontbinding en beëindiging</w:t>
      </w:r>
    </w:p>
    <w:p w14:paraId="6B7C14F3" w14:textId="77777777" w:rsidR="000C6449" w:rsidRDefault="000C6449" w:rsidP="00D34825">
      <w:pPr>
        <w:ind w:left="567" w:hanging="567"/>
      </w:pPr>
      <w:r>
        <w:t>12.1</w:t>
      </w:r>
      <w:r>
        <w:tab/>
        <w:t>De in artikel 22 ARVODI- 2018 en elders in de Raamovereenkomst en ARVODI- 2018 opgenomen bepalingen ten aanzien van ontbinding, gelden voor zowel de Raamovereenkomst als voor elke Nadere Overeenkomst afzonderlijk.</w:t>
      </w:r>
    </w:p>
    <w:p w14:paraId="123C9AB4" w14:textId="77777777" w:rsidR="000C6449" w:rsidRDefault="000C6449" w:rsidP="00D34825">
      <w:pPr>
        <w:ind w:left="567" w:hanging="567"/>
      </w:pPr>
    </w:p>
    <w:p w14:paraId="3A079893" w14:textId="77777777" w:rsidR="000C6449" w:rsidRDefault="000C6449" w:rsidP="00D34825">
      <w:pPr>
        <w:ind w:left="567" w:hanging="567"/>
      </w:pPr>
      <w:r>
        <w:lastRenderedPageBreak/>
        <w:t>12.2</w:t>
      </w:r>
      <w:r>
        <w:tab/>
        <w:t xml:space="preserve">Onverminderd het bepaalde in artikel 22 ARVODI-2018 kan Opdrachtgever deze Raamovereenkomst zonder enige aanmaning of ingebrekestelling, met onmiddellijke ingang buiten rechte door middel van een aangetekend schrijven, ontbinden indien: </w:t>
      </w:r>
    </w:p>
    <w:p w14:paraId="5075072F" w14:textId="7EC9EF28" w:rsidR="000C6449" w:rsidRDefault="000C6449" w:rsidP="008D3676">
      <w:pPr>
        <w:pStyle w:val="Lijstalinea"/>
        <w:numPr>
          <w:ilvl w:val="7"/>
          <w:numId w:val="24"/>
        </w:numPr>
        <w:ind w:left="1134" w:hanging="567"/>
      </w:pPr>
      <w:r>
        <w:t xml:space="preserve">Opdrachtnemer onherroepelijk strafrechtelijk is veroordeeld voor discriminatie in de zin van de artikelen 137c tot en met 137g en art. 429 </w:t>
      </w:r>
      <w:proofErr w:type="spellStart"/>
      <w:r>
        <w:t>quater</w:t>
      </w:r>
      <w:proofErr w:type="spellEnd"/>
      <w:r>
        <w:t xml:space="preserve"> van het Wetboek van Strafrecht, binnen drie jaar nadat de desbetreffende veroordeling onherroepelijk is geworden dan wel; </w:t>
      </w:r>
    </w:p>
    <w:p w14:paraId="56871B74" w14:textId="4E30BB5C" w:rsidR="00D34825" w:rsidRDefault="000C6449" w:rsidP="008D3676">
      <w:pPr>
        <w:pStyle w:val="Lijstalinea"/>
        <w:numPr>
          <w:ilvl w:val="7"/>
          <w:numId w:val="24"/>
        </w:numPr>
        <w:ind w:left="1134" w:hanging="567"/>
      </w:pPr>
      <w:r>
        <w:t xml:space="preserve">Personeel van Opdrachtnemer onherroepelijk strafrechtelijk is veroordeeld voor discriminatie in de zin van de artikelen 137c tot en met g en artikel 429 </w:t>
      </w:r>
      <w:proofErr w:type="spellStart"/>
      <w:r>
        <w:t>quater</w:t>
      </w:r>
      <w:proofErr w:type="spellEnd"/>
      <w:r>
        <w:t xml:space="preserve"> van het Wetboek van Strafrecht wanneer de desbetreffende persoon lid is van een bestuurs-, leidinggevend of toezichthoudend orgaan van Opdrachtnemer of daarin vertegenwoordigings-, beslissings-, of controlebevoegdheid heeft, binnen drie jaar nadat de desbetreffende veroordeling onherroepelijk is geworden</w:t>
      </w:r>
      <w:r w:rsidR="00D34825">
        <w:t>.</w:t>
      </w:r>
    </w:p>
    <w:p w14:paraId="7F71A8F1" w14:textId="77777777" w:rsidR="000C6449" w:rsidRDefault="000C6449" w:rsidP="00D34825">
      <w:pPr>
        <w:pStyle w:val="Kop2"/>
        <w:numPr>
          <w:ilvl w:val="0"/>
          <w:numId w:val="0"/>
        </w:numPr>
        <w:ind w:left="567" w:hanging="567"/>
      </w:pPr>
      <w:r>
        <w:t>Artikel 13: Toepasselijke voorwaarden en wettelijke bepalingen</w:t>
      </w:r>
    </w:p>
    <w:p w14:paraId="162CDF1B" w14:textId="77777777" w:rsidR="000C6449" w:rsidRDefault="000C6449" w:rsidP="00D34825">
      <w:pPr>
        <w:ind w:left="567" w:hanging="567"/>
      </w:pPr>
      <w:r>
        <w:t>13.1</w:t>
      </w:r>
      <w:r>
        <w:tab/>
        <w:t>Opdrachtnemer houdt zich bij het verrichten van zijn verplichtingen onder de Raamovereenkomst aan alle toepasselijke wet- en regelgeving, onder andere (doch niet uitsluitend) op het gebied van veiligheid, privacy, arbeidsomstandigheden, Wet arbeid vreemdelingen, Wet op de identificatieplicht, milieu, gevaarlijke stoffen, belastingen en sociale verzekeringen. De hiermee gemoeide kosten, bijvoorbeeld voor vergunningen of ontheffingen, zijn voor rekening voor Opdrachtnemer. Opdrachtnemer zal tevens het in te Personeel en de overige partijen van wie hij zich bij de uitvoering van de Raamovereenkomst c.q. Nadere Overeenkomsten bedient, verplichten deze bepalingen na te leven.</w:t>
      </w:r>
    </w:p>
    <w:p w14:paraId="5277B9D1" w14:textId="77777777" w:rsidR="000C6449" w:rsidRDefault="000C6449" w:rsidP="00D34825">
      <w:pPr>
        <w:ind w:left="567" w:hanging="567"/>
      </w:pPr>
    </w:p>
    <w:p w14:paraId="56206ACE" w14:textId="77777777" w:rsidR="000C6449" w:rsidRDefault="000C6449" w:rsidP="00D34825">
      <w:pPr>
        <w:ind w:left="567" w:hanging="567"/>
      </w:pPr>
      <w:r>
        <w:t>13.2</w:t>
      </w:r>
      <w:r>
        <w:tab/>
        <w:t>Op de Raamovereenkomst en de daaruit voortvloeiende Nadere Overeenkomsten zijn van toepassing de Algemene Rijksvoorwaarden voor het Verrichten van Diensten 2018 (ARVODI-2018). De algemene leverings- en betalingsvoorwaarden van Opdrachtnemer of van derden, dan wel andere algemene voorwaarden zijn niet van toepassing en worden uitdrukkelijk van de hand gewezen.</w:t>
      </w:r>
    </w:p>
    <w:p w14:paraId="34AE3F8C" w14:textId="77777777" w:rsidR="000C6449" w:rsidRDefault="000C6449" w:rsidP="00D34825">
      <w:pPr>
        <w:ind w:left="567" w:hanging="567"/>
      </w:pPr>
    </w:p>
    <w:p w14:paraId="1BC8A81E" w14:textId="77777777" w:rsidR="000C6449" w:rsidRDefault="000C6449" w:rsidP="00D34825">
      <w:pPr>
        <w:ind w:left="567" w:hanging="567"/>
      </w:pPr>
      <w:r>
        <w:t>13.3</w:t>
      </w:r>
      <w:r>
        <w:tab/>
        <w:t xml:space="preserve">Opdrachtnemer zal Opdrachtgever vrijwaren voor iedere financiële dan wel juridische aanspraak op grond van dit artikel. </w:t>
      </w:r>
    </w:p>
    <w:p w14:paraId="7BE63A98" w14:textId="77777777" w:rsidR="000C6449" w:rsidRDefault="000C6449" w:rsidP="00D34825">
      <w:pPr>
        <w:ind w:left="567" w:hanging="567"/>
      </w:pPr>
    </w:p>
    <w:p w14:paraId="4A62E629" w14:textId="77777777" w:rsidR="000C6449" w:rsidRDefault="000C6449" w:rsidP="00D34825">
      <w:pPr>
        <w:ind w:left="567" w:hanging="567"/>
      </w:pPr>
      <w:r>
        <w:t>13.4</w:t>
      </w:r>
      <w:r>
        <w:tab/>
      </w:r>
      <w:r w:rsidRPr="00D34825">
        <w:rPr>
          <w:color w:val="FF0000"/>
        </w:rPr>
        <w:t xml:space="preserve">&lt;OPTIONEEL&gt; </w:t>
      </w:r>
      <w:r>
        <w:t xml:space="preserve">In afwijking van het bepaalde in artikel […] van de ARVODI-2018 geldt met betrekking tot </w:t>
      </w:r>
      <w:r w:rsidRPr="00D34825">
        <w:rPr>
          <w:color w:val="FF0000"/>
        </w:rPr>
        <w:t>[…]</w:t>
      </w:r>
      <w:r>
        <w:t xml:space="preserve"> het volgende. </w:t>
      </w:r>
      <w:r w:rsidRPr="00D34825">
        <w:rPr>
          <w:color w:val="FF0000"/>
        </w:rPr>
        <w:t xml:space="preserve">[…] </w:t>
      </w:r>
      <w:r w:rsidRPr="00D34825">
        <w:rPr>
          <w:color w:val="00B0F0"/>
        </w:rPr>
        <w:t>&lt;INSTRUCTIE: In de Notaronden geaccepteerde wijzigingen op de ARVODI-2018 kunnen hier vermeld worden.&gt;</w:t>
      </w:r>
    </w:p>
    <w:p w14:paraId="5A2A91C7" w14:textId="2E2767AB" w:rsidR="00D34825" w:rsidRDefault="00D34825" w:rsidP="000C6449"/>
    <w:p w14:paraId="38C0E5EF" w14:textId="77777777" w:rsidR="00D34825" w:rsidRDefault="00D34825" w:rsidP="000C6449"/>
    <w:p w14:paraId="5DCDF968" w14:textId="5B41E15B" w:rsidR="000C6449" w:rsidRDefault="000C6449" w:rsidP="000C6449">
      <w:r>
        <w:t>Aldus op de laatste van de twee hierna genoemde data overeengekomen en in tweevoud ondertekend,</w:t>
      </w:r>
    </w:p>
    <w:p w14:paraId="096F509B" w14:textId="0E73F70B" w:rsidR="00D34825" w:rsidRDefault="00D34825" w:rsidP="000C644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192"/>
      </w:tblGrid>
      <w:tr w:rsidR="004D2CC2" w:rsidRPr="00016600" w14:paraId="5427146D" w14:textId="77777777" w:rsidTr="008F0B53">
        <w:tc>
          <w:tcPr>
            <w:tcW w:w="4527" w:type="dxa"/>
          </w:tcPr>
          <w:p w14:paraId="12908B2D" w14:textId="77777777" w:rsidR="004D2CC2" w:rsidRPr="00016600" w:rsidRDefault="004D2CC2" w:rsidP="008F0B53">
            <w:pPr>
              <w:ind w:left="567" w:hanging="567"/>
              <w:rPr>
                <w:color w:val="000000" w:themeColor="text1"/>
              </w:rPr>
            </w:pPr>
            <w:r w:rsidRPr="00016600">
              <w:rPr>
                <w:color w:val="000000" w:themeColor="text1"/>
              </w:rPr>
              <w:t>Den Haag</w:t>
            </w:r>
            <w:r>
              <w:rPr>
                <w:color w:val="000000" w:themeColor="text1"/>
              </w:rPr>
              <w:t>,</w:t>
            </w:r>
            <w:r w:rsidRPr="00016600">
              <w:rPr>
                <w:color w:val="000000" w:themeColor="text1"/>
              </w:rPr>
              <w:t xml:space="preserve"> </w:t>
            </w:r>
            <w:r w:rsidRPr="0007764A">
              <w:rPr>
                <w:color w:val="FF0000"/>
              </w:rPr>
              <w:t>[Datum</w:t>
            </w:r>
            <w:r>
              <w:rPr>
                <w:color w:val="FF0000"/>
              </w:rPr>
              <w:t>]</w:t>
            </w:r>
          </w:p>
        </w:tc>
        <w:tc>
          <w:tcPr>
            <w:tcW w:w="4295" w:type="dxa"/>
          </w:tcPr>
          <w:p w14:paraId="4E37F7B7" w14:textId="77777777" w:rsidR="004D2CC2" w:rsidRDefault="004D2CC2" w:rsidP="008F0B53">
            <w:pPr>
              <w:ind w:left="567" w:hanging="567"/>
              <w:rPr>
                <w:color w:val="000000" w:themeColor="text1"/>
              </w:rPr>
            </w:pPr>
            <w:r>
              <w:rPr>
                <w:color w:val="FF0000"/>
              </w:rPr>
              <w:t>[</w:t>
            </w:r>
            <w:r w:rsidRPr="0007764A">
              <w:rPr>
                <w:color w:val="FF0000"/>
              </w:rPr>
              <w:t>Plaats</w:t>
            </w:r>
            <w:r>
              <w:rPr>
                <w:color w:val="FF0000"/>
              </w:rPr>
              <w:t xml:space="preserve">], </w:t>
            </w:r>
            <w:r>
              <w:rPr>
                <w:color w:val="000000" w:themeColor="text1"/>
              </w:rPr>
              <w:t xml:space="preserve"> </w:t>
            </w:r>
            <w:r w:rsidRPr="0007764A">
              <w:rPr>
                <w:color w:val="FF0000"/>
              </w:rPr>
              <w:t>[</w:t>
            </w:r>
            <w:r>
              <w:rPr>
                <w:color w:val="FF0000"/>
              </w:rPr>
              <w:t>d</w:t>
            </w:r>
            <w:r w:rsidRPr="0007764A">
              <w:rPr>
                <w:color w:val="FF0000"/>
              </w:rPr>
              <w:t>atum</w:t>
            </w:r>
            <w:r>
              <w:rPr>
                <w:color w:val="FF0000"/>
              </w:rPr>
              <w:t>]</w:t>
            </w:r>
          </w:p>
        </w:tc>
      </w:tr>
      <w:tr w:rsidR="004D2CC2" w:rsidRPr="00016600" w14:paraId="40090B10" w14:textId="77777777" w:rsidTr="008F0B53">
        <w:tc>
          <w:tcPr>
            <w:tcW w:w="4527" w:type="dxa"/>
          </w:tcPr>
          <w:p w14:paraId="7A47777B" w14:textId="77777777" w:rsidR="004D2CC2" w:rsidRPr="00016600" w:rsidRDefault="004D2CC2" w:rsidP="008F0B53">
            <w:pPr>
              <w:ind w:left="567" w:hanging="567"/>
              <w:rPr>
                <w:color w:val="000000" w:themeColor="text1"/>
              </w:rPr>
            </w:pPr>
            <w:r w:rsidRPr="00016600">
              <w:rPr>
                <w:color w:val="000000" w:themeColor="text1"/>
              </w:rPr>
              <w:t xml:space="preserve">Gemeente Den Haag </w:t>
            </w:r>
          </w:p>
          <w:p w14:paraId="22BF9A61" w14:textId="77777777" w:rsidR="004D2CC2" w:rsidRPr="00016600" w:rsidRDefault="004D2CC2" w:rsidP="008F0B53">
            <w:pPr>
              <w:ind w:left="567" w:hanging="567"/>
              <w:rPr>
                <w:color w:val="000000" w:themeColor="text1"/>
              </w:rPr>
            </w:pPr>
            <w:r w:rsidRPr="00016600">
              <w:rPr>
                <w:color w:val="000000" w:themeColor="text1"/>
              </w:rPr>
              <w:t>de burgemeester van Den Haag,</w:t>
            </w:r>
          </w:p>
          <w:p w14:paraId="2B9235E9" w14:textId="77777777" w:rsidR="004D2CC2" w:rsidRPr="00016600" w:rsidRDefault="004D2CC2" w:rsidP="008F0B53">
            <w:pPr>
              <w:ind w:left="567" w:hanging="567"/>
              <w:rPr>
                <w:color w:val="000000" w:themeColor="text1"/>
              </w:rPr>
            </w:pPr>
            <w:r w:rsidRPr="00016600">
              <w:rPr>
                <w:color w:val="000000" w:themeColor="text1"/>
              </w:rPr>
              <w:t>namens deze,</w:t>
            </w:r>
          </w:p>
        </w:tc>
        <w:tc>
          <w:tcPr>
            <w:tcW w:w="4295" w:type="dxa"/>
          </w:tcPr>
          <w:p w14:paraId="232AE7BD" w14:textId="77777777" w:rsidR="004D2CC2" w:rsidRPr="00016600" w:rsidRDefault="004D2CC2" w:rsidP="008F0B53">
            <w:pPr>
              <w:ind w:left="567" w:hanging="567"/>
              <w:rPr>
                <w:color w:val="000000" w:themeColor="text1"/>
              </w:rPr>
            </w:pPr>
            <w:r w:rsidRPr="00113E8D">
              <w:rPr>
                <w:color w:val="FF0000"/>
              </w:rPr>
              <w:t>Opdrachtnemer</w:t>
            </w:r>
          </w:p>
        </w:tc>
      </w:tr>
      <w:tr w:rsidR="004D2CC2" w:rsidRPr="00016600" w14:paraId="6BBAAF70" w14:textId="77777777" w:rsidTr="008F0B53">
        <w:tc>
          <w:tcPr>
            <w:tcW w:w="4527" w:type="dxa"/>
          </w:tcPr>
          <w:p w14:paraId="35FA30A4" w14:textId="77777777" w:rsidR="004D2CC2" w:rsidRPr="00113E8D" w:rsidRDefault="004D2CC2" w:rsidP="008F0B53">
            <w:pPr>
              <w:ind w:left="567" w:hanging="567"/>
              <w:rPr>
                <w:color w:val="FF0000"/>
              </w:rPr>
            </w:pPr>
            <w:r w:rsidRPr="00113E8D">
              <w:rPr>
                <w:color w:val="FF0000"/>
              </w:rPr>
              <w:t>Functie</w:t>
            </w:r>
          </w:p>
        </w:tc>
        <w:tc>
          <w:tcPr>
            <w:tcW w:w="4295" w:type="dxa"/>
          </w:tcPr>
          <w:p w14:paraId="5A28D686" w14:textId="77777777" w:rsidR="004D2CC2" w:rsidRPr="00113E8D" w:rsidRDefault="004D2CC2" w:rsidP="008F0B53">
            <w:pPr>
              <w:ind w:left="567" w:hanging="567"/>
              <w:rPr>
                <w:color w:val="FF0000"/>
              </w:rPr>
            </w:pPr>
            <w:r w:rsidRPr="00113E8D">
              <w:rPr>
                <w:color w:val="FF0000"/>
              </w:rPr>
              <w:t>Functie</w:t>
            </w:r>
          </w:p>
        </w:tc>
      </w:tr>
      <w:tr w:rsidR="004D2CC2" w:rsidRPr="00016600" w14:paraId="35DC9A0D" w14:textId="77777777" w:rsidTr="008F0B53">
        <w:trPr>
          <w:trHeight w:val="1326"/>
        </w:trPr>
        <w:tc>
          <w:tcPr>
            <w:tcW w:w="4527" w:type="dxa"/>
          </w:tcPr>
          <w:p w14:paraId="73E956F1" w14:textId="77777777" w:rsidR="004D2CC2" w:rsidRPr="00016600" w:rsidRDefault="004D2CC2" w:rsidP="008F0B53">
            <w:pPr>
              <w:ind w:left="567" w:hanging="567"/>
              <w:jc w:val="both"/>
              <w:rPr>
                <w:color w:val="000000" w:themeColor="text1"/>
              </w:rPr>
            </w:pPr>
          </w:p>
        </w:tc>
        <w:tc>
          <w:tcPr>
            <w:tcW w:w="4295" w:type="dxa"/>
          </w:tcPr>
          <w:p w14:paraId="59B9541C" w14:textId="77777777" w:rsidR="004D2CC2" w:rsidRPr="00016600" w:rsidRDefault="004D2CC2" w:rsidP="008F0B53">
            <w:pPr>
              <w:ind w:left="567" w:hanging="567"/>
              <w:jc w:val="both"/>
              <w:rPr>
                <w:color w:val="000000" w:themeColor="text1"/>
              </w:rPr>
            </w:pPr>
          </w:p>
        </w:tc>
      </w:tr>
      <w:tr w:rsidR="004D2CC2" w:rsidRPr="00113E8D" w14:paraId="44695EE8" w14:textId="77777777" w:rsidTr="008F0B53">
        <w:tc>
          <w:tcPr>
            <w:tcW w:w="4527" w:type="dxa"/>
          </w:tcPr>
          <w:p w14:paraId="6B0EC36E" w14:textId="77777777" w:rsidR="004D2CC2" w:rsidRPr="00113E8D" w:rsidRDefault="004D2CC2" w:rsidP="008F0B53">
            <w:pPr>
              <w:ind w:left="567" w:hanging="567"/>
              <w:jc w:val="both"/>
              <w:rPr>
                <w:color w:val="FF0000"/>
              </w:rPr>
            </w:pPr>
            <w:r w:rsidRPr="00113E8D">
              <w:rPr>
                <w:color w:val="FF0000"/>
              </w:rPr>
              <w:t>Naam ondertekenaar</w:t>
            </w:r>
          </w:p>
        </w:tc>
        <w:tc>
          <w:tcPr>
            <w:tcW w:w="4295" w:type="dxa"/>
          </w:tcPr>
          <w:p w14:paraId="306C4394" w14:textId="77777777" w:rsidR="004D2CC2" w:rsidRPr="00113E8D" w:rsidRDefault="004D2CC2" w:rsidP="008F0B53">
            <w:pPr>
              <w:ind w:left="567" w:hanging="567"/>
              <w:jc w:val="both"/>
              <w:rPr>
                <w:color w:val="FF0000"/>
              </w:rPr>
            </w:pPr>
            <w:r w:rsidRPr="00113E8D">
              <w:rPr>
                <w:color w:val="FF0000"/>
              </w:rPr>
              <w:t>Naam ondertekenaar</w:t>
            </w:r>
          </w:p>
        </w:tc>
      </w:tr>
    </w:tbl>
    <w:p w14:paraId="11D92555" w14:textId="77777777" w:rsidR="00D34825" w:rsidRPr="009270A6" w:rsidRDefault="00D34825" w:rsidP="000C6449"/>
    <w:sectPr w:rsidR="00D34825" w:rsidRPr="009270A6" w:rsidSect="00CE1D0E">
      <w:pgSz w:w="11906" w:h="16838" w:code="9"/>
      <w:pgMar w:top="1134" w:right="1486"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D7D24" w14:textId="77777777" w:rsidR="007B7006" w:rsidRDefault="007B7006" w:rsidP="004C03F0">
      <w:pPr>
        <w:spacing w:line="240" w:lineRule="auto"/>
      </w:pPr>
      <w:r>
        <w:separator/>
      </w:r>
    </w:p>
  </w:endnote>
  <w:endnote w:type="continuationSeparator" w:id="0">
    <w:p w14:paraId="509437AA" w14:textId="77777777" w:rsidR="007B7006" w:rsidRDefault="007B7006" w:rsidP="004C03F0">
      <w:pPr>
        <w:spacing w:line="240" w:lineRule="auto"/>
      </w:pPr>
      <w:r>
        <w:continuationSeparator/>
      </w:r>
    </w:p>
  </w:endnote>
  <w:endnote w:type="continuationNotice" w:id="1">
    <w:p w14:paraId="62565583" w14:textId="77777777" w:rsidR="00312989" w:rsidRDefault="003129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47" w:type="dxa"/>
      <w:tblLook w:val="04A0" w:firstRow="1" w:lastRow="0" w:firstColumn="1" w:lastColumn="0" w:noHBand="0" w:noVBand="1"/>
    </w:tblPr>
    <w:tblGrid>
      <w:gridCol w:w="4513"/>
      <w:gridCol w:w="4134"/>
    </w:tblGrid>
    <w:tr w:rsidR="00214E81" w:rsidRPr="008D4FE8" w14:paraId="145C66AA" w14:textId="77777777" w:rsidTr="00214E81">
      <w:tc>
        <w:tcPr>
          <w:tcW w:w="5070" w:type="dxa"/>
          <w:tcBorders>
            <w:top w:val="single" w:sz="4" w:space="0" w:color="auto"/>
          </w:tcBorders>
          <w:shd w:val="clear" w:color="auto" w:fill="auto"/>
        </w:tcPr>
        <w:p w14:paraId="5C55D235" w14:textId="339CE68B" w:rsidR="00214E81" w:rsidRPr="008D4FE8" w:rsidRDefault="00214E81" w:rsidP="00214E81">
          <w:pPr>
            <w:pStyle w:val="Voettekst"/>
            <w:rPr>
              <w:sz w:val="18"/>
              <w:szCs w:val="18"/>
            </w:rPr>
          </w:pPr>
          <w:bookmarkStart w:id="0" w:name="_Hlk15907882"/>
          <w:r>
            <w:rPr>
              <w:sz w:val="18"/>
              <w:szCs w:val="18"/>
            </w:rPr>
            <w:t xml:space="preserve">Overeenkomst </w:t>
          </w:r>
          <w:sdt>
            <w:sdtPr>
              <w:rPr>
                <w:sz w:val="18"/>
                <w:szCs w:val="18"/>
              </w:rPr>
              <w:tag w:val="B=UxDocumentForm/uxTitelField"/>
              <w:id w:val="1589342846"/>
              <w:placeholder>
                <w:docPart w:val="D4F7AD99ABE14FA085CCE42292E03D0D"/>
              </w:placeholder>
              <w:dataBinding w:prefixMappings="xmlns:ns0='http://www.keyscript.nl/huisstijl/UxDocumentForm' " w:xpath="/ns0:variabelen[1]/ns0:UxDocumentForm[1]/ns0:uxTitelField[1]" w:storeItemID="{30024A26-C9DD-46C4-8607-F1118F24DCAD}"/>
              <w:text/>
            </w:sdtPr>
            <w:sdtEndPr/>
            <w:sdtContent>
              <w:r w:rsidR="00DD4FCA">
                <w:rPr>
                  <w:sz w:val="18"/>
                  <w:szCs w:val="18"/>
                </w:rPr>
                <w:t>Technisch beveiliging</w:t>
              </w:r>
            </w:sdtContent>
          </w:sdt>
        </w:p>
      </w:tc>
      <w:tc>
        <w:tcPr>
          <w:tcW w:w="4606" w:type="dxa"/>
          <w:tcBorders>
            <w:top w:val="single" w:sz="4" w:space="0" w:color="auto"/>
          </w:tcBorders>
          <w:shd w:val="clear" w:color="auto" w:fill="auto"/>
        </w:tcPr>
        <w:p w14:paraId="636E2A5F" w14:textId="18783EB9" w:rsidR="00214E81" w:rsidRPr="008D4FE8" w:rsidRDefault="00214E81" w:rsidP="00214E81">
          <w:pPr>
            <w:pStyle w:val="Voettekst"/>
            <w:tabs>
              <w:tab w:val="clear" w:pos="4536"/>
              <w:tab w:val="clear" w:pos="9072"/>
            </w:tabs>
            <w:rPr>
              <w:sz w:val="18"/>
              <w:szCs w:val="18"/>
            </w:rPr>
          </w:pPr>
          <w:r>
            <w:rPr>
              <w:sz w:val="18"/>
              <w:szCs w:val="18"/>
            </w:rPr>
            <w:tab/>
          </w:r>
          <w:r>
            <w:rPr>
              <w:sz w:val="18"/>
              <w:szCs w:val="18"/>
            </w:rPr>
            <w:tab/>
          </w:r>
          <w:r w:rsidRPr="008D4FE8">
            <w:rPr>
              <w:sz w:val="18"/>
              <w:szCs w:val="18"/>
            </w:rPr>
            <w:t xml:space="preserve">Pagina </w:t>
          </w:r>
          <w:r w:rsidRPr="008D4FE8">
            <w:rPr>
              <w:sz w:val="18"/>
              <w:szCs w:val="18"/>
            </w:rPr>
            <w:fldChar w:fldCharType="begin"/>
          </w:r>
          <w:r w:rsidRPr="008D4FE8">
            <w:rPr>
              <w:sz w:val="18"/>
              <w:szCs w:val="18"/>
            </w:rPr>
            <w:instrText xml:space="preserve"> PAGE   \* MERGEFORMAT </w:instrText>
          </w:r>
          <w:r w:rsidRPr="008D4FE8">
            <w:rPr>
              <w:sz w:val="18"/>
              <w:szCs w:val="18"/>
            </w:rPr>
            <w:fldChar w:fldCharType="separate"/>
          </w:r>
          <w:r w:rsidR="00DB0554">
            <w:rPr>
              <w:noProof/>
              <w:sz w:val="18"/>
              <w:szCs w:val="18"/>
            </w:rPr>
            <w:t>11</w:t>
          </w:r>
          <w:r w:rsidRPr="008D4FE8">
            <w:rPr>
              <w:sz w:val="18"/>
              <w:szCs w:val="18"/>
            </w:rPr>
            <w:fldChar w:fldCharType="end"/>
          </w:r>
          <w:r w:rsidRPr="008D4FE8">
            <w:rPr>
              <w:sz w:val="18"/>
              <w:szCs w:val="18"/>
            </w:rPr>
            <w:t xml:space="preserve"> van </w:t>
          </w:r>
          <w:r>
            <w:rPr>
              <w:noProof/>
              <w:sz w:val="18"/>
              <w:szCs w:val="18"/>
            </w:rPr>
            <w:fldChar w:fldCharType="begin"/>
          </w:r>
          <w:r>
            <w:rPr>
              <w:noProof/>
              <w:sz w:val="18"/>
              <w:szCs w:val="18"/>
            </w:rPr>
            <w:instrText xml:space="preserve"> NUMPAGES   \* MERGEFORMAT </w:instrText>
          </w:r>
          <w:r>
            <w:rPr>
              <w:noProof/>
              <w:sz w:val="18"/>
              <w:szCs w:val="18"/>
            </w:rPr>
            <w:fldChar w:fldCharType="separate"/>
          </w:r>
          <w:r w:rsidR="00DB0554">
            <w:rPr>
              <w:noProof/>
              <w:sz w:val="18"/>
              <w:szCs w:val="18"/>
            </w:rPr>
            <w:t>11</w:t>
          </w:r>
          <w:r>
            <w:rPr>
              <w:noProof/>
              <w:sz w:val="18"/>
              <w:szCs w:val="18"/>
            </w:rPr>
            <w:fldChar w:fldCharType="end"/>
          </w:r>
        </w:p>
      </w:tc>
    </w:tr>
    <w:tr w:rsidR="00214E81" w14:paraId="7336A353" w14:textId="77777777" w:rsidTr="00214E81">
      <w:tc>
        <w:tcPr>
          <w:tcW w:w="5070" w:type="dxa"/>
          <w:shd w:val="clear" w:color="auto" w:fill="auto"/>
        </w:tcPr>
        <w:p w14:paraId="37DB4DAB" w14:textId="77777777" w:rsidR="00214E81" w:rsidRDefault="00214E81" w:rsidP="00214E81">
          <w:pPr>
            <w:pStyle w:val="Voettekst"/>
          </w:pPr>
        </w:p>
        <w:p w14:paraId="733F5EA7" w14:textId="77777777" w:rsidR="00214E81" w:rsidRPr="008D4FE8" w:rsidRDefault="00214E81" w:rsidP="00214E81">
          <w:pPr>
            <w:pStyle w:val="Voettekst"/>
            <w:rPr>
              <w:sz w:val="18"/>
              <w:szCs w:val="18"/>
            </w:rPr>
          </w:pPr>
          <w:r w:rsidRPr="008D4FE8">
            <w:rPr>
              <w:sz w:val="18"/>
              <w:szCs w:val="18"/>
            </w:rPr>
            <w:t xml:space="preserve">Paraaf </w:t>
          </w:r>
          <w:r>
            <w:rPr>
              <w:sz w:val="18"/>
              <w:szCs w:val="18"/>
            </w:rPr>
            <w:t>Opdrachtgever</w:t>
          </w:r>
          <w:r w:rsidRPr="008D4FE8">
            <w:rPr>
              <w:sz w:val="18"/>
              <w:szCs w:val="18"/>
            </w:rPr>
            <w:t>:</w:t>
          </w:r>
        </w:p>
      </w:tc>
      <w:tc>
        <w:tcPr>
          <w:tcW w:w="4606" w:type="dxa"/>
          <w:shd w:val="clear" w:color="auto" w:fill="auto"/>
        </w:tcPr>
        <w:p w14:paraId="611F1C16" w14:textId="77777777" w:rsidR="00214E81" w:rsidRDefault="00214E81" w:rsidP="00214E81">
          <w:pPr>
            <w:pStyle w:val="Voettekst"/>
          </w:pPr>
        </w:p>
        <w:p w14:paraId="018555BB" w14:textId="288AB9D5" w:rsidR="00214E81" w:rsidRPr="008D4FE8" w:rsidRDefault="00214E81" w:rsidP="00214E81">
          <w:pPr>
            <w:pStyle w:val="Voettekst"/>
            <w:tabs>
              <w:tab w:val="clear" w:pos="4536"/>
              <w:tab w:val="clear" w:pos="9072"/>
            </w:tabs>
            <w:rPr>
              <w:sz w:val="18"/>
              <w:szCs w:val="18"/>
            </w:rPr>
          </w:pPr>
          <w:r>
            <w:rPr>
              <w:sz w:val="18"/>
              <w:szCs w:val="18"/>
            </w:rPr>
            <w:tab/>
          </w:r>
          <w:r>
            <w:rPr>
              <w:sz w:val="18"/>
              <w:szCs w:val="18"/>
            </w:rPr>
            <w:tab/>
            <w:t>Paraaf Opdrachtnemer:</w:t>
          </w:r>
        </w:p>
      </w:tc>
    </w:tr>
    <w:bookmarkEnd w:id="0"/>
  </w:tbl>
  <w:p w14:paraId="0446ADFE" w14:textId="2236E78C" w:rsidR="00F20770" w:rsidRPr="00214E81" w:rsidRDefault="00F20770" w:rsidP="00214E81">
    <w:pPr>
      <w:pStyle w:val="Voettekst"/>
      <w:rPr>
        <w:rStyle w:val="DHPaginaCijfe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47" w:type="dxa"/>
      <w:tblLook w:val="04A0" w:firstRow="1" w:lastRow="0" w:firstColumn="1" w:lastColumn="0" w:noHBand="0" w:noVBand="1"/>
    </w:tblPr>
    <w:tblGrid>
      <w:gridCol w:w="4513"/>
      <w:gridCol w:w="4134"/>
    </w:tblGrid>
    <w:tr w:rsidR="00214E81" w:rsidRPr="008D4FE8" w14:paraId="56503F67" w14:textId="77777777" w:rsidTr="00F14AF0">
      <w:tc>
        <w:tcPr>
          <w:tcW w:w="5070" w:type="dxa"/>
          <w:tcBorders>
            <w:top w:val="single" w:sz="4" w:space="0" w:color="auto"/>
          </w:tcBorders>
          <w:shd w:val="clear" w:color="auto" w:fill="auto"/>
        </w:tcPr>
        <w:p w14:paraId="1C5CF230" w14:textId="7E567A91" w:rsidR="00214E81" w:rsidRPr="008D4FE8" w:rsidRDefault="00214E81" w:rsidP="00214E81">
          <w:pPr>
            <w:pStyle w:val="Voettekst"/>
            <w:rPr>
              <w:sz w:val="18"/>
              <w:szCs w:val="18"/>
            </w:rPr>
          </w:pPr>
          <w:r>
            <w:rPr>
              <w:sz w:val="18"/>
              <w:szCs w:val="18"/>
            </w:rPr>
            <w:t xml:space="preserve">Overeenkomst </w:t>
          </w:r>
          <w:sdt>
            <w:sdtPr>
              <w:rPr>
                <w:sz w:val="18"/>
                <w:szCs w:val="18"/>
              </w:rPr>
              <w:tag w:val="B=UxDocumentForm/uxTitelField"/>
              <w:id w:val="769740979"/>
              <w:placeholder>
                <w:docPart w:val="3E16A23D1EB34159808A2DD47FACC991"/>
              </w:placeholder>
              <w:dataBinding w:prefixMappings="xmlns:ns0='http://www.keyscript.nl/huisstijl/UxDocumentForm' " w:xpath="/ns0:variabelen[1]/ns0:UxDocumentForm[1]/ns0:uxTitelField[1]" w:storeItemID="{30024A26-C9DD-46C4-8607-F1118F24DCAD}"/>
              <w:text/>
            </w:sdtPr>
            <w:sdtEndPr/>
            <w:sdtContent>
              <w:r w:rsidR="00DD4FCA">
                <w:rPr>
                  <w:sz w:val="18"/>
                  <w:szCs w:val="18"/>
                </w:rPr>
                <w:t>Technisch beveiliging</w:t>
              </w:r>
            </w:sdtContent>
          </w:sdt>
        </w:p>
      </w:tc>
      <w:tc>
        <w:tcPr>
          <w:tcW w:w="4606" w:type="dxa"/>
          <w:tcBorders>
            <w:top w:val="single" w:sz="4" w:space="0" w:color="auto"/>
          </w:tcBorders>
          <w:shd w:val="clear" w:color="auto" w:fill="auto"/>
        </w:tcPr>
        <w:p w14:paraId="34C3CB05" w14:textId="77777777" w:rsidR="00214E81" w:rsidRPr="008D4FE8" w:rsidRDefault="00214E81" w:rsidP="00214E81">
          <w:pPr>
            <w:pStyle w:val="Voettekst"/>
            <w:tabs>
              <w:tab w:val="clear" w:pos="4536"/>
              <w:tab w:val="clear" w:pos="9072"/>
            </w:tabs>
            <w:rPr>
              <w:sz w:val="18"/>
              <w:szCs w:val="18"/>
            </w:rPr>
          </w:pPr>
          <w:r>
            <w:rPr>
              <w:sz w:val="18"/>
              <w:szCs w:val="18"/>
            </w:rPr>
            <w:tab/>
          </w:r>
          <w:r>
            <w:rPr>
              <w:sz w:val="18"/>
              <w:szCs w:val="18"/>
            </w:rPr>
            <w:tab/>
          </w:r>
          <w:r w:rsidRPr="008D4FE8">
            <w:rPr>
              <w:sz w:val="18"/>
              <w:szCs w:val="18"/>
            </w:rPr>
            <w:t xml:space="preserve">Pagina </w:t>
          </w:r>
          <w:r w:rsidRPr="008D4FE8">
            <w:rPr>
              <w:sz w:val="18"/>
              <w:szCs w:val="18"/>
            </w:rPr>
            <w:fldChar w:fldCharType="begin"/>
          </w:r>
          <w:r w:rsidRPr="008D4FE8">
            <w:rPr>
              <w:sz w:val="18"/>
              <w:szCs w:val="18"/>
            </w:rPr>
            <w:instrText xml:space="preserve"> PAGE   \* MERGEFORMAT </w:instrText>
          </w:r>
          <w:r w:rsidRPr="008D4FE8">
            <w:rPr>
              <w:sz w:val="18"/>
              <w:szCs w:val="18"/>
            </w:rPr>
            <w:fldChar w:fldCharType="separate"/>
          </w:r>
          <w:r w:rsidR="00DB0554">
            <w:rPr>
              <w:noProof/>
              <w:sz w:val="18"/>
              <w:szCs w:val="18"/>
            </w:rPr>
            <w:t>1</w:t>
          </w:r>
          <w:r w:rsidRPr="008D4FE8">
            <w:rPr>
              <w:sz w:val="18"/>
              <w:szCs w:val="18"/>
            </w:rPr>
            <w:fldChar w:fldCharType="end"/>
          </w:r>
          <w:r w:rsidRPr="008D4FE8">
            <w:rPr>
              <w:sz w:val="18"/>
              <w:szCs w:val="18"/>
            </w:rPr>
            <w:t xml:space="preserve"> van </w:t>
          </w:r>
          <w:r>
            <w:rPr>
              <w:noProof/>
              <w:sz w:val="18"/>
              <w:szCs w:val="18"/>
            </w:rPr>
            <w:fldChar w:fldCharType="begin"/>
          </w:r>
          <w:r>
            <w:rPr>
              <w:noProof/>
              <w:sz w:val="18"/>
              <w:szCs w:val="18"/>
            </w:rPr>
            <w:instrText xml:space="preserve"> NUMPAGES   \* MERGEFORMAT </w:instrText>
          </w:r>
          <w:r>
            <w:rPr>
              <w:noProof/>
              <w:sz w:val="18"/>
              <w:szCs w:val="18"/>
            </w:rPr>
            <w:fldChar w:fldCharType="separate"/>
          </w:r>
          <w:r w:rsidR="00DB0554">
            <w:rPr>
              <w:noProof/>
              <w:sz w:val="18"/>
              <w:szCs w:val="18"/>
            </w:rPr>
            <w:t>11</w:t>
          </w:r>
          <w:r>
            <w:rPr>
              <w:noProof/>
              <w:sz w:val="18"/>
              <w:szCs w:val="18"/>
            </w:rPr>
            <w:fldChar w:fldCharType="end"/>
          </w:r>
        </w:p>
      </w:tc>
    </w:tr>
    <w:tr w:rsidR="00214E81" w14:paraId="626B5510" w14:textId="77777777" w:rsidTr="00F14AF0">
      <w:tc>
        <w:tcPr>
          <w:tcW w:w="5070" w:type="dxa"/>
          <w:shd w:val="clear" w:color="auto" w:fill="auto"/>
        </w:tcPr>
        <w:p w14:paraId="5F9D4249" w14:textId="77777777" w:rsidR="00214E81" w:rsidRDefault="00214E81" w:rsidP="00214E81">
          <w:pPr>
            <w:pStyle w:val="Voettekst"/>
          </w:pPr>
        </w:p>
        <w:p w14:paraId="2F04CBA1" w14:textId="77777777" w:rsidR="00214E81" w:rsidRPr="008D4FE8" w:rsidRDefault="00214E81" w:rsidP="00214E81">
          <w:pPr>
            <w:pStyle w:val="Voettekst"/>
            <w:rPr>
              <w:sz w:val="18"/>
              <w:szCs w:val="18"/>
            </w:rPr>
          </w:pPr>
          <w:r w:rsidRPr="008D4FE8">
            <w:rPr>
              <w:sz w:val="18"/>
              <w:szCs w:val="18"/>
            </w:rPr>
            <w:t xml:space="preserve">Paraaf </w:t>
          </w:r>
          <w:r>
            <w:rPr>
              <w:sz w:val="18"/>
              <w:szCs w:val="18"/>
            </w:rPr>
            <w:t>Opdrachtgever</w:t>
          </w:r>
          <w:r w:rsidRPr="008D4FE8">
            <w:rPr>
              <w:sz w:val="18"/>
              <w:szCs w:val="18"/>
            </w:rPr>
            <w:t>:</w:t>
          </w:r>
        </w:p>
      </w:tc>
      <w:tc>
        <w:tcPr>
          <w:tcW w:w="4606" w:type="dxa"/>
          <w:shd w:val="clear" w:color="auto" w:fill="auto"/>
        </w:tcPr>
        <w:p w14:paraId="6604A28C" w14:textId="77777777" w:rsidR="00214E81" w:rsidRDefault="00214E81" w:rsidP="00214E81">
          <w:pPr>
            <w:pStyle w:val="Voettekst"/>
          </w:pPr>
        </w:p>
        <w:p w14:paraId="5ADCC480" w14:textId="77777777" w:rsidR="00214E81" w:rsidRPr="008D4FE8" w:rsidRDefault="00214E81" w:rsidP="00214E81">
          <w:pPr>
            <w:pStyle w:val="Voettekst"/>
            <w:tabs>
              <w:tab w:val="clear" w:pos="4536"/>
              <w:tab w:val="clear" w:pos="9072"/>
            </w:tabs>
            <w:rPr>
              <w:sz w:val="18"/>
              <w:szCs w:val="18"/>
            </w:rPr>
          </w:pPr>
          <w:r>
            <w:rPr>
              <w:sz w:val="18"/>
              <w:szCs w:val="18"/>
            </w:rPr>
            <w:tab/>
          </w:r>
          <w:r>
            <w:rPr>
              <w:sz w:val="18"/>
              <w:szCs w:val="18"/>
            </w:rPr>
            <w:tab/>
            <w:t>Paraaf Opdrachtnemer:</w:t>
          </w:r>
        </w:p>
      </w:tc>
    </w:tr>
  </w:tbl>
  <w:p w14:paraId="16A68F6C" w14:textId="77777777" w:rsidR="00044CD8" w:rsidRDefault="00044CD8" w:rsidP="00214E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709AB" w14:textId="77777777" w:rsidR="007B7006" w:rsidRDefault="007B7006" w:rsidP="00D56D37">
      <w:pPr>
        <w:pBdr>
          <w:top w:val="single" w:sz="8" w:space="1" w:color="auto"/>
        </w:pBdr>
        <w:spacing w:line="20" w:lineRule="exact"/>
        <w:ind w:right="6407"/>
      </w:pPr>
    </w:p>
  </w:footnote>
  <w:footnote w:type="continuationSeparator" w:id="0">
    <w:p w14:paraId="2ED7867C" w14:textId="77777777" w:rsidR="007B7006" w:rsidRDefault="007B7006" w:rsidP="004C03F0">
      <w:pPr>
        <w:spacing w:line="240" w:lineRule="auto"/>
      </w:pPr>
      <w:r>
        <w:continuationSeparator/>
      </w:r>
    </w:p>
  </w:footnote>
  <w:footnote w:type="continuationNotice" w:id="1">
    <w:p w14:paraId="7B25EF66" w14:textId="77777777" w:rsidR="00312989" w:rsidRDefault="0031298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415B" w14:textId="77777777" w:rsidR="00456F44" w:rsidRDefault="00083258" w:rsidP="00495798">
    <w:pPr>
      <w:pStyle w:val="Koptekst"/>
      <w:spacing w:after="3680"/>
    </w:pPr>
    <w:r>
      <w:rPr>
        <w:noProof/>
        <w:lang w:eastAsia="nl-NL"/>
      </w:rPr>
      <w:drawing>
        <wp:anchor distT="0" distB="0" distL="114300" distR="114300" simplePos="0" relativeHeight="251658240" behindDoc="1" locked="0" layoutInCell="1" allowOverlap="1" wp14:anchorId="200F0F28" wp14:editId="7CC543F3">
          <wp:simplePos x="0" y="0"/>
          <wp:positionH relativeFrom="page">
            <wp:posOffset>133801</wp:posOffset>
          </wp:positionH>
          <wp:positionV relativeFrom="page">
            <wp:posOffset>9525</wp:posOffset>
          </wp:positionV>
          <wp:extent cx="3383098" cy="1424399"/>
          <wp:effectExtent l="0" t="0" r="8255" b="4445"/>
          <wp:wrapNone/>
          <wp:docPr id="1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67C5F7E"/>
    <w:multiLevelType w:val="multilevel"/>
    <w:tmpl w:val="9698D8E8"/>
    <w:lvl w:ilvl="0">
      <w:start w:val="1"/>
      <w:numFmt w:val="decimal"/>
      <w:pStyle w:val="DHGenummerd"/>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CD7D6B"/>
    <w:multiLevelType w:val="hybridMultilevel"/>
    <w:tmpl w:val="AF444CB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5634CE"/>
    <w:multiLevelType w:val="hybridMultilevel"/>
    <w:tmpl w:val="1E8EA82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6F5093"/>
    <w:multiLevelType w:val="hybridMultilevel"/>
    <w:tmpl w:val="C8B2CCB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07B26D1"/>
    <w:multiLevelType w:val="hybridMultilevel"/>
    <w:tmpl w:val="8FE25E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8" w15:restartNumberingAfterBreak="0">
    <w:nsid w:val="779853C5"/>
    <w:multiLevelType w:val="hybridMultilevel"/>
    <w:tmpl w:val="733665FA"/>
    <w:lvl w:ilvl="0" w:tplc="881AD2C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20"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1"/>
  </w:num>
  <w:num w:numId="13">
    <w:abstractNumId w:val="10"/>
  </w:num>
  <w:num w:numId="14">
    <w:abstractNumId w:val="20"/>
  </w:num>
  <w:num w:numId="15">
    <w:abstractNumId w:val="15"/>
  </w:num>
  <w:num w:numId="16">
    <w:abstractNumId w:val="19"/>
  </w:num>
  <w:num w:numId="17">
    <w:abstractNumId w:val="18"/>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2"/>
  </w:num>
  <w:num w:numId="24">
    <w:abstractNumId w:val="16"/>
  </w:num>
  <w:num w:numId="25">
    <w:abstractNumId w:val="1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567"/>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36C8"/>
    <w:rsid w:val="00016950"/>
    <w:rsid w:val="0003291B"/>
    <w:rsid w:val="00043500"/>
    <w:rsid w:val="00044CD8"/>
    <w:rsid w:val="00052440"/>
    <w:rsid w:val="000548D1"/>
    <w:rsid w:val="000755DA"/>
    <w:rsid w:val="00082C4A"/>
    <w:rsid w:val="00083258"/>
    <w:rsid w:val="000930C7"/>
    <w:rsid w:val="0009522E"/>
    <w:rsid w:val="000A107F"/>
    <w:rsid w:val="000C6449"/>
    <w:rsid w:val="000D2402"/>
    <w:rsid w:val="000D46CE"/>
    <w:rsid w:val="00104444"/>
    <w:rsid w:val="00106B93"/>
    <w:rsid w:val="00113702"/>
    <w:rsid w:val="0012380D"/>
    <w:rsid w:val="00162EF7"/>
    <w:rsid w:val="001B3405"/>
    <w:rsid w:val="001B3E77"/>
    <w:rsid w:val="001C1F09"/>
    <w:rsid w:val="001E6CBD"/>
    <w:rsid w:val="001F5897"/>
    <w:rsid w:val="001F5ADE"/>
    <w:rsid w:val="0020629C"/>
    <w:rsid w:val="00214E81"/>
    <w:rsid w:val="00215101"/>
    <w:rsid w:val="002269B8"/>
    <w:rsid w:val="0023657B"/>
    <w:rsid w:val="00253B6C"/>
    <w:rsid w:val="0026068F"/>
    <w:rsid w:val="00266875"/>
    <w:rsid w:val="00286677"/>
    <w:rsid w:val="00295346"/>
    <w:rsid w:val="002B2699"/>
    <w:rsid w:val="002B48B5"/>
    <w:rsid w:val="002B5F0A"/>
    <w:rsid w:val="002D71AC"/>
    <w:rsid w:val="002E581F"/>
    <w:rsid w:val="002F3382"/>
    <w:rsid w:val="002F417B"/>
    <w:rsid w:val="002F47CD"/>
    <w:rsid w:val="003046ED"/>
    <w:rsid w:val="003118F4"/>
    <w:rsid w:val="003126CC"/>
    <w:rsid w:val="00312989"/>
    <w:rsid w:val="003309EE"/>
    <w:rsid w:val="00332DD1"/>
    <w:rsid w:val="00354612"/>
    <w:rsid w:val="00354784"/>
    <w:rsid w:val="0035487E"/>
    <w:rsid w:val="00355C23"/>
    <w:rsid w:val="00381FB7"/>
    <w:rsid w:val="003C1F28"/>
    <w:rsid w:val="003C3663"/>
    <w:rsid w:val="003D25E5"/>
    <w:rsid w:val="003E00F3"/>
    <w:rsid w:val="00412BA7"/>
    <w:rsid w:val="0041365D"/>
    <w:rsid w:val="0041508C"/>
    <w:rsid w:val="00423B70"/>
    <w:rsid w:val="00454B69"/>
    <w:rsid w:val="00456F44"/>
    <w:rsid w:val="00467E16"/>
    <w:rsid w:val="00495798"/>
    <w:rsid w:val="00496403"/>
    <w:rsid w:val="004972F7"/>
    <w:rsid w:val="004A2C31"/>
    <w:rsid w:val="004B6C63"/>
    <w:rsid w:val="004C03F0"/>
    <w:rsid w:val="004D2CC2"/>
    <w:rsid w:val="004E15F5"/>
    <w:rsid w:val="004E71F1"/>
    <w:rsid w:val="00515E8A"/>
    <w:rsid w:val="00527C41"/>
    <w:rsid w:val="00535A79"/>
    <w:rsid w:val="005528D6"/>
    <w:rsid w:val="005714A9"/>
    <w:rsid w:val="00577FC1"/>
    <w:rsid w:val="00582F5E"/>
    <w:rsid w:val="00585C48"/>
    <w:rsid w:val="00585E0C"/>
    <w:rsid w:val="00593DAC"/>
    <w:rsid w:val="00594BD5"/>
    <w:rsid w:val="005B01AD"/>
    <w:rsid w:val="005B641A"/>
    <w:rsid w:val="005B7BE0"/>
    <w:rsid w:val="005C210E"/>
    <w:rsid w:val="005C6870"/>
    <w:rsid w:val="005D2FFA"/>
    <w:rsid w:val="005E0E76"/>
    <w:rsid w:val="005E423B"/>
    <w:rsid w:val="005E72B9"/>
    <w:rsid w:val="00612C9C"/>
    <w:rsid w:val="00631F12"/>
    <w:rsid w:val="00647612"/>
    <w:rsid w:val="00650EEC"/>
    <w:rsid w:val="00657169"/>
    <w:rsid w:val="00665DE2"/>
    <w:rsid w:val="006863E9"/>
    <w:rsid w:val="00691633"/>
    <w:rsid w:val="0069210A"/>
    <w:rsid w:val="006A3F52"/>
    <w:rsid w:val="006B475A"/>
    <w:rsid w:val="006C34EA"/>
    <w:rsid w:val="006D4955"/>
    <w:rsid w:val="00713C58"/>
    <w:rsid w:val="007171B2"/>
    <w:rsid w:val="007221BC"/>
    <w:rsid w:val="007601E2"/>
    <w:rsid w:val="00770635"/>
    <w:rsid w:val="00781585"/>
    <w:rsid w:val="007848DB"/>
    <w:rsid w:val="00785DB3"/>
    <w:rsid w:val="00792FEF"/>
    <w:rsid w:val="007A7758"/>
    <w:rsid w:val="007B3073"/>
    <w:rsid w:val="007B52DD"/>
    <w:rsid w:val="007B7006"/>
    <w:rsid w:val="007D60E9"/>
    <w:rsid w:val="007E20E5"/>
    <w:rsid w:val="007E3791"/>
    <w:rsid w:val="00817FCC"/>
    <w:rsid w:val="00823DBC"/>
    <w:rsid w:val="00835B95"/>
    <w:rsid w:val="00835BAD"/>
    <w:rsid w:val="00840317"/>
    <w:rsid w:val="00852161"/>
    <w:rsid w:val="008521C0"/>
    <w:rsid w:val="008538FE"/>
    <w:rsid w:val="00853FB3"/>
    <w:rsid w:val="00872556"/>
    <w:rsid w:val="00875D57"/>
    <w:rsid w:val="00883509"/>
    <w:rsid w:val="00885B42"/>
    <w:rsid w:val="0088715F"/>
    <w:rsid w:val="008A28BE"/>
    <w:rsid w:val="008A3CAC"/>
    <w:rsid w:val="008A4F90"/>
    <w:rsid w:val="008A698E"/>
    <w:rsid w:val="008D02BE"/>
    <w:rsid w:val="008D292C"/>
    <w:rsid w:val="008D3676"/>
    <w:rsid w:val="008D6A20"/>
    <w:rsid w:val="008F185E"/>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76A52"/>
    <w:rsid w:val="009806E2"/>
    <w:rsid w:val="00984D28"/>
    <w:rsid w:val="00992E1E"/>
    <w:rsid w:val="009A68F2"/>
    <w:rsid w:val="009B5AA9"/>
    <w:rsid w:val="009C4321"/>
    <w:rsid w:val="009E4590"/>
    <w:rsid w:val="009F5FCA"/>
    <w:rsid w:val="00A16092"/>
    <w:rsid w:val="00A215B1"/>
    <w:rsid w:val="00A332DA"/>
    <w:rsid w:val="00A5190F"/>
    <w:rsid w:val="00A54E4D"/>
    <w:rsid w:val="00A551CF"/>
    <w:rsid w:val="00A65DD1"/>
    <w:rsid w:val="00A67E94"/>
    <w:rsid w:val="00A7239F"/>
    <w:rsid w:val="00A8122C"/>
    <w:rsid w:val="00A82F0E"/>
    <w:rsid w:val="00A8776A"/>
    <w:rsid w:val="00AB395D"/>
    <w:rsid w:val="00AE6943"/>
    <w:rsid w:val="00AE7249"/>
    <w:rsid w:val="00AF03BC"/>
    <w:rsid w:val="00AF31CE"/>
    <w:rsid w:val="00B00FC5"/>
    <w:rsid w:val="00B27745"/>
    <w:rsid w:val="00B27DCB"/>
    <w:rsid w:val="00B37C5A"/>
    <w:rsid w:val="00B525B9"/>
    <w:rsid w:val="00B54DAD"/>
    <w:rsid w:val="00B65746"/>
    <w:rsid w:val="00B70433"/>
    <w:rsid w:val="00B83EC9"/>
    <w:rsid w:val="00B96239"/>
    <w:rsid w:val="00BA11BA"/>
    <w:rsid w:val="00BA2071"/>
    <w:rsid w:val="00BD5048"/>
    <w:rsid w:val="00BE0F5C"/>
    <w:rsid w:val="00BE15E1"/>
    <w:rsid w:val="00BE6AB0"/>
    <w:rsid w:val="00C051FB"/>
    <w:rsid w:val="00C117F9"/>
    <w:rsid w:val="00C44ACD"/>
    <w:rsid w:val="00C51E3D"/>
    <w:rsid w:val="00C5473A"/>
    <w:rsid w:val="00C645FE"/>
    <w:rsid w:val="00C8257F"/>
    <w:rsid w:val="00CC43F9"/>
    <w:rsid w:val="00CD5DA6"/>
    <w:rsid w:val="00CE0CAA"/>
    <w:rsid w:val="00CE1D0E"/>
    <w:rsid w:val="00CE4219"/>
    <w:rsid w:val="00D20C61"/>
    <w:rsid w:val="00D34825"/>
    <w:rsid w:val="00D36CBD"/>
    <w:rsid w:val="00D47E6F"/>
    <w:rsid w:val="00D53A19"/>
    <w:rsid w:val="00D56D37"/>
    <w:rsid w:val="00D57341"/>
    <w:rsid w:val="00D624E5"/>
    <w:rsid w:val="00D63E82"/>
    <w:rsid w:val="00D6476F"/>
    <w:rsid w:val="00D74858"/>
    <w:rsid w:val="00DA3150"/>
    <w:rsid w:val="00DA60A6"/>
    <w:rsid w:val="00DB0554"/>
    <w:rsid w:val="00DC7BD5"/>
    <w:rsid w:val="00DC7E1A"/>
    <w:rsid w:val="00DD032B"/>
    <w:rsid w:val="00DD4C2D"/>
    <w:rsid w:val="00DD4FCA"/>
    <w:rsid w:val="00DD76A6"/>
    <w:rsid w:val="00E05E84"/>
    <w:rsid w:val="00E25041"/>
    <w:rsid w:val="00E404CF"/>
    <w:rsid w:val="00E43A58"/>
    <w:rsid w:val="00E44BBE"/>
    <w:rsid w:val="00E56719"/>
    <w:rsid w:val="00E96466"/>
    <w:rsid w:val="00EF210B"/>
    <w:rsid w:val="00F20770"/>
    <w:rsid w:val="00F26249"/>
    <w:rsid w:val="00F279DF"/>
    <w:rsid w:val="00F36F76"/>
    <w:rsid w:val="00F375A1"/>
    <w:rsid w:val="00F509A6"/>
    <w:rsid w:val="00F82B1C"/>
    <w:rsid w:val="00F90AE7"/>
    <w:rsid w:val="00FA02A4"/>
    <w:rsid w:val="00FC2E8A"/>
    <w:rsid w:val="00FC60CB"/>
    <w:rsid w:val="00FD5D69"/>
    <w:rsid w:val="00FE241D"/>
    <w:rsid w:val="00FF1732"/>
    <w:rsid w:val="00FF4FCB"/>
    <w:rsid w:val="00FF6390"/>
    <w:rsid w:val="00FF7D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707EA5C"/>
  <w15:docId w15:val="{6CB6BDD8-4B8F-4D9F-B640-D775970C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numId w:val="0"/>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66E55D0AB648A3BF9DEB6B8B704A79"/>
        <w:category>
          <w:name w:val="Algemeen"/>
          <w:gallery w:val="placeholder"/>
        </w:category>
        <w:types>
          <w:type w:val="bbPlcHdr"/>
        </w:types>
        <w:behaviors>
          <w:behavior w:val="content"/>
        </w:behaviors>
        <w:guid w:val="{0ED5CD18-9403-4C4E-B248-95C5E3826B27}"/>
      </w:docPartPr>
      <w:docPartBody>
        <w:p w:rsidR="00D62F25" w:rsidRDefault="008A4F90" w:rsidP="008A4F90">
          <w:pPr>
            <w:pStyle w:val="C9C20BF850C64E5DAE2A3F16AEBB5682"/>
          </w:pPr>
          <w:r w:rsidRPr="00871F3D">
            <w:rPr>
              <w:rStyle w:val="Tekstvantijdelijkeaanduiding"/>
            </w:rPr>
            <w:t>Typ tekst</w:t>
          </w:r>
        </w:p>
      </w:docPartBody>
    </w:docPart>
    <w:docPart>
      <w:docPartPr>
        <w:name w:val="859FE95F9F834218A0D470B19B3BCC4C"/>
        <w:category>
          <w:name w:val="Algemeen"/>
          <w:gallery w:val="placeholder"/>
        </w:category>
        <w:types>
          <w:type w:val="bbPlcHdr"/>
        </w:types>
        <w:behaviors>
          <w:behavior w:val="content"/>
        </w:behaviors>
        <w:guid w:val="{9DD081D4-7B05-47B0-85DF-AC78BB4B9AFC}"/>
      </w:docPartPr>
      <w:docPartBody>
        <w:p w:rsidR="00D62F25" w:rsidRDefault="008A4F90" w:rsidP="008A4F90">
          <w:r w:rsidRPr="00871F3D">
            <w:rPr>
              <w:rStyle w:val="Tekstvantijdelijkeaanduiding"/>
            </w:rPr>
            <w:t>Typ tekst</w:t>
          </w:r>
        </w:p>
      </w:docPartBody>
    </w:docPart>
    <w:docPart>
      <w:docPartPr>
        <w:name w:val="D4F7AD99ABE14FA085CCE42292E03D0D"/>
        <w:category>
          <w:name w:val="Algemeen"/>
          <w:gallery w:val="placeholder"/>
        </w:category>
        <w:types>
          <w:type w:val="bbPlcHdr"/>
        </w:types>
        <w:behaviors>
          <w:behavior w:val="content"/>
        </w:behaviors>
        <w:guid w:val="{DF615B90-908C-4FDF-9EFF-E7AE8D187B78}"/>
      </w:docPartPr>
      <w:docPartBody>
        <w:p w:rsidR="0088715F" w:rsidRDefault="008D02BE" w:rsidP="008D02BE">
          <w:r w:rsidRPr="00871F3D">
            <w:rPr>
              <w:rStyle w:val="Tekstvantijdelijkeaanduiding"/>
            </w:rPr>
            <w:t>Typ tekst</w:t>
          </w:r>
        </w:p>
      </w:docPartBody>
    </w:docPart>
    <w:docPart>
      <w:docPartPr>
        <w:name w:val="3E16A23D1EB34159808A2DD47FACC991"/>
        <w:category>
          <w:name w:val="Algemeen"/>
          <w:gallery w:val="placeholder"/>
        </w:category>
        <w:types>
          <w:type w:val="bbPlcHdr"/>
        </w:types>
        <w:behaviors>
          <w:behavior w:val="content"/>
        </w:behaviors>
        <w:guid w:val="{0AFF5054-6B22-4F95-831D-EAFF4B2EA34C}"/>
      </w:docPartPr>
      <w:docPartBody>
        <w:p w:rsidR="0088715F" w:rsidRDefault="008D02BE" w:rsidP="008D02BE">
          <w:r w:rsidRPr="00871F3D">
            <w:rPr>
              <w:rStyle w:val="Tekstvantijdelijkeaanduiding"/>
            </w:rPr>
            <w:t>Typ tekst</w:t>
          </w:r>
        </w:p>
      </w:docPartBody>
    </w:docPart>
    <w:docPart>
      <w:docPartPr>
        <w:name w:val="D72831F7161E4BC7BBEC4BFE92C34406"/>
        <w:category>
          <w:name w:val="Algemeen"/>
          <w:gallery w:val="placeholder"/>
        </w:category>
        <w:types>
          <w:type w:val="bbPlcHdr"/>
        </w:types>
        <w:behaviors>
          <w:behavior w:val="content"/>
        </w:behaviors>
        <w:guid w:val="{E383291B-563C-4437-AC00-A64D70B0B04F}"/>
      </w:docPartPr>
      <w:docPartBody>
        <w:p w:rsidR="00D47E6F" w:rsidRDefault="0088715F" w:rsidP="0088715F">
          <w:r w:rsidRPr="00871F3D">
            <w:rPr>
              <w:rStyle w:val="Tekstvantijdelijkeaanduiding"/>
            </w:rPr>
            <w:t>Typ tekst</w:t>
          </w:r>
        </w:p>
      </w:docPartBody>
    </w:docPart>
    <w:docPart>
      <w:docPartPr>
        <w:name w:val="477C9BAA141A474DB1F1CD6BB31ECC1C"/>
        <w:category>
          <w:name w:val="Algemeen"/>
          <w:gallery w:val="placeholder"/>
        </w:category>
        <w:types>
          <w:type w:val="bbPlcHdr"/>
        </w:types>
        <w:behaviors>
          <w:behavior w:val="content"/>
        </w:behaviors>
        <w:guid w:val="{03251F72-2ED7-4368-A040-6995B770A06F}"/>
      </w:docPartPr>
      <w:docPartBody>
        <w:p w:rsidR="00D47E6F" w:rsidRDefault="0088715F" w:rsidP="0088715F">
          <w:r w:rsidRPr="00871F3D">
            <w:rPr>
              <w:rStyle w:val="Tekstvantijdelijkeaanduiding"/>
            </w:rPr>
            <w:t>Typ tekst</w:t>
          </w:r>
        </w:p>
      </w:docPartBody>
    </w:docPart>
    <w:docPart>
      <w:docPartPr>
        <w:name w:val="C9C20BF850C64E5DAE2A3F16AEBB5682"/>
        <w:category>
          <w:name w:val="Algemeen"/>
          <w:gallery w:val="placeholder"/>
        </w:category>
        <w:types>
          <w:type w:val="bbPlcHdr"/>
        </w:types>
        <w:behaviors>
          <w:behavior w:val="content"/>
        </w:behaviors>
        <w:guid w:val="{D6862431-93FB-401B-A91C-0F6B666B8639}"/>
      </w:docPartPr>
      <w:docPartBody>
        <w:p w:rsidR="007B71E0" w:rsidRDefault="00D47E6F" w:rsidP="00D47E6F">
          <w:r w:rsidRPr="00871F3D">
            <w:rPr>
              <w:rStyle w:val="Tekstvantijdelijkeaanduiding"/>
            </w:rPr>
            <w:t>Typ tekst</w:t>
          </w:r>
        </w:p>
      </w:docPartBody>
    </w:docPart>
    <w:docPart>
      <w:docPartPr>
        <w:name w:val="0D8F7C02AFBD4FE2B5709CF5C5893F2C"/>
        <w:category>
          <w:name w:val="Algemeen"/>
          <w:gallery w:val="placeholder"/>
        </w:category>
        <w:types>
          <w:type w:val="bbPlcHdr"/>
        </w:types>
        <w:behaviors>
          <w:behavior w:val="content"/>
        </w:behaviors>
        <w:guid w:val="{43D3722A-529E-4534-8D3E-8E7D0E3902B7}"/>
      </w:docPartPr>
      <w:docPartBody>
        <w:p w:rsidR="007B71E0" w:rsidRDefault="00D47E6F" w:rsidP="00D47E6F">
          <w:r w:rsidRPr="00871F3D">
            <w:rPr>
              <w:rStyle w:val="Tekstvantijdelijkeaanduiding"/>
            </w:rPr>
            <w:t>Typ tekst</w:t>
          </w:r>
        </w:p>
      </w:docPartBody>
    </w:docPart>
    <w:docPart>
      <w:docPartPr>
        <w:name w:val="442D7732FF4F429A964C325B02DF497C"/>
        <w:category>
          <w:name w:val="Algemeen"/>
          <w:gallery w:val="placeholder"/>
        </w:category>
        <w:types>
          <w:type w:val="bbPlcHdr"/>
        </w:types>
        <w:behaviors>
          <w:behavior w:val="content"/>
        </w:behaviors>
        <w:guid w:val="{92BEF451-E646-47F3-9C60-A52D185E04DC}"/>
      </w:docPartPr>
      <w:docPartBody>
        <w:p w:rsidR="007B71E0" w:rsidRDefault="00D47E6F" w:rsidP="00D47E6F">
          <w:r w:rsidRPr="00871F3D">
            <w:rPr>
              <w:rStyle w:val="Tekstvantijdelijkeaanduiding"/>
            </w:rPr>
            <w:t>Typ tekst</w:t>
          </w:r>
        </w:p>
      </w:docPartBody>
    </w:docPart>
    <w:docPart>
      <w:docPartPr>
        <w:name w:val="5BFD55028C824316926DBCF479E0A90F"/>
        <w:category>
          <w:name w:val="Algemeen"/>
          <w:gallery w:val="placeholder"/>
        </w:category>
        <w:types>
          <w:type w:val="bbPlcHdr"/>
        </w:types>
        <w:behaviors>
          <w:behavior w:val="content"/>
        </w:behaviors>
        <w:guid w:val="{4120E01F-9517-4B60-92DD-17A444DF4DFA}"/>
      </w:docPartPr>
      <w:docPartBody>
        <w:p w:rsidR="007B71E0" w:rsidRDefault="00D47E6F" w:rsidP="00D47E6F">
          <w:r w:rsidRPr="00871F3D">
            <w:rPr>
              <w:rStyle w:val="Tekstvantijdelijkeaanduiding"/>
            </w:rPr>
            <w:t>Typ tekst</w:t>
          </w:r>
        </w:p>
      </w:docPartBody>
    </w:docPart>
    <w:docPart>
      <w:docPartPr>
        <w:name w:val="F75340C8839B454DA06CDF67FA46D684"/>
        <w:category>
          <w:name w:val="Algemeen"/>
          <w:gallery w:val="placeholder"/>
        </w:category>
        <w:types>
          <w:type w:val="bbPlcHdr"/>
        </w:types>
        <w:behaviors>
          <w:behavior w:val="content"/>
        </w:behaviors>
        <w:guid w:val="{3083806E-6BB8-480C-B0D0-BEDFB2E51172}"/>
      </w:docPartPr>
      <w:docPartBody>
        <w:p w:rsidR="007B71E0" w:rsidRDefault="00D47E6F" w:rsidP="00D47E6F">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454"/>
    <w:rsid w:val="00492330"/>
    <w:rsid w:val="00791454"/>
    <w:rsid w:val="007B71E0"/>
    <w:rsid w:val="0088715F"/>
    <w:rsid w:val="008A4F90"/>
    <w:rsid w:val="008D02BE"/>
    <w:rsid w:val="00B7135A"/>
    <w:rsid w:val="00D47E6F"/>
    <w:rsid w:val="00D62F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5F9930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7E6F"/>
    <w:rPr>
      <w:color w:val="0070C0"/>
    </w:rPr>
  </w:style>
  <w:style w:type="paragraph" w:customStyle="1" w:styleId="C9C20BF850C64E5DAE2A3F16AEBB5682">
    <w:name w:val="C9C20BF850C64E5DAE2A3F16AEBB5682"/>
    <w:rsid w:val="00D47E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32</Value>
      <Value>22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722e1370-03dd-44ba-906e-2292dffe1803</TermId>
        </TermInfo>
      </Terms>
    </ofae577968ed4be8b7cfa6b3c1b2b2a3>
    <_dlc_DocId xmlns="cad755b6-d270-493f-83c9-ae784197a3f5">PX3EPKY34SD4-74821639-6527</_dlc_DocId>
    <_dlc_DocIdUrl xmlns="cad755b6-d270-493f-83c9-ae784197a3f5">
      <Url>https://denhaag.sharepoint.com/sites/inkoop-bec-2021/_layouts/15/DocIdRedir.aspx?ID=PX3EPKY34SD4-74821639-6527</Url>
      <Description>PX3EPKY34SD4-74821639-6527</Description>
    </_dlc_DocIdUrl>
    <lcf76f155ced4ddcb4097134ff3c332f xmlns="3b30939b-fa42-4f42-9791-ab3fdfd3da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AE8592A82B3E947A9EA74D399BF5A8D" ma:contentTypeVersion="1" ma:contentTypeDescription="Maak een nieuw PowerPoint document." ma:contentTypeScope="" ma:versionID="c620ea0191d762557341cff40413271e">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48381f924459876fcfd84a5b468286ab"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lcf76f155ced4ddcb4097134ff3c332f" ma:index="1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XX maand 2018</uxDatumField>
    <uxSubtitelField>19.378 - DBV</uxSubtitelField>
    <uxTitelField>Technisch beveiliging</uxTitelField>
    <uxStatusField/>
    <uxTwoColumnOption>false</uxTwoColumnOption>
  </UxDocumentForm>
</variabelen>
</file>

<file path=customXml/itemProps1.xml><?xml version="1.0" encoding="utf-8"?>
<ds:datastoreItem xmlns:ds="http://schemas.openxmlformats.org/officeDocument/2006/customXml" ds:itemID="{B07FDF88-3552-4D2D-988F-1410AEBB2175}">
  <ds:schemaRefs>
    <ds:schemaRef ds:uri="http://schemas.openxmlformats.org/officeDocument/2006/bibliography"/>
  </ds:schemaRefs>
</ds:datastoreItem>
</file>

<file path=customXml/itemProps2.xml><?xml version="1.0" encoding="utf-8"?>
<ds:datastoreItem xmlns:ds="http://schemas.openxmlformats.org/officeDocument/2006/customXml" ds:itemID="{5CB56952-68B7-4C6A-AE7E-9B4FFA339ED9}">
  <ds:schemaRefs>
    <ds:schemaRef ds:uri="http://schemas.openxmlformats.org/package/2006/metadata/core-properties"/>
    <ds:schemaRef ds:uri="cad755b6-d270-493f-83c9-ae784197a3f5"/>
    <ds:schemaRef ds:uri="http://schemas.microsoft.com/office/2006/documentManagement/types"/>
    <ds:schemaRef ds:uri="http://schemas.microsoft.com/office/infopath/2007/PartnerControls"/>
    <ds:schemaRef ds:uri="3b30939b-fa42-4f42-9791-ab3fdfd3daa1"/>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B7772335-3323-4FE6-B269-C0D6FEE4CBB9}">
  <ds:schemaRefs>
    <ds:schemaRef ds:uri="http://schemas.microsoft.com/sharepoint/v3/contenttype/forms"/>
  </ds:schemaRefs>
</ds:datastoreItem>
</file>

<file path=customXml/itemProps4.xml><?xml version="1.0" encoding="utf-8"?>
<ds:datastoreItem xmlns:ds="http://schemas.openxmlformats.org/officeDocument/2006/customXml" ds:itemID="{CF3F6595-A7DD-49B0-92FD-8EAF5406574D}">
  <ds:schemaRefs>
    <ds:schemaRef ds:uri="http://schemas.microsoft.com/sharepoint/events"/>
  </ds:schemaRefs>
</ds:datastoreItem>
</file>

<file path=customXml/itemProps5.xml><?xml version="1.0" encoding="utf-8"?>
<ds:datastoreItem xmlns:ds="http://schemas.openxmlformats.org/officeDocument/2006/customXml" ds:itemID="{DE33D1EA-BB13-42FE-B6D3-49C75C90A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0024A26-C9DD-46C4-8607-F1118F24DCAD}">
  <ds:schemaRefs/>
</ds:datastoreItem>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Rapport</Template>
  <TotalTime>1</TotalTime>
  <Pages>9</Pages>
  <Words>2803</Words>
  <Characters>15418</Characters>
  <Application>Microsoft Office Word</Application>
  <DocSecurity>0</DocSecurity>
  <Lines>128</Lines>
  <Paragraphs>36</Paragraphs>
  <ScaleCrop>false</ScaleCrop>
  <Company>Gemeente Den Haag / IDC</Company>
  <LinksUpToDate>false</LinksUpToDate>
  <CharactersWithSpaces>18185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 07 05 MODEL raamovereenkomst met één partij ARVODI-2018 versie 0.7</dc:title>
  <dc:creator>Stefan Heij</dc:creator>
  <cp:keywords/>
  <cp:lastModifiedBy>Cees-Jan van Heijzen</cp:lastModifiedBy>
  <cp:revision>3</cp:revision>
  <cp:lastPrinted>2022-07-01T12:02:00Z</cp:lastPrinted>
  <dcterms:created xsi:type="dcterms:W3CDTF">2022-07-01T12:01:00Z</dcterms:created>
  <dcterms:modified xsi:type="dcterms:W3CDTF">2022-07-01T12:02:00Z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0x0101008696D14171FA4CED8F032AD334D7A9EF004279C34E82A344EE803735B9E417CCC900BAE8592A82B3E947A9EA74D399BF5A8D</vt:lpwstr>
  </property>
  <property fmtid="{D5CDD505-2E9C-101B-9397-08002B2CF9AE}" pid="11" name="Jaar">
    <vt:lpwstr>1;#2018|6a528f31-394a-48e3-bac4-3c58d5ecc0e6</vt:lpwstr>
  </property>
  <property fmtid="{D5CDD505-2E9C-101B-9397-08002B2CF9AE}" pid="12" name="TaxKeyword">
    <vt:lpwstr/>
  </property>
  <property fmtid="{D5CDD505-2E9C-101B-9397-08002B2CF9AE}" pid="13" name="Resultaat">
    <vt:lpwstr/>
  </property>
  <property fmtid="{D5CDD505-2E9C-101B-9397-08002B2CF9AE}" pid="14" name="Documentsoort">
    <vt:lpwstr>32;#Overeenkomst|722e1370-03dd-44ba-906e-2292dffe1803</vt:lpwstr>
  </property>
  <property fmtid="{D5CDD505-2E9C-101B-9397-08002B2CF9AE}" pid="15" name="Teamtrefwoorden">
    <vt:lpwstr>22;#4.1 Inschrijvingsfase - Publicatie TenderNed|993d7e8e-20fb-4627-a851-12a8f96a5cad</vt:lpwstr>
  </property>
  <property fmtid="{D5CDD505-2E9C-101B-9397-08002B2CF9AE}" pid="16" name="Organisatieonderdeel">
    <vt:lpwstr>2;#BEC|18db848a-7130-4f3d-8a09-02a244d861c9</vt:lpwstr>
  </property>
  <property fmtid="{D5CDD505-2E9C-101B-9397-08002B2CF9AE}" pid="17" name="_dlc_DocIdItemGuid">
    <vt:lpwstr>231910aa-5842-4a1c-8580-22c8093b16ff</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MediaServiceImageTags">
    <vt:lpwstr/>
  </property>
  <property fmtid="{D5CDD505-2E9C-101B-9397-08002B2CF9AE}" pid="24" name="MSIP_Label_9f9dcbe8-f8ca-464f-983b-20ccb4ae3e2c_Enabled">
    <vt:lpwstr>true</vt:lpwstr>
  </property>
  <property fmtid="{D5CDD505-2E9C-101B-9397-08002B2CF9AE}" pid="25" name="MSIP_Label_9f9dcbe8-f8ca-464f-983b-20ccb4ae3e2c_SetDate">
    <vt:lpwstr>2022-07-01T10:13:58Z</vt:lpwstr>
  </property>
  <property fmtid="{D5CDD505-2E9C-101B-9397-08002B2CF9AE}" pid="26" name="MSIP_Label_9f9dcbe8-f8ca-464f-983b-20ccb4ae3e2c_Method">
    <vt:lpwstr>Privileged</vt:lpwstr>
  </property>
  <property fmtid="{D5CDD505-2E9C-101B-9397-08002B2CF9AE}" pid="27" name="MSIP_Label_9f9dcbe8-f8ca-464f-983b-20ccb4ae3e2c_Name">
    <vt:lpwstr>Openbaar</vt:lpwstr>
  </property>
  <property fmtid="{D5CDD505-2E9C-101B-9397-08002B2CF9AE}" pid="28" name="MSIP_Label_9f9dcbe8-f8ca-464f-983b-20ccb4ae3e2c_SiteId">
    <vt:lpwstr>8c653938-6726-49c5-bca7-8e44a4bf2029</vt:lpwstr>
  </property>
  <property fmtid="{D5CDD505-2E9C-101B-9397-08002B2CF9AE}" pid="29" name="MSIP_Label_9f9dcbe8-f8ca-464f-983b-20ccb4ae3e2c_ActionId">
    <vt:lpwstr>a2ba1723-aeeb-4f71-8f59-aa962ac470c4</vt:lpwstr>
  </property>
  <property fmtid="{D5CDD505-2E9C-101B-9397-08002B2CF9AE}" pid="30" name="MSIP_Label_9f9dcbe8-f8ca-464f-983b-20ccb4ae3e2c_ContentBits">
    <vt:lpwstr>0</vt:lpwstr>
  </property>
</Properties>
</file>