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8B141" w14:textId="25243A88" w:rsidR="00A3072A" w:rsidRDefault="00A3072A" w:rsidP="00E947F1">
      <w:pPr>
        <w:spacing w:line="288" w:lineRule="auto"/>
        <w:rPr>
          <w:rFonts w:cstheme="minorHAnsi"/>
          <w:b/>
          <w:color w:val="385623" w:themeColor="accent6" w:themeShade="80"/>
          <w:sz w:val="22"/>
          <w:szCs w:val="22"/>
        </w:rPr>
      </w:pPr>
      <w:bookmarkStart w:id="0" w:name="_Toc319930476"/>
      <w:r w:rsidRPr="00E947F1">
        <w:rPr>
          <w:rFonts w:cstheme="minorHAnsi"/>
          <w:b/>
          <w:color w:val="385623" w:themeColor="accent6" w:themeShade="80"/>
          <w:sz w:val="22"/>
          <w:szCs w:val="22"/>
        </w:rPr>
        <w:t>Annex 2 – Prices</w:t>
      </w:r>
      <w:bookmarkEnd w:id="0"/>
      <w:r w:rsidRPr="00E947F1">
        <w:rPr>
          <w:rFonts w:cstheme="minorHAnsi"/>
          <w:b/>
          <w:color w:val="385623" w:themeColor="accent6" w:themeShade="80"/>
          <w:sz w:val="22"/>
          <w:szCs w:val="22"/>
        </w:rPr>
        <w:t xml:space="preserve"> and Rates</w:t>
      </w:r>
    </w:p>
    <w:p w14:paraId="79E63FAE" w14:textId="77777777" w:rsidR="00E947F1" w:rsidRPr="00E947F1" w:rsidRDefault="00E947F1" w:rsidP="00E947F1">
      <w:pPr>
        <w:spacing w:line="288" w:lineRule="auto"/>
        <w:rPr>
          <w:rFonts w:cstheme="minorHAnsi"/>
          <w:b/>
          <w:color w:val="385623" w:themeColor="accent6" w:themeShade="80"/>
          <w:sz w:val="22"/>
          <w:szCs w:val="22"/>
        </w:rPr>
      </w:pPr>
    </w:p>
    <w:p w14:paraId="79831A52" w14:textId="77777777" w:rsidR="00A3072A" w:rsidRPr="00E947F1" w:rsidRDefault="00A3072A" w:rsidP="00E947F1">
      <w:pPr>
        <w:spacing w:line="288" w:lineRule="auto"/>
        <w:rPr>
          <w:rFonts w:cstheme="minorHAnsi"/>
          <w:color w:val="385623" w:themeColor="accent6" w:themeShade="80"/>
        </w:rPr>
      </w:pPr>
      <w:r w:rsidRPr="00E947F1">
        <w:rPr>
          <w:rFonts w:cstheme="minorHAnsi"/>
          <w:color w:val="385623" w:themeColor="accent6" w:themeShade="80"/>
        </w:rPr>
        <w:t xml:space="preserve">Tenders will be assessed based on </w:t>
      </w:r>
      <w:r w:rsidRPr="00E947F1">
        <w:rPr>
          <w:rFonts w:cstheme="minorHAnsi"/>
          <w:bCs/>
          <w:color w:val="385623" w:themeColor="accent6" w:themeShade="80"/>
        </w:rPr>
        <w:t>the</w:t>
      </w:r>
      <w:r w:rsidRPr="00E947F1">
        <w:rPr>
          <w:rFonts w:cstheme="minorHAnsi"/>
          <w:b/>
          <w:color w:val="385623" w:themeColor="accent6" w:themeShade="80"/>
        </w:rPr>
        <w:t xml:space="preserve"> total price</w:t>
      </w:r>
      <w:r w:rsidRPr="00E947F1">
        <w:rPr>
          <w:rFonts w:cstheme="minorHAnsi"/>
          <w:color w:val="385623" w:themeColor="accent6" w:themeShade="80"/>
        </w:rPr>
        <w:t xml:space="preserve"> (exclusive of VAT)</w:t>
      </w: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4"/>
      </w:tblGrid>
      <w:tr w:rsidR="00E947F1" w:rsidRPr="00E947F1" w14:paraId="11979FDB" w14:textId="77777777" w:rsidTr="00A3072A"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99C7093" w14:textId="777777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  <w:r w:rsidRPr="00E947F1">
              <w:rPr>
                <w:rFonts w:cstheme="minorHAnsi"/>
                <w:color w:val="385623" w:themeColor="accent6" w:themeShade="80"/>
              </w:rPr>
              <w:t>Please provide the total price in euros exclusive of VAT for the entire duration of the project:</w:t>
            </w:r>
          </w:p>
        </w:tc>
      </w:tr>
      <w:tr w:rsidR="00A3072A" w:rsidRPr="00E947F1" w14:paraId="38D6995A" w14:textId="77777777" w:rsidTr="00A3072A"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4FFB" w14:textId="777777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</w:p>
          <w:p w14:paraId="1EF5053C" w14:textId="777777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</w:p>
        </w:tc>
      </w:tr>
    </w:tbl>
    <w:p w14:paraId="13192646" w14:textId="77777777" w:rsidR="00A3072A" w:rsidRPr="00E947F1" w:rsidRDefault="00A3072A" w:rsidP="00E947F1">
      <w:pPr>
        <w:spacing w:line="288" w:lineRule="auto"/>
        <w:rPr>
          <w:rFonts w:cstheme="minorHAnsi"/>
          <w:color w:val="385623" w:themeColor="accent6" w:themeShade="80"/>
        </w:rPr>
      </w:pP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4"/>
      </w:tblGrid>
      <w:tr w:rsidR="00E947F1" w:rsidRPr="00E947F1" w14:paraId="4E40D3AD" w14:textId="77777777" w:rsidTr="00A3072A"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6DE03B3" w14:textId="777777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  <w:r w:rsidRPr="00E947F1">
              <w:rPr>
                <w:rFonts w:cstheme="minorHAnsi"/>
                <w:color w:val="385623" w:themeColor="accent6" w:themeShade="80"/>
              </w:rPr>
              <w:t>Please provide the VAT amount for the entire duration of the project:</w:t>
            </w:r>
          </w:p>
        </w:tc>
      </w:tr>
      <w:tr w:rsidR="00A3072A" w:rsidRPr="00E947F1" w14:paraId="065699B9" w14:textId="77777777" w:rsidTr="00A3072A"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7209" w14:textId="777777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</w:p>
          <w:p w14:paraId="73F4831B" w14:textId="777777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</w:p>
        </w:tc>
      </w:tr>
    </w:tbl>
    <w:p w14:paraId="0A5856A9" w14:textId="77777777" w:rsidR="00A3072A" w:rsidRPr="00E947F1" w:rsidRDefault="00A3072A" w:rsidP="00E947F1">
      <w:pPr>
        <w:spacing w:line="288" w:lineRule="auto"/>
        <w:rPr>
          <w:rFonts w:cstheme="minorHAnsi"/>
          <w:color w:val="385623" w:themeColor="accent6" w:themeShade="80"/>
        </w:rPr>
      </w:pP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4"/>
      </w:tblGrid>
      <w:tr w:rsidR="00E947F1" w:rsidRPr="00E947F1" w14:paraId="1FE99799" w14:textId="77777777" w:rsidTr="00A3072A"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A015367" w14:textId="777777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  <w:r w:rsidRPr="00E947F1">
              <w:rPr>
                <w:rFonts w:cstheme="minorHAnsi"/>
                <w:color w:val="385623" w:themeColor="accent6" w:themeShade="80"/>
              </w:rPr>
              <w:t>Please provide the total price in euros inclusive of VAT for the entire duration of the project:</w:t>
            </w:r>
          </w:p>
        </w:tc>
      </w:tr>
      <w:tr w:rsidR="00A3072A" w:rsidRPr="00E947F1" w14:paraId="37567758" w14:textId="77777777" w:rsidTr="00A3072A"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81C0" w14:textId="777777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</w:p>
          <w:p w14:paraId="6DA3934A" w14:textId="777777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</w:p>
        </w:tc>
      </w:tr>
    </w:tbl>
    <w:p w14:paraId="5F7F6FDB" w14:textId="77777777" w:rsidR="00A3072A" w:rsidRPr="00E947F1" w:rsidRDefault="00A3072A" w:rsidP="00E947F1">
      <w:pPr>
        <w:spacing w:line="288" w:lineRule="auto"/>
        <w:rPr>
          <w:rFonts w:cstheme="minorHAnsi"/>
          <w:color w:val="385623" w:themeColor="accent6" w:themeShade="80"/>
        </w:rPr>
      </w:pP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4"/>
      </w:tblGrid>
      <w:tr w:rsidR="00E947F1" w:rsidRPr="00E947F1" w14:paraId="272CB1A7" w14:textId="77777777" w:rsidTr="00A3072A"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6F319AC" w14:textId="777777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  <w:r w:rsidRPr="00E947F1">
              <w:rPr>
                <w:rFonts w:cstheme="minorHAnsi"/>
                <w:color w:val="385623" w:themeColor="accent6" w:themeShade="80"/>
              </w:rPr>
              <w:t>Please provide an overview of daily rates of all individual team members in euros exclusive of VAT for the entire duration of the project:</w:t>
            </w:r>
          </w:p>
        </w:tc>
      </w:tr>
      <w:tr w:rsidR="00A3072A" w:rsidRPr="00E947F1" w14:paraId="3D834449" w14:textId="77777777" w:rsidTr="00A3072A"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2928" w14:textId="777777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  <w:r w:rsidRPr="00E947F1">
              <w:rPr>
                <w:rFonts w:cstheme="minorHAnsi"/>
                <w:color w:val="385623" w:themeColor="accent6" w:themeShade="80"/>
                <w:highlight w:val="yellow"/>
              </w:rPr>
              <w:t>Free format</w:t>
            </w:r>
          </w:p>
          <w:p w14:paraId="663FED66" w14:textId="777777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</w:p>
        </w:tc>
      </w:tr>
    </w:tbl>
    <w:p w14:paraId="6CBFF86D" w14:textId="77777777" w:rsidR="00A3072A" w:rsidRPr="00E947F1" w:rsidRDefault="00A3072A" w:rsidP="00E947F1">
      <w:pPr>
        <w:spacing w:line="288" w:lineRule="auto"/>
        <w:rPr>
          <w:rFonts w:cstheme="minorHAnsi"/>
          <w:color w:val="385623" w:themeColor="accent6" w:themeShade="80"/>
        </w:rPr>
      </w:pP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4"/>
      </w:tblGrid>
      <w:tr w:rsidR="00E947F1" w:rsidRPr="00E947F1" w14:paraId="731270ED" w14:textId="77777777" w:rsidTr="00A3072A"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BAA65DC" w14:textId="777777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  <w:r w:rsidRPr="00E947F1">
              <w:rPr>
                <w:rFonts w:cstheme="minorHAnsi"/>
                <w:color w:val="385623" w:themeColor="accent6" w:themeShade="80"/>
              </w:rPr>
              <w:t>Please provide an indicative overview of the number of days individual team members will be allocated to the project for the entire duration of the project:</w:t>
            </w:r>
          </w:p>
        </w:tc>
      </w:tr>
      <w:tr w:rsidR="00A3072A" w:rsidRPr="00E947F1" w14:paraId="65789126" w14:textId="77777777" w:rsidTr="00A3072A"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234B" w14:textId="777777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  <w:r w:rsidRPr="00E947F1">
              <w:rPr>
                <w:rFonts w:cstheme="minorHAnsi"/>
                <w:color w:val="385623" w:themeColor="accent6" w:themeShade="80"/>
                <w:highlight w:val="yellow"/>
              </w:rPr>
              <w:t>Free format</w:t>
            </w:r>
          </w:p>
          <w:p w14:paraId="32EDBD01" w14:textId="777777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</w:p>
        </w:tc>
      </w:tr>
    </w:tbl>
    <w:p w14:paraId="58E49887" w14:textId="77777777" w:rsidR="00A3072A" w:rsidRPr="00E947F1" w:rsidRDefault="00A3072A" w:rsidP="00E947F1">
      <w:pPr>
        <w:spacing w:line="288" w:lineRule="auto"/>
        <w:rPr>
          <w:rFonts w:cstheme="minorHAnsi"/>
          <w:color w:val="385623" w:themeColor="accent6" w:themeShade="80"/>
        </w:rPr>
      </w:pP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872"/>
      </w:tblGrid>
      <w:tr w:rsidR="00E947F1" w:rsidRPr="00E947F1" w14:paraId="3865465B" w14:textId="77777777" w:rsidTr="00807F86">
        <w:tc>
          <w:tcPr>
            <w:tcW w:w="2700" w:type="dxa"/>
            <w:shd w:val="clear" w:color="auto" w:fill="E0E0E0"/>
          </w:tcPr>
          <w:p w14:paraId="54BC50B4" w14:textId="777777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  <w:r w:rsidRPr="00E947F1">
              <w:rPr>
                <w:rFonts w:cstheme="minorHAnsi"/>
                <w:color w:val="385623" w:themeColor="accent6" w:themeShade="80"/>
              </w:rPr>
              <w:t xml:space="preserve">Name of Tenderer/company: </w:t>
            </w:r>
          </w:p>
          <w:p w14:paraId="5770E52D" w14:textId="77777777" w:rsidR="00A3072A" w:rsidRPr="00E947F1" w:rsidRDefault="00A3072A" w:rsidP="00E947F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  <w:tc>
          <w:tcPr>
            <w:tcW w:w="5872" w:type="dxa"/>
          </w:tcPr>
          <w:p w14:paraId="2114DCBF" w14:textId="77777777" w:rsidR="00A3072A" w:rsidRPr="00E947F1" w:rsidRDefault="00A3072A" w:rsidP="00E947F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E947F1" w:rsidRPr="00E947F1" w14:paraId="003BAD07" w14:textId="77777777" w:rsidTr="00807F86">
        <w:tc>
          <w:tcPr>
            <w:tcW w:w="2700" w:type="dxa"/>
            <w:shd w:val="clear" w:color="auto" w:fill="E0E0E0"/>
          </w:tcPr>
          <w:p w14:paraId="2048E907" w14:textId="777777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  <w:r w:rsidRPr="00E947F1">
              <w:rPr>
                <w:rFonts w:cstheme="minorHAnsi"/>
                <w:color w:val="385623" w:themeColor="accent6" w:themeShade="80"/>
              </w:rPr>
              <w:t>Name of signatory:</w:t>
            </w:r>
            <w:r w:rsidRPr="00E947F1">
              <w:rPr>
                <w:rFonts w:cstheme="minorHAnsi"/>
                <w:color w:val="385623" w:themeColor="accent6" w:themeShade="80"/>
              </w:rPr>
              <w:tab/>
            </w:r>
          </w:p>
          <w:p w14:paraId="28206E76" w14:textId="77777777" w:rsidR="00A3072A" w:rsidRPr="00E947F1" w:rsidRDefault="00A3072A" w:rsidP="00E947F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  <w:tc>
          <w:tcPr>
            <w:tcW w:w="5872" w:type="dxa"/>
          </w:tcPr>
          <w:p w14:paraId="7F3A7231" w14:textId="77777777" w:rsidR="00A3072A" w:rsidRPr="00E947F1" w:rsidRDefault="00A3072A" w:rsidP="00E947F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E947F1" w:rsidRPr="00E947F1" w14:paraId="7EFB1745" w14:textId="77777777" w:rsidTr="00807F86">
        <w:tc>
          <w:tcPr>
            <w:tcW w:w="2700" w:type="dxa"/>
            <w:shd w:val="clear" w:color="auto" w:fill="E0E0E0"/>
          </w:tcPr>
          <w:p w14:paraId="49B8AB25" w14:textId="228C86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  <w:r w:rsidRPr="00E947F1">
              <w:rPr>
                <w:rFonts w:cstheme="minorHAnsi"/>
                <w:color w:val="385623" w:themeColor="accent6" w:themeShade="80"/>
              </w:rPr>
              <w:t>Signature:</w:t>
            </w:r>
          </w:p>
        </w:tc>
        <w:tc>
          <w:tcPr>
            <w:tcW w:w="5872" w:type="dxa"/>
          </w:tcPr>
          <w:p w14:paraId="7A54648D" w14:textId="77777777" w:rsidR="00A3072A" w:rsidRPr="00E947F1" w:rsidRDefault="00A3072A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</w:p>
          <w:p w14:paraId="12A27F52" w14:textId="77777777" w:rsidR="00A3072A" w:rsidRPr="00E947F1" w:rsidRDefault="00A3072A" w:rsidP="00E947F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outlineLvl w:val="0"/>
              <w:rPr>
                <w:rFonts w:cstheme="minorHAnsi"/>
                <w:color w:val="385623" w:themeColor="accent6" w:themeShade="80"/>
              </w:rPr>
            </w:pPr>
          </w:p>
        </w:tc>
      </w:tr>
      <w:tr w:rsidR="00807F86" w:rsidRPr="00E947F1" w14:paraId="5D37CFDD" w14:textId="77777777" w:rsidTr="00807F86">
        <w:tc>
          <w:tcPr>
            <w:tcW w:w="2700" w:type="dxa"/>
            <w:shd w:val="clear" w:color="auto" w:fill="E0E0E0"/>
          </w:tcPr>
          <w:p w14:paraId="6FB916B1" w14:textId="77777777" w:rsidR="00807F86" w:rsidRDefault="00807F86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  <w:r>
              <w:rPr>
                <w:rFonts w:cstheme="minorHAnsi"/>
                <w:color w:val="385623" w:themeColor="accent6" w:themeShade="80"/>
              </w:rPr>
              <w:t>Date:</w:t>
            </w:r>
          </w:p>
          <w:p w14:paraId="31B24DAF" w14:textId="733C69F0" w:rsidR="00807F86" w:rsidRPr="00E947F1" w:rsidRDefault="00807F86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</w:p>
        </w:tc>
        <w:tc>
          <w:tcPr>
            <w:tcW w:w="5872" w:type="dxa"/>
          </w:tcPr>
          <w:p w14:paraId="205AFA0F" w14:textId="77777777" w:rsidR="00807F86" w:rsidRPr="00E947F1" w:rsidRDefault="00807F86" w:rsidP="00E947F1">
            <w:pPr>
              <w:spacing w:line="288" w:lineRule="auto"/>
              <w:rPr>
                <w:rFonts w:cstheme="minorHAnsi"/>
                <w:color w:val="385623" w:themeColor="accent6" w:themeShade="80"/>
              </w:rPr>
            </w:pPr>
          </w:p>
        </w:tc>
      </w:tr>
    </w:tbl>
    <w:p w14:paraId="43AFF645" w14:textId="77777777" w:rsidR="000B72C6" w:rsidRPr="00E947F1" w:rsidRDefault="000B72C6" w:rsidP="00E947F1">
      <w:pPr>
        <w:spacing w:line="288" w:lineRule="auto"/>
        <w:rPr>
          <w:rFonts w:cstheme="minorHAnsi"/>
          <w:color w:val="385623" w:themeColor="accent6" w:themeShade="80"/>
        </w:rPr>
      </w:pPr>
    </w:p>
    <w:sectPr w:rsidR="000B72C6" w:rsidRPr="00E947F1" w:rsidSect="006B422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3231" w:bottom="1417" w:left="1502" w:header="981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79D47" w14:textId="77777777" w:rsidR="001C08C6" w:rsidRDefault="001C08C6" w:rsidP="001F6067">
      <w:pPr>
        <w:spacing w:line="240" w:lineRule="auto"/>
      </w:pPr>
      <w:r>
        <w:separator/>
      </w:r>
    </w:p>
    <w:p w14:paraId="5F696955" w14:textId="77777777" w:rsidR="001C08C6" w:rsidRDefault="001C08C6"/>
    <w:p w14:paraId="69FAD916" w14:textId="77777777" w:rsidR="001C08C6" w:rsidRDefault="001C08C6" w:rsidP="006B4224"/>
  </w:endnote>
  <w:endnote w:type="continuationSeparator" w:id="0">
    <w:p w14:paraId="2A62ED7C" w14:textId="77777777" w:rsidR="001C08C6" w:rsidRDefault="001C08C6" w:rsidP="001F6067">
      <w:pPr>
        <w:spacing w:line="240" w:lineRule="auto"/>
      </w:pPr>
      <w:r>
        <w:continuationSeparator/>
      </w:r>
    </w:p>
    <w:p w14:paraId="303D75AE" w14:textId="77777777" w:rsidR="001C08C6" w:rsidRDefault="001C08C6"/>
    <w:p w14:paraId="40D86090" w14:textId="77777777" w:rsidR="001C08C6" w:rsidRDefault="001C08C6" w:rsidP="006B42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K Grotesk">
    <w:altName w:val="Calibri"/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56A53" w14:textId="77777777" w:rsidR="0083641B" w:rsidRPr="00875174" w:rsidRDefault="0083641B" w:rsidP="0083641B">
    <w:pPr>
      <w:pStyle w:val="Voettekst"/>
      <w:spacing w:before="600"/>
    </w:pPr>
    <w:r>
      <w:tab/>
    </w:r>
    <w:r w:rsidRPr="00875174">
      <w:t xml:space="preserve">Page </w:t>
    </w:r>
    <w:r w:rsidRPr="00875174">
      <w:fldChar w:fldCharType="begin"/>
    </w:r>
    <w:r w:rsidRPr="00875174">
      <w:instrText>PAGE  \* Arabic  \* MERGEFORMAT</w:instrText>
    </w:r>
    <w:r w:rsidRPr="00875174">
      <w:fldChar w:fldCharType="separate"/>
    </w:r>
    <w:r>
      <w:t>1</w:t>
    </w:r>
    <w:r w:rsidRPr="00875174">
      <w:fldChar w:fldCharType="end"/>
    </w:r>
    <w:r>
      <w:t>/</w:t>
    </w:r>
    <w:r w:rsidR="00A56AEE">
      <w:fldChar w:fldCharType="begin"/>
    </w:r>
    <w:r w:rsidR="00A56AEE">
      <w:instrText>NUMPAGES  \* Arabic  \* MERGEFORMAT</w:instrText>
    </w:r>
    <w:r w:rsidR="00A56AEE">
      <w:fldChar w:fldCharType="separate"/>
    </w:r>
    <w:r>
      <w:t>1</w:t>
    </w:r>
    <w:r w:rsidR="00A56AE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45E83" w14:textId="77777777" w:rsidR="003E1A17" w:rsidRDefault="003E1A17" w:rsidP="003E1A17">
    <w:pPr>
      <w:pStyle w:val="Voettekst"/>
      <w:rPr>
        <w:b/>
        <w:bCs/>
        <w:sz w:val="16"/>
        <w:szCs w:val="16"/>
        <w:lang w:val="en"/>
      </w:rPr>
    </w:pPr>
  </w:p>
  <w:p w14:paraId="5CFF8180" w14:textId="52BABD13" w:rsidR="003E1A17" w:rsidRPr="003E1A17" w:rsidRDefault="003E1A17" w:rsidP="003E1A17">
    <w:pPr>
      <w:pStyle w:val="Voettekst"/>
      <w:rPr>
        <w:lang w:val="en-GB"/>
      </w:rPr>
    </w:pPr>
    <w:r w:rsidRPr="00534636">
      <w:rPr>
        <w:b/>
        <w:bCs/>
        <w:sz w:val="16"/>
        <w:szCs w:val="16"/>
        <w:lang w:val="en"/>
      </w:rPr>
      <w:t>Rehabilitation &amp; Extension Drinking Water Systems of SOMAPEP</w:t>
    </w:r>
    <w:r>
      <w:rPr>
        <w:b/>
        <w:bCs/>
        <w:sz w:val="16"/>
        <w:szCs w:val="16"/>
        <w:lang w:val="en"/>
      </w:rPr>
      <w:t>-SA</w:t>
    </w:r>
    <w:r w:rsidRPr="003E1A17">
      <w:rPr>
        <w:rStyle w:val="LijstalineaChar"/>
        <w:lang w:val="en-GB"/>
      </w:rPr>
      <w:tab/>
    </w:r>
  </w:p>
  <w:p w14:paraId="1C83878D" w14:textId="51EF1B84" w:rsidR="003E1A17" w:rsidRPr="003E1A17" w:rsidRDefault="003E1A17">
    <w:pPr>
      <w:pStyle w:val="Voettekst"/>
      <w:rPr>
        <w:lang w:val="en-GB"/>
      </w:rPr>
    </w:pPr>
  </w:p>
  <w:p w14:paraId="44B92BB8" w14:textId="5CF0CA08" w:rsidR="001F6067" w:rsidRPr="003E1A17" w:rsidRDefault="001F6067" w:rsidP="0083641B">
    <w:pPr>
      <w:pStyle w:val="Voettekst"/>
      <w:spacing w:before="600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25E4A" w14:textId="77777777" w:rsidR="001C08C6" w:rsidRDefault="001C08C6" w:rsidP="001F6067">
      <w:pPr>
        <w:spacing w:line="240" w:lineRule="auto"/>
      </w:pPr>
      <w:r>
        <w:separator/>
      </w:r>
    </w:p>
    <w:p w14:paraId="29A817FF" w14:textId="77777777" w:rsidR="001C08C6" w:rsidRDefault="001C08C6"/>
    <w:p w14:paraId="30AD66AE" w14:textId="77777777" w:rsidR="001C08C6" w:rsidRDefault="001C08C6" w:rsidP="006B4224"/>
  </w:footnote>
  <w:footnote w:type="continuationSeparator" w:id="0">
    <w:p w14:paraId="16C288AA" w14:textId="77777777" w:rsidR="001C08C6" w:rsidRDefault="001C08C6" w:rsidP="001F6067">
      <w:pPr>
        <w:spacing w:line="240" w:lineRule="auto"/>
      </w:pPr>
      <w:r>
        <w:continuationSeparator/>
      </w:r>
    </w:p>
    <w:p w14:paraId="40019802" w14:textId="77777777" w:rsidR="001C08C6" w:rsidRDefault="001C08C6"/>
    <w:p w14:paraId="18314BB0" w14:textId="77777777" w:rsidR="001C08C6" w:rsidRDefault="001C08C6" w:rsidP="006B42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077F5" w14:textId="77777777" w:rsidR="001F6067" w:rsidRDefault="003071A3" w:rsidP="006B4224">
    <w:pPr>
      <w:pStyle w:val="Koptekst"/>
    </w:pPr>
    <w:r>
      <w:tab/>
    </w:r>
    <w:sdt>
      <w:sdtPr>
        <w:tag w:val="status"/>
        <w:id w:val="1023831784"/>
        <w:placeholder>
          <w:docPart w:val="E5EA04A6712949639EE3CA29A892C30B"/>
        </w:placeholder>
        <w:showingPlcHdr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15:appearance w15:val="hidden"/>
        <w:text/>
      </w:sdtPr>
      <w:sdtEndPr/>
      <w:sdtContent>
        <w:r w:rsidR="00D54C26" w:rsidRPr="00F44B61">
          <w:rPr>
            <w:rStyle w:val="Tekstvantijdelijkeaanduiding"/>
          </w:rPr>
          <w:t>Status document</w:t>
        </w:r>
      </w:sdtContent>
    </w:sdt>
    <w:r>
      <w:t xml:space="preserve"> </w:t>
    </w:r>
    <w:r w:rsidR="001F6067">
      <w:drawing>
        <wp:anchor distT="0" distB="0" distL="114300" distR="114300" simplePos="0" relativeHeight="251660288" behindDoc="1" locked="0" layoutInCell="1" allowOverlap="1" wp14:anchorId="43944966" wp14:editId="2AD095B0">
          <wp:simplePos x="0" y="0"/>
          <wp:positionH relativeFrom="page">
            <wp:posOffset>795655</wp:posOffset>
          </wp:positionH>
          <wp:positionV relativeFrom="page">
            <wp:posOffset>407035</wp:posOffset>
          </wp:positionV>
          <wp:extent cx="1908000" cy="4824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00" cy="4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46F521" w14:textId="77777777" w:rsidR="00244BA0" w:rsidRDefault="00244BA0"/>
  <w:p w14:paraId="1736C809" w14:textId="77777777" w:rsidR="00244BA0" w:rsidRDefault="00244BA0" w:rsidP="006B422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FC29" w14:textId="77777777" w:rsidR="001F6067" w:rsidRPr="006B4224" w:rsidRDefault="001F6067" w:rsidP="006B4224">
    <w:pPr>
      <w:pStyle w:val="Koptekst"/>
    </w:pPr>
    <w:r w:rsidRPr="006B4224">
      <w:drawing>
        <wp:anchor distT="0" distB="0" distL="114300" distR="114300" simplePos="0" relativeHeight="251659264" behindDoc="1" locked="0" layoutInCell="1" allowOverlap="1" wp14:anchorId="1F0B4D4B" wp14:editId="0FA0ED3F">
          <wp:simplePos x="0" y="0"/>
          <wp:positionH relativeFrom="page">
            <wp:posOffset>795655</wp:posOffset>
          </wp:positionH>
          <wp:positionV relativeFrom="page">
            <wp:posOffset>407035</wp:posOffset>
          </wp:positionV>
          <wp:extent cx="1908000" cy="4824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00" cy="4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4224">
      <w:tab/>
    </w:r>
    <w:bookmarkStart w:id="1" w:name="_Hlk78805658"/>
    <w:sdt>
      <w:sdtPr>
        <w:tag w:val="status"/>
        <w:id w:val="789359"/>
        <w:placeholder>
          <w:docPart w:val="2F2D63A98A0E4E76A429CFA038AFD972"/>
        </w:placeholder>
        <w:showingPlcHdr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15:appearance w15:val="hidden"/>
        <w:text/>
      </w:sdtPr>
      <w:sdtEndPr/>
      <w:sdtContent>
        <w:r w:rsidR="00D54C26" w:rsidRPr="00F44B61">
          <w:rPr>
            <w:rStyle w:val="Tekstvantijdelijkeaanduiding"/>
          </w:rPr>
          <w:t>Status document</w:t>
        </w:r>
      </w:sdtContent>
    </w:sdt>
    <w:bookmarkEnd w:id="1"/>
  </w:p>
  <w:p w14:paraId="0C0A8B43" w14:textId="77777777" w:rsidR="00244BA0" w:rsidRPr="006B4224" w:rsidRDefault="00DA59B8" w:rsidP="006B4224">
    <w:pPr>
      <w:spacing w:after="20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BA49CD" wp14:editId="24AE14FE">
              <wp:simplePos x="0" y="0"/>
              <wp:positionH relativeFrom="column">
                <wp:posOffset>4842510</wp:posOffset>
              </wp:positionH>
              <wp:positionV relativeFrom="paragraph">
                <wp:posOffset>312113</wp:posOffset>
              </wp:positionV>
              <wp:extent cx="1250989" cy="4639318"/>
              <wp:effectExtent l="0" t="0" r="6350" b="889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89" cy="46393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id w:val="-1721440878"/>
                            <w:placeholder>
                              <w:docPart w:val="C2D1F3C9E5664E7689CA8F56477C9097"/>
                            </w:placeholder>
                            <w:showingPlcHdr/>
                            <w15:appearance w15:val="hidden"/>
                            <w:text/>
                          </w:sdtPr>
                          <w:sdtEndPr/>
                          <w:sdtContent>
                            <w:p w14:paraId="45680DBE" w14:textId="77777777" w:rsidR="00DA59B8" w:rsidRDefault="00E02D66" w:rsidP="003071A3">
                              <w:pPr>
                                <w:pStyle w:val="RefHeading"/>
                              </w:pPr>
                              <w:r w:rsidRPr="00F44B61">
                                <w:rPr>
                                  <w:rStyle w:val="Tekstvantijdelijkeaanduiding"/>
                                </w:rPr>
                                <w:t>[Colophon/side notes]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A49C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381.3pt;margin-top:24.6pt;width:98.5pt;height:365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" filled="f" stroked="f" strokeweight=".5pt">
              <v:textbox inset="0,0,0,0">
                <w:txbxContent>
                  <w:sdt>
                    <w:sdtPr>
                      <w:id w:val="-1721440878"/>
                      <w:placeholder>
                        <w:docPart w:val="C2D1F3C9E5664E7689CA8F56477C9097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p w14:paraId="45680DBE" w14:textId="77777777" w:rsidR="00DA59B8" w:rsidRDefault="00E02D66" w:rsidP="003071A3">
                        <w:pPr>
                          <w:pStyle w:val="RefHeading"/>
                        </w:pPr>
                        <w:r w:rsidRPr="00F44B61">
                          <w:rPr>
                            <w:rStyle w:val="Tekstvantijdelijkeaanduiding"/>
                          </w:rPr>
                          <w:t>[Colophon/side notes]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AC0498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FEA4B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D3A60A6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38BA7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0A13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84CFC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A0AB0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66033E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E41DE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4C70B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758DC"/>
    <w:multiLevelType w:val="multilevel"/>
    <w:tmpl w:val="8F32FED8"/>
    <w:lvl w:ilvl="0">
      <w:start w:val="1"/>
      <w:numFmt w:val="decimal"/>
      <w:pStyle w:val="Numberedbullet"/>
      <w:lvlText w:val="%1."/>
      <w:lvlJc w:val="left"/>
      <w:pPr>
        <w:ind w:left="284" w:hanging="284"/>
      </w:pPr>
      <w:rPr>
        <w:rFonts w:hint="default"/>
        <w:color w:val="144733" w:themeColor="accent1"/>
      </w:rPr>
    </w:lvl>
    <w:lvl w:ilvl="1">
      <w:start w:val="1"/>
      <w:numFmt w:val="bullet"/>
      <w:pStyle w:val="SubBullet"/>
      <w:lvlText w:val="­"/>
      <w:lvlJc w:val="left"/>
      <w:pPr>
        <w:ind w:left="568" w:hanging="284"/>
      </w:pPr>
      <w:rPr>
        <w:rFonts w:ascii="HK Grotesk" w:hAnsi="HK Grotesk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066B57BE"/>
    <w:multiLevelType w:val="multilevel"/>
    <w:tmpl w:val="BA0A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8670230"/>
    <w:multiLevelType w:val="multilevel"/>
    <w:tmpl w:val="24CC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791412A"/>
    <w:multiLevelType w:val="multilevel"/>
    <w:tmpl w:val="8A40544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8A05590"/>
    <w:multiLevelType w:val="multilevel"/>
    <w:tmpl w:val="702A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19E5550"/>
    <w:multiLevelType w:val="multilevel"/>
    <w:tmpl w:val="2612C4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0754CE"/>
    <w:multiLevelType w:val="hybridMultilevel"/>
    <w:tmpl w:val="24566E62"/>
    <w:lvl w:ilvl="0" w:tplc="BFAE262E">
      <w:start w:val="1"/>
      <w:numFmt w:val="bullet"/>
      <w:pStyle w:val="Opsomming"/>
      <w:lvlText w:val=""/>
      <w:lvlJc w:val="left"/>
      <w:pPr>
        <w:ind w:left="720" w:hanging="360"/>
      </w:pPr>
      <w:rPr>
        <w:rFonts w:ascii="Wingdings" w:hAnsi="Wingdings" w:hint="default"/>
        <w:color w:val="144733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422C6"/>
    <w:multiLevelType w:val="multilevel"/>
    <w:tmpl w:val="919461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4304E2"/>
    <w:multiLevelType w:val="multilevel"/>
    <w:tmpl w:val="1F821D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39BA6465"/>
    <w:multiLevelType w:val="multilevel"/>
    <w:tmpl w:val="A5C6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3B4F3A"/>
    <w:multiLevelType w:val="multilevel"/>
    <w:tmpl w:val="35009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E14830"/>
    <w:multiLevelType w:val="multilevel"/>
    <w:tmpl w:val="3BFE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8A16C85"/>
    <w:multiLevelType w:val="multilevel"/>
    <w:tmpl w:val="D2B0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566455"/>
    <w:multiLevelType w:val="multilevel"/>
    <w:tmpl w:val="B122E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5FC97CC7"/>
    <w:multiLevelType w:val="multilevel"/>
    <w:tmpl w:val="47E0C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3B07292"/>
    <w:multiLevelType w:val="multilevel"/>
    <w:tmpl w:val="4FBA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940788"/>
    <w:multiLevelType w:val="multilevel"/>
    <w:tmpl w:val="5AC80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16"/>
  </w:num>
  <w:num w:numId="3">
    <w:abstractNumId w:val="16"/>
    <w:lvlOverride w:ilvl="0">
      <w:startOverride w:val="1"/>
    </w:lvlOverride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9"/>
  </w:num>
  <w:num w:numId="18">
    <w:abstractNumId w:val="20"/>
  </w:num>
  <w:num w:numId="19">
    <w:abstractNumId w:val="22"/>
  </w:num>
  <w:num w:numId="20">
    <w:abstractNumId w:val="12"/>
  </w:num>
  <w:num w:numId="21">
    <w:abstractNumId w:val="26"/>
  </w:num>
  <w:num w:numId="22">
    <w:abstractNumId w:val="15"/>
  </w:num>
  <w:num w:numId="23">
    <w:abstractNumId w:val="14"/>
  </w:num>
  <w:num w:numId="24">
    <w:abstractNumId w:val="11"/>
  </w:num>
  <w:num w:numId="25">
    <w:abstractNumId w:val="17"/>
  </w:num>
  <w:num w:numId="26">
    <w:abstractNumId w:val="23"/>
  </w:num>
  <w:num w:numId="27">
    <w:abstractNumId w:val="18"/>
  </w:num>
  <w:num w:numId="28">
    <w:abstractNumId w:val="2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782"/>
    <w:rsid w:val="00007A99"/>
    <w:rsid w:val="0008165F"/>
    <w:rsid w:val="000B72C6"/>
    <w:rsid w:val="00160112"/>
    <w:rsid w:val="001C08C6"/>
    <w:rsid w:val="001E49B8"/>
    <w:rsid w:val="001F6067"/>
    <w:rsid w:val="00244BA0"/>
    <w:rsid w:val="00260D5A"/>
    <w:rsid w:val="002E3447"/>
    <w:rsid w:val="00304C8E"/>
    <w:rsid w:val="003071A3"/>
    <w:rsid w:val="003C2DF1"/>
    <w:rsid w:val="003E1A17"/>
    <w:rsid w:val="00417EB2"/>
    <w:rsid w:val="00426D1D"/>
    <w:rsid w:val="00432782"/>
    <w:rsid w:val="005211A5"/>
    <w:rsid w:val="00547C9F"/>
    <w:rsid w:val="005C2A4D"/>
    <w:rsid w:val="00693EF5"/>
    <w:rsid w:val="006B4224"/>
    <w:rsid w:val="006D641A"/>
    <w:rsid w:val="00784C40"/>
    <w:rsid w:val="007B26E6"/>
    <w:rsid w:val="007C2B61"/>
    <w:rsid w:val="00807F86"/>
    <w:rsid w:val="0083641B"/>
    <w:rsid w:val="00875174"/>
    <w:rsid w:val="008C441F"/>
    <w:rsid w:val="008C5C17"/>
    <w:rsid w:val="008C7522"/>
    <w:rsid w:val="00984302"/>
    <w:rsid w:val="0099431D"/>
    <w:rsid w:val="009C354C"/>
    <w:rsid w:val="009C709A"/>
    <w:rsid w:val="00A3072A"/>
    <w:rsid w:val="00A310E7"/>
    <w:rsid w:val="00A55D23"/>
    <w:rsid w:val="00B76FC1"/>
    <w:rsid w:val="00BB326D"/>
    <w:rsid w:val="00BB5C7B"/>
    <w:rsid w:val="00BF3884"/>
    <w:rsid w:val="00CB208A"/>
    <w:rsid w:val="00CE2414"/>
    <w:rsid w:val="00D54C26"/>
    <w:rsid w:val="00D73F86"/>
    <w:rsid w:val="00DA59B8"/>
    <w:rsid w:val="00E02D66"/>
    <w:rsid w:val="00E27835"/>
    <w:rsid w:val="00E306D9"/>
    <w:rsid w:val="00E947F1"/>
    <w:rsid w:val="00EE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FA42FF9"/>
  <w15:chartTrackingRefBased/>
  <w15:docId w15:val="{8AE5F532-5AEE-410C-BF61-98EC3C7D0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44733" w:themeColor="text1"/>
        <w:sz w:val="19"/>
        <w:szCs w:val="19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Default text"/>
    <w:uiPriority w:val="1"/>
    <w:qFormat/>
    <w:rsid w:val="00B76FC1"/>
    <w:pPr>
      <w:spacing w:after="0"/>
    </w:pPr>
  </w:style>
  <w:style w:type="paragraph" w:styleId="Kop1">
    <w:name w:val="heading 1"/>
    <w:basedOn w:val="Lijstalinea"/>
    <w:next w:val="Standaard"/>
    <w:link w:val="Kop1Char"/>
    <w:qFormat/>
    <w:rsid w:val="006B4224"/>
    <w:pPr>
      <w:numPr>
        <w:numId w:val="1"/>
      </w:numPr>
      <w:spacing w:after="220"/>
      <w:ind w:left="616" w:hanging="616"/>
      <w:outlineLvl w:val="0"/>
    </w:pPr>
    <w:rPr>
      <w:b/>
      <w:bCs/>
      <w:sz w:val="22"/>
      <w:szCs w:val="22"/>
    </w:rPr>
  </w:style>
  <w:style w:type="paragraph" w:styleId="Kop2">
    <w:name w:val="heading 2"/>
    <w:basedOn w:val="Standaard"/>
    <w:next w:val="Standaard"/>
    <w:link w:val="Kop2Char"/>
    <w:unhideWhenUsed/>
    <w:qFormat/>
    <w:rsid w:val="00547C9F"/>
    <w:pPr>
      <w:keepNext/>
      <w:keepLines/>
      <w:numPr>
        <w:ilvl w:val="1"/>
        <w:numId w:val="1"/>
      </w:numPr>
      <w:spacing w:before="600" w:after="240"/>
      <w:ind w:left="644" w:hanging="644"/>
      <w:outlineLvl w:val="1"/>
    </w:pPr>
    <w:rPr>
      <w:rFonts w:asciiTheme="majorHAnsi" w:eastAsiaTheme="majorEastAsia" w:hAnsiTheme="majorHAnsi" w:cstheme="majorBidi"/>
      <w:b/>
      <w:bCs/>
      <w:noProof/>
    </w:rPr>
  </w:style>
  <w:style w:type="paragraph" w:styleId="Kop3">
    <w:name w:val="heading 3"/>
    <w:basedOn w:val="Standaard"/>
    <w:next w:val="Standaard"/>
    <w:link w:val="Kop3Char"/>
    <w:unhideWhenUsed/>
    <w:qFormat/>
    <w:rsid w:val="003C2DF1"/>
    <w:pPr>
      <w:keepNext/>
      <w:keepLines/>
      <w:numPr>
        <w:ilvl w:val="2"/>
        <w:numId w:val="1"/>
      </w:numPr>
      <w:spacing w:before="600"/>
      <w:ind w:left="567" w:hanging="567"/>
      <w:outlineLvl w:val="2"/>
    </w:pPr>
    <w:rPr>
      <w:rFonts w:asciiTheme="majorHAnsi" w:eastAsiaTheme="majorEastAsia" w:hAnsiTheme="majorHAnsi" w:cstheme="majorBidi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E02D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352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E02D6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319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E02D6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319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E02D6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27856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E02D6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27856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B4224"/>
    <w:pPr>
      <w:tabs>
        <w:tab w:val="left" w:pos="7629"/>
        <w:tab w:val="right" w:pos="9072"/>
      </w:tabs>
      <w:spacing w:after="1360" w:line="240" w:lineRule="auto"/>
      <w:ind w:right="-2268"/>
    </w:pPr>
    <w:rPr>
      <w:noProof/>
      <w:sz w:val="14"/>
      <w:szCs w:val="14"/>
    </w:rPr>
  </w:style>
  <w:style w:type="character" w:customStyle="1" w:styleId="KoptekstChar">
    <w:name w:val="Koptekst Char"/>
    <w:basedOn w:val="Standaardalinea-lettertype"/>
    <w:link w:val="Koptekst"/>
    <w:uiPriority w:val="99"/>
    <w:rsid w:val="006B4224"/>
    <w:rPr>
      <w:noProof/>
      <w:sz w:val="14"/>
      <w:szCs w:val="14"/>
    </w:rPr>
  </w:style>
  <w:style w:type="paragraph" w:styleId="Voettekst">
    <w:name w:val="footer"/>
    <w:basedOn w:val="Standaard"/>
    <w:link w:val="VoettekstChar"/>
    <w:uiPriority w:val="99"/>
    <w:unhideWhenUsed/>
    <w:rsid w:val="00875174"/>
    <w:pPr>
      <w:tabs>
        <w:tab w:val="left" w:pos="7643"/>
        <w:tab w:val="right" w:pos="9072"/>
      </w:tabs>
      <w:spacing w:before="960" w:line="240" w:lineRule="auto"/>
      <w:ind w:right="-1587"/>
    </w:pPr>
    <w:rPr>
      <w:sz w:val="14"/>
      <w:szCs w:val="14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875174"/>
    <w:rPr>
      <w:sz w:val="14"/>
      <w:szCs w:val="14"/>
      <w:lang w:val="nl-NL"/>
    </w:rPr>
  </w:style>
  <w:style w:type="character" w:customStyle="1" w:styleId="A3">
    <w:name w:val="A3"/>
    <w:uiPriority w:val="99"/>
    <w:rsid w:val="001F6067"/>
    <w:rPr>
      <w:color w:val="134632"/>
      <w:sz w:val="19"/>
      <w:szCs w:val="19"/>
    </w:rPr>
  </w:style>
  <w:style w:type="character" w:styleId="Tekstvantijdelijkeaanduiding">
    <w:name w:val="Placeholder Text"/>
    <w:basedOn w:val="Standaardalinea-lettertype"/>
    <w:uiPriority w:val="99"/>
    <w:semiHidden/>
    <w:rsid w:val="001F6067"/>
    <w:rPr>
      <w:color w:val="808080"/>
    </w:rPr>
  </w:style>
  <w:style w:type="table" w:styleId="Tabelraster">
    <w:name w:val="Table Grid"/>
    <w:basedOn w:val="Standaardtabel"/>
    <w:uiPriority w:val="39"/>
    <w:rsid w:val="00DA5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Heading">
    <w:name w:val="_RefHeading"/>
    <w:basedOn w:val="Standaard"/>
    <w:next w:val="Standaard"/>
    <w:uiPriority w:val="2"/>
    <w:rsid w:val="003071A3"/>
    <w:pPr>
      <w:spacing w:line="190" w:lineRule="exact"/>
    </w:pPr>
    <w:rPr>
      <w:b/>
      <w:bCs/>
      <w:sz w:val="14"/>
      <w:szCs w:val="14"/>
    </w:rPr>
  </w:style>
  <w:style w:type="paragraph" w:customStyle="1" w:styleId="RefTekst">
    <w:name w:val="_RefTekst"/>
    <w:basedOn w:val="Standaard"/>
    <w:uiPriority w:val="2"/>
    <w:rsid w:val="003071A3"/>
    <w:pPr>
      <w:spacing w:line="190" w:lineRule="exact"/>
    </w:pPr>
    <w:rPr>
      <w:sz w:val="14"/>
      <w:szCs w:val="14"/>
    </w:rPr>
  </w:style>
  <w:style w:type="character" w:styleId="Hyperlink">
    <w:name w:val="Hyperlink"/>
    <w:basedOn w:val="Standaardalinea-lettertype"/>
    <w:uiPriority w:val="99"/>
    <w:unhideWhenUsed/>
    <w:rsid w:val="003071A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071A3"/>
    <w:rPr>
      <w:color w:val="605E5C"/>
      <w:shd w:val="clear" w:color="auto" w:fill="E1DFDD"/>
    </w:rPr>
  </w:style>
  <w:style w:type="paragraph" w:styleId="Lijstalinea">
    <w:name w:val="List Paragraph"/>
    <w:aliases w:val="List Paragraph1,- List tir,References,texte,MCHIP_list paragraph,Recommendation,Bullet List,FooterText,Bioforce zListePuce"/>
    <w:basedOn w:val="Standaard"/>
    <w:link w:val="LijstalineaChar"/>
    <w:uiPriority w:val="34"/>
    <w:qFormat/>
    <w:rsid w:val="006B4224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rsid w:val="00E02D66"/>
    <w:rPr>
      <w:b/>
      <w:bCs/>
      <w:sz w:val="22"/>
      <w:szCs w:val="22"/>
    </w:rPr>
  </w:style>
  <w:style w:type="character" w:customStyle="1" w:styleId="Kop2Char">
    <w:name w:val="Kop 2 Char"/>
    <w:basedOn w:val="Standaardalinea-lettertype"/>
    <w:link w:val="Kop2"/>
    <w:rsid w:val="00E02D66"/>
    <w:rPr>
      <w:rFonts w:asciiTheme="majorHAnsi" w:eastAsiaTheme="majorEastAsia" w:hAnsiTheme="majorHAnsi" w:cstheme="majorBidi"/>
      <w:b/>
      <w:bCs/>
      <w:noProof/>
    </w:rPr>
  </w:style>
  <w:style w:type="character" w:customStyle="1" w:styleId="Kop3Char">
    <w:name w:val="Kop 3 Char"/>
    <w:basedOn w:val="Standaardalinea-lettertype"/>
    <w:link w:val="Kop3"/>
    <w:rsid w:val="00E02D66"/>
    <w:rPr>
      <w:rFonts w:asciiTheme="majorHAnsi" w:eastAsiaTheme="majorEastAsia" w:hAnsiTheme="majorHAnsi" w:cstheme="majorBidi"/>
      <w:szCs w:val="24"/>
    </w:rPr>
  </w:style>
  <w:style w:type="paragraph" w:customStyle="1" w:styleId="Opsomming">
    <w:name w:val="Opsomming"/>
    <w:basedOn w:val="Standaard"/>
    <w:uiPriority w:val="1"/>
    <w:rsid w:val="003C2DF1"/>
    <w:pPr>
      <w:numPr>
        <w:numId w:val="2"/>
      </w:numPr>
      <w:spacing w:line="260" w:lineRule="atLeast"/>
      <w:ind w:left="714" w:hanging="357"/>
    </w:pPr>
  </w:style>
  <w:style w:type="paragraph" w:customStyle="1" w:styleId="Bullet">
    <w:name w:val="_Bullet"/>
    <w:basedOn w:val="Opsomming"/>
    <w:uiPriority w:val="2"/>
    <w:qFormat/>
    <w:rsid w:val="003C2DF1"/>
    <w:pPr>
      <w:ind w:left="284" w:hanging="284"/>
    </w:pPr>
  </w:style>
  <w:style w:type="paragraph" w:customStyle="1" w:styleId="Numberedbullet">
    <w:name w:val="_Numbered bullet"/>
    <w:basedOn w:val="Lijstalinea"/>
    <w:uiPriority w:val="2"/>
    <w:qFormat/>
    <w:rsid w:val="00CB208A"/>
    <w:pPr>
      <w:numPr>
        <w:numId w:val="4"/>
      </w:numPr>
    </w:pPr>
  </w:style>
  <w:style w:type="paragraph" w:customStyle="1" w:styleId="SubBullet">
    <w:name w:val="_SubBullet"/>
    <w:basedOn w:val="Numberedbullet"/>
    <w:uiPriority w:val="2"/>
    <w:qFormat/>
    <w:rsid w:val="00CB208A"/>
    <w:pPr>
      <w:numPr>
        <w:ilvl w:val="1"/>
      </w:numPr>
    </w:p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02D66"/>
  </w:style>
  <w:style w:type="character" w:customStyle="1" w:styleId="AanhefChar">
    <w:name w:val="Aanhef Char"/>
    <w:basedOn w:val="Standaardalinea-lettertype"/>
    <w:link w:val="Aanhef"/>
    <w:uiPriority w:val="99"/>
    <w:semiHidden/>
    <w:rsid w:val="00E02D66"/>
  </w:style>
  <w:style w:type="paragraph" w:styleId="Adresenvelop">
    <w:name w:val="envelope address"/>
    <w:basedOn w:val="Standaard"/>
    <w:uiPriority w:val="99"/>
    <w:semiHidden/>
    <w:unhideWhenUsed/>
    <w:rsid w:val="00E02D66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02D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02D66"/>
  </w:style>
  <w:style w:type="paragraph" w:styleId="Afzender">
    <w:name w:val="envelope return"/>
    <w:basedOn w:val="Standaard"/>
    <w:uiPriority w:val="99"/>
    <w:semiHidden/>
    <w:unhideWhenUsed/>
    <w:rsid w:val="00E02D66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02D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2D66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02D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02D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02D66"/>
  </w:style>
  <w:style w:type="paragraph" w:styleId="Bijschrift">
    <w:name w:val="caption"/>
    <w:basedOn w:val="Standaard"/>
    <w:next w:val="Standaard"/>
    <w:uiPriority w:val="35"/>
    <w:semiHidden/>
    <w:unhideWhenUsed/>
    <w:rsid w:val="00E02D66"/>
    <w:pPr>
      <w:spacing w:after="200" w:line="240" w:lineRule="auto"/>
    </w:pPr>
    <w:rPr>
      <w:i/>
      <w:iCs/>
      <w:color w:val="144733" w:themeColor="text2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E02D66"/>
    <w:pPr>
      <w:pBdr>
        <w:top w:val="single" w:sz="2" w:space="10" w:color="144733" w:themeColor="accent1"/>
        <w:left w:val="single" w:sz="2" w:space="10" w:color="144733" w:themeColor="accent1"/>
        <w:bottom w:val="single" w:sz="2" w:space="10" w:color="144733" w:themeColor="accent1"/>
        <w:right w:val="single" w:sz="2" w:space="10" w:color="144733" w:themeColor="accent1"/>
      </w:pBdr>
      <w:ind w:left="1152" w:right="1152"/>
    </w:pPr>
    <w:rPr>
      <w:rFonts w:eastAsiaTheme="minorEastAsia"/>
      <w:i/>
      <w:iCs/>
      <w:color w:val="144733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02D66"/>
    <w:pPr>
      <w:ind w:left="190" w:hanging="190"/>
    </w:pPr>
  </w:style>
  <w:style w:type="paragraph" w:styleId="Citaat">
    <w:name w:val="Quote"/>
    <w:basedOn w:val="Standaard"/>
    <w:next w:val="Standaard"/>
    <w:link w:val="CitaatChar"/>
    <w:uiPriority w:val="29"/>
    <w:rsid w:val="00E02D66"/>
    <w:pPr>
      <w:spacing w:before="200" w:after="160"/>
      <w:ind w:left="864" w:right="864"/>
      <w:jc w:val="center"/>
    </w:pPr>
    <w:rPr>
      <w:i/>
      <w:iCs/>
      <w:color w:val="2B986D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2D66"/>
    <w:rPr>
      <w:i/>
      <w:iCs/>
      <w:color w:val="2B986D" w:themeColor="text1" w:themeTint="BF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02D66"/>
  </w:style>
  <w:style w:type="character" w:customStyle="1" w:styleId="DatumChar">
    <w:name w:val="Datum Char"/>
    <w:basedOn w:val="Standaardalinea-lettertype"/>
    <w:link w:val="Datum"/>
    <w:uiPriority w:val="99"/>
    <w:semiHidden/>
    <w:rsid w:val="00E02D66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02D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02D66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02D66"/>
    <w:pPr>
      <w:pBdr>
        <w:top w:val="single" w:sz="4" w:space="10" w:color="144733" w:themeColor="accent1"/>
        <w:bottom w:val="single" w:sz="4" w:space="10" w:color="144733" w:themeColor="accent1"/>
      </w:pBdr>
      <w:spacing w:before="360" w:after="360"/>
      <w:ind w:left="864" w:right="864"/>
      <w:jc w:val="center"/>
    </w:pPr>
    <w:rPr>
      <w:i/>
      <w:iCs/>
      <w:color w:val="14473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2D66"/>
    <w:rPr>
      <w:i/>
      <w:iCs/>
      <w:color w:val="144733" w:themeColor="accent1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02D6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02D66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02D66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02D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02D66"/>
  </w:style>
  <w:style w:type="paragraph" w:styleId="Geenafstand">
    <w:name w:val="No Spacing"/>
    <w:uiPriority w:val="1"/>
    <w:rsid w:val="00E02D66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E02D66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02D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02D66"/>
  </w:style>
  <w:style w:type="character" w:styleId="Hashtag">
    <w:name w:val="Hashtag"/>
    <w:basedOn w:val="Standaardalinea-lettertype"/>
    <w:uiPriority w:val="99"/>
    <w:semiHidden/>
    <w:unhideWhenUsed/>
    <w:rsid w:val="00E02D66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02D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02D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E02D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02D66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E02D66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E02D66"/>
  </w:style>
  <w:style w:type="paragraph" w:styleId="HTML-adres">
    <w:name w:val="HTML Address"/>
    <w:basedOn w:val="Standaard"/>
    <w:link w:val="HTML-adresChar"/>
    <w:uiPriority w:val="99"/>
    <w:semiHidden/>
    <w:unhideWhenUsed/>
    <w:rsid w:val="00E02D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02D66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E02D66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E02D66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E02D66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E02D66"/>
    <w:rPr>
      <w:rFonts w:ascii="Consolas" w:hAnsi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02D66"/>
    <w:pPr>
      <w:spacing w:line="240" w:lineRule="auto"/>
      <w:ind w:left="190" w:hanging="19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02D66"/>
    <w:pPr>
      <w:spacing w:line="240" w:lineRule="auto"/>
      <w:ind w:left="380" w:hanging="19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02D66"/>
    <w:pPr>
      <w:spacing w:line="240" w:lineRule="auto"/>
      <w:ind w:left="570" w:hanging="19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02D66"/>
    <w:pPr>
      <w:spacing w:line="240" w:lineRule="auto"/>
      <w:ind w:left="760" w:hanging="19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02D66"/>
    <w:pPr>
      <w:spacing w:line="240" w:lineRule="auto"/>
      <w:ind w:left="950" w:hanging="19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02D66"/>
    <w:pPr>
      <w:spacing w:line="240" w:lineRule="auto"/>
      <w:ind w:left="1140" w:hanging="19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02D66"/>
    <w:pPr>
      <w:spacing w:line="240" w:lineRule="auto"/>
      <w:ind w:left="1330" w:hanging="19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02D66"/>
    <w:pPr>
      <w:spacing w:line="240" w:lineRule="auto"/>
      <w:ind w:left="1520" w:hanging="19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02D66"/>
    <w:pPr>
      <w:spacing w:line="240" w:lineRule="auto"/>
      <w:ind w:left="1710" w:hanging="19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02D66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E02D66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E02D66"/>
    <w:pPr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E02D66"/>
    <w:pPr>
      <w:spacing w:after="100"/>
      <w:ind w:left="3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02D66"/>
    <w:pPr>
      <w:spacing w:after="100"/>
      <w:ind w:left="57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02D66"/>
    <w:pPr>
      <w:spacing w:after="100"/>
      <w:ind w:left="76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02D66"/>
    <w:pPr>
      <w:spacing w:after="100"/>
      <w:ind w:left="95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02D66"/>
    <w:pPr>
      <w:spacing w:after="100"/>
      <w:ind w:left="114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02D66"/>
    <w:pPr>
      <w:spacing w:after="100"/>
      <w:ind w:left="133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02D66"/>
    <w:pPr>
      <w:spacing w:after="100"/>
      <w:ind w:left="1520"/>
    </w:pPr>
  </w:style>
  <w:style w:type="character" w:styleId="Intensievebenadrukking">
    <w:name w:val="Intense Emphasis"/>
    <w:basedOn w:val="Standaardalinea-lettertype"/>
    <w:uiPriority w:val="21"/>
    <w:rsid w:val="00E02D66"/>
    <w:rPr>
      <w:i/>
      <w:iCs/>
      <w:color w:val="144733" w:themeColor="accent1"/>
    </w:rPr>
  </w:style>
  <w:style w:type="character" w:styleId="Intensieveverwijzing">
    <w:name w:val="Intense Reference"/>
    <w:basedOn w:val="Standaardalinea-lettertype"/>
    <w:uiPriority w:val="32"/>
    <w:rsid w:val="00E02D66"/>
    <w:rPr>
      <w:b/>
      <w:bCs/>
      <w:smallCaps/>
      <w:color w:val="144733" w:themeColor="accent1"/>
      <w:spacing w:val="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2D66"/>
    <w:rPr>
      <w:rFonts w:asciiTheme="majorHAnsi" w:eastAsiaTheme="majorEastAsia" w:hAnsiTheme="majorHAnsi" w:cstheme="majorBidi"/>
      <w:color w:val="0F352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2D66"/>
    <w:rPr>
      <w:rFonts w:asciiTheme="majorHAnsi" w:eastAsiaTheme="majorEastAsia" w:hAnsiTheme="majorHAnsi" w:cstheme="majorBidi"/>
      <w:color w:val="0A2319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2D66"/>
    <w:rPr>
      <w:rFonts w:asciiTheme="majorHAnsi" w:eastAsiaTheme="majorEastAsia" w:hAnsiTheme="majorHAnsi" w:cstheme="majorBidi"/>
      <w:i/>
      <w:iCs/>
      <w:color w:val="0A2319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2D66"/>
    <w:rPr>
      <w:rFonts w:asciiTheme="majorHAnsi" w:eastAsiaTheme="majorEastAsia" w:hAnsiTheme="majorHAnsi" w:cstheme="majorBidi"/>
      <w:color w:val="227856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2D66"/>
    <w:rPr>
      <w:rFonts w:asciiTheme="majorHAnsi" w:eastAsiaTheme="majorEastAsia" w:hAnsiTheme="majorHAnsi" w:cstheme="majorBidi"/>
      <w:i/>
      <w:iCs/>
      <w:color w:val="227856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02D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E02D66"/>
    <w:pPr>
      <w:keepNext/>
      <w:keepLines/>
      <w:numPr>
        <w:numId w:val="0"/>
      </w:numPr>
      <w:spacing w:before="240" w:after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F3526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E02D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02D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02D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02D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02D66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02D66"/>
  </w:style>
  <w:style w:type="paragraph" w:styleId="Lijstopsomteken">
    <w:name w:val="List Bullet"/>
    <w:basedOn w:val="Standaard"/>
    <w:uiPriority w:val="99"/>
    <w:semiHidden/>
    <w:unhideWhenUsed/>
    <w:rsid w:val="00E02D66"/>
    <w:pPr>
      <w:numPr>
        <w:numId w:val="5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02D66"/>
    <w:pPr>
      <w:numPr>
        <w:numId w:val="6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02D66"/>
    <w:pPr>
      <w:numPr>
        <w:numId w:val="7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02D66"/>
    <w:pPr>
      <w:numPr>
        <w:numId w:val="8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02D66"/>
    <w:pPr>
      <w:numPr>
        <w:numId w:val="9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02D66"/>
    <w:pPr>
      <w:numPr>
        <w:numId w:val="10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02D66"/>
    <w:pPr>
      <w:numPr>
        <w:numId w:val="11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02D66"/>
    <w:pPr>
      <w:numPr>
        <w:numId w:val="12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02D66"/>
    <w:pPr>
      <w:numPr>
        <w:numId w:val="13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02D66"/>
    <w:pPr>
      <w:numPr>
        <w:numId w:val="14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02D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02D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02D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02D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02D66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E02D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02D66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rsid w:val="00E02D66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E02D66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02D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02D66"/>
  </w:style>
  <w:style w:type="paragraph" w:styleId="Ondertitel">
    <w:name w:val="Subtitle"/>
    <w:basedOn w:val="Standaard"/>
    <w:next w:val="Standaard"/>
    <w:link w:val="OndertitelChar"/>
    <w:uiPriority w:val="11"/>
    <w:rsid w:val="00E02D66"/>
    <w:pPr>
      <w:numPr>
        <w:ilvl w:val="1"/>
      </w:numPr>
      <w:spacing w:after="160"/>
    </w:pPr>
    <w:rPr>
      <w:rFonts w:eastAsiaTheme="minorEastAsia"/>
      <w:color w:val="34BA85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2D66"/>
    <w:rPr>
      <w:rFonts w:eastAsiaTheme="minorEastAsia"/>
      <w:color w:val="34BA85" w:themeColor="text1" w:themeTint="A5"/>
      <w:spacing w:val="15"/>
      <w:sz w:val="22"/>
      <w:szCs w:val="22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02D6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02D6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02D6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02D66"/>
    <w:rPr>
      <w:b/>
      <w:bCs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E02D66"/>
  </w:style>
  <w:style w:type="paragraph" w:styleId="Plattetekst">
    <w:name w:val="Body Text"/>
    <w:basedOn w:val="Standaard"/>
    <w:link w:val="PlattetekstChar"/>
    <w:uiPriority w:val="99"/>
    <w:semiHidden/>
    <w:unhideWhenUsed/>
    <w:rsid w:val="00E02D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02D66"/>
  </w:style>
  <w:style w:type="paragraph" w:styleId="Plattetekst2">
    <w:name w:val="Body Text 2"/>
    <w:basedOn w:val="Standaard"/>
    <w:link w:val="Plattetekst2Char"/>
    <w:uiPriority w:val="99"/>
    <w:semiHidden/>
    <w:unhideWhenUsed/>
    <w:rsid w:val="00E02D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02D66"/>
  </w:style>
  <w:style w:type="paragraph" w:styleId="Plattetekst3">
    <w:name w:val="Body Text 3"/>
    <w:basedOn w:val="Standaard"/>
    <w:link w:val="Plattetekst3Char"/>
    <w:uiPriority w:val="99"/>
    <w:semiHidden/>
    <w:unhideWhenUsed/>
    <w:rsid w:val="00E02D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02D66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02D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02D66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02D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02D66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02D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02D66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02D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02D66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02D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02D66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E02D66"/>
  </w:style>
  <w:style w:type="character" w:styleId="Slimmehyperlink">
    <w:name w:val="Smart Hyperlink"/>
    <w:basedOn w:val="Standaardalinea-lettertype"/>
    <w:uiPriority w:val="99"/>
    <w:semiHidden/>
    <w:unhideWhenUsed/>
    <w:rsid w:val="00E02D66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E02D66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E02D66"/>
    <w:pPr>
      <w:ind w:left="720"/>
    </w:pPr>
  </w:style>
  <w:style w:type="character" w:styleId="Subtielebenadrukking">
    <w:name w:val="Subtle Emphasis"/>
    <w:basedOn w:val="Standaardalinea-lettertype"/>
    <w:uiPriority w:val="19"/>
    <w:rsid w:val="00E02D66"/>
    <w:rPr>
      <w:i/>
      <w:iCs/>
      <w:color w:val="2B986D" w:themeColor="text1" w:themeTint="BF"/>
    </w:rPr>
  </w:style>
  <w:style w:type="character" w:styleId="Subtieleverwijzing">
    <w:name w:val="Subtle Reference"/>
    <w:basedOn w:val="Standaardalinea-lettertype"/>
    <w:uiPriority w:val="31"/>
    <w:rsid w:val="00E02D66"/>
    <w:rPr>
      <w:smallCaps/>
      <w:color w:val="34BA85" w:themeColor="text1" w:themeTint="A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02D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02D66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rsid w:val="00E02D66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2D6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styleId="Titelvanboek">
    <w:name w:val="Book Title"/>
    <w:basedOn w:val="Standaardalinea-lettertype"/>
    <w:uiPriority w:val="33"/>
    <w:rsid w:val="00E02D66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E02D66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02D66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02D6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02D66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02D66"/>
    <w:rPr>
      <w:sz w:val="20"/>
      <w:szCs w:val="20"/>
    </w:rPr>
  </w:style>
  <w:style w:type="character" w:styleId="Zwaar">
    <w:name w:val="Strong"/>
    <w:basedOn w:val="Standaardalinea-lettertype"/>
    <w:uiPriority w:val="22"/>
    <w:rsid w:val="00E02D66"/>
    <w:rPr>
      <w:b/>
      <w:bCs/>
    </w:rPr>
  </w:style>
  <w:style w:type="paragraph" w:customStyle="1" w:styleId="paragraph">
    <w:name w:val="paragraph"/>
    <w:basedOn w:val="Standaard"/>
    <w:rsid w:val="000B7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NL" w:eastAsia="en-NL"/>
    </w:rPr>
  </w:style>
  <w:style w:type="character" w:customStyle="1" w:styleId="normaltextrun">
    <w:name w:val="normaltextrun"/>
    <w:basedOn w:val="Standaardalinea-lettertype"/>
    <w:rsid w:val="000B72C6"/>
  </w:style>
  <w:style w:type="character" w:customStyle="1" w:styleId="eop">
    <w:name w:val="eop"/>
    <w:basedOn w:val="Standaardalinea-lettertype"/>
    <w:rsid w:val="000B72C6"/>
  </w:style>
  <w:style w:type="paragraph" w:customStyle="1" w:styleId="Titel12pt">
    <w:name w:val="Titel + 12 pt"/>
    <w:basedOn w:val="Standaard"/>
    <w:rsid w:val="00A3072A"/>
    <w:pPr>
      <w:spacing w:line="240" w:lineRule="atLeast"/>
      <w:ind w:left="3232"/>
    </w:pPr>
    <w:rPr>
      <w:rFonts w:ascii="Verdana" w:eastAsia="Times New Roman" w:hAnsi="Verdana" w:cs="Times New Roman"/>
      <w:b/>
      <w:bCs/>
      <w:color w:val="auto"/>
      <w:sz w:val="24"/>
      <w:szCs w:val="24"/>
      <w:lang w:eastAsia="nl-NL"/>
    </w:rPr>
  </w:style>
  <w:style w:type="character" w:customStyle="1" w:styleId="LijstalineaChar">
    <w:name w:val="Lijstalinea Char"/>
    <w:aliases w:val="List Paragraph1 Char,- List tir Char,References Char,texte Char,MCHIP_list paragraph Char,Recommendation Char,Bullet List Char,FooterText Char,Bioforce zListePuce Char"/>
    <w:basedOn w:val="Standaardalinea-lettertype"/>
    <w:link w:val="Lijstalinea"/>
    <w:uiPriority w:val="34"/>
    <w:rsid w:val="003E1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5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3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9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9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4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2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8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9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2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9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2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0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9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9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4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9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9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3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8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3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IJEN~1\AppData\Local\Temp\MicrosoftEdgeDownloads\d6bc062a-0318-44a4-b476-fba0095e1955\Basic%20documen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2D63A98A0E4E76A429CFA038AFD9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2259FC-7B71-4096-B4F7-AF60E598F9CD}"/>
      </w:docPartPr>
      <w:docPartBody>
        <w:p w:rsidR="004C0F69" w:rsidRDefault="008C2739">
          <w:pPr>
            <w:pStyle w:val="2F2D63A98A0E4E76A429CFA038AFD972"/>
          </w:pPr>
          <w:r w:rsidRPr="00F44B61">
            <w:rPr>
              <w:rStyle w:val="Tekstvantijdelijkeaanduiding"/>
            </w:rPr>
            <w:t>Start text   [change side column through the header]</w:t>
          </w:r>
        </w:p>
      </w:docPartBody>
    </w:docPart>
    <w:docPart>
      <w:docPartPr>
        <w:name w:val="E5EA04A6712949639EE3CA29A892C3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3D42EF-857E-4BA3-9892-20315372D79B}"/>
      </w:docPartPr>
      <w:docPartBody>
        <w:p w:rsidR="004C0F69" w:rsidRDefault="008C2739">
          <w:pPr>
            <w:pStyle w:val="E5EA04A6712949639EE3CA29A892C30B"/>
          </w:pPr>
          <w:r w:rsidRPr="00F44B61">
            <w:rPr>
              <w:rStyle w:val="Tekstvantijdelijkeaanduiding"/>
            </w:rPr>
            <w:t>[Colophon/side notes]</w:t>
          </w:r>
        </w:p>
      </w:docPartBody>
    </w:docPart>
    <w:docPart>
      <w:docPartPr>
        <w:name w:val="C2D1F3C9E5664E7689CA8F56477C90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AB3A23-4A48-4DA1-9278-B7824EE500C3}"/>
      </w:docPartPr>
      <w:docPartBody>
        <w:p w:rsidR="002A1B8C" w:rsidRDefault="00EC0059" w:rsidP="00EC0059">
          <w:pPr>
            <w:pStyle w:val="C2D1F3C9E5664E7689CA8F56477C9097"/>
          </w:pPr>
          <w:r w:rsidRPr="00A969DA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K Grotesk">
    <w:altName w:val="Calibri"/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69"/>
    <w:rsid w:val="002A1B8C"/>
    <w:rsid w:val="00322F6F"/>
    <w:rsid w:val="004C0F69"/>
    <w:rsid w:val="006D06E9"/>
    <w:rsid w:val="00754B6A"/>
    <w:rsid w:val="008C2739"/>
    <w:rsid w:val="00D16724"/>
    <w:rsid w:val="00EC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L" w:eastAsia="en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C0059"/>
    <w:rPr>
      <w:color w:val="ED7D31" w:themeColor="accent2"/>
    </w:rPr>
  </w:style>
  <w:style w:type="paragraph" w:customStyle="1" w:styleId="2F2D63A98A0E4E76A429CFA038AFD972">
    <w:name w:val="2F2D63A98A0E4E76A429CFA038AFD972"/>
  </w:style>
  <w:style w:type="paragraph" w:customStyle="1" w:styleId="E5EA04A6712949639EE3CA29A892C30B">
    <w:name w:val="E5EA04A6712949639EE3CA29A892C30B"/>
  </w:style>
  <w:style w:type="paragraph" w:customStyle="1" w:styleId="C2D1F3C9E5664E7689CA8F56477C9097">
    <w:name w:val="C2D1F3C9E5664E7689CA8F56477C9097"/>
    <w:rsid w:val="00EC00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Invest International">
      <a:dk1>
        <a:srgbClr val="144733"/>
      </a:dk1>
      <a:lt1>
        <a:sysClr val="window" lastClr="FFFFFF"/>
      </a:lt1>
      <a:dk2>
        <a:srgbClr val="144733"/>
      </a:dk2>
      <a:lt2>
        <a:srgbClr val="E7E6E6"/>
      </a:lt2>
      <a:accent1>
        <a:srgbClr val="144733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71A7A255C9C40B4A7380C41A45215" ma:contentTypeVersion="0" ma:contentTypeDescription="Create a new document." ma:contentTypeScope="" ma:versionID="5166e2c746e3b42d1d516c38ee8d14b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5B4F5F-C68B-4E61-8C7B-88D6A41E0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0B86AD-7ADF-4459-8434-DF8FDA5415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AB0ED2-EF85-4C42-8CA3-1D815E2A49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 document.dotm</Template>
  <TotalTime>0</TotalTime>
  <Pages>2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Mireille Vrijenhoek</dc:creator>
  <cp:keywords/>
  <dc:description/>
  <cp:lastModifiedBy>Mireille Vrijenhoek</cp:lastModifiedBy>
  <cp:revision>2</cp:revision>
  <dcterms:created xsi:type="dcterms:W3CDTF">2021-12-13T13:38:00Z</dcterms:created>
  <dcterms:modified xsi:type="dcterms:W3CDTF">2021-12-13T13:38:00Z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31-08-2021</vt:lpwstr>
  </property>
  <property fmtid="{D5CDD505-2E9C-101B-9397-08002B2CF9AE}" pid="3" name="ContentTypeId">
    <vt:lpwstr>0x01010067A71A7A255C9C40B4A7380C41A45215</vt:lpwstr>
  </property>
</Properties>
</file>