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CE7F5" w14:textId="77777777" w:rsidR="0090475B" w:rsidRPr="00871AC5" w:rsidRDefault="008A587A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4472C4" w:themeColor="accent1"/>
          <w:sz w:val="32"/>
          <w:szCs w:val="32"/>
        </w:rPr>
        <w:t>F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ormulier </w:t>
      </w:r>
      <w:r w:rsidR="00EC0B46">
        <w:rPr>
          <w:rFonts w:ascii="Arial" w:hAnsi="Arial" w:cs="Arial"/>
          <w:b/>
          <w:color w:val="4472C4" w:themeColor="accent1"/>
          <w:sz w:val="32"/>
          <w:szCs w:val="32"/>
        </w:rPr>
        <w:t>referenties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4E5B7B3E" w14:textId="77777777" w:rsidR="00871AC5" w:rsidRPr="00EC0B46" w:rsidRDefault="00871AC5" w:rsidP="00871AC5">
      <w:pPr>
        <w:rPr>
          <w:rFonts w:ascii="Arial" w:hAnsi="Arial" w:cs="Arial"/>
          <w:bCs/>
          <w:sz w:val="22"/>
        </w:rPr>
      </w:pPr>
    </w:p>
    <w:p w14:paraId="2693E02D" w14:textId="77777777" w:rsidR="00EC0B46" w:rsidRPr="00EC0B46" w:rsidRDefault="00EC0B46" w:rsidP="00EC0B46">
      <w:pPr>
        <w:spacing w:line="240" w:lineRule="auto"/>
        <w:rPr>
          <w:rFonts w:ascii="Arial" w:eastAsia="Times New Roman" w:hAnsi="Arial" w:cs="Arial"/>
          <w:sz w:val="22"/>
        </w:rPr>
      </w:pPr>
      <w:r w:rsidRPr="00EC0B46">
        <w:rPr>
          <w:rFonts w:ascii="Arial" w:hAnsi="Arial" w:cs="Arial"/>
          <w:sz w:val="22"/>
        </w:rPr>
        <w:t xml:space="preserve">Inschrijver dient per kerncompetentie een referentie over de afgelopen </w:t>
      </w:r>
      <w:r w:rsidR="00235537">
        <w:rPr>
          <w:rFonts w:ascii="Arial" w:hAnsi="Arial" w:cs="Arial"/>
          <w:sz w:val="22"/>
        </w:rPr>
        <w:t>vijf jaren, tussen 17 mei 2017 tot 17 mei 2022</w:t>
      </w:r>
      <w:r w:rsidRPr="00EC0B46">
        <w:rPr>
          <w:rFonts w:ascii="Arial" w:hAnsi="Arial" w:cs="Arial"/>
          <w:sz w:val="22"/>
        </w:rPr>
        <w:t xml:space="preserve"> met behulp van </w:t>
      </w:r>
      <w:r w:rsidR="000800B5">
        <w:rPr>
          <w:rFonts w:ascii="Arial" w:hAnsi="Arial" w:cs="Arial"/>
          <w:sz w:val="22"/>
        </w:rPr>
        <w:t xml:space="preserve">dit </w:t>
      </w:r>
      <w:r w:rsidRPr="00EC0B46">
        <w:rPr>
          <w:rFonts w:ascii="Arial" w:hAnsi="Arial" w:cs="Arial"/>
          <w:sz w:val="22"/>
        </w:rPr>
        <w:t xml:space="preserve">formulier. </w:t>
      </w:r>
    </w:p>
    <w:p w14:paraId="120BF258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tbl>
      <w:tblPr>
        <w:tblW w:w="1014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64"/>
        <w:gridCol w:w="4279"/>
      </w:tblGrid>
      <w:tr w:rsidR="00EC0B46" w:rsidRPr="00EC0B46" w14:paraId="59D19717" w14:textId="77777777" w:rsidTr="000800B5">
        <w:trPr>
          <w:cantSplit/>
          <w:tblCellSpacing w:w="20" w:type="dxa"/>
        </w:trPr>
        <w:tc>
          <w:tcPr>
            <w:tcW w:w="10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CE53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Referentie</w:t>
            </w:r>
            <w:r w:rsidR="00235537">
              <w:rPr>
                <w:rFonts w:ascii="Arial" w:hAnsi="Arial" w:cs="Arial"/>
                <w:sz w:val="22"/>
              </w:rPr>
              <w:t xml:space="preserve"> 1 - </w:t>
            </w:r>
            <w:r w:rsidR="00235537" w:rsidRPr="008F34C2">
              <w:rPr>
                <w:rFonts w:ascii="Arial" w:hAnsi="Arial" w:cs="Arial"/>
                <w:sz w:val="22"/>
                <w:szCs w:val="24"/>
              </w:rPr>
              <w:t>Leveren en aanbrengen tijdelijke kantoorruimte van tenminste 350 m2</w:t>
            </w:r>
          </w:p>
        </w:tc>
      </w:tr>
      <w:tr w:rsidR="00EC0B46" w:rsidRPr="00EC0B46" w14:paraId="765C80B5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E24CC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45F67EF9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inschrijver</w:t>
            </w:r>
          </w:p>
          <w:p w14:paraId="1C7200A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F0916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4AAA6F3D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29949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  <w:szCs w:val="24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Kerncompetentie 1: </w:t>
            </w:r>
          </w:p>
          <w:p w14:paraId="257F7756" w14:textId="77777777" w:rsidR="00235537" w:rsidRPr="00EC0B46" w:rsidRDefault="00235537" w:rsidP="00EC0B46">
            <w:pPr>
              <w:spacing w:line="240" w:lineRule="auto"/>
              <w:rPr>
                <w:rFonts w:ascii="Arial" w:hAnsi="Arial" w:cs="Arial"/>
                <w:color w:val="FF0000"/>
                <w:sz w:val="22"/>
              </w:rPr>
            </w:pPr>
          </w:p>
          <w:p w14:paraId="2611F4B6" w14:textId="77777777" w:rsidR="00EC0B46" w:rsidRPr="00235537" w:rsidRDefault="00EC0B46" w:rsidP="00EC0B46">
            <w:pPr>
              <w:spacing w:line="240" w:lineRule="auto"/>
              <w:rPr>
                <w:rFonts w:ascii="Arial" w:hAnsi="Arial" w:cs="Arial"/>
                <w:i/>
                <w:iCs/>
                <w:szCs w:val="20"/>
              </w:rPr>
            </w:pPr>
            <w:r w:rsidRPr="00235537">
              <w:rPr>
                <w:rFonts w:ascii="Arial" w:hAnsi="Arial" w:cs="Arial"/>
                <w:i/>
                <w:iCs/>
                <w:szCs w:val="20"/>
              </w:rPr>
              <w:t>Inschrijver geeft een beschrijving van het project/de opdracht op zodanige manier dat opdrachtgever op eenvoudige wijze kan vaststellen dat inschrijver, combinant of derde (onderaannemer) aan de gevraagde kerncompetentie voldoet.</w:t>
            </w:r>
          </w:p>
          <w:p w14:paraId="19E5B520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23949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F3C62E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113ABD36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A49CF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en adresgegevens opdrachtgever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E4B15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743705F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3919329F" w14:textId="77777777" w:rsidTr="000800B5">
        <w:trPr>
          <w:trHeight w:val="40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98C26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Soort organisatie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244E0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publiekrechtelijk / privaatrechtelijk</w:t>
            </w:r>
          </w:p>
        </w:tc>
      </w:tr>
      <w:tr w:rsidR="00EC0B46" w:rsidRPr="00EC0B46" w14:paraId="3F187093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7D14F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Contactpersoon en telefoonnummer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58B7C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524C7FA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1B272950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39E6E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Contractperiode/uitvoeringsperiode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1B26F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6AE4F2EF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8A57F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Duur van het contract/duur uitvoering (van datum tot datum)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1E541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3D618DCA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8B2A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Positie van inschrijver in het project en percentage van de opdracht</w:t>
            </w:r>
          </w:p>
          <w:p w14:paraId="3BF9DBC6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11C8F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Zelfstandig inschrijver / combinant  / derde (onderaannemer) </w:t>
            </w:r>
          </w:p>
        </w:tc>
      </w:tr>
      <w:tr w:rsidR="00EC0B46" w:rsidRPr="00EC0B46" w14:paraId="6805D8AF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95154" w14:textId="77777777" w:rsidR="00EC0B46" w:rsidRPr="00EC0B46" w:rsidRDefault="00EC0B46" w:rsidP="00EC0B46">
            <w:pPr>
              <w:pStyle w:val="Datum"/>
              <w:rPr>
                <w:rFonts w:cs="Arial"/>
                <w:sz w:val="22"/>
                <w:szCs w:val="22"/>
              </w:rPr>
            </w:pPr>
            <w:r w:rsidRPr="00EC0B46">
              <w:rPr>
                <w:rFonts w:cs="Arial"/>
                <w:sz w:val="22"/>
                <w:szCs w:val="22"/>
              </w:rPr>
              <w:t xml:space="preserve">Contractwaarde </w:t>
            </w:r>
            <w:r w:rsidRPr="0035416B">
              <w:rPr>
                <w:rFonts w:cs="Arial"/>
                <w:sz w:val="22"/>
                <w:szCs w:val="22"/>
              </w:rPr>
              <w:t>(minimaal € bedrag, max. 60% geraamde waarde opdracht!)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1E047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5E4A7261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6AA0F" w14:textId="77777777" w:rsidR="00EC0B46" w:rsidRPr="00EC0B46" w:rsidRDefault="00EC0B46" w:rsidP="00EC0B46">
            <w:pPr>
              <w:pStyle w:val="Plattetekst2"/>
              <w:rPr>
                <w:sz w:val="22"/>
                <w:szCs w:val="22"/>
              </w:rPr>
            </w:pPr>
            <w:r w:rsidRPr="00EC0B46">
              <w:rPr>
                <w:sz w:val="22"/>
                <w:szCs w:val="22"/>
              </w:rPr>
              <w:t>Gefactureerde bedrag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6DE48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6912E7C0" w14:textId="77777777" w:rsidR="00EC0B46" w:rsidRPr="00EC0B46" w:rsidRDefault="00EC0B46" w:rsidP="00EC0B46">
      <w:pPr>
        <w:spacing w:line="240" w:lineRule="auto"/>
        <w:rPr>
          <w:rFonts w:ascii="Arial" w:eastAsia="Times New Roman" w:hAnsi="Arial" w:cs="Arial"/>
          <w:sz w:val="22"/>
          <w:lang w:eastAsia="nl-NL"/>
        </w:rPr>
      </w:pPr>
    </w:p>
    <w:p w14:paraId="15519BE6" w14:textId="77777777" w:rsid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76D696A6" w14:textId="77777777" w:rsidR="009C511C" w:rsidRPr="00EC0B46" w:rsidRDefault="009C511C" w:rsidP="00EC0B46">
      <w:pPr>
        <w:spacing w:line="240" w:lineRule="auto"/>
        <w:rPr>
          <w:rFonts w:ascii="Arial" w:hAnsi="Arial" w:cs="Arial"/>
          <w:sz w:val="22"/>
        </w:rPr>
      </w:pPr>
    </w:p>
    <w:p w14:paraId="215E652E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Naam inschrijver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………………………………………………………………</w:t>
      </w:r>
    </w:p>
    <w:p w14:paraId="3D5C4764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182B8B37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Naam en functie ondergetekende</w:t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……………………………………………………………...</w:t>
      </w:r>
    </w:p>
    <w:p w14:paraId="5988862F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6590A4AB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Datum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……………………………………………………………...</w:t>
      </w:r>
    </w:p>
    <w:p w14:paraId="790A2E07" w14:textId="77777777" w:rsidR="00EC0B46" w:rsidRPr="00EC0B46" w:rsidRDefault="00EC0B46" w:rsidP="00EC0B46">
      <w:pPr>
        <w:rPr>
          <w:rFonts w:ascii="Arial" w:hAnsi="Arial" w:cs="Arial"/>
          <w:sz w:val="22"/>
        </w:rPr>
      </w:pPr>
    </w:p>
    <w:p w14:paraId="1694B0B1" w14:textId="77777777" w:rsidR="00871AC5" w:rsidRPr="00EC0B46" w:rsidRDefault="00EC0B46" w:rsidP="00EC0B46">
      <w:pPr>
        <w:jc w:val="both"/>
        <w:rPr>
          <w:sz w:val="22"/>
        </w:rPr>
      </w:pPr>
      <w:r w:rsidRPr="00EC0B46">
        <w:rPr>
          <w:rFonts w:ascii="Arial" w:hAnsi="Arial" w:cs="Arial"/>
          <w:sz w:val="22"/>
        </w:rPr>
        <w:t>Handtekening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………………………………………………………………</w:t>
      </w:r>
    </w:p>
    <w:sectPr w:rsidR="00871AC5" w:rsidRPr="00EC0B46" w:rsidSect="00AE580C">
      <w:headerReference w:type="default" r:id="rId11"/>
      <w:pgSz w:w="12240" w:h="15840" w:code="1"/>
      <w:pgMar w:top="1440" w:right="1440" w:bottom="851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361D" w14:textId="77777777" w:rsidR="0035416B" w:rsidRDefault="0035416B" w:rsidP="008526A3">
      <w:pPr>
        <w:spacing w:line="240" w:lineRule="auto"/>
      </w:pPr>
      <w:r>
        <w:separator/>
      </w:r>
    </w:p>
  </w:endnote>
  <w:endnote w:type="continuationSeparator" w:id="0">
    <w:p w14:paraId="5F24CDEA" w14:textId="77777777" w:rsidR="0035416B" w:rsidRDefault="0035416B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2A60" w14:textId="77777777" w:rsidR="0035416B" w:rsidRDefault="0035416B" w:rsidP="008526A3">
      <w:pPr>
        <w:spacing w:line="240" w:lineRule="auto"/>
      </w:pPr>
      <w:r>
        <w:separator/>
      </w:r>
    </w:p>
  </w:footnote>
  <w:footnote w:type="continuationSeparator" w:id="0">
    <w:p w14:paraId="385C943F" w14:textId="77777777" w:rsidR="0035416B" w:rsidRDefault="0035416B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20F5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E257C65" wp14:editId="6F21EE9A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6B"/>
    <w:rsid w:val="000800B5"/>
    <w:rsid w:val="000F7CA7"/>
    <w:rsid w:val="0018229D"/>
    <w:rsid w:val="00235537"/>
    <w:rsid w:val="0035416B"/>
    <w:rsid w:val="004209D8"/>
    <w:rsid w:val="005D0C63"/>
    <w:rsid w:val="007351E9"/>
    <w:rsid w:val="008526A3"/>
    <w:rsid w:val="00871AC5"/>
    <w:rsid w:val="008A587A"/>
    <w:rsid w:val="0090475B"/>
    <w:rsid w:val="009A6650"/>
    <w:rsid w:val="009C511C"/>
    <w:rsid w:val="00AE580C"/>
    <w:rsid w:val="00C6531B"/>
    <w:rsid w:val="00E35199"/>
    <w:rsid w:val="00E87853"/>
    <w:rsid w:val="00E944C0"/>
    <w:rsid w:val="00EC0B46"/>
    <w:rsid w:val="00E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897D"/>
  <w15:chartTrackingRefBased/>
  <w15:docId w15:val="{63C8A3DA-3730-4035-9396-C5426D30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  <w:style w:type="paragraph" w:styleId="Plattetekst">
    <w:name w:val="Body Text"/>
    <w:basedOn w:val="Standaard"/>
    <w:link w:val="PlattetekstChar"/>
    <w:rsid w:val="00871AC5"/>
    <w:pPr>
      <w:spacing w:line="240" w:lineRule="auto"/>
      <w:jc w:val="both"/>
    </w:pPr>
    <w:rPr>
      <w:rFonts w:ascii="Arial" w:eastAsia="Times New Roman" w:hAnsi="Arial" w:cs="Arial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71AC5"/>
    <w:rPr>
      <w:rFonts w:ascii="Arial" w:eastAsia="Times New Roman" w:hAnsi="Arial" w:cs="Arial"/>
      <w:sz w:val="20"/>
      <w:szCs w:val="24"/>
      <w:lang w:eastAsia="nl-NL"/>
    </w:rPr>
  </w:style>
  <w:style w:type="paragraph" w:styleId="Plattetekst2">
    <w:name w:val="Body Text 2"/>
    <w:basedOn w:val="Standaard"/>
    <w:link w:val="Plattetekst2Char"/>
    <w:rsid w:val="00871AC5"/>
    <w:pPr>
      <w:spacing w:line="240" w:lineRule="auto"/>
    </w:pPr>
    <w:rPr>
      <w:rFonts w:ascii="Arial" w:eastAsia="Times New Roman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71AC5"/>
    <w:rPr>
      <w:rFonts w:ascii="Arial" w:eastAsia="Times New Roman" w:hAnsi="Arial" w:cs="Arial"/>
      <w:sz w:val="20"/>
      <w:szCs w:val="24"/>
      <w:lang w:eastAsia="nl-NL"/>
    </w:rPr>
  </w:style>
  <w:style w:type="character" w:styleId="Voetnootmarkering">
    <w:name w:val="footnote reference"/>
    <w:basedOn w:val="Standaardalinea-lettertype"/>
    <w:semiHidden/>
    <w:rsid w:val="00871AC5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871AC5"/>
    <w:pPr>
      <w:spacing w:line="240" w:lineRule="atLeas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71AC5"/>
    <w:rPr>
      <w:rFonts w:ascii="Arial" w:eastAsia="Times New Roman" w:hAnsi="Arial" w:cs="Times New Roman"/>
      <w:sz w:val="16"/>
      <w:szCs w:val="20"/>
      <w:lang w:eastAsia="nl-NL"/>
    </w:rPr>
  </w:style>
  <w:style w:type="paragraph" w:styleId="Datum">
    <w:name w:val="Date"/>
    <w:basedOn w:val="Standaard"/>
    <w:next w:val="Standaard"/>
    <w:link w:val="DatumChar"/>
    <w:semiHidden/>
    <w:unhideWhenUsed/>
    <w:rsid w:val="00EC0B46"/>
    <w:pPr>
      <w:spacing w:line="240" w:lineRule="auto"/>
    </w:pPr>
    <w:rPr>
      <w:rFonts w:ascii="Arial" w:eastAsia="Times New Roman" w:hAnsi="Arial"/>
      <w:szCs w:val="24"/>
      <w:lang w:eastAsia="nl-NL"/>
    </w:rPr>
  </w:style>
  <w:style w:type="character" w:customStyle="1" w:styleId="DatumChar">
    <w:name w:val="Datum Char"/>
    <w:basedOn w:val="Standaardalinea-lettertype"/>
    <w:link w:val="Datum"/>
    <w:semiHidden/>
    <w:rsid w:val="00EC0B46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Groningen%20Seaports%20NV\PROJ-P000057-Inrichting%20Oosterhorn-zuid%20-%20General\04%20Projectbureau\01%20Documenten\Formulier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23CCE70AA63AD64C83E6CA5054BDD785" ma:contentTypeVersion="136" ma:contentTypeDescription="GSP document management" ma:contentTypeScope="" ma:versionID="259e5300b53a8f8719bfd2afae858f69">
  <xsd:schema xmlns:xsd="http://www.w3.org/2001/XMLSchema" xmlns:xs="http://www.w3.org/2001/XMLSchema" xmlns:p="http://schemas.microsoft.com/office/2006/metadata/properties" xmlns:ns2="6d6fd0a0-e73e-48d2-9e16-5c80ca3c5db6" xmlns:ns3="dab44dc2-b5a8-4446-83c9-42dd0cff6682" targetNamespace="http://schemas.microsoft.com/office/2006/metadata/properties" ma:root="true" ma:fieldsID="a973674209e5e280fbaee69c851463d0" ns2:_="" ns3:_="">
    <xsd:import namespace="6d6fd0a0-e73e-48d2-9e16-5c80ca3c5db6"/>
    <xsd:import namespace="dab44dc2-b5a8-4446-83c9-42dd0cff6682"/>
    <xsd:element name="properties">
      <xsd:complexType>
        <xsd:sequence>
          <xsd:element name="documentManagement">
            <xsd:complexType>
              <xsd:all>
                <xsd:element ref="ns2:PostType" minOccurs="0"/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PostType" ma:index="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OpStuk" ma:index="4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5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estekNr" ma:index="7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8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9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10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1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2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a8a89d58-a0b8-4801-aeba-10f813ccf7ce}" ma:internalName="TaxCatchAll" ma:showField="CatchAllData" ma:web="dab44dc2-b5a8-4446-83c9-42dd0cff6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a8a89d58-a0b8-4801-aeba-10f813ccf7ce}" ma:internalName="TaxCatchAllLabel" ma:readOnly="true" ma:showField="CatchAllDataLabel" ma:web="dab44dc2-b5a8-4446-83c9-42dd0cff6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44dc2-b5a8-4446-83c9-42dd0cff6682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P000057 Inrichting Oosterhorn-zuid</TermName>
          <TermId xmlns="http://schemas.microsoft.com/office/infopath/2007/PartnerControls">912262f2-2b22-4e99-9e80-715adef2ef5d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BestekNr xmlns="6d6fd0a0-e73e-48d2-9e16-5c80ca3c5db6" xsi:nil="true"/>
    <Behandelaar xmlns="6d6fd0a0-e73e-48d2-9e16-5c80ca3c5db6">
      <UserInfo>
        <DisplayName>Ina Verstappen-Kamminga</DisplayName>
        <AccountId>63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14</Value>
      <Value>1</Value>
      <Value>7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dab44dc2-b5a8-4446-83c9-42dd0cff6682">4ZWWSXYWEEH7-617524860-205</_dlc_DocId>
    <_dlc_DocIdUrl xmlns="dab44dc2-b5a8-4446-83c9-42dd0cff6682">
      <Url>https://groningenseaportsnv.sharepoint.com/sites/PROJ-P000057-InrichtingOosterhorn-zuid/_layouts/15/DocIdRedir.aspx?ID=4ZWWSXYWEEH7-617524860-205</Url>
      <Description>4ZWWSXYWEEH7-617524860-205</Description>
    </_dlc_DocIdUrl>
    <_dlc_DocIdPersistId xmlns="dab44dc2-b5a8-4446-83c9-42dd0cff6682">false</_dlc_DocIdPersist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D7E6B-A1CC-4B97-9853-8DADE35A47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D898E08-BBE0-4DB7-941C-B836C8A62D6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AD16745-2224-4F8D-9F26-6B28C94CC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dab44dc2-b5a8-4446-83c9-42dd0cff6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dab44dc2-b5a8-4446-83c9-42dd0cff6682"/>
  </ds:schemaRefs>
</ds:datastoreItem>
</file>

<file path=customXml/itemProps5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 referenties</Template>
  <TotalTime>0</TotalTime>
  <Pages>1</Pages>
  <Words>182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1</cp:revision>
  <dcterms:created xsi:type="dcterms:W3CDTF">2022-05-17T13:53:00Z</dcterms:created>
  <dcterms:modified xsi:type="dcterms:W3CDTF">2022-05-17T13:54:00Z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0x01010046863A5F6222EC49ADE4F34D059DEE7E0023CCE70AA63AD64C83E6CA5054BDD785</vt:lpwstr>
  </property>
  <property fmtid="{D5CDD505-2E9C-101B-9397-08002B2CF9AE}" pid="3" name="_dlc_DocIdItemGuid">
    <vt:lpwstr>c6d35bc8-0195-48af-80ad-d351dfbf17a9</vt:lpwstr>
  </property>
  <property fmtid="{D5CDD505-2E9C-101B-9397-08002B2CF9AE}" pid="4" name="Topic">
    <vt:lpwstr/>
  </property>
  <property fmtid="{D5CDD505-2E9C-101B-9397-08002B2CF9AE}" pid="5" name="DocumentSoort">
    <vt:lpwstr>14;#Formulier|c5c6b2b4-591a-4727-adeb-c84ff6225825</vt:lpwstr>
  </property>
  <property fmtid="{D5CDD505-2E9C-101B-9397-08002B2CF9AE}" pid="6" name="ProjectNr">
    <vt:lpwstr>1;#P000057 Inrichting Oosterhorn-zuid|912262f2-2b22-4e99-9e80-715adef2ef5d</vt:lpwstr>
  </property>
  <property fmtid="{D5CDD505-2E9C-101B-9397-08002B2CF9AE}" pid="7" name="AfzenderGeadresseerde">
    <vt:lpwstr>7;#Tenderned|9e8f9204-6bb4-4c6d-8b45-06eda84d4447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Order">
    <vt:r8>38000</vt:r8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SharedWithUsers">
    <vt:lpwstr/>
  </property>
  <property fmtid="{D5CDD505-2E9C-101B-9397-08002B2CF9AE}" pid="23" name="ValidSignTransaction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BriefNr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  <property fmtid="{D5CDD505-2E9C-101B-9397-08002B2CF9AE}" pid="29" name="ValidSignStatus">
    <vt:lpwstr/>
  </property>
  <property fmtid="{D5CDD505-2E9C-101B-9397-08002B2CF9AE}" pid="30" name="MediaServiceImageTags">
    <vt:lpwstr/>
  </property>
  <property fmtid="{D5CDD505-2E9C-101B-9397-08002B2CF9AE}" pid="31" name="lcf76f155ced4ddcb4097134ff3c332f">
    <vt:lpwstr/>
  </property>
</Properties>
</file>