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BD30" w14:textId="77777777" w:rsidR="009A6650" w:rsidRPr="009A6650" w:rsidRDefault="009A6650" w:rsidP="0090475B">
      <w:pPr>
        <w:tabs>
          <w:tab w:val="left" w:pos="1440"/>
        </w:tabs>
        <w:ind w:right="-846"/>
        <w:rPr>
          <w:rFonts w:ascii="Arial" w:hAnsi="Arial" w:cs="Arial"/>
          <w:bCs/>
          <w:color w:val="4472C4" w:themeColor="accent1"/>
          <w:sz w:val="32"/>
          <w:szCs w:val="32"/>
        </w:rPr>
      </w:pPr>
    </w:p>
    <w:p w14:paraId="54C9927C" w14:textId="77777777" w:rsidR="0090475B" w:rsidRPr="0090475B" w:rsidRDefault="0090475B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 w:rsidRPr="0090475B">
        <w:rPr>
          <w:rFonts w:ascii="Arial" w:hAnsi="Arial" w:cs="Arial"/>
          <w:b/>
          <w:color w:val="4472C4" w:themeColor="accent1"/>
          <w:sz w:val="32"/>
          <w:szCs w:val="32"/>
        </w:rPr>
        <w:t xml:space="preserve">Standaardformulier instemming Algemene Inkoopvoorwaarden </w:t>
      </w:r>
    </w:p>
    <w:p w14:paraId="54058ACB" w14:textId="77777777" w:rsidR="0090475B" w:rsidRPr="0090475B" w:rsidRDefault="0090475B" w:rsidP="0090475B">
      <w:pPr>
        <w:rPr>
          <w:rFonts w:ascii="Arial" w:hAnsi="Arial" w:cs="Arial"/>
          <w:b/>
          <w:sz w:val="32"/>
          <w:szCs w:val="32"/>
        </w:rPr>
      </w:pPr>
    </w:p>
    <w:p w14:paraId="73AA6F3A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6C79E9F8" w14:textId="77777777" w:rsidR="0090475B" w:rsidRPr="00434D47" w:rsidRDefault="0090475B" w:rsidP="0090475B">
      <w:pPr>
        <w:tabs>
          <w:tab w:val="left" w:pos="434"/>
        </w:tabs>
        <w:rPr>
          <w:rFonts w:ascii="Arial" w:hAnsi="Arial" w:cs="Arial"/>
          <w:b/>
          <w:bCs/>
          <w:sz w:val="22"/>
        </w:rPr>
      </w:pPr>
      <w:r w:rsidRPr="00434D47">
        <w:rPr>
          <w:rFonts w:ascii="Arial" w:hAnsi="Arial" w:cs="Arial"/>
          <w:b/>
          <w:sz w:val="22"/>
        </w:rPr>
        <w:t xml:space="preserve">N.B.: </w:t>
      </w:r>
      <w:proofErr w:type="spellStart"/>
      <w:r w:rsidRPr="00434D47">
        <w:rPr>
          <w:rFonts w:ascii="Arial" w:hAnsi="Arial" w:cs="Arial"/>
          <w:b/>
          <w:sz w:val="22"/>
        </w:rPr>
        <w:t>Combinanten</w:t>
      </w:r>
      <w:proofErr w:type="spellEnd"/>
      <w:r w:rsidRPr="00434D47">
        <w:rPr>
          <w:rFonts w:ascii="Arial" w:hAnsi="Arial" w:cs="Arial"/>
          <w:b/>
          <w:sz w:val="22"/>
        </w:rPr>
        <w:t xml:space="preserve"> </w:t>
      </w:r>
      <w:r w:rsidRPr="00434D47">
        <w:rPr>
          <w:rFonts w:ascii="Arial" w:hAnsi="Arial" w:cs="Arial"/>
          <w:b/>
          <w:bCs/>
          <w:sz w:val="22"/>
        </w:rPr>
        <w:t>moeten deze verklaring ook invullen en ondertekenen!</w:t>
      </w:r>
    </w:p>
    <w:p w14:paraId="1C11D07F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72786649" w14:textId="77777777" w:rsidR="00E35199" w:rsidRPr="00434D47" w:rsidRDefault="00E35199" w:rsidP="00E35199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35199" w:rsidRPr="00434D47" w14:paraId="094E8805" w14:textId="77777777" w:rsidTr="007464D0">
        <w:tc>
          <w:tcPr>
            <w:tcW w:w="4606" w:type="dxa"/>
          </w:tcPr>
          <w:p w14:paraId="0FF8E9AC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>Contractvorm</w:t>
            </w:r>
          </w:p>
        </w:tc>
        <w:tc>
          <w:tcPr>
            <w:tcW w:w="4606" w:type="dxa"/>
          </w:tcPr>
          <w:p w14:paraId="5B29155E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 xml:space="preserve">Akkoordverklaring </w:t>
            </w:r>
          </w:p>
          <w:p w14:paraId="5225A598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E35199" w:rsidRPr="00434D47" w14:paraId="0F6CDA80" w14:textId="77777777" w:rsidTr="007464D0">
        <w:tc>
          <w:tcPr>
            <w:tcW w:w="4606" w:type="dxa"/>
          </w:tcPr>
          <w:p w14:paraId="24C4EC74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Algemene </w:t>
            </w:r>
            <w:r>
              <w:rPr>
                <w:rFonts w:ascii="Arial" w:hAnsi="Arial" w:cs="Arial"/>
                <w:bCs/>
                <w:sz w:val="22"/>
              </w:rPr>
              <w:t>V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oorwaarden </w:t>
            </w:r>
          </w:p>
          <w:p w14:paraId="31AFE04E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606" w:type="dxa"/>
          </w:tcPr>
          <w:p w14:paraId="433CD2B9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</w:p>
        </w:tc>
      </w:tr>
    </w:tbl>
    <w:p w14:paraId="440C864C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2F88E4B5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1BAB817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0475B" w:rsidRPr="00434D47" w14:paraId="333CDCE4" w14:textId="77777777" w:rsidTr="00120DC3">
        <w:tc>
          <w:tcPr>
            <w:tcW w:w="4606" w:type="dxa"/>
          </w:tcPr>
          <w:p w14:paraId="63351701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>Contractvorm</w:t>
            </w:r>
          </w:p>
        </w:tc>
        <w:tc>
          <w:tcPr>
            <w:tcW w:w="4606" w:type="dxa"/>
          </w:tcPr>
          <w:p w14:paraId="06C07A9A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 xml:space="preserve">Akkoordverklaring </w:t>
            </w:r>
          </w:p>
          <w:p w14:paraId="212C1561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112215F2" w14:textId="77777777" w:rsidTr="00120DC3">
        <w:tc>
          <w:tcPr>
            <w:tcW w:w="4606" w:type="dxa"/>
          </w:tcPr>
          <w:p w14:paraId="40F2E893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4606" w:type="dxa"/>
          </w:tcPr>
          <w:p w14:paraId="41D12FC3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</w:p>
        </w:tc>
      </w:tr>
    </w:tbl>
    <w:p w14:paraId="63B0B10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0C84BB75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5B181D6B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472D6843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405BCBD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5B2675CD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6D821CD3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inschrijver:</w:t>
      </w:r>
    </w:p>
    <w:p w14:paraId="3398C550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06D64EE1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669CC5C8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275C84C4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235E1764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6BB4160A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76BE7F1B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051F2A38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17A3601E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Handtekening:</w:t>
      </w:r>
    </w:p>
    <w:p w14:paraId="71AB1418" w14:textId="77777777" w:rsidR="00C6531B" w:rsidRDefault="00C6531B"/>
    <w:sectPr w:rsidR="00C6531B" w:rsidSect="00E944C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28EF" w14:textId="77777777" w:rsidR="00493891" w:rsidRDefault="00493891" w:rsidP="008526A3">
      <w:pPr>
        <w:spacing w:line="240" w:lineRule="auto"/>
      </w:pPr>
      <w:r>
        <w:separator/>
      </w:r>
    </w:p>
  </w:endnote>
  <w:endnote w:type="continuationSeparator" w:id="0">
    <w:p w14:paraId="1D00C54B" w14:textId="77777777" w:rsidR="00493891" w:rsidRDefault="00493891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53BED" w14:textId="77777777" w:rsidR="00493891" w:rsidRDefault="00493891" w:rsidP="008526A3">
      <w:pPr>
        <w:spacing w:line="240" w:lineRule="auto"/>
      </w:pPr>
      <w:r>
        <w:separator/>
      </w:r>
    </w:p>
  </w:footnote>
  <w:footnote w:type="continuationSeparator" w:id="0">
    <w:p w14:paraId="39C973FA" w14:textId="77777777" w:rsidR="00493891" w:rsidRDefault="00493891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5969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A1B7A8A" wp14:editId="5B38C2BE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3C"/>
    <w:rsid w:val="0018229D"/>
    <w:rsid w:val="00245C3C"/>
    <w:rsid w:val="004209D8"/>
    <w:rsid w:val="00493891"/>
    <w:rsid w:val="005D0C63"/>
    <w:rsid w:val="006132C8"/>
    <w:rsid w:val="007351E9"/>
    <w:rsid w:val="007A7DB9"/>
    <w:rsid w:val="008526A3"/>
    <w:rsid w:val="0090475B"/>
    <w:rsid w:val="009A6650"/>
    <w:rsid w:val="00A37793"/>
    <w:rsid w:val="00C6531B"/>
    <w:rsid w:val="00E35199"/>
    <w:rsid w:val="00E944C0"/>
    <w:rsid w:val="00E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4C45"/>
  <w15:chartTrackingRefBased/>
  <w15:docId w15:val="{228D7188-3857-468F-96EC-B171186E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Groningen%20Seaports%20NV\PROJ-P000057-Inrichting%20Oosterhorn-zuid%20-%20General\04%20Projectbureau\01%20Documenten\05%20Formulier%20instemming%20Algemene%20voorwaard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CCE70AA63AD64C83E6CA5054BDD785" ma:contentTypeVersion="136" ma:contentTypeDescription="GSP document management" ma:contentTypeScope="" ma:versionID="259e5300b53a8f8719bfd2afae858f69">
  <xsd:schema xmlns:xsd="http://www.w3.org/2001/XMLSchema" xmlns:xs="http://www.w3.org/2001/XMLSchema" xmlns:p="http://schemas.microsoft.com/office/2006/metadata/properties" xmlns:ns2="6d6fd0a0-e73e-48d2-9e16-5c80ca3c5db6" xmlns:ns3="dab44dc2-b5a8-4446-83c9-42dd0cff6682" targetNamespace="http://schemas.microsoft.com/office/2006/metadata/properties" ma:root="true" ma:fieldsID="a973674209e5e280fbaee69c851463d0" ns2:_="" ns3:_="">
    <xsd:import namespace="6d6fd0a0-e73e-48d2-9e16-5c80ca3c5db6"/>
    <xsd:import namespace="dab44dc2-b5a8-4446-83c9-42dd0cff6682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a8a89d58-a0b8-4801-aeba-10f813ccf7ce}" ma:internalName="TaxCatchAll" ma:showField="CatchAllData" ma:web="dab44dc2-b5a8-4446-83c9-42dd0cff6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a8a89d58-a0b8-4801-aeba-10f813ccf7ce}" ma:internalName="TaxCatchAllLabel" ma:readOnly="true" ma:showField="CatchAllDataLabel" ma:web="dab44dc2-b5a8-4446-83c9-42dd0cff6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44dc2-b5a8-4446-83c9-42dd0cff6682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P000057 Inrichting Oosterhorn-zuid</TermName>
          <TermId xmlns="http://schemas.microsoft.com/office/infopath/2007/PartnerControls">912262f2-2b22-4e99-9e80-715adef2ef5d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BestekNr xmlns="6d6fd0a0-e73e-48d2-9e16-5c80ca3c5db6" xsi:nil="true"/>
    <Behandelaar xmlns="6d6fd0a0-e73e-48d2-9e16-5c80ca3c5db6">
      <UserInfo>
        <DisplayName/>
        <AccountId xsi:nil="true"/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14</Value>
      <Value>1</Value>
      <Value>7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instemming met Algemene Voorwaarden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dab44dc2-b5a8-4446-83c9-42dd0cff6682">4ZWWSXYWEEH7-617524860-202</_dlc_DocId>
    <_dlc_DocIdUrl xmlns="dab44dc2-b5a8-4446-83c9-42dd0cff6682">
      <Url>https://groningenseaportsnv.sharepoint.com/sites/PROJ-P000057-InrichtingOosterhorn-zuid/_layouts/15/DocIdRedir.aspx?ID=4ZWWSXYWEEH7-617524860-202</Url>
      <Description>4ZWWSXYWEEH7-617524860-202</Description>
    </_dlc_DocIdUrl>
    <_dlc_DocIdPersistId xmlns="dab44dc2-b5a8-4446-83c9-42dd0cff6682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EF56EAE5-409F-43E2-9A28-F04F1FD43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dab44dc2-b5a8-4446-83c9-42dd0cff6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dab44dc2-b5a8-4446-83c9-42dd0cff6682"/>
  </ds:schemaRefs>
</ds:datastoreItem>
</file>

<file path=customXml/itemProps3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BD7E6B-A1CC-4B97-9853-8DADE35A47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898E08-BBE0-4DB7-941C-B836C8A62D6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 Formulier instemming Algemene voorwaarden</Template>
  <TotalTime>0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4</cp:revision>
  <dcterms:created xsi:type="dcterms:W3CDTF">2022-05-04T11:55:00Z</dcterms:created>
  <dcterms:modified xsi:type="dcterms:W3CDTF">2022-05-04T11:57:00Z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0x01010046863A5F6222EC49ADE4F34D059DEE7E0023CCE70AA63AD64C83E6CA5054BDD785</vt:lpwstr>
  </property>
  <property fmtid="{D5CDD505-2E9C-101B-9397-08002B2CF9AE}" pid="3" name="_dlc_DocIdItemGuid">
    <vt:lpwstr>5098d432-7c20-4871-80a8-5fcd5be3e641</vt:lpwstr>
  </property>
  <property fmtid="{D5CDD505-2E9C-101B-9397-08002B2CF9AE}" pid="4" name="Topic">
    <vt:lpwstr/>
  </property>
  <property fmtid="{D5CDD505-2E9C-101B-9397-08002B2CF9AE}" pid="5" name="DocumentSoort">
    <vt:lpwstr>14;#Formulier|c5c6b2b4-591a-4727-adeb-c84ff6225825</vt:lpwstr>
  </property>
  <property fmtid="{D5CDD505-2E9C-101B-9397-08002B2CF9AE}" pid="6" name="ProjectNr">
    <vt:lpwstr>1;#P000057 Inrichting Oosterhorn-zuid|912262f2-2b22-4e99-9e80-715adef2ef5d</vt:lpwstr>
  </property>
  <property fmtid="{D5CDD505-2E9C-101B-9397-08002B2CF9AE}" pid="7" name="AfzenderGeadresseerde">
    <vt:lpwstr>7;#Tenderned|9e8f9204-6bb4-4c6d-8b45-06eda84d4447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Order">
    <vt:r8>38500</vt:r8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ValidSignTransactionId">
    <vt:lpwstr/>
  </property>
  <property fmtid="{D5CDD505-2E9C-101B-9397-08002B2CF9AE}" pid="23" name="_SourceUrl">
    <vt:lpwstr/>
  </property>
  <property fmtid="{D5CDD505-2E9C-101B-9397-08002B2CF9AE}" pid="24" name="_SharedFileIndex">
    <vt:lpwstr/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  <property fmtid="{D5CDD505-2E9C-101B-9397-08002B2CF9AE}" pid="29" name="ValidSignStatus">
    <vt:lpwstr/>
  </property>
  <property fmtid="{D5CDD505-2E9C-101B-9397-08002B2CF9AE}" pid="30" name="MediaServiceImageTags">
    <vt:lpwstr/>
  </property>
  <property fmtid="{D5CDD505-2E9C-101B-9397-08002B2CF9AE}" pid="31" name="lcf76f155ced4ddcb4097134ff3c332f">
    <vt:lpwstr/>
  </property>
</Properties>
</file>