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D5F2" w14:textId="53CE0E0D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D963D6">
        <w:rPr>
          <w:rFonts w:ascii="Corbel" w:hAnsi="Corbel"/>
          <w:b/>
          <w:sz w:val="24"/>
          <w:szCs w:val="24"/>
        </w:rPr>
        <w:t>Bijlage Format kerncompetenties</w:t>
      </w:r>
      <w:r w:rsidR="00FE135A" w:rsidRPr="00D963D6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4756E8" w:rsidRPr="00D963D6">
        <w:rPr>
          <w:rFonts w:ascii="Corbel" w:hAnsi="Corbel"/>
          <w:b/>
          <w:sz w:val="24"/>
          <w:szCs w:val="24"/>
        </w:rPr>
        <w:t xml:space="preserve">perceel </w:t>
      </w:r>
      <w:r w:rsidR="009731C9">
        <w:rPr>
          <w:rFonts w:ascii="Corbel" w:hAnsi="Corbel"/>
          <w:b/>
          <w:sz w:val="24"/>
          <w:szCs w:val="24"/>
        </w:rPr>
        <w:t xml:space="preserve">2: Financial </w:t>
      </w:r>
      <w:r w:rsidR="00351AEB">
        <w:rPr>
          <w:rFonts w:ascii="Corbel" w:hAnsi="Corbel"/>
          <w:b/>
          <w:sz w:val="24"/>
          <w:szCs w:val="24"/>
        </w:rPr>
        <w:t>auditors</w:t>
      </w:r>
    </w:p>
    <w:p w14:paraId="6D485398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724EFBF" w14:textId="77777777" w:rsidTr="00656EDB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ABBCE48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entie</w:t>
            </w:r>
            <w:r w:rsidR="008717DD"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61E55CC6" w14:textId="5FC2B414" w:rsidR="00D155E8" w:rsidRPr="00A57DF0" w:rsidRDefault="002F676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2F676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diensten verleend bij minimaal één referentie-organisatie over een aaneengesloten termijn van minimaal 6 maanden (of langer) die bestonden uit het werven, (voor)selecteren, ter beschikking stellen en tijdelijk plaatsen van kandidaten (niet op uitzendbasis).</w:t>
            </w:r>
          </w:p>
        </w:tc>
      </w:tr>
      <w:tr w:rsidR="00D82414" w:rsidRPr="001A17B8" w14:paraId="62ED3C91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1F0E47B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1A66F8" w14:textId="0AC328E6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6C64B3B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42397CF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27CC87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23F6F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EB28303" w14:textId="77777777" w:rsidTr="00656EDB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040E6A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4DE8FA7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39EFD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A9306FE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3158F29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7614B4F" w14:textId="68C92356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191B6DB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05800A5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53BC8C4" w14:textId="79F4E6B1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1ED0F0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2E20DD7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513D6A8" w14:textId="6557639F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E30342A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5A423BD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9FF5B5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460BC9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4F5E574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7A4E0F63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F92E57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7A01DC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0A64A0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673118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73AB20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B78D0F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56EDB" w:rsidRPr="001A17B8" w14:paraId="544D6F28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78707CC9" w14:textId="742A6161" w:rsidR="00656EDB" w:rsidRPr="00702A25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</w:t>
            </w:r>
            <w:r w:rsidRPr="00BA67FF">
              <w:rPr>
                <w:rFonts w:ascii="Corbel" w:hAnsi="Corbel"/>
                <w:sz w:val="16"/>
                <w:szCs w:val="16"/>
              </w:rPr>
              <w:t>referentie-organisatie</w:t>
            </w:r>
            <w:r>
              <w:rPr>
                <w:rFonts w:ascii="Corbel" w:hAnsi="Corbel"/>
                <w:sz w:val="16"/>
                <w:szCs w:val="16"/>
              </w:rPr>
              <w:t xml:space="preserve"> over een aaneengesloten termijn van minimaal 6 maanden diensten verleend die bestonden uit het werven, (voor)selecteren, ter beschikking stellen en tijdelijk plaatsen van kandidaten (niet op uitzendbasis)? </w:t>
            </w:r>
          </w:p>
        </w:tc>
        <w:tc>
          <w:tcPr>
            <w:tcW w:w="3941" w:type="dxa"/>
            <w:shd w:val="clear" w:color="auto" w:fill="auto"/>
          </w:tcPr>
          <w:p w14:paraId="0E702F92" w14:textId="77777777" w:rsidR="00656EDB" w:rsidRPr="00656EDB" w:rsidRDefault="00D11352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656ED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656EDB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0DDB3F5" w14:textId="61E04B89" w:rsidR="00656EDB" w:rsidRPr="001A17B8" w:rsidRDefault="00D11352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656ED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656EDB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45776C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5776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5776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45776C">
              <w:rPr>
                <w:rFonts w:ascii="Corbel" w:eastAsia="MS Gothic" w:hAnsi="Corbel"/>
                <w:sz w:val="16"/>
                <w:szCs w:val="16"/>
              </w:rPr>
              <w:t>.</w:t>
            </w:r>
          </w:p>
        </w:tc>
      </w:tr>
      <w:tr w:rsidR="00656EDB" w:rsidRPr="001A17B8" w14:paraId="005BD8BD" w14:textId="77777777" w:rsidTr="00656EDB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9077D91" w14:textId="6F74013E" w:rsidR="00656EDB" w:rsidRPr="0092316F" w:rsidRDefault="00656EDB" w:rsidP="00656ED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 w:rsidR="00821098">
              <w:rPr>
                <w:rFonts w:ascii="Corbel" w:hAnsi="Corbel"/>
                <w:sz w:val="16"/>
                <w:szCs w:val="16"/>
              </w:rPr>
              <w:t xml:space="preserve"> </w:t>
            </w:r>
            <w:r w:rsidR="00821098" w:rsidRPr="00821098">
              <w:rPr>
                <w:rFonts w:ascii="Corbel" w:hAnsi="Corbel"/>
                <w:sz w:val="16"/>
                <w:szCs w:val="16"/>
                <w:u w:val="single"/>
              </w:rPr>
              <w:t>Dit betekent bij kerncompetentie 1 dat de looptijd van 6 maanden wel voltooid dient te zijn en deze geheel of gedeeltelijk in vorenbedoelde 36 maanden moeten vallen</w:t>
            </w:r>
          </w:p>
        </w:tc>
        <w:tc>
          <w:tcPr>
            <w:tcW w:w="3941" w:type="dxa"/>
            <w:shd w:val="clear" w:color="auto" w:fill="auto"/>
          </w:tcPr>
          <w:p w14:paraId="3F68EEAE" w14:textId="77777777" w:rsidR="00656EDB" w:rsidRPr="0092316F" w:rsidRDefault="00D11352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7995C3B" w14:textId="1B93F2A5" w:rsidR="00656EDB" w:rsidRPr="0092316F" w:rsidRDefault="00D11352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56EDB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656EDB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174272B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0F4708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24D067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56EDB" w:rsidRPr="001A17B8" w14:paraId="2C03E6DC" w14:textId="77777777" w:rsidTr="00656EDB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5E966B8D" w14:textId="77777777" w:rsidR="00656EDB" w:rsidRPr="001A17B8" w:rsidRDefault="00656EDB" w:rsidP="00656ED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BA8F676" w14:textId="77777777" w:rsidR="00656EDB" w:rsidRPr="00376FA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56EDB" w:rsidRPr="001A17B8" w14:paraId="4CD025C5" w14:textId="77777777" w:rsidTr="00656EDB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2CBC3F2B" w14:textId="77777777" w:rsidR="00656EDB" w:rsidRPr="001A17B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656EDB" w:rsidRPr="001A17B8" w14:paraId="03400C02" w14:textId="77777777" w:rsidTr="00656EDB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845C58A" w14:textId="7F127545" w:rsidR="00656EDB" w:rsidRPr="001A17B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57B82A34" w14:textId="77777777" w:rsidR="00656EDB" w:rsidRPr="001A17B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F37FC62" w14:textId="77777777" w:rsidR="00656EDB" w:rsidRPr="00376FA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1DA203B" w14:textId="77777777" w:rsidR="00656EDB" w:rsidRPr="0092316F" w:rsidRDefault="00D11352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8134F1A" w14:textId="0229E071" w:rsidR="00656EDB" w:rsidRPr="001A17B8" w:rsidRDefault="00D11352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56EDB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656EDB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37CE5FDA" w14:textId="77777777" w:rsidR="00656EDB" w:rsidRPr="001A17B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B196C16" w14:textId="53BCF45A" w:rsidR="0045776C" w:rsidRDefault="0045776C" w:rsidP="007650B2">
      <w:pPr>
        <w:spacing w:after="200" w:line="276" w:lineRule="auto"/>
      </w:pPr>
    </w:p>
    <w:p w14:paraId="12F7009B" w14:textId="77777777" w:rsidR="0045776C" w:rsidRDefault="0045776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45776C" w:rsidRPr="00CF3901" w14:paraId="561C6381" w14:textId="77777777" w:rsidTr="00AC0A39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E1B9D5C" w14:textId="6ADCD412" w:rsidR="0045776C" w:rsidRPr="00A57DF0" w:rsidRDefault="0045776C" w:rsidP="0001752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4521EAB" w14:textId="1ADFB121" w:rsidR="00867CE8" w:rsidRDefault="00BC780F" w:rsidP="00867CE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C780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voorzien in een succesvolle plaatsing van minimaal 2 zzp’ers of 2 kandidaten die niet in dienst van de eigen organisatie van Inschrijver waren. Inschrijver heeft voorzien in de administratieve afhandeling en het beheersen van financiële en juridische risico’s.</w:t>
            </w:r>
          </w:p>
          <w:p w14:paraId="5FB3159D" w14:textId="77777777" w:rsidR="00BC780F" w:rsidRPr="00867CE8" w:rsidRDefault="00BC780F" w:rsidP="00867CE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470CAAE" w14:textId="3D5D59F2" w:rsidR="00635459" w:rsidRPr="00D11352" w:rsidRDefault="00635459" w:rsidP="00D11352">
            <w:pPr>
              <w:spacing w:line="276" w:lineRule="auto"/>
              <w:jc w:val="both"/>
              <w:rPr>
                <w:bCs/>
                <w:szCs w:val="18"/>
              </w:rPr>
            </w:pPr>
            <w:r w:rsidRPr="00524CD5">
              <w:rPr>
                <w:rFonts w:ascii="Corbel" w:hAnsi="Corbel"/>
                <w:bCs/>
                <w:color w:val="FF0000"/>
                <w:sz w:val="16"/>
                <w:szCs w:val="16"/>
              </w:rPr>
              <w:t xml:space="preserve">Let op: 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kandidaten hoeven niet bij dezelfde referentie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organisatie te zijn geplaatst.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het meerdere referentie-organisaties betreft, max. 2, dan dienen deze afzonderlijk als referentie overlegd te worden en dient onderstaand formulier te worden gekopieerd, ingevuld en bijgevoegd.</w:t>
            </w:r>
          </w:p>
        </w:tc>
      </w:tr>
      <w:tr w:rsidR="0045776C" w:rsidRPr="001A17B8" w14:paraId="6A957635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A223417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D35233C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4DDF2B7B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2E4BF0D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C820980" w14:textId="77777777" w:rsidR="0045776C" w:rsidRPr="001E36FF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3B33AAF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66B3A520" w14:textId="77777777" w:rsidTr="00AC0A39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593FAB5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905B03F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A472719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08BFABE0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4D29B9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A69C1B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7022D4B3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3C3171CA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E71BD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2EE7DA2B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346C494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CF00475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3066CAC3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FA9700D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23C60B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1562219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04A3B340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727D5EB9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4EA7CEC6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B46D9B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DD8776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FB67EB5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27B75A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9B1CA1F" w14:textId="77777777" w:rsidR="0045776C" w:rsidRPr="00376FA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216DAD1A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7204344" w14:textId="0DBD0918" w:rsidR="0045776C" w:rsidRPr="00702A25" w:rsidRDefault="009F43E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 xml:space="preserve">Hoeveel kandidaten heeft u bij de referentie-organisatie </w:t>
            </w:r>
            <w:r>
              <w:rPr>
                <w:rFonts w:ascii="Corbel" w:hAnsi="Corbel"/>
                <w:sz w:val="16"/>
                <w:szCs w:val="16"/>
              </w:rPr>
              <w:t>succesvol geplaatst?</w:t>
            </w:r>
          </w:p>
        </w:tc>
        <w:tc>
          <w:tcPr>
            <w:tcW w:w="3941" w:type="dxa"/>
            <w:shd w:val="clear" w:color="auto" w:fill="auto"/>
          </w:tcPr>
          <w:p w14:paraId="15C37BBF" w14:textId="3E5D742A" w:rsidR="009F43EE" w:rsidRPr="002825DA" w:rsidRDefault="009F43EE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kandida(a)t(en) is/zijn succesvol geplaatst.</w:t>
            </w:r>
          </w:p>
          <w:p w14:paraId="533B3504" w14:textId="10086B5D" w:rsidR="0045776C" w:rsidRPr="001A17B8" w:rsidRDefault="0045776C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F43EE" w:rsidRPr="001A17B8" w14:paraId="5485A98E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31AA0E1" w14:textId="0D3614CF" w:rsidR="009F43EE" w:rsidRPr="00A85EF3" w:rsidRDefault="009F43E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>Wa</w:t>
            </w:r>
            <w:r>
              <w:rPr>
                <w:rFonts w:ascii="Corbel" w:hAnsi="Corbel"/>
                <w:sz w:val="16"/>
                <w:szCs w:val="16"/>
              </w:rPr>
              <w:t>(s)(</w:t>
            </w:r>
            <w:r w:rsidRPr="00DB2583">
              <w:rPr>
                <w:rFonts w:ascii="Corbel" w:hAnsi="Corbel"/>
                <w:sz w:val="16"/>
                <w:szCs w:val="16"/>
              </w:rPr>
              <w:t>ren</w:t>
            </w:r>
            <w:r>
              <w:rPr>
                <w:rFonts w:ascii="Corbel" w:hAnsi="Corbel"/>
                <w:sz w:val="16"/>
                <w:szCs w:val="16"/>
              </w:rPr>
              <w:t xml:space="preserve">) de </w:t>
            </w:r>
            <w:r>
              <w:rPr>
                <w:rFonts w:ascii="Corbel" w:eastAsia="MS Gothic" w:hAnsi="Corbel"/>
                <w:sz w:val="16"/>
                <w:szCs w:val="16"/>
              </w:rPr>
              <w:t>kandida(a)t(en)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85EF3">
              <w:rPr>
                <w:rFonts w:ascii="Corbel" w:eastAsia="MS Gothic" w:hAnsi="Corbel"/>
                <w:sz w:val="16"/>
                <w:szCs w:val="16"/>
                <w:u w:val="single"/>
              </w:rPr>
              <w:t>niet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in dienst </w:t>
            </w:r>
            <w:r w:rsidR="002239C0">
              <w:rPr>
                <w:rFonts w:ascii="Corbel" w:eastAsia="MS Gothic" w:hAnsi="Corbel"/>
                <w:sz w:val="16"/>
                <w:szCs w:val="16"/>
              </w:rPr>
              <w:t>van uw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organisatie of zzp’er? </w:t>
            </w:r>
          </w:p>
        </w:tc>
        <w:tc>
          <w:tcPr>
            <w:tcW w:w="3941" w:type="dxa"/>
            <w:shd w:val="clear" w:color="auto" w:fill="auto"/>
          </w:tcPr>
          <w:p w14:paraId="77AFB396" w14:textId="48E638BD" w:rsidR="009F43EE" w:rsidRPr="00BA67FF" w:rsidRDefault="00D11352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1070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3EE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43EE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proofErr w:type="gramStart"/>
            <w:r w:rsidR="008D0AC3" w:rsidRPr="008D0AC3">
              <w:rPr>
                <w:rFonts w:ascii="Corbel" w:eastAsia="MS Gothic" w:hAnsi="Corbel"/>
                <w:sz w:val="16"/>
                <w:szCs w:val="16"/>
                <w:highlight w:val="lightGray"/>
              </w:rPr>
              <w:t>zzp’er /</w:t>
            </w:r>
            <w:proofErr w:type="gramEnd"/>
            <w:r w:rsidR="008D0AC3" w:rsidRPr="008D0AC3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in dienst van &lt;…&gt;</w:t>
            </w:r>
          </w:p>
          <w:p w14:paraId="2F9A7BA1" w14:textId="2B934DD7" w:rsidR="009F43EE" w:rsidRPr="00A85EF3" w:rsidRDefault="00D11352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42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3EE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43EE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F43EE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8D0AC3" w:rsidRPr="001A17B8" w14:paraId="06966B51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C57D2C8" w14:textId="57949034" w:rsidR="008D0AC3" w:rsidRPr="00DB2583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 xml:space="preserve">Heeft </w:t>
            </w:r>
            <w:r>
              <w:rPr>
                <w:rFonts w:ascii="Corbel" w:hAnsi="Corbel"/>
                <w:sz w:val="16"/>
                <w:szCs w:val="16"/>
              </w:rPr>
              <w:t>u</w:t>
            </w:r>
            <w:r w:rsidRPr="00DB2583">
              <w:rPr>
                <w:rFonts w:ascii="Corbel" w:hAnsi="Corbel"/>
                <w:sz w:val="16"/>
                <w:szCs w:val="16"/>
              </w:rPr>
              <w:t xml:space="preserve"> bij het plaatsen van deze kandida(a)t(en) </w:t>
            </w:r>
            <w:proofErr w:type="gramStart"/>
            <w:r w:rsidRPr="00DB2583">
              <w:rPr>
                <w:rFonts w:ascii="Corbel" w:hAnsi="Corbel"/>
                <w:sz w:val="16"/>
                <w:szCs w:val="16"/>
              </w:rPr>
              <w:t>tevens</w:t>
            </w:r>
            <w:proofErr w:type="gramEnd"/>
            <w:r w:rsidRPr="00DB2583">
              <w:rPr>
                <w:rFonts w:ascii="Corbel" w:hAnsi="Corbel"/>
                <w:sz w:val="16"/>
                <w:szCs w:val="16"/>
              </w:rPr>
              <w:t xml:space="preserve"> voorzien in de administratieve afhandeling en het beheersen van financiële en juridische risico’s?</w:t>
            </w:r>
          </w:p>
        </w:tc>
        <w:tc>
          <w:tcPr>
            <w:tcW w:w="3941" w:type="dxa"/>
            <w:shd w:val="clear" w:color="auto" w:fill="auto"/>
          </w:tcPr>
          <w:p w14:paraId="0CD21BE9" w14:textId="77777777" w:rsidR="008D0AC3" w:rsidRPr="00BA67FF" w:rsidRDefault="00D11352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1185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38579B5" w14:textId="77777777" w:rsidR="008D0AC3" w:rsidRPr="00BA67FF" w:rsidRDefault="00D11352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073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03E06C5" w14:textId="77777777" w:rsidR="008D0AC3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8D0AC3" w:rsidRPr="001A17B8" w14:paraId="753243F0" w14:textId="77777777" w:rsidTr="00AC0A39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6F48C978" w14:textId="45310F0C" w:rsidR="008D0AC3" w:rsidRDefault="008D0AC3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98DCF27" w14:textId="77777777" w:rsidR="003E37CE" w:rsidRDefault="003E37CE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</w:p>
          <w:p w14:paraId="07967F56" w14:textId="442D5DDD" w:rsidR="003E37CE" w:rsidRPr="003E37CE" w:rsidRDefault="003E37CE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3E37CE">
              <w:rPr>
                <w:rFonts w:ascii="Corbel" w:hAnsi="Corbel"/>
                <w:sz w:val="16"/>
                <w:szCs w:val="16"/>
                <w:u w:val="single"/>
              </w:rPr>
              <w:t>Bij kerncompetentie 2 is het moment van 'plaatsing' maatgevend, dus het moment waarop de kandidaat aangevangen is met het verrichten van werkzaamheden bij de referentie-organisatie. Dit moment dient te vallen in de periode van 36 maanden voorafgaand aan de sluitingsdatum voor het indienen van een Inschrijving.</w:t>
            </w:r>
          </w:p>
        </w:tc>
        <w:tc>
          <w:tcPr>
            <w:tcW w:w="3941" w:type="dxa"/>
            <w:shd w:val="clear" w:color="auto" w:fill="auto"/>
          </w:tcPr>
          <w:p w14:paraId="339FC542" w14:textId="77777777" w:rsidR="008D0AC3" w:rsidRPr="0092316F" w:rsidRDefault="00D11352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3049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35F459A" w14:textId="77777777" w:rsidR="008D0AC3" w:rsidRPr="0092316F" w:rsidRDefault="00D11352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0367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8D0AC3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8FDE981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FF3DB6B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3584BE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8D0AC3" w:rsidRPr="001A17B8" w14:paraId="2B0EEDE2" w14:textId="77777777" w:rsidTr="00AC0A39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24654301" w14:textId="77777777" w:rsidR="008D0AC3" w:rsidRPr="001A17B8" w:rsidRDefault="008D0AC3" w:rsidP="008D0AC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BC837BB" w14:textId="77777777" w:rsidR="008D0AC3" w:rsidRPr="00376FA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D0AC3" w:rsidRPr="001A17B8" w14:paraId="0BDFFA75" w14:textId="77777777" w:rsidTr="00AC0A39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76C8AE9F" w14:textId="77777777" w:rsidR="008D0AC3" w:rsidRPr="001A17B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D0AC3" w:rsidRPr="001A17B8" w14:paraId="4F3A4475" w14:textId="77777777" w:rsidTr="00AC0A39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A98152D" w14:textId="77777777" w:rsidR="008D0AC3" w:rsidRPr="001A17B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27711B71" w14:textId="77777777" w:rsidR="008D0AC3" w:rsidRPr="001A17B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9368B74" w14:textId="77777777" w:rsidR="008D0AC3" w:rsidRPr="00376FA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C90ACF7" w14:textId="77777777" w:rsidR="008D0AC3" w:rsidRPr="0092316F" w:rsidRDefault="00D11352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89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548790A" w14:textId="77777777" w:rsidR="008D0AC3" w:rsidRPr="001A17B8" w:rsidRDefault="00D11352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0530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8D0AC3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58585178" w14:textId="77777777" w:rsidR="008D0AC3" w:rsidRPr="001A17B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031E598" w14:textId="77777777" w:rsidR="00D76D2C" w:rsidRDefault="00D76D2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76D2C" w:rsidRPr="00CF3901" w14:paraId="5CA6154C" w14:textId="77777777" w:rsidTr="00017525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A6FA4CC" w14:textId="5A2D87C6" w:rsidR="00D76D2C" w:rsidRPr="00A57DF0" w:rsidRDefault="00D76D2C" w:rsidP="0001752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3A1D3D5" w14:textId="2026217B" w:rsidR="00403118" w:rsidRDefault="00BC4B76" w:rsidP="004031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C4B7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voorzien in een succesvolle tijdelijke plaatsing van minimaal 5 kandidaten (Financial auditors) met een HBO-opleiding of HBO-niveau of hoger. </w:t>
            </w:r>
          </w:p>
          <w:p w14:paraId="7DC20B78" w14:textId="77777777" w:rsidR="00BC4B76" w:rsidRPr="00403118" w:rsidRDefault="00BC4B76" w:rsidP="004031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7B8FF48F" w14:textId="79B3F4E6" w:rsidR="00D76D2C" w:rsidRPr="00D11352" w:rsidRDefault="00D76D2C" w:rsidP="00D11352">
            <w:pPr>
              <w:spacing w:line="276" w:lineRule="auto"/>
              <w:jc w:val="both"/>
              <w:rPr>
                <w:bCs/>
                <w:szCs w:val="18"/>
              </w:rPr>
            </w:pPr>
            <w:r w:rsidRPr="00524CD5">
              <w:rPr>
                <w:rFonts w:ascii="Corbel" w:hAnsi="Corbel"/>
                <w:bCs/>
                <w:color w:val="FF0000"/>
                <w:sz w:val="16"/>
                <w:szCs w:val="16"/>
              </w:rPr>
              <w:t xml:space="preserve">Let op: 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kandidaten hoeven niet bij dezelfde referentie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organisatie te zijn geplaatst.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het meerdere referentie-organisaties betreft, max. </w:t>
            </w:r>
            <w:r w:rsidR="00BC4B7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5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 dan dienen deze afzonderlijk als referentie overlegd te worden en dient onderstaand formulier te worden gekopieerd, ingevuld en bijgevoegd.</w:t>
            </w:r>
          </w:p>
        </w:tc>
      </w:tr>
      <w:tr w:rsidR="00D76D2C" w:rsidRPr="001A17B8" w14:paraId="268AA0C5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6A8BEE7B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548D7C7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5150D287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F46773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D59388D" w14:textId="77777777" w:rsidR="00D76D2C" w:rsidRPr="001E36F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DB4773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625D1851" w14:textId="77777777" w:rsidTr="00017525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4A97763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455CB7D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A6C2891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78605ED2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87ACCDE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A123AA4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0222E85D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42295C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DD9A885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2DBBD4E1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1038D66F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871EF7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6F49AD89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19E28BF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32130FE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B615012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32958831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7893494B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456FAB12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02AFDF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21F226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538A7A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428AA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FC8BA07" w14:textId="77777777" w:rsidR="00D76D2C" w:rsidRPr="00376FA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739C8790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D969DFD" w14:textId="5CD62F06" w:rsidR="00D76D2C" w:rsidRPr="00702A25" w:rsidRDefault="00D76D2C" w:rsidP="00C205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>Hoeveel kandidaten</w:t>
            </w:r>
            <w:r w:rsidR="002D744F">
              <w:rPr>
                <w:rFonts w:ascii="Corbel" w:hAnsi="Corbel"/>
                <w:sz w:val="16"/>
                <w:szCs w:val="16"/>
              </w:rPr>
              <w:t xml:space="preserve"> </w:t>
            </w:r>
            <w:r w:rsidR="00BC4B76">
              <w:rPr>
                <w:rFonts w:ascii="Corbel" w:hAnsi="Corbel"/>
                <w:sz w:val="16"/>
                <w:szCs w:val="16"/>
              </w:rPr>
              <w:t>(</w:t>
            </w:r>
            <w:r w:rsidR="00BC4B76" w:rsidRPr="00BC4B76">
              <w:rPr>
                <w:rFonts w:ascii="Corbel" w:hAnsi="Corbel"/>
                <w:sz w:val="16"/>
                <w:szCs w:val="16"/>
              </w:rPr>
              <w:t>Financial auditors</w:t>
            </w:r>
            <w:r w:rsidR="00BC4B76">
              <w:rPr>
                <w:rFonts w:ascii="Corbel" w:hAnsi="Corbel"/>
                <w:sz w:val="16"/>
                <w:szCs w:val="16"/>
              </w:rPr>
              <w:t>)</w:t>
            </w:r>
            <w:r w:rsidR="00BC4B76" w:rsidRPr="00BC4B76">
              <w:rPr>
                <w:rFonts w:ascii="Corbel" w:hAnsi="Corbel"/>
                <w:sz w:val="16"/>
                <w:szCs w:val="16"/>
              </w:rPr>
              <w:t xml:space="preserve"> </w:t>
            </w:r>
            <w:r w:rsidR="002D744F" w:rsidRPr="002D744F">
              <w:rPr>
                <w:rFonts w:ascii="Corbel" w:hAnsi="Corbel"/>
                <w:sz w:val="16"/>
                <w:szCs w:val="16"/>
              </w:rPr>
              <w:t>met een HBO-opleiding of HBO-niveau of hoge</w:t>
            </w:r>
            <w:r w:rsidR="00C205E7">
              <w:rPr>
                <w:rFonts w:ascii="Corbel" w:hAnsi="Corbel"/>
                <w:sz w:val="16"/>
                <w:szCs w:val="16"/>
              </w:rPr>
              <w:t xml:space="preserve">r </w:t>
            </w:r>
            <w:r w:rsidRPr="00DB2583"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>
              <w:rPr>
                <w:rFonts w:ascii="Corbel" w:hAnsi="Corbel"/>
                <w:sz w:val="16"/>
                <w:szCs w:val="16"/>
              </w:rPr>
              <w:t>succesvol geplaatst?</w:t>
            </w:r>
          </w:p>
        </w:tc>
        <w:tc>
          <w:tcPr>
            <w:tcW w:w="3941" w:type="dxa"/>
            <w:shd w:val="clear" w:color="auto" w:fill="auto"/>
          </w:tcPr>
          <w:p w14:paraId="0637B2C1" w14:textId="58A2CE4A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kandida(a)t(en) is/zijn succesvol geplaatst</w:t>
            </w:r>
            <w:r w:rsidR="005F4F0A">
              <w:rPr>
                <w:rFonts w:ascii="Corbel" w:eastAsia="MS Gothic" w:hAnsi="Corbel"/>
                <w:sz w:val="16"/>
                <w:szCs w:val="16"/>
              </w:rPr>
              <w:t>:</w:t>
            </w:r>
          </w:p>
          <w:p w14:paraId="7C4A9A0A" w14:textId="77777777" w:rsidR="005F4F0A" w:rsidRDefault="005F4F0A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00FCB22D" w14:textId="77777777" w:rsidR="005F4F0A" w:rsidRPr="007D2E96" w:rsidRDefault="005F4F0A" w:rsidP="005F4F0A">
            <w:pPr>
              <w:pStyle w:val="Lijstaline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&lt;functie kandidaat&gt;</w:t>
            </w:r>
            <w:r w:rsidRPr="007D2E96"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&lt;opleidingsniveau&gt;</w:t>
            </w:r>
          </w:p>
          <w:p w14:paraId="794C2A35" w14:textId="77777777" w:rsidR="005F4F0A" w:rsidRDefault="005F4F0A" w:rsidP="005F4F0A">
            <w:pPr>
              <w:pStyle w:val="Lijstaline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&lt;functie kandidaat&gt;</w:t>
            </w:r>
            <w:r w:rsidRPr="007D2E96"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&lt;opleidingsniveau&gt;</w:t>
            </w:r>
          </w:p>
          <w:p w14:paraId="79FC267E" w14:textId="77777777" w:rsidR="005F4F0A" w:rsidRDefault="005F4F0A" w:rsidP="005F4F0A">
            <w:pPr>
              <w:pStyle w:val="Lijstaline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&lt;functie kandidaat&gt;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&lt;opleidingsniveau&gt;</w:t>
            </w:r>
          </w:p>
          <w:p w14:paraId="21D1404D" w14:textId="2C72615B" w:rsidR="00D76D2C" w:rsidRPr="001A17B8" w:rsidRDefault="005F4F0A" w:rsidP="005F4F0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etc.</w:t>
            </w:r>
          </w:p>
        </w:tc>
      </w:tr>
      <w:tr w:rsidR="00D76D2C" w:rsidRPr="001A17B8" w14:paraId="44680002" w14:textId="77777777" w:rsidTr="00017525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BEC0DD5" w14:textId="77777777" w:rsidR="00D76D2C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9DB93A6" w14:textId="77777777" w:rsidR="00D76D2C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</w:p>
          <w:p w14:paraId="37BC1707" w14:textId="0607B6C1" w:rsidR="00D76D2C" w:rsidRPr="003E37CE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3E37CE">
              <w:rPr>
                <w:rFonts w:ascii="Corbel" w:hAnsi="Corbel"/>
                <w:sz w:val="16"/>
                <w:szCs w:val="16"/>
                <w:u w:val="single"/>
              </w:rPr>
              <w:t xml:space="preserve">Bij kerncompetentie </w:t>
            </w:r>
            <w:r w:rsidR="001D45DF">
              <w:rPr>
                <w:rFonts w:ascii="Corbel" w:hAnsi="Corbel"/>
                <w:sz w:val="16"/>
                <w:szCs w:val="16"/>
                <w:u w:val="single"/>
              </w:rPr>
              <w:t>3</w:t>
            </w:r>
            <w:r w:rsidRPr="003E37CE">
              <w:rPr>
                <w:rFonts w:ascii="Corbel" w:hAnsi="Corbel"/>
                <w:sz w:val="16"/>
                <w:szCs w:val="16"/>
                <w:u w:val="single"/>
              </w:rPr>
              <w:t xml:space="preserve"> is het moment van 'plaatsing' maatgevend, dus het moment waarop de kandidaat aangevangen is met het verrichten van werkzaamheden bij de referentie-organisatie. Dit moment dient te vallen in de periode van 36 maanden voorafgaand aan de sluitingsdatum voor het indienen van een Inschrijving.</w:t>
            </w:r>
          </w:p>
        </w:tc>
        <w:tc>
          <w:tcPr>
            <w:tcW w:w="3941" w:type="dxa"/>
            <w:shd w:val="clear" w:color="auto" w:fill="auto"/>
          </w:tcPr>
          <w:p w14:paraId="45CC4B92" w14:textId="77777777" w:rsidR="00D76D2C" w:rsidRPr="0092316F" w:rsidRDefault="00D11352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6662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97C0CAF" w14:textId="77777777" w:rsidR="00D76D2C" w:rsidRPr="0092316F" w:rsidRDefault="00D11352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4048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76D2C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D76D2C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6FF7DF3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8FAE18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1687E3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76D2C" w:rsidRPr="001A17B8" w14:paraId="7387A3FE" w14:textId="77777777" w:rsidTr="00017525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64D536D3" w14:textId="77777777" w:rsidR="00D76D2C" w:rsidRPr="001A17B8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2A51E48" w14:textId="77777777" w:rsidR="00D76D2C" w:rsidRPr="00376FA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05D3B13A" w14:textId="77777777" w:rsidTr="00017525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35AB406F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D76D2C" w:rsidRPr="001A17B8" w14:paraId="2B6EF414" w14:textId="77777777" w:rsidTr="00017525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542BBD0" w14:textId="77777777" w:rsidR="00D76D2C" w:rsidRPr="001A17B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0C2BE7D1" w14:textId="77777777" w:rsidR="00D76D2C" w:rsidRPr="001A17B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B68FAD2" w14:textId="77777777" w:rsidR="00D76D2C" w:rsidRPr="00376FA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56AFF1D" w14:textId="77777777" w:rsidR="00D76D2C" w:rsidRPr="0092316F" w:rsidRDefault="00D11352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0053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4C9D78D" w14:textId="77777777" w:rsidR="00D76D2C" w:rsidRPr="001A17B8" w:rsidRDefault="00D11352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9419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76D2C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D76D2C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4E5EF1CC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2C43B65" w14:textId="77777777" w:rsidR="00287178" w:rsidRDefault="00287178" w:rsidP="007650B2">
      <w:pPr>
        <w:spacing w:after="200" w:line="276" w:lineRule="auto"/>
      </w:pPr>
    </w:p>
    <w:sectPr w:rsidR="00287178" w:rsidSect="003E37CE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9C45" w14:textId="77777777" w:rsidR="00FD066E" w:rsidRDefault="00FD066E" w:rsidP="00A57DF0">
      <w:pPr>
        <w:spacing w:line="240" w:lineRule="auto"/>
      </w:pPr>
      <w:r>
        <w:separator/>
      </w:r>
    </w:p>
  </w:endnote>
  <w:endnote w:type="continuationSeparator" w:id="0">
    <w:p w14:paraId="3DAF3210" w14:textId="77777777" w:rsidR="00FD066E" w:rsidRDefault="00FD066E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F4CEE3F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55CC16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54CA" w14:textId="77777777" w:rsidR="00FD066E" w:rsidRDefault="00FD066E" w:rsidP="00A57DF0">
      <w:pPr>
        <w:spacing w:line="240" w:lineRule="auto"/>
      </w:pPr>
      <w:r>
        <w:separator/>
      </w:r>
    </w:p>
  </w:footnote>
  <w:footnote w:type="continuationSeparator" w:id="0">
    <w:p w14:paraId="4B3D7983" w14:textId="77777777" w:rsidR="00FD066E" w:rsidRDefault="00FD066E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F7A3A"/>
    <w:multiLevelType w:val="hybridMultilevel"/>
    <w:tmpl w:val="E6226B00"/>
    <w:lvl w:ilvl="0" w:tplc="0C08C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326098">
    <w:abstractNumId w:val="0"/>
  </w:num>
  <w:num w:numId="2" w16cid:durableId="1850021413">
    <w:abstractNumId w:val="2"/>
  </w:num>
  <w:num w:numId="3" w16cid:durableId="179282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7145"/>
    <w:rsid w:val="000038D2"/>
    <w:rsid w:val="000438E2"/>
    <w:rsid w:val="000451D5"/>
    <w:rsid w:val="00064E11"/>
    <w:rsid w:val="00070F31"/>
    <w:rsid w:val="00087AF2"/>
    <w:rsid w:val="000A5C56"/>
    <w:rsid w:val="00100A15"/>
    <w:rsid w:val="00125F21"/>
    <w:rsid w:val="001549AD"/>
    <w:rsid w:val="001D45DF"/>
    <w:rsid w:val="001E36FF"/>
    <w:rsid w:val="002042D7"/>
    <w:rsid w:val="00223698"/>
    <w:rsid w:val="002239C0"/>
    <w:rsid w:val="00287178"/>
    <w:rsid w:val="002B063D"/>
    <w:rsid w:val="002D744F"/>
    <w:rsid w:val="002F6761"/>
    <w:rsid w:val="003265BB"/>
    <w:rsid w:val="00351AEB"/>
    <w:rsid w:val="00376002"/>
    <w:rsid w:val="00376FA8"/>
    <w:rsid w:val="003E37CE"/>
    <w:rsid w:val="00403118"/>
    <w:rsid w:val="004045F0"/>
    <w:rsid w:val="0045776C"/>
    <w:rsid w:val="004756E8"/>
    <w:rsid w:val="00520270"/>
    <w:rsid w:val="00554041"/>
    <w:rsid w:val="00596E56"/>
    <w:rsid w:val="005F4F0A"/>
    <w:rsid w:val="00632837"/>
    <w:rsid w:val="00635459"/>
    <w:rsid w:val="00656EDB"/>
    <w:rsid w:val="00682BD2"/>
    <w:rsid w:val="00702A25"/>
    <w:rsid w:val="007650B2"/>
    <w:rsid w:val="007B2A9F"/>
    <w:rsid w:val="00821098"/>
    <w:rsid w:val="00867CE8"/>
    <w:rsid w:val="008717DD"/>
    <w:rsid w:val="008A5C68"/>
    <w:rsid w:val="008D0AC3"/>
    <w:rsid w:val="00904410"/>
    <w:rsid w:val="0092316F"/>
    <w:rsid w:val="009731C9"/>
    <w:rsid w:val="00977145"/>
    <w:rsid w:val="009F43EE"/>
    <w:rsid w:val="00A57DF0"/>
    <w:rsid w:val="00A85EF3"/>
    <w:rsid w:val="00AC0A39"/>
    <w:rsid w:val="00BC4B76"/>
    <w:rsid w:val="00BC780F"/>
    <w:rsid w:val="00C12F22"/>
    <w:rsid w:val="00C205E7"/>
    <w:rsid w:val="00D11352"/>
    <w:rsid w:val="00D1379A"/>
    <w:rsid w:val="00D155E8"/>
    <w:rsid w:val="00D76D2C"/>
    <w:rsid w:val="00D82414"/>
    <w:rsid w:val="00D963D6"/>
    <w:rsid w:val="00E76EC8"/>
    <w:rsid w:val="00FD066E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00EDF"/>
  <w15:docId w15:val="{F9CA8464-DF78-4571-A043-4FC56807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FDEEC-B354-4354-805E-BD735E24F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23</TotalTime>
  <Pages>3</Pages>
  <Words>1231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38</cp:revision>
  <dcterms:created xsi:type="dcterms:W3CDTF">2022-05-06T08:41:00Z</dcterms:created>
  <dcterms:modified xsi:type="dcterms:W3CDTF">2022-05-30T07:55:00Z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