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2" w:rightFromText="142" w:vertAnchor="page" w:horzAnchor="page" w:tblpY="483"/>
        <w:tblOverlap w:val="never"/>
        <w:tblW w:w="119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170" w:type="dxa"/>
          <w:right w:w="0" w:type="dxa"/>
        </w:tblCellMar>
        <w:tblLook w:val="04A0" w:firstRow="1" w:lastRow="0" w:firstColumn="1" w:lastColumn="0" w:noHBand="0" w:noVBand="1"/>
      </w:tblPr>
      <w:tblGrid>
        <w:gridCol w:w="1133"/>
        <w:gridCol w:w="9638"/>
        <w:gridCol w:w="1135"/>
      </w:tblGrid>
      <w:tr w:rsidR="00B96E8D" w:rsidRPr="009D309C" w14:paraId="564CC287" w14:textId="77777777" w:rsidTr="00B96E8D">
        <w:trPr>
          <w:trHeight w:val="2268"/>
        </w:trPr>
        <w:tc>
          <w:tcPr>
            <w:tcW w:w="11906" w:type="dxa"/>
            <w:gridSpan w:val="3"/>
            <w:noWrap/>
            <w:tcMar>
              <w:top w:w="567" w:type="dxa"/>
              <w:left w:w="0" w:type="dxa"/>
              <w:right w:w="0" w:type="dxa"/>
            </w:tcMar>
          </w:tcPr>
          <w:p w14:paraId="032C51DA" w14:textId="77777777" w:rsidR="00B96E8D" w:rsidRPr="009D309C" w:rsidRDefault="00B96E8D" w:rsidP="00B96E8D">
            <w:pPr>
              <w:pStyle w:val="05Broodtekst"/>
            </w:pPr>
            <w:r>
              <w:rPr>
                <w:noProof/>
              </w:rPr>
              <mc:AlternateContent>
                <mc:Choice Requires="wpi">
                  <w:drawing>
                    <wp:anchor distT="0" distB="0" distL="114300" distR="114300" simplePos="0" relativeHeight="251658240" behindDoc="0" locked="0" layoutInCell="1" allowOverlap="1" wp14:anchorId="5CA85C4E" wp14:editId="4D5A90AF">
                      <wp:simplePos x="0" y="0"/>
                      <wp:positionH relativeFrom="column">
                        <wp:posOffset>247456</wp:posOffset>
                      </wp:positionH>
                      <wp:positionV relativeFrom="paragraph">
                        <wp:posOffset>1159630</wp:posOffset>
                      </wp:positionV>
                      <wp:extent cx="360" cy="360"/>
                      <wp:effectExtent l="38100" t="19050" r="57150" b="57150"/>
                      <wp:wrapNone/>
                      <wp:docPr id="3" name="Inkt 3"/>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371B1C3C">
                    <v:shapetype id="_x0000_t75" coordsize="21600,21600" filled="f" stroked="f" o:spt="75" o:preferrelative="t" path="m@4@5l@4@11@9@11@9@5xe" w14:anchorId="28A22893">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t 3" style="position:absolute;margin-left:18.8pt;margin-top:90.6pt;width:1.45pt;height:1.45pt;z-index:25165619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">
                      <v:imagedata o:title="" r:id="rId12"/>
                    </v:shape>
                  </w:pict>
                </mc:Fallback>
              </mc:AlternateContent>
            </w:r>
          </w:p>
        </w:tc>
      </w:tr>
      <w:tr w:rsidR="00324256" w:rsidRPr="009D309C" w14:paraId="7C432388" w14:textId="77777777" w:rsidTr="00F11498">
        <w:trPr>
          <w:trHeight w:val="1417"/>
        </w:trPr>
        <w:tc>
          <w:tcPr>
            <w:tcW w:w="1133" w:type="dxa"/>
            <w:noWrap/>
            <w:tcMar>
              <w:top w:w="142" w:type="dxa"/>
              <w:left w:w="0" w:type="dxa"/>
              <w:bottom w:w="142" w:type="dxa"/>
              <w:right w:w="0" w:type="dxa"/>
            </w:tcMar>
          </w:tcPr>
          <w:p w14:paraId="59CFA6EF" w14:textId="77777777" w:rsidR="00324256" w:rsidRDefault="00324256" w:rsidP="00B96E8D">
            <w:pPr>
              <w:pStyle w:val="05Broodtekst"/>
              <w:rPr>
                <w:lang w:val="en-US"/>
              </w:rPr>
            </w:pPr>
          </w:p>
        </w:tc>
        <w:tc>
          <w:tcPr>
            <w:tcW w:w="9638" w:type="dxa"/>
            <w:noWrap/>
            <w:tcMar>
              <w:top w:w="142" w:type="dxa"/>
              <w:left w:w="0" w:type="dxa"/>
              <w:bottom w:w="142" w:type="dxa"/>
              <w:right w:w="0" w:type="dxa"/>
            </w:tcMar>
            <w:vAlign w:val="bottom"/>
          </w:tcPr>
          <w:p w14:paraId="0E441344" w14:textId="3F6108AB" w:rsidR="00324256" w:rsidRPr="009D309C" w:rsidRDefault="00575B30" w:rsidP="00963B25">
            <w:pPr>
              <w:pStyle w:val="01KopN1alleenCover"/>
              <w:framePr w:hSpace="0" w:wrap="auto" w:vAnchor="margin" w:hAnchor="text" w:yAlign="inline"/>
              <w:suppressOverlap w:val="0"/>
              <w:jc w:val="center"/>
            </w:pPr>
            <w:bookmarkStart w:id="0" w:name="_Toc90231591"/>
            <w:r>
              <w:t>Marktconsultatie</w:t>
            </w:r>
            <w:bookmarkEnd w:id="0"/>
          </w:p>
        </w:tc>
        <w:tc>
          <w:tcPr>
            <w:tcW w:w="1135" w:type="dxa"/>
            <w:noWrap/>
            <w:tcMar>
              <w:top w:w="142" w:type="dxa"/>
              <w:left w:w="0" w:type="dxa"/>
              <w:bottom w:w="142" w:type="dxa"/>
              <w:right w:w="0" w:type="dxa"/>
            </w:tcMar>
            <w:vAlign w:val="bottom"/>
          </w:tcPr>
          <w:p w14:paraId="64A3D584" w14:textId="77777777" w:rsidR="00324256" w:rsidRPr="009D309C" w:rsidRDefault="00324256" w:rsidP="00B96E8D">
            <w:pPr>
              <w:pStyle w:val="05Broodtekst"/>
            </w:pPr>
          </w:p>
        </w:tc>
      </w:tr>
      <w:tr w:rsidR="00B96E8D" w:rsidRPr="009D309C" w14:paraId="0EDF5193" w14:textId="77777777" w:rsidTr="00F11498">
        <w:trPr>
          <w:trHeight w:val="1587"/>
        </w:trPr>
        <w:tc>
          <w:tcPr>
            <w:tcW w:w="1133" w:type="dxa"/>
            <w:noWrap/>
            <w:tcMar>
              <w:top w:w="142" w:type="dxa"/>
              <w:left w:w="0" w:type="dxa"/>
              <w:bottom w:w="142" w:type="dxa"/>
              <w:right w:w="0" w:type="dxa"/>
            </w:tcMar>
          </w:tcPr>
          <w:p w14:paraId="36B71EE7" w14:textId="77777777" w:rsidR="00B96E8D" w:rsidRPr="00B96E8D" w:rsidRDefault="00B96E8D" w:rsidP="00B96E8D">
            <w:pPr>
              <w:pStyle w:val="05Broodtekst"/>
            </w:pPr>
          </w:p>
        </w:tc>
        <w:tc>
          <w:tcPr>
            <w:tcW w:w="9638" w:type="dxa"/>
            <w:noWrap/>
            <w:tcMar>
              <w:top w:w="142" w:type="dxa"/>
              <w:left w:w="0" w:type="dxa"/>
              <w:bottom w:w="142" w:type="dxa"/>
              <w:right w:w="0" w:type="dxa"/>
            </w:tcMar>
          </w:tcPr>
          <w:p w14:paraId="32955632" w14:textId="77777777" w:rsidR="00963B25" w:rsidRDefault="00963B25" w:rsidP="007E3FB0">
            <w:pPr>
              <w:pStyle w:val="02KopN2alleenCover"/>
              <w:framePr w:hSpace="0" w:wrap="auto" w:vAnchor="margin" w:hAnchor="text" w:yAlign="inline"/>
              <w:suppressOverlap w:val="0"/>
            </w:pPr>
          </w:p>
          <w:p w14:paraId="6DF6F65C" w14:textId="1317E86A" w:rsidR="00B96E8D" w:rsidRDefault="001B6A38" w:rsidP="00963B25">
            <w:pPr>
              <w:pStyle w:val="02KopN2alleenCover"/>
              <w:framePr w:hSpace="0" w:wrap="auto" w:vAnchor="margin" w:hAnchor="text" w:yAlign="inline"/>
              <w:suppressOverlap w:val="0"/>
              <w:jc w:val="center"/>
            </w:pPr>
            <w:bookmarkStart w:id="1" w:name="_Hlk115186702"/>
            <w:r>
              <w:t xml:space="preserve">Toekomstbestendig </w:t>
            </w:r>
            <w:r w:rsidR="00963B25" w:rsidRPr="00963B25">
              <w:t xml:space="preserve">Digitaal </w:t>
            </w:r>
            <w:r w:rsidR="002D5928">
              <w:t xml:space="preserve">platform </w:t>
            </w:r>
            <w:r w:rsidR="00963B25" w:rsidRPr="00963B25">
              <w:t>Gezonde School</w:t>
            </w:r>
          </w:p>
          <w:bookmarkEnd w:id="1"/>
          <w:p w14:paraId="2A295F8F" w14:textId="28736503" w:rsidR="00223968" w:rsidRPr="00B96E8D" w:rsidRDefault="00223968" w:rsidP="00963B25">
            <w:pPr>
              <w:pStyle w:val="02KopN2alleenCover"/>
              <w:framePr w:hSpace="0" w:wrap="auto" w:vAnchor="margin" w:hAnchor="text" w:yAlign="inline"/>
              <w:suppressOverlap w:val="0"/>
              <w:jc w:val="center"/>
            </w:pPr>
          </w:p>
        </w:tc>
        <w:tc>
          <w:tcPr>
            <w:tcW w:w="1135" w:type="dxa"/>
            <w:noWrap/>
            <w:tcMar>
              <w:top w:w="142" w:type="dxa"/>
              <w:left w:w="0" w:type="dxa"/>
              <w:bottom w:w="142" w:type="dxa"/>
              <w:right w:w="0" w:type="dxa"/>
            </w:tcMar>
          </w:tcPr>
          <w:p w14:paraId="1043AA0C" w14:textId="77777777" w:rsidR="00B96E8D" w:rsidRPr="009D309C" w:rsidRDefault="00B96E8D" w:rsidP="00B96E8D">
            <w:pPr>
              <w:pStyle w:val="05Broodtekst"/>
            </w:pPr>
          </w:p>
        </w:tc>
      </w:tr>
    </w:tbl>
    <w:p w14:paraId="766E59C2" w14:textId="77777777" w:rsidR="00492EE8" w:rsidRDefault="00F11498" w:rsidP="00F11498">
      <w:pPr>
        <w:pStyle w:val="01KopN1alleenInhoudsopgave"/>
        <w:jc w:val="center"/>
      </w:pPr>
      <w:r>
        <w:rPr>
          <w:b w:val="0"/>
          <w:noProof/>
        </w:rPr>
        <w:drawing>
          <wp:inline distT="0" distB="0" distL="0" distR="0" wp14:anchorId="02B3B8C9" wp14:editId="0370E163">
            <wp:extent cx="2114028" cy="2811438"/>
            <wp:effectExtent l="0" t="0" r="0" b="825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36325" cy="2841091"/>
                    </a:xfrm>
                    <a:prstGeom prst="rect">
                      <a:avLst/>
                    </a:prstGeom>
                    <a:noFill/>
                    <a:ln>
                      <a:noFill/>
                    </a:ln>
                  </pic:spPr>
                </pic:pic>
              </a:graphicData>
            </a:graphic>
          </wp:inline>
        </w:drawing>
      </w:r>
    </w:p>
    <w:p w14:paraId="3A8381DD" w14:textId="37346B9C" w:rsidR="00E71BB5" w:rsidRDefault="00AE24C5" w:rsidP="000818BB">
      <w:pPr>
        <w:pStyle w:val="02KopN2alleenCover"/>
        <w:framePr w:hSpace="0" w:wrap="auto" w:vAnchor="margin" w:hAnchor="text" w:yAlign="inline"/>
        <w:spacing w:after="0"/>
        <w:suppressOverlap w:val="0"/>
      </w:pPr>
      <w:r>
        <w:t>Opgesteld door:</w:t>
      </w:r>
      <w:r w:rsidR="00CA18C3">
        <w:t xml:space="preserve"> </w:t>
      </w:r>
      <w:r w:rsidR="00E71BB5">
        <w:t xml:space="preserve"> </w:t>
      </w:r>
    </w:p>
    <w:p w14:paraId="76B9869D" w14:textId="136DDA2B" w:rsidR="00716B9E" w:rsidRDefault="00197029" w:rsidP="000818BB">
      <w:pPr>
        <w:pStyle w:val="02KopN2alleenCover"/>
        <w:framePr w:hSpace="0" w:wrap="auto" w:vAnchor="margin" w:hAnchor="text" w:yAlign="inline"/>
        <w:spacing w:after="0"/>
        <w:suppressOverlap w:val="0"/>
      </w:pPr>
      <w:r>
        <w:t xml:space="preserve">Thea Aartsma, Huub van der Linden, Jozeph </w:t>
      </w:r>
      <w:r w:rsidR="00460D1B">
        <w:t xml:space="preserve">Verbon, </w:t>
      </w:r>
      <w:r>
        <w:t>Marjolein Biermans</w:t>
      </w:r>
      <w:r w:rsidR="00460D1B">
        <w:t xml:space="preserve"> - </w:t>
      </w:r>
      <w:r w:rsidR="00E71BB5">
        <w:t>GGD GHOR Nederland</w:t>
      </w:r>
      <w:r w:rsidR="009B1234">
        <w:t xml:space="preserve">  </w:t>
      </w:r>
      <w:r w:rsidR="009B1234">
        <w:rPr>
          <w:rFonts w:ascii="Arial" w:hAnsi="Arial" w:cs="Arial"/>
          <w:color w:val="000000"/>
          <w:sz w:val="20"/>
          <w:szCs w:val="20"/>
          <w:shd w:val="clear" w:color="auto" w:fill="FFFFFF"/>
        </w:rPr>
        <w:br/>
      </w:r>
    </w:p>
    <w:p w14:paraId="2044A376" w14:textId="0DA8B586" w:rsidR="000818BB" w:rsidRDefault="00492EE8" w:rsidP="00AE24C5">
      <w:pPr>
        <w:pStyle w:val="02KopN2alleenCover"/>
        <w:framePr w:hSpace="0" w:wrap="auto" w:vAnchor="margin" w:hAnchor="text" w:yAlign="inline"/>
        <w:suppressOverlap w:val="0"/>
      </w:pPr>
      <w:r>
        <w:rPr>
          <w:b w:val="0"/>
          <w:noProof/>
        </w:rPr>
        <w:drawing>
          <wp:anchor distT="0" distB="0" distL="114300" distR="114300" simplePos="0" relativeHeight="251658242" behindDoc="1" locked="0" layoutInCell="1" allowOverlap="1" wp14:anchorId="22D188E2" wp14:editId="2AFD5E31">
            <wp:simplePos x="0" y="0"/>
            <wp:positionH relativeFrom="column">
              <wp:posOffset>4868043</wp:posOffset>
            </wp:positionH>
            <wp:positionV relativeFrom="paragraph">
              <wp:posOffset>32651</wp:posOffset>
            </wp:positionV>
            <wp:extent cx="1235075" cy="773430"/>
            <wp:effectExtent l="0" t="0" r="3175" b="7620"/>
            <wp:wrapTight wrapText="bothSides">
              <wp:wrapPolygon edited="0">
                <wp:start x="0" y="0"/>
                <wp:lineTo x="0" y="21281"/>
                <wp:lineTo x="21322" y="21281"/>
                <wp:lineTo x="21322" y="0"/>
                <wp:lineTo x="0" y="0"/>
              </wp:wrapPolygon>
            </wp:wrapTight>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5075" cy="773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7F8D63" w14:textId="2F437A3A" w:rsidR="000818BB" w:rsidRDefault="000818BB" w:rsidP="000818BB">
      <w:pPr>
        <w:pStyle w:val="02KopN2alleenCover"/>
        <w:framePr w:hSpace="0" w:wrap="auto" w:vAnchor="margin" w:hAnchor="text" w:yAlign="inline"/>
        <w:spacing w:after="0"/>
        <w:suppressOverlap w:val="0"/>
      </w:pPr>
      <w:r>
        <w:t xml:space="preserve">Versie: </w:t>
      </w:r>
      <w:r w:rsidR="0001194B">
        <w:t>Definitief</w:t>
      </w:r>
    </w:p>
    <w:p w14:paraId="5624070D" w14:textId="23734C67" w:rsidR="000818BB" w:rsidRDefault="000818BB" w:rsidP="000818BB">
      <w:pPr>
        <w:pStyle w:val="02KopN2alleenCover"/>
        <w:framePr w:hSpace="0" w:wrap="auto" w:vAnchor="margin" w:hAnchor="text" w:yAlign="inline"/>
        <w:spacing w:after="0"/>
        <w:suppressOverlap w:val="0"/>
      </w:pPr>
      <w:r>
        <w:t xml:space="preserve">Datum: </w:t>
      </w:r>
      <w:r w:rsidR="00090C4A">
        <w:t xml:space="preserve">20 oktober </w:t>
      </w:r>
      <w:r>
        <w:t>2022</w:t>
      </w:r>
    </w:p>
    <w:p w14:paraId="28492542" w14:textId="76A4D1DE" w:rsidR="005D4B8E" w:rsidRDefault="004B14BA" w:rsidP="00223968">
      <w:pPr>
        <w:pStyle w:val="01KopN1alleenInhoudsopgave"/>
        <w:jc w:val="center"/>
      </w:pPr>
      <w:r w:rsidRPr="00D27A15">
        <w:br w:type="page"/>
      </w:r>
      <w:bookmarkStart w:id="2" w:name="_Toc90231593"/>
      <w:r w:rsidR="005D4B8E">
        <w:lastRenderedPageBreak/>
        <w:t>Inhoudsopgave</w:t>
      </w:r>
      <w:bookmarkEnd w:id="2"/>
    </w:p>
    <w:p w14:paraId="192718F0" w14:textId="77777777" w:rsidR="006C3D16" w:rsidRDefault="006C3D16" w:rsidP="00E76F31">
      <w:pPr>
        <w:pStyle w:val="Inhopg1"/>
      </w:pPr>
    </w:p>
    <w:p w14:paraId="5FFD9027" w14:textId="65A78E07" w:rsidR="007D7063" w:rsidRDefault="005C3343" w:rsidP="6FFC44E8">
      <w:pPr>
        <w:pStyle w:val="Inhopg1"/>
        <w:rPr>
          <w:rFonts w:asciiTheme="minorHAnsi" w:eastAsiaTheme="minorEastAsia" w:hAnsiTheme="minorHAnsi" w:cstheme="minorBidi"/>
          <w:b w:val="0"/>
          <w:bCs w:val="0"/>
          <w:noProof/>
          <w:color w:val="auto"/>
          <w:lang w:val="es-ES" w:eastAsia="ja-JP"/>
        </w:rPr>
      </w:pPr>
      <w:r>
        <w:fldChar w:fldCharType="begin"/>
      </w:r>
      <w:r>
        <w:instrText xml:space="preserve"> TOC \o "1-3" \h \z \t "02 Kop N2;2;01 Kop N1;1;03 Kop N3;3" </w:instrText>
      </w:r>
      <w:r>
        <w:fldChar w:fldCharType="separate"/>
      </w:r>
      <w:hyperlink w:anchor="_Toc117052409" w:history="1">
        <w:r w:rsidR="1CF376CE" w:rsidRPr="00A8180A">
          <w:rPr>
            <w:rStyle w:val="Hyperlink"/>
            <w:noProof/>
          </w:rPr>
          <w:t>1</w:t>
        </w:r>
        <w:r>
          <w:tab/>
        </w:r>
        <w:r w:rsidR="1CF376CE" w:rsidRPr="00A8180A">
          <w:rPr>
            <w:rStyle w:val="Hyperlink"/>
            <w:noProof/>
          </w:rPr>
          <w:t>Achtergrond</w:t>
        </w:r>
        <w:r>
          <w:tab/>
        </w:r>
        <w:r w:rsidRPr="6FFC44E8">
          <w:rPr>
            <w:noProof/>
          </w:rPr>
          <w:fldChar w:fldCharType="begin"/>
        </w:r>
        <w:r w:rsidRPr="6FFC44E8">
          <w:rPr>
            <w:noProof/>
          </w:rPr>
          <w:instrText xml:space="preserve"> PAGEREF _Toc117052409 \h </w:instrText>
        </w:r>
        <w:r w:rsidRPr="6FFC44E8">
          <w:rPr>
            <w:noProof/>
          </w:rPr>
        </w:r>
        <w:r w:rsidRPr="6FFC44E8">
          <w:rPr>
            <w:noProof/>
          </w:rPr>
          <w:fldChar w:fldCharType="separate"/>
        </w:r>
        <w:r w:rsidR="1CF376CE">
          <w:rPr>
            <w:noProof/>
            <w:webHidden/>
          </w:rPr>
          <w:t>3</w:t>
        </w:r>
        <w:r w:rsidRPr="6FFC44E8">
          <w:rPr>
            <w:noProof/>
          </w:rPr>
          <w:fldChar w:fldCharType="end"/>
        </w:r>
      </w:hyperlink>
    </w:p>
    <w:p w14:paraId="1D901DCF" w14:textId="2040933A" w:rsidR="007D7063" w:rsidRDefault="00000000" w:rsidP="6FFC44E8">
      <w:pPr>
        <w:pStyle w:val="Inhopg1"/>
        <w:rPr>
          <w:rFonts w:asciiTheme="minorHAnsi" w:eastAsiaTheme="minorEastAsia" w:hAnsiTheme="minorHAnsi" w:cstheme="minorBidi"/>
          <w:b w:val="0"/>
          <w:bCs w:val="0"/>
          <w:noProof/>
          <w:color w:val="auto"/>
          <w:lang w:val="es-ES" w:eastAsia="ja-JP"/>
        </w:rPr>
      </w:pPr>
      <w:hyperlink w:anchor="_Toc117052410" w:history="1">
        <w:r w:rsidR="1CF376CE" w:rsidRPr="00A8180A">
          <w:rPr>
            <w:rStyle w:val="Hyperlink"/>
            <w:noProof/>
          </w:rPr>
          <w:t>2</w:t>
        </w:r>
        <w:r w:rsidR="007D7063">
          <w:tab/>
        </w:r>
        <w:r w:rsidR="1CF376CE" w:rsidRPr="00A8180A">
          <w:rPr>
            <w:rStyle w:val="Hyperlink"/>
            <w:noProof/>
          </w:rPr>
          <w:t>Algemene informatie initiatiefnemer marktconsultatie</w:t>
        </w:r>
        <w:r w:rsidR="007D7063">
          <w:tab/>
        </w:r>
        <w:r w:rsidR="007D7063" w:rsidRPr="6FFC44E8">
          <w:rPr>
            <w:noProof/>
          </w:rPr>
          <w:fldChar w:fldCharType="begin"/>
        </w:r>
        <w:r w:rsidR="007D7063" w:rsidRPr="6FFC44E8">
          <w:rPr>
            <w:noProof/>
          </w:rPr>
          <w:instrText xml:space="preserve"> PAGEREF _Toc117052410 \h </w:instrText>
        </w:r>
        <w:r w:rsidR="007D7063" w:rsidRPr="6FFC44E8">
          <w:rPr>
            <w:noProof/>
          </w:rPr>
        </w:r>
        <w:r w:rsidR="007D7063" w:rsidRPr="6FFC44E8">
          <w:rPr>
            <w:noProof/>
          </w:rPr>
          <w:fldChar w:fldCharType="separate"/>
        </w:r>
        <w:r w:rsidR="1CF376CE">
          <w:rPr>
            <w:noProof/>
            <w:webHidden/>
          </w:rPr>
          <w:t>3</w:t>
        </w:r>
        <w:r w:rsidR="007D7063" w:rsidRPr="6FFC44E8">
          <w:rPr>
            <w:noProof/>
          </w:rPr>
          <w:fldChar w:fldCharType="end"/>
        </w:r>
      </w:hyperlink>
    </w:p>
    <w:p w14:paraId="3CD4486B" w14:textId="1F52297D" w:rsidR="007D7063" w:rsidRDefault="00000000" w:rsidP="6FFC44E8">
      <w:pPr>
        <w:pStyle w:val="Inhopg1"/>
        <w:rPr>
          <w:rFonts w:asciiTheme="minorHAnsi" w:eastAsiaTheme="minorEastAsia" w:hAnsiTheme="minorHAnsi" w:cstheme="minorBidi"/>
          <w:b w:val="0"/>
          <w:bCs w:val="0"/>
          <w:noProof/>
          <w:color w:val="auto"/>
          <w:lang w:val="es-ES" w:eastAsia="ja-JP"/>
        </w:rPr>
      </w:pPr>
      <w:hyperlink w:anchor="_Toc117052411" w:history="1">
        <w:r w:rsidR="1CF376CE" w:rsidRPr="00A8180A">
          <w:rPr>
            <w:rStyle w:val="Hyperlink"/>
            <w:noProof/>
          </w:rPr>
          <w:t>3</w:t>
        </w:r>
        <w:r w:rsidR="007D7063">
          <w:tab/>
        </w:r>
        <w:r w:rsidR="1CF376CE" w:rsidRPr="00A8180A">
          <w:rPr>
            <w:rStyle w:val="Hyperlink"/>
            <w:noProof/>
          </w:rPr>
          <w:t>Aanleiding marktconsultatie</w:t>
        </w:r>
        <w:r w:rsidR="007D7063">
          <w:tab/>
        </w:r>
        <w:r w:rsidR="007D7063" w:rsidRPr="6FFC44E8">
          <w:rPr>
            <w:noProof/>
          </w:rPr>
          <w:fldChar w:fldCharType="begin"/>
        </w:r>
        <w:r w:rsidR="007D7063" w:rsidRPr="6FFC44E8">
          <w:rPr>
            <w:noProof/>
          </w:rPr>
          <w:instrText xml:space="preserve"> PAGEREF _Toc117052411 \h </w:instrText>
        </w:r>
        <w:r w:rsidR="007D7063" w:rsidRPr="6FFC44E8">
          <w:rPr>
            <w:noProof/>
          </w:rPr>
        </w:r>
        <w:r w:rsidR="007D7063" w:rsidRPr="6FFC44E8">
          <w:rPr>
            <w:noProof/>
          </w:rPr>
          <w:fldChar w:fldCharType="separate"/>
        </w:r>
        <w:r w:rsidR="1CF376CE">
          <w:rPr>
            <w:noProof/>
            <w:webHidden/>
          </w:rPr>
          <w:t>4</w:t>
        </w:r>
        <w:r w:rsidR="007D7063" w:rsidRPr="6FFC44E8">
          <w:rPr>
            <w:noProof/>
          </w:rPr>
          <w:fldChar w:fldCharType="end"/>
        </w:r>
      </w:hyperlink>
    </w:p>
    <w:p w14:paraId="36EB0FE2" w14:textId="04431282" w:rsidR="007D7063" w:rsidRDefault="00000000" w:rsidP="6FFC44E8">
      <w:pPr>
        <w:pStyle w:val="Inhopg2"/>
        <w:rPr>
          <w:rFonts w:eastAsiaTheme="minorEastAsia" w:cstheme="minorBidi"/>
          <w:b w:val="0"/>
          <w:bCs w:val="0"/>
          <w:noProof/>
          <w:color w:val="auto"/>
          <w:sz w:val="22"/>
          <w:szCs w:val="22"/>
          <w:lang w:val="es-ES" w:eastAsia="ja-JP"/>
        </w:rPr>
      </w:pPr>
      <w:hyperlink w:anchor="_Toc117052412" w:history="1">
        <w:r w:rsidR="1CF376CE" w:rsidRPr="00A8180A">
          <w:rPr>
            <w:rStyle w:val="Hyperlink"/>
            <w:noProof/>
          </w:rPr>
          <w:t>3.1</w:t>
        </w:r>
        <w:r w:rsidR="007D7063">
          <w:tab/>
        </w:r>
        <w:r w:rsidR="1CF376CE" w:rsidRPr="00A8180A">
          <w:rPr>
            <w:rStyle w:val="Hyperlink"/>
            <w:noProof/>
          </w:rPr>
          <w:t>Huidige situatie</w:t>
        </w:r>
        <w:r w:rsidR="007D7063">
          <w:tab/>
        </w:r>
        <w:r w:rsidR="007D7063" w:rsidRPr="6FFC44E8">
          <w:rPr>
            <w:noProof/>
          </w:rPr>
          <w:fldChar w:fldCharType="begin"/>
        </w:r>
        <w:r w:rsidR="007D7063" w:rsidRPr="6FFC44E8">
          <w:rPr>
            <w:noProof/>
          </w:rPr>
          <w:instrText xml:space="preserve"> PAGEREF _Toc117052412 \h </w:instrText>
        </w:r>
        <w:r w:rsidR="007D7063" w:rsidRPr="6FFC44E8">
          <w:rPr>
            <w:noProof/>
          </w:rPr>
        </w:r>
        <w:r w:rsidR="007D7063" w:rsidRPr="6FFC44E8">
          <w:rPr>
            <w:noProof/>
          </w:rPr>
          <w:fldChar w:fldCharType="separate"/>
        </w:r>
        <w:r w:rsidR="1CF376CE">
          <w:rPr>
            <w:noProof/>
            <w:webHidden/>
          </w:rPr>
          <w:t>5</w:t>
        </w:r>
        <w:r w:rsidR="007D7063" w:rsidRPr="6FFC44E8">
          <w:rPr>
            <w:noProof/>
          </w:rPr>
          <w:fldChar w:fldCharType="end"/>
        </w:r>
      </w:hyperlink>
    </w:p>
    <w:p w14:paraId="72CD10DD" w14:textId="2BF1F3E4" w:rsidR="007D7063" w:rsidRDefault="00000000" w:rsidP="6FFC44E8">
      <w:pPr>
        <w:pStyle w:val="Inhopg2"/>
        <w:rPr>
          <w:rFonts w:eastAsiaTheme="minorEastAsia" w:cstheme="minorBidi"/>
          <w:b w:val="0"/>
          <w:bCs w:val="0"/>
          <w:noProof/>
          <w:color w:val="auto"/>
          <w:sz w:val="22"/>
          <w:szCs w:val="22"/>
          <w:lang w:val="es-ES" w:eastAsia="ja-JP"/>
        </w:rPr>
      </w:pPr>
      <w:hyperlink w:anchor="_Toc117052413" w:history="1">
        <w:r w:rsidR="1CF376CE" w:rsidRPr="00A8180A">
          <w:rPr>
            <w:rStyle w:val="Hyperlink"/>
            <w:noProof/>
          </w:rPr>
          <w:t>3.2</w:t>
        </w:r>
        <w:r w:rsidR="007D7063">
          <w:tab/>
        </w:r>
        <w:r w:rsidR="1CF376CE" w:rsidRPr="00A8180A">
          <w:rPr>
            <w:rStyle w:val="Hyperlink"/>
            <w:noProof/>
          </w:rPr>
          <w:t>Gewenste situatie</w:t>
        </w:r>
        <w:r w:rsidR="007D7063">
          <w:tab/>
        </w:r>
        <w:r w:rsidR="007D7063" w:rsidRPr="6FFC44E8">
          <w:rPr>
            <w:noProof/>
          </w:rPr>
          <w:fldChar w:fldCharType="begin"/>
        </w:r>
        <w:r w:rsidR="007D7063" w:rsidRPr="6FFC44E8">
          <w:rPr>
            <w:noProof/>
          </w:rPr>
          <w:instrText xml:space="preserve"> PAGEREF _Toc117052413 \h </w:instrText>
        </w:r>
        <w:r w:rsidR="007D7063" w:rsidRPr="6FFC44E8">
          <w:rPr>
            <w:noProof/>
          </w:rPr>
        </w:r>
        <w:r w:rsidR="007D7063" w:rsidRPr="6FFC44E8">
          <w:rPr>
            <w:noProof/>
          </w:rPr>
          <w:fldChar w:fldCharType="separate"/>
        </w:r>
        <w:r w:rsidR="1CF376CE">
          <w:rPr>
            <w:noProof/>
            <w:webHidden/>
          </w:rPr>
          <w:t>6</w:t>
        </w:r>
        <w:r w:rsidR="007D7063" w:rsidRPr="6FFC44E8">
          <w:rPr>
            <w:noProof/>
          </w:rPr>
          <w:fldChar w:fldCharType="end"/>
        </w:r>
      </w:hyperlink>
    </w:p>
    <w:p w14:paraId="400CDE3A" w14:textId="1D328C96" w:rsidR="007D7063" w:rsidRDefault="00000000" w:rsidP="6FFC44E8">
      <w:pPr>
        <w:pStyle w:val="Inhopg1"/>
        <w:rPr>
          <w:rFonts w:asciiTheme="minorHAnsi" w:eastAsiaTheme="minorEastAsia" w:hAnsiTheme="minorHAnsi" w:cstheme="minorBidi"/>
          <w:b w:val="0"/>
          <w:bCs w:val="0"/>
          <w:noProof/>
          <w:color w:val="auto"/>
          <w:lang w:val="es-ES" w:eastAsia="ja-JP"/>
        </w:rPr>
      </w:pPr>
      <w:hyperlink w:anchor="_Toc117052414" w:history="1">
        <w:r w:rsidR="1CF376CE" w:rsidRPr="00A8180A">
          <w:rPr>
            <w:rStyle w:val="Hyperlink"/>
            <w:noProof/>
          </w:rPr>
          <w:t>4</w:t>
        </w:r>
        <w:r w:rsidR="007D7063">
          <w:tab/>
        </w:r>
        <w:r w:rsidR="1CF376CE" w:rsidRPr="00A8180A">
          <w:rPr>
            <w:rStyle w:val="Hyperlink"/>
            <w:noProof/>
          </w:rPr>
          <w:t>Doelstelling marktconsultatie</w:t>
        </w:r>
        <w:r w:rsidR="007D7063">
          <w:tab/>
        </w:r>
        <w:r w:rsidR="007D7063" w:rsidRPr="6FFC44E8">
          <w:rPr>
            <w:noProof/>
          </w:rPr>
          <w:fldChar w:fldCharType="begin"/>
        </w:r>
        <w:r w:rsidR="007D7063" w:rsidRPr="6FFC44E8">
          <w:rPr>
            <w:noProof/>
          </w:rPr>
          <w:instrText xml:space="preserve"> PAGEREF _Toc117052414 \h </w:instrText>
        </w:r>
        <w:r w:rsidR="007D7063" w:rsidRPr="6FFC44E8">
          <w:rPr>
            <w:noProof/>
          </w:rPr>
        </w:r>
        <w:r w:rsidR="007D7063" w:rsidRPr="6FFC44E8">
          <w:rPr>
            <w:noProof/>
          </w:rPr>
          <w:fldChar w:fldCharType="separate"/>
        </w:r>
        <w:r w:rsidR="1CF376CE">
          <w:rPr>
            <w:noProof/>
            <w:webHidden/>
          </w:rPr>
          <w:t>9</w:t>
        </w:r>
        <w:r w:rsidR="007D7063" w:rsidRPr="6FFC44E8">
          <w:rPr>
            <w:noProof/>
          </w:rPr>
          <w:fldChar w:fldCharType="end"/>
        </w:r>
      </w:hyperlink>
    </w:p>
    <w:p w14:paraId="48B63F4C" w14:textId="6B217057" w:rsidR="007D7063" w:rsidRDefault="00000000" w:rsidP="6FFC44E8">
      <w:pPr>
        <w:pStyle w:val="Inhopg1"/>
        <w:rPr>
          <w:rFonts w:asciiTheme="minorHAnsi" w:eastAsiaTheme="minorEastAsia" w:hAnsiTheme="minorHAnsi" w:cstheme="minorBidi"/>
          <w:b w:val="0"/>
          <w:bCs w:val="0"/>
          <w:noProof/>
          <w:color w:val="auto"/>
          <w:lang w:val="es-ES" w:eastAsia="ja-JP"/>
        </w:rPr>
      </w:pPr>
      <w:hyperlink w:anchor="_Toc117052415" w:history="1">
        <w:r w:rsidR="1CF376CE" w:rsidRPr="00A8180A">
          <w:rPr>
            <w:rStyle w:val="Hyperlink"/>
            <w:noProof/>
          </w:rPr>
          <w:t>5</w:t>
        </w:r>
        <w:r w:rsidR="007D7063">
          <w:tab/>
        </w:r>
        <w:r w:rsidR="1CF376CE" w:rsidRPr="00A8180A">
          <w:rPr>
            <w:rStyle w:val="Hyperlink"/>
            <w:noProof/>
          </w:rPr>
          <w:t>Procedure markconsultatie</w:t>
        </w:r>
        <w:r w:rsidR="007D7063">
          <w:tab/>
        </w:r>
        <w:r w:rsidR="007D7063" w:rsidRPr="6FFC44E8">
          <w:rPr>
            <w:noProof/>
          </w:rPr>
          <w:fldChar w:fldCharType="begin"/>
        </w:r>
        <w:r w:rsidR="007D7063" w:rsidRPr="6FFC44E8">
          <w:rPr>
            <w:noProof/>
          </w:rPr>
          <w:instrText xml:space="preserve"> PAGEREF _Toc117052415 \h </w:instrText>
        </w:r>
        <w:r w:rsidR="007D7063" w:rsidRPr="6FFC44E8">
          <w:rPr>
            <w:noProof/>
          </w:rPr>
        </w:r>
        <w:r w:rsidR="007D7063" w:rsidRPr="6FFC44E8">
          <w:rPr>
            <w:noProof/>
          </w:rPr>
          <w:fldChar w:fldCharType="separate"/>
        </w:r>
        <w:r w:rsidR="1CF376CE">
          <w:rPr>
            <w:noProof/>
            <w:webHidden/>
          </w:rPr>
          <w:t>10</w:t>
        </w:r>
        <w:r w:rsidR="007D7063" w:rsidRPr="6FFC44E8">
          <w:rPr>
            <w:noProof/>
          </w:rPr>
          <w:fldChar w:fldCharType="end"/>
        </w:r>
      </w:hyperlink>
    </w:p>
    <w:p w14:paraId="12A7137D" w14:textId="51EABCF8" w:rsidR="007D7063" w:rsidRDefault="00000000" w:rsidP="6FFC44E8">
      <w:pPr>
        <w:pStyle w:val="Inhopg2"/>
        <w:rPr>
          <w:rFonts w:eastAsiaTheme="minorEastAsia" w:cstheme="minorBidi"/>
          <w:b w:val="0"/>
          <w:bCs w:val="0"/>
          <w:noProof/>
          <w:color w:val="auto"/>
          <w:sz w:val="22"/>
          <w:szCs w:val="22"/>
          <w:lang w:val="es-ES" w:eastAsia="ja-JP"/>
        </w:rPr>
      </w:pPr>
      <w:hyperlink w:anchor="_Toc117052416" w:history="1">
        <w:r w:rsidR="1CF376CE" w:rsidRPr="00A8180A">
          <w:rPr>
            <w:rStyle w:val="Hyperlink"/>
            <w:noProof/>
          </w:rPr>
          <w:t>5.1</w:t>
        </w:r>
        <w:r w:rsidR="007D7063">
          <w:tab/>
        </w:r>
        <w:r w:rsidR="1CF376CE" w:rsidRPr="00A8180A">
          <w:rPr>
            <w:rStyle w:val="Hyperlink"/>
            <w:noProof/>
          </w:rPr>
          <w:t>De spelregels</w:t>
        </w:r>
        <w:r w:rsidR="007D7063">
          <w:tab/>
        </w:r>
        <w:r w:rsidR="007D7063" w:rsidRPr="6FFC44E8">
          <w:rPr>
            <w:noProof/>
          </w:rPr>
          <w:fldChar w:fldCharType="begin"/>
        </w:r>
        <w:r w:rsidR="007D7063" w:rsidRPr="6FFC44E8">
          <w:rPr>
            <w:noProof/>
          </w:rPr>
          <w:instrText xml:space="preserve"> PAGEREF _Toc117052416 \h </w:instrText>
        </w:r>
        <w:r w:rsidR="007D7063" w:rsidRPr="6FFC44E8">
          <w:rPr>
            <w:noProof/>
          </w:rPr>
        </w:r>
        <w:r w:rsidR="007D7063" w:rsidRPr="6FFC44E8">
          <w:rPr>
            <w:noProof/>
          </w:rPr>
          <w:fldChar w:fldCharType="separate"/>
        </w:r>
        <w:r w:rsidR="1CF376CE">
          <w:rPr>
            <w:noProof/>
            <w:webHidden/>
          </w:rPr>
          <w:t>10</w:t>
        </w:r>
        <w:r w:rsidR="007D7063" w:rsidRPr="6FFC44E8">
          <w:rPr>
            <w:noProof/>
          </w:rPr>
          <w:fldChar w:fldCharType="end"/>
        </w:r>
      </w:hyperlink>
    </w:p>
    <w:p w14:paraId="2EA363D3" w14:textId="45672572" w:rsidR="007D7063" w:rsidRDefault="00000000" w:rsidP="6FFC44E8">
      <w:pPr>
        <w:pStyle w:val="Inhopg2"/>
        <w:rPr>
          <w:rFonts w:eastAsiaTheme="minorEastAsia" w:cstheme="minorBidi"/>
          <w:b w:val="0"/>
          <w:bCs w:val="0"/>
          <w:noProof/>
          <w:color w:val="auto"/>
          <w:sz w:val="22"/>
          <w:szCs w:val="22"/>
          <w:lang w:val="es-ES" w:eastAsia="ja-JP"/>
        </w:rPr>
      </w:pPr>
      <w:hyperlink w:anchor="_Toc117052417" w:history="1">
        <w:r w:rsidR="1CF376CE" w:rsidRPr="00A8180A">
          <w:rPr>
            <w:rStyle w:val="Hyperlink"/>
            <w:noProof/>
          </w:rPr>
          <w:t>5.2</w:t>
        </w:r>
        <w:r w:rsidR="007D7063">
          <w:tab/>
        </w:r>
        <w:r w:rsidR="1CF376CE" w:rsidRPr="00A8180A">
          <w:rPr>
            <w:rStyle w:val="Hyperlink"/>
            <w:noProof/>
          </w:rPr>
          <w:t>Planning</w:t>
        </w:r>
        <w:r w:rsidR="007D7063">
          <w:tab/>
        </w:r>
        <w:r w:rsidR="007D7063" w:rsidRPr="6FFC44E8">
          <w:rPr>
            <w:noProof/>
          </w:rPr>
          <w:fldChar w:fldCharType="begin"/>
        </w:r>
        <w:r w:rsidR="007D7063" w:rsidRPr="6FFC44E8">
          <w:rPr>
            <w:noProof/>
          </w:rPr>
          <w:instrText xml:space="preserve"> PAGEREF _Toc117052417 \h </w:instrText>
        </w:r>
        <w:r w:rsidR="007D7063" w:rsidRPr="6FFC44E8">
          <w:rPr>
            <w:noProof/>
          </w:rPr>
        </w:r>
        <w:r w:rsidR="007D7063" w:rsidRPr="6FFC44E8">
          <w:rPr>
            <w:noProof/>
          </w:rPr>
          <w:fldChar w:fldCharType="separate"/>
        </w:r>
        <w:r w:rsidR="1CF376CE">
          <w:rPr>
            <w:noProof/>
            <w:webHidden/>
          </w:rPr>
          <w:t>11</w:t>
        </w:r>
        <w:r w:rsidR="007D7063" w:rsidRPr="6FFC44E8">
          <w:rPr>
            <w:noProof/>
          </w:rPr>
          <w:fldChar w:fldCharType="end"/>
        </w:r>
      </w:hyperlink>
    </w:p>
    <w:p w14:paraId="4D395F15" w14:textId="4BB1B67A" w:rsidR="007D7063" w:rsidRDefault="00000000" w:rsidP="6FFC44E8">
      <w:pPr>
        <w:pStyle w:val="Inhopg2"/>
        <w:rPr>
          <w:rFonts w:eastAsiaTheme="minorEastAsia" w:cstheme="minorBidi"/>
          <w:b w:val="0"/>
          <w:bCs w:val="0"/>
          <w:noProof/>
          <w:color w:val="auto"/>
          <w:sz w:val="22"/>
          <w:szCs w:val="22"/>
          <w:lang w:val="es-ES" w:eastAsia="ja-JP"/>
        </w:rPr>
      </w:pPr>
      <w:hyperlink w:anchor="_Toc117052418" w:history="1">
        <w:r w:rsidR="1CF376CE" w:rsidRPr="00A8180A">
          <w:rPr>
            <w:rStyle w:val="Hyperlink"/>
            <w:noProof/>
          </w:rPr>
          <w:t>5.3</w:t>
        </w:r>
        <w:r w:rsidR="007D7063">
          <w:tab/>
        </w:r>
        <w:r w:rsidR="1CF376CE" w:rsidRPr="00A8180A">
          <w:rPr>
            <w:rStyle w:val="Hyperlink"/>
            <w:noProof/>
          </w:rPr>
          <w:t>Communicatie tijdens de marktconsultatie</w:t>
        </w:r>
        <w:r w:rsidR="007D7063">
          <w:tab/>
        </w:r>
        <w:r w:rsidR="007D7063" w:rsidRPr="6FFC44E8">
          <w:rPr>
            <w:noProof/>
          </w:rPr>
          <w:fldChar w:fldCharType="begin"/>
        </w:r>
        <w:r w:rsidR="007D7063" w:rsidRPr="6FFC44E8">
          <w:rPr>
            <w:noProof/>
          </w:rPr>
          <w:instrText xml:space="preserve"> PAGEREF _Toc117052418 \h </w:instrText>
        </w:r>
        <w:r w:rsidR="007D7063" w:rsidRPr="6FFC44E8">
          <w:rPr>
            <w:noProof/>
          </w:rPr>
        </w:r>
        <w:r w:rsidR="007D7063" w:rsidRPr="6FFC44E8">
          <w:rPr>
            <w:noProof/>
          </w:rPr>
          <w:fldChar w:fldCharType="separate"/>
        </w:r>
        <w:r w:rsidR="1CF376CE">
          <w:rPr>
            <w:noProof/>
            <w:webHidden/>
          </w:rPr>
          <w:t>11</w:t>
        </w:r>
        <w:r w:rsidR="007D7063" w:rsidRPr="6FFC44E8">
          <w:rPr>
            <w:noProof/>
          </w:rPr>
          <w:fldChar w:fldCharType="end"/>
        </w:r>
      </w:hyperlink>
    </w:p>
    <w:p w14:paraId="2D0182C5" w14:textId="35D14CE8" w:rsidR="007D7063" w:rsidRDefault="00000000" w:rsidP="6FFC44E8">
      <w:pPr>
        <w:pStyle w:val="Inhopg2"/>
        <w:rPr>
          <w:rFonts w:eastAsiaTheme="minorEastAsia" w:cstheme="minorBidi"/>
          <w:b w:val="0"/>
          <w:bCs w:val="0"/>
          <w:noProof/>
          <w:color w:val="auto"/>
          <w:sz w:val="22"/>
          <w:szCs w:val="22"/>
          <w:lang w:val="es-ES" w:eastAsia="ja-JP"/>
        </w:rPr>
      </w:pPr>
      <w:hyperlink w:anchor="_Toc117052419" w:history="1">
        <w:r w:rsidR="1CF376CE" w:rsidRPr="00A8180A">
          <w:rPr>
            <w:rStyle w:val="Hyperlink"/>
            <w:noProof/>
          </w:rPr>
          <w:t>5.4</w:t>
        </w:r>
        <w:r w:rsidR="007D7063">
          <w:tab/>
        </w:r>
        <w:r w:rsidR="1CF376CE" w:rsidRPr="00A8180A">
          <w:rPr>
            <w:rStyle w:val="Hyperlink"/>
            <w:noProof/>
          </w:rPr>
          <w:t>Optionele mondelinge toelichting</w:t>
        </w:r>
        <w:r w:rsidR="007D7063">
          <w:tab/>
        </w:r>
        <w:r w:rsidR="007D7063" w:rsidRPr="6FFC44E8">
          <w:rPr>
            <w:noProof/>
          </w:rPr>
          <w:fldChar w:fldCharType="begin"/>
        </w:r>
        <w:r w:rsidR="007D7063" w:rsidRPr="6FFC44E8">
          <w:rPr>
            <w:noProof/>
          </w:rPr>
          <w:instrText xml:space="preserve"> PAGEREF _Toc117052419 \h </w:instrText>
        </w:r>
        <w:r w:rsidR="007D7063" w:rsidRPr="6FFC44E8">
          <w:rPr>
            <w:noProof/>
          </w:rPr>
        </w:r>
        <w:r w:rsidR="007D7063" w:rsidRPr="6FFC44E8">
          <w:rPr>
            <w:noProof/>
          </w:rPr>
          <w:fldChar w:fldCharType="separate"/>
        </w:r>
        <w:r w:rsidR="1CF376CE">
          <w:rPr>
            <w:noProof/>
            <w:webHidden/>
          </w:rPr>
          <w:t>11</w:t>
        </w:r>
        <w:r w:rsidR="007D7063" w:rsidRPr="6FFC44E8">
          <w:rPr>
            <w:noProof/>
          </w:rPr>
          <w:fldChar w:fldCharType="end"/>
        </w:r>
      </w:hyperlink>
    </w:p>
    <w:p w14:paraId="2E0286C0" w14:textId="5805D9FD" w:rsidR="007D7063" w:rsidRDefault="00000000" w:rsidP="6FFC44E8">
      <w:pPr>
        <w:pStyle w:val="Inhopg2"/>
        <w:rPr>
          <w:rFonts w:eastAsiaTheme="minorEastAsia" w:cstheme="minorBidi"/>
          <w:b w:val="0"/>
          <w:bCs w:val="0"/>
          <w:noProof/>
          <w:color w:val="auto"/>
          <w:sz w:val="22"/>
          <w:szCs w:val="22"/>
          <w:lang w:val="es-ES" w:eastAsia="ja-JP"/>
        </w:rPr>
      </w:pPr>
      <w:hyperlink w:anchor="_Toc117052420" w:history="1">
        <w:r w:rsidR="1CF376CE" w:rsidRPr="00A8180A">
          <w:rPr>
            <w:rStyle w:val="Hyperlink"/>
            <w:noProof/>
          </w:rPr>
          <w:t>5.5</w:t>
        </w:r>
        <w:r w:rsidR="007D7063">
          <w:tab/>
        </w:r>
        <w:r w:rsidR="1CF376CE" w:rsidRPr="00A8180A">
          <w:rPr>
            <w:rStyle w:val="Hyperlink"/>
            <w:noProof/>
          </w:rPr>
          <w:t>Afronden marktconsultatie en verslag</w:t>
        </w:r>
        <w:r w:rsidR="007D7063">
          <w:tab/>
        </w:r>
        <w:r w:rsidR="007D7063" w:rsidRPr="6FFC44E8">
          <w:rPr>
            <w:noProof/>
          </w:rPr>
          <w:fldChar w:fldCharType="begin"/>
        </w:r>
        <w:r w:rsidR="007D7063" w:rsidRPr="6FFC44E8">
          <w:rPr>
            <w:noProof/>
          </w:rPr>
          <w:instrText xml:space="preserve"> PAGEREF _Toc117052420 \h </w:instrText>
        </w:r>
        <w:r w:rsidR="007D7063" w:rsidRPr="6FFC44E8">
          <w:rPr>
            <w:noProof/>
          </w:rPr>
        </w:r>
        <w:r w:rsidR="007D7063" w:rsidRPr="6FFC44E8">
          <w:rPr>
            <w:noProof/>
          </w:rPr>
          <w:fldChar w:fldCharType="separate"/>
        </w:r>
        <w:r w:rsidR="1CF376CE">
          <w:rPr>
            <w:noProof/>
            <w:webHidden/>
          </w:rPr>
          <w:t>12</w:t>
        </w:r>
        <w:r w:rsidR="007D7063" w:rsidRPr="6FFC44E8">
          <w:rPr>
            <w:noProof/>
          </w:rPr>
          <w:fldChar w:fldCharType="end"/>
        </w:r>
      </w:hyperlink>
    </w:p>
    <w:p w14:paraId="31F83CA8" w14:textId="2DB4B4C7" w:rsidR="007D7063" w:rsidRDefault="00000000" w:rsidP="6FFC44E8">
      <w:pPr>
        <w:pStyle w:val="Inhopg2"/>
        <w:rPr>
          <w:rFonts w:eastAsiaTheme="minorEastAsia" w:cstheme="minorBidi"/>
          <w:b w:val="0"/>
          <w:bCs w:val="0"/>
          <w:noProof/>
          <w:color w:val="auto"/>
          <w:sz w:val="22"/>
          <w:szCs w:val="22"/>
          <w:lang w:val="es-ES" w:eastAsia="ja-JP"/>
        </w:rPr>
      </w:pPr>
      <w:hyperlink w:anchor="_Toc117052421" w:history="1">
        <w:r w:rsidR="1CF376CE" w:rsidRPr="00A8180A">
          <w:rPr>
            <w:rStyle w:val="Hyperlink"/>
            <w:noProof/>
          </w:rPr>
          <w:t>5.6</w:t>
        </w:r>
        <w:r w:rsidR="007D7063">
          <w:tab/>
        </w:r>
        <w:r w:rsidR="1CF376CE" w:rsidRPr="00A8180A">
          <w:rPr>
            <w:rStyle w:val="Hyperlink"/>
            <w:noProof/>
          </w:rPr>
          <w:t>Betrokken externe partijen</w:t>
        </w:r>
        <w:r w:rsidR="007D7063">
          <w:tab/>
        </w:r>
        <w:r w:rsidR="007D7063" w:rsidRPr="6FFC44E8">
          <w:rPr>
            <w:noProof/>
          </w:rPr>
          <w:fldChar w:fldCharType="begin"/>
        </w:r>
        <w:r w:rsidR="007D7063" w:rsidRPr="6FFC44E8">
          <w:rPr>
            <w:noProof/>
          </w:rPr>
          <w:instrText xml:space="preserve"> PAGEREF _Toc117052421 \h </w:instrText>
        </w:r>
        <w:r w:rsidR="007D7063" w:rsidRPr="6FFC44E8">
          <w:rPr>
            <w:noProof/>
          </w:rPr>
        </w:r>
        <w:r w:rsidR="007D7063" w:rsidRPr="6FFC44E8">
          <w:rPr>
            <w:noProof/>
          </w:rPr>
          <w:fldChar w:fldCharType="separate"/>
        </w:r>
        <w:r w:rsidR="1CF376CE">
          <w:rPr>
            <w:noProof/>
            <w:webHidden/>
          </w:rPr>
          <w:t>12</w:t>
        </w:r>
        <w:r w:rsidR="007D7063" w:rsidRPr="6FFC44E8">
          <w:rPr>
            <w:noProof/>
          </w:rPr>
          <w:fldChar w:fldCharType="end"/>
        </w:r>
      </w:hyperlink>
    </w:p>
    <w:p w14:paraId="1B3BC8C2" w14:textId="55A7B92C" w:rsidR="007D7063" w:rsidRDefault="00000000" w:rsidP="6FFC44E8">
      <w:pPr>
        <w:pStyle w:val="Inhopg1"/>
        <w:rPr>
          <w:rFonts w:asciiTheme="minorHAnsi" w:eastAsiaTheme="minorEastAsia" w:hAnsiTheme="minorHAnsi" w:cstheme="minorBidi"/>
          <w:b w:val="0"/>
          <w:bCs w:val="0"/>
          <w:noProof/>
          <w:color w:val="auto"/>
          <w:lang w:val="es-ES" w:eastAsia="ja-JP"/>
        </w:rPr>
      </w:pPr>
      <w:hyperlink w:anchor="_Toc117052422" w:history="1">
        <w:r w:rsidR="1CF376CE" w:rsidRPr="00A8180A">
          <w:rPr>
            <w:rStyle w:val="Hyperlink"/>
            <w:noProof/>
          </w:rPr>
          <w:t>6</w:t>
        </w:r>
        <w:r w:rsidR="007D7063">
          <w:tab/>
        </w:r>
        <w:r w:rsidR="1CF376CE" w:rsidRPr="00A8180A">
          <w:rPr>
            <w:rStyle w:val="Hyperlink"/>
            <w:noProof/>
          </w:rPr>
          <w:t>Vraagstelling</w:t>
        </w:r>
        <w:r w:rsidR="007D7063">
          <w:tab/>
        </w:r>
        <w:r w:rsidR="007D7063" w:rsidRPr="6FFC44E8">
          <w:rPr>
            <w:noProof/>
          </w:rPr>
          <w:fldChar w:fldCharType="begin"/>
        </w:r>
        <w:r w:rsidR="007D7063" w:rsidRPr="6FFC44E8">
          <w:rPr>
            <w:noProof/>
          </w:rPr>
          <w:instrText xml:space="preserve"> PAGEREF _Toc117052422 \h </w:instrText>
        </w:r>
        <w:r w:rsidR="007D7063" w:rsidRPr="6FFC44E8">
          <w:rPr>
            <w:noProof/>
          </w:rPr>
        </w:r>
        <w:r w:rsidR="007D7063" w:rsidRPr="6FFC44E8">
          <w:rPr>
            <w:noProof/>
          </w:rPr>
          <w:fldChar w:fldCharType="separate"/>
        </w:r>
        <w:r w:rsidR="1CF376CE">
          <w:rPr>
            <w:noProof/>
            <w:webHidden/>
          </w:rPr>
          <w:t>13</w:t>
        </w:r>
        <w:r w:rsidR="007D7063" w:rsidRPr="6FFC44E8">
          <w:rPr>
            <w:noProof/>
          </w:rPr>
          <w:fldChar w:fldCharType="end"/>
        </w:r>
      </w:hyperlink>
    </w:p>
    <w:p w14:paraId="5F917824" w14:textId="3FF7C88B" w:rsidR="007D7063" w:rsidRDefault="00000000" w:rsidP="6FFC44E8">
      <w:pPr>
        <w:pStyle w:val="Inhopg2"/>
        <w:rPr>
          <w:rFonts w:eastAsiaTheme="minorEastAsia" w:cstheme="minorBidi"/>
          <w:b w:val="0"/>
          <w:bCs w:val="0"/>
          <w:noProof/>
          <w:color w:val="auto"/>
          <w:sz w:val="22"/>
          <w:szCs w:val="22"/>
          <w:lang w:val="es-ES" w:eastAsia="ja-JP"/>
        </w:rPr>
      </w:pPr>
      <w:hyperlink w:anchor="_Toc117052423" w:history="1">
        <w:r w:rsidR="1CF376CE" w:rsidRPr="00A8180A">
          <w:rPr>
            <w:rStyle w:val="Hyperlink"/>
            <w:noProof/>
          </w:rPr>
          <w:t>6.1</w:t>
        </w:r>
        <w:r w:rsidR="007D7063">
          <w:tab/>
        </w:r>
        <w:r w:rsidR="1CF376CE" w:rsidRPr="00A8180A">
          <w:rPr>
            <w:rStyle w:val="Hyperlink"/>
            <w:noProof/>
          </w:rPr>
          <w:t>Inleiding</w:t>
        </w:r>
        <w:r w:rsidR="007D7063">
          <w:tab/>
        </w:r>
        <w:r w:rsidR="007D7063" w:rsidRPr="6FFC44E8">
          <w:rPr>
            <w:noProof/>
          </w:rPr>
          <w:fldChar w:fldCharType="begin"/>
        </w:r>
        <w:r w:rsidR="007D7063" w:rsidRPr="6FFC44E8">
          <w:rPr>
            <w:noProof/>
          </w:rPr>
          <w:instrText xml:space="preserve"> PAGEREF _Toc117052423 \h </w:instrText>
        </w:r>
        <w:r w:rsidR="007D7063" w:rsidRPr="6FFC44E8">
          <w:rPr>
            <w:noProof/>
          </w:rPr>
        </w:r>
        <w:r w:rsidR="007D7063" w:rsidRPr="6FFC44E8">
          <w:rPr>
            <w:noProof/>
          </w:rPr>
          <w:fldChar w:fldCharType="separate"/>
        </w:r>
        <w:r w:rsidR="1CF376CE">
          <w:rPr>
            <w:noProof/>
            <w:webHidden/>
          </w:rPr>
          <w:t>13</w:t>
        </w:r>
        <w:r w:rsidR="007D7063" w:rsidRPr="6FFC44E8">
          <w:rPr>
            <w:noProof/>
          </w:rPr>
          <w:fldChar w:fldCharType="end"/>
        </w:r>
      </w:hyperlink>
    </w:p>
    <w:p w14:paraId="6ABAE9B9" w14:textId="6EE57E3F" w:rsidR="007D7063" w:rsidRDefault="00000000" w:rsidP="6FFC44E8">
      <w:pPr>
        <w:pStyle w:val="Inhopg2"/>
        <w:rPr>
          <w:rFonts w:eastAsiaTheme="minorEastAsia" w:cstheme="minorBidi"/>
          <w:b w:val="0"/>
          <w:bCs w:val="0"/>
          <w:noProof/>
          <w:color w:val="auto"/>
          <w:sz w:val="22"/>
          <w:szCs w:val="22"/>
          <w:lang w:val="es-ES" w:eastAsia="ja-JP"/>
        </w:rPr>
      </w:pPr>
      <w:hyperlink w:anchor="_Toc117052424" w:history="1">
        <w:r w:rsidR="1CF376CE" w:rsidRPr="00A8180A">
          <w:rPr>
            <w:rStyle w:val="Hyperlink"/>
            <w:noProof/>
          </w:rPr>
          <w:t>6.2</w:t>
        </w:r>
        <w:r w:rsidR="007D7063">
          <w:tab/>
        </w:r>
        <w:r w:rsidR="1CF376CE" w:rsidRPr="00A8180A">
          <w:rPr>
            <w:rStyle w:val="Hyperlink"/>
            <w:noProof/>
          </w:rPr>
          <w:t>Uw informatie</w:t>
        </w:r>
        <w:r w:rsidR="007D7063">
          <w:tab/>
        </w:r>
        <w:r w:rsidR="007D7063" w:rsidRPr="6FFC44E8">
          <w:rPr>
            <w:noProof/>
          </w:rPr>
          <w:fldChar w:fldCharType="begin"/>
        </w:r>
        <w:r w:rsidR="007D7063" w:rsidRPr="6FFC44E8">
          <w:rPr>
            <w:noProof/>
          </w:rPr>
          <w:instrText xml:space="preserve"> PAGEREF _Toc117052424 \h </w:instrText>
        </w:r>
        <w:r w:rsidR="007D7063" w:rsidRPr="6FFC44E8">
          <w:rPr>
            <w:noProof/>
          </w:rPr>
        </w:r>
        <w:r w:rsidR="007D7063" w:rsidRPr="6FFC44E8">
          <w:rPr>
            <w:noProof/>
          </w:rPr>
          <w:fldChar w:fldCharType="separate"/>
        </w:r>
        <w:r w:rsidR="1CF376CE">
          <w:rPr>
            <w:noProof/>
            <w:webHidden/>
          </w:rPr>
          <w:t>13</w:t>
        </w:r>
        <w:r w:rsidR="007D7063" w:rsidRPr="6FFC44E8">
          <w:rPr>
            <w:noProof/>
          </w:rPr>
          <w:fldChar w:fldCharType="end"/>
        </w:r>
      </w:hyperlink>
    </w:p>
    <w:p w14:paraId="1FA54696" w14:textId="780D2CE7" w:rsidR="007D7063" w:rsidRDefault="00000000" w:rsidP="6FFC44E8">
      <w:pPr>
        <w:pStyle w:val="Inhopg2"/>
        <w:rPr>
          <w:rFonts w:eastAsiaTheme="minorEastAsia" w:cstheme="minorBidi"/>
          <w:b w:val="0"/>
          <w:bCs w:val="0"/>
          <w:noProof/>
          <w:color w:val="auto"/>
          <w:sz w:val="22"/>
          <w:szCs w:val="22"/>
          <w:lang w:val="es-ES" w:eastAsia="ja-JP"/>
        </w:rPr>
      </w:pPr>
      <w:hyperlink w:anchor="_Toc117052425" w:history="1">
        <w:r w:rsidR="1CF376CE" w:rsidRPr="00A8180A">
          <w:rPr>
            <w:rStyle w:val="Hyperlink"/>
            <w:noProof/>
          </w:rPr>
          <w:t>6.3</w:t>
        </w:r>
        <w:r w:rsidR="007D7063">
          <w:tab/>
        </w:r>
        <w:r w:rsidR="1CF376CE" w:rsidRPr="00A8180A">
          <w:rPr>
            <w:rStyle w:val="Hyperlink"/>
            <w:noProof/>
          </w:rPr>
          <w:t>Vragen aan de markt</w:t>
        </w:r>
        <w:r w:rsidR="007D7063">
          <w:tab/>
        </w:r>
        <w:r w:rsidR="007D7063" w:rsidRPr="6FFC44E8">
          <w:rPr>
            <w:noProof/>
          </w:rPr>
          <w:fldChar w:fldCharType="begin"/>
        </w:r>
        <w:r w:rsidR="007D7063" w:rsidRPr="6FFC44E8">
          <w:rPr>
            <w:noProof/>
          </w:rPr>
          <w:instrText xml:space="preserve"> PAGEREF _Toc117052425 \h </w:instrText>
        </w:r>
        <w:r w:rsidR="007D7063" w:rsidRPr="6FFC44E8">
          <w:rPr>
            <w:noProof/>
          </w:rPr>
        </w:r>
        <w:r w:rsidR="007D7063" w:rsidRPr="6FFC44E8">
          <w:rPr>
            <w:noProof/>
          </w:rPr>
          <w:fldChar w:fldCharType="separate"/>
        </w:r>
        <w:r w:rsidR="1CF376CE">
          <w:rPr>
            <w:noProof/>
            <w:webHidden/>
          </w:rPr>
          <w:t>13</w:t>
        </w:r>
        <w:r w:rsidR="007D7063" w:rsidRPr="6FFC44E8">
          <w:rPr>
            <w:noProof/>
          </w:rPr>
          <w:fldChar w:fldCharType="end"/>
        </w:r>
      </w:hyperlink>
    </w:p>
    <w:p w14:paraId="3B7F0161" w14:textId="438790B1" w:rsidR="00E76F31" w:rsidDel="007D7063" w:rsidRDefault="00E76F31" w:rsidP="6FFC44E8">
      <w:pPr>
        <w:pStyle w:val="Inhopg1"/>
        <w:rPr>
          <w:noProof/>
          <w:lang w:eastAsia="nl-NL"/>
        </w:rPr>
      </w:pPr>
    </w:p>
    <w:p w14:paraId="1264AF99" w14:textId="70A72620" w:rsidR="00E76F31" w:rsidDel="007D7063" w:rsidRDefault="00E76F31" w:rsidP="6FFC44E8">
      <w:pPr>
        <w:pStyle w:val="Inhopg1"/>
        <w:rPr>
          <w:noProof/>
          <w:lang w:eastAsia="nl-NL"/>
        </w:rPr>
      </w:pPr>
    </w:p>
    <w:p w14:paraId="3BB12D64" w14:textId="586279C0" w:rsidR="00E76F31" w:rsidDel="007D7063" w:rsidRDefault="00E76F31" w:rsidP="6FFC44E8">
      <w:pPr>
        <w:pStyle w:val="Inhopg1"/>
        <w:rPr>
          <w:noProof/>
          <w:lang w:eastAsia="nl-NL"/>
        </w:rPr>
      </w:pPr>
    </w:p>
    <w:p w14:paraId="172720A2" w14:textId="4E7EEB8F" w:rsidR="00E76F31" w:rsidDel="007D7063" w:rsidRDefault="00E76F31" w:rsidP="6FFC44E8">
      <w:pPr>
        <w:pStyle w:val="Inhopg2"/>
        <w:rPr>
          <w:noProof/>
          <w:lang w:eastAsia="nl-NL"/>
        </w:rPr>
      </w:pPr>
    </w:p>
    <w:p w14:paraId="531BAF62" w14:textId="6876D595" w:rsidR="00E76F31" w:rsidDel="007D7063" w:rsidRDefault="00E76F31" w:rsidP="6FFC44E8">
      <w:pPr>
        <w:pStyle w:val="Inhopg2"/>
        <w:rPr>
          <w:noProof/>
          <w:lang w:eastAsia="nl-NL"/>
        </w:rPr>
      </w:pPr>
    </w:p>
    <w:p w14:paraId="682415D8" w14:textId="3467FB1D" w:rsidR="00E76F31" w:rsidDel="007D7063" w:rsidRDefault="00E76F31" w:rsidP="6FFC44E8">
      <w:pPr>
        <w:pStyle w:val="Inhopg1"/>
        <w:rPr>
          <w:noProof/>
          <w:lang w:eastAsia="nl-NL"/>
        </w:rPr>
      </w:pPr>
    </w:p>
    <w:p w14:paraId="4B66F81A" w14:textId="6CC9816B" w:rsidR="00E76F31" w:rsidDel="007D7063" w:rsidRDefault="00E76F31" w:rsidP="6FFC44E8">
      <w:pPr>
        <w:pStyle w:val="Inhopg1"/>
        <w:rPr>
          <w:noProof/>
          <w:lang w:eastAsia="nl-NL"/>
        </w:rPr>
      </w:pPr>
    </w:p>
    <w:p w14:paraId="4848E838" w14:textId="3B3A6FC4" w:rsidR="00E76F31" w:rsidDel="007D7063" w:rsidRDefault="00E76F31" w:rsidP="6FFC44E8">
      <w:pPr>
        <w:pStyle w:val="Inhopg2"/>
        <w:rPr>
          <w:noProof/>
          <w:lang w:eastAsia="nl-NL"/>
        </w:rPr>
      </w:pPr>
    </w:p>
    <w:p w14:paraId="30017FF7" w14:textId="54D91B08" w:rsidR="00E76F31" w:rsidDel="007D7063" w:rsidRDefault="00E76F31" w:rsidP="6FFC44E8">
      <w:pPr>
        <w:pStyle w:val="Inhopg2"/>
        <w:rPr>
          <w:noProof/>
          <w:lang w:eastAsia="nl-NL"/>
        </w:rPr>
      </w:pPr>
    </w:p>
    <w:p w14:paraId="4496F57B" w14:textId="55F1E1F8" w:rsidR="00E76F31" w:rsidDel="007D7063" w:rsidRDefault="00E76F31" w:rsidP="6FFC44E8">
      <w:pPr>
        <w:pStyle w:val="Inhopg2"/>
        <w:rPr>
          <w:noProof/>
          <w:lang w:eastAsia="nl-NL"/>
        </w:rPr>
      </w:pPr>
    </w:p>
    <w:p w14:paraId="6E5445D9" w14:textId="604E4E70" w:rsidR="00E76F31" w:rsidDel="007D7063" w:rsidRDefault="00E76F31" w:rsidP="6FFC44E8">
      <w:pPr>
        <w:pStyle w:val="Inhopg2"/>
        <w:rPr>
          <w:noProof/>
          <w:lang w:eastAsia="nl-NL"/>
        </w:rPr>
      </w:pPr>
    </w:p>
    <w:p w14:paraId="320891B1" w14:textId="0C7CAA81" w:rsidR="00E76F31" w:rsidDel="007D7063" w:rsidRDefault="00E76F31" w:rsidP="6FFC44E8">
      <w:pPr>
        <w:pStyle w:val="Inhopg2"/>
        <w:rPr>
          <w:noProof/>
          <w:lang w:eastAsia="nl-NL"/>
        </w:rPr>
      </w:pPr>
    </w:p>
    <w:p w14:paraId="0DC9F085" w14:textId="47260473" w:rsidR="00E76F31" w:rsidDel="007D7063" w:rsidRDefault="00E76F31" w:rsidP="6FFC44E8">
      <w:pPr>
        <w:pStyle w:val="Inhopg2"/>
        <w:rPr>
          <w:noProof/>
          <w:lang w:eastAsia="nl-NL"/>
        </w:rPr>
      </w:pPr>
    </w:p>
    <w:p w14:paraId="171CE128" w14:textId="07A81576" w:rsidR="00E76F31" w:rsidDel="007D7063" w:rsidRDefault="00E76F31" w:rsidP="6FFC44E8">
      <w:pPr>
        <w:pStyle w:val="Inhopg1"/>
        <w:rPr>
          <w:noProof/>
          <w:lang w:eastAsia="nl-NL"/>
        </w:rPr>
      </w:pPr>
    </w:p>
    <w:p w14:paraId="49F66FE8" w14:textId="24CFC138" w:rsidR="00E76F31" w:rsidDel="007D7063" w:rsidRDefault="00E76F31" w:rsidP="6FFC44E8">
      <w:pPr>
        <w:pStyle w:val="Inhopg2"/>
        <w:rPr>
          <w:noProof/>
          <w:lang w:eastAsia="nl-NL"/>
        </w:rPr>
      </w:pPr>
    </w:p>
    <w:p w14:paraId="0E2FEFDA" w14:textId="692B8656" w:rsidR="00E76F31" w:rsidDel="007D7063" w:rsidRDefault="00E76F31" w:rsidP="6FFC44E8">
      <w:pPr>
        <w:pStyle w:val="Inhopg2"/>
        <w:rPr>
          <w:noProof/>
          <w:lang w:eastAsia="nl-NL"/>
        </w:rPr>
      </w:pPr>
    </w:p>
    <w:p w14:paraId="60112621" w14:textId="4824EB32" w:rsidR="00E76F31" w:rsidDel="007D7063" w:rsidRDefault="00E76F31" w:rsidP="6FFC44E8">
      <w:pPr>
        <w:pStyle w:val="Inhopg2"/>
        <w:rPr>
          <w:noProof/>
          <w:lang w:eastAsia="nl-NL"/>
        </w:rPr>
      </w:pPr>
    </w:p>
    <w:p w14:paraId="1AE270E7" w14:textId="09F8D5C3" w:rsidR="00950F36" w:rsidRPr="00950F36" w:rsidRDefault="005C3343" w:rsidP="00414DC4">
      <w:pPr>
        <w:pStyle w:val="05Broodtekst"/>
      </w:pPr>
      <w:r>
        <w:fldChar w:fldCharType="end"/>
      </w:r>
    </w:p>
    <w:p w14:paraId="7C120DE7" w14:textId="77777777" w:rsidR="005D4B8E" w:rsidRDefault="005D4B8E">
      <w:pPr>
        <w:rPr>
          <w:rFonts w:cs="Times New Roman (Hoofdtekst CS)"/>
          <w:b/>
          <w:color w:val="000099" w:themeColor="accent1"/>
          <w:sz w:val="30"/>
        </w:rPr>
      </w:pPr>
      <w:r>
        <w:br w:type="page"/>
      </w:r>
    </w:p>
    <w:p w14:paraId="75214643" w14:textId="37C7EF4C" w:rsidR="006B61C7" w:rsidRDefault="00042918" w:rsidP="006B61C7">
      <w:pPr>
        <w:pStyle w:val="Kop1"/>
      </w:pPr>
      <w:bookmarkStart w:id="3" w:name="_Toc116977831"/>
      <w:bookmarkStart w:id="4" w:name="_Toc117052409"/>
      <w:r>
        <w:lastRenderedPageBreak/>
        <w:t>Achtergrond</w:t>
      </w:r>
      <w:bookmarkEnd w:id="3"/>
      <w:bookmarkEnd w:id="4"/>
    </w:p>
    <w:p w14:paraId="7F12DA52" w14:textId="77777777" w:rsidR="00B61A12" w:rsidRPr="00B61A12" w:rsidRDefault="00B61A12" w:rsidP="00B61A12"/>
    <w:p w14:paraId="189162AA" w14:textId="77777777" w:rsidR="006B61C7" w:rsidRDefault="006B61C7" w:rsidP="006B61C7">
      <w:pPr>
        <w:pStyle w:val="05Broodtekst"/>
      </w:pPr>
      <w:r>
        <w:t xml:space="preserve">Het programma Gezonde School is een unieke samenwerking tussen het onderwijsveld (PO-Raad, </w:t>
      </w:r>
    </w:p>
    <w:p w14:paraId="353BA1FC" w14:textId="173F7C8B" w:rsidR="00965702" w:rsidRDefault="006B61C7" w:rsidP="006B61C7">
      <w:pPr>
        <w:pStyle w:val="05Broodtekst"/>
      </w:pPr>
      <w:r>
        <w:t xml:space="preserve">VO-raad en MBO Raad) en organisaties die een gezonde leefstijl bevorderen (GGD GHOR Nederland en RIVM). </w:t>
      </w:r>
      <w:r w:rsidR="00CC2485">
        <w:t xml:space="preserve">De projecten van het programma </w:t>
      </w:r>
      <w:r w:rsidR="0063464D">
        <w:t>zijn belegd bij de verschillende organisaties</w:t>
      </w:r>
      <w:r w:rsidR="006E0696">
        <w:t xml:space="preserve"> en </w:t>
      </w:r>
      <w:r w:rsidR="000A20F3" w:rsidRPr="000A20F3">
        <w:t>GGD GHOR N</w:t>
      </w:r>
      <w:r w:rsidR="006E0696">
        <w:t>ederland is de regievoerder van het programma.</w:t>
      </w:r>
    </w:p>
    <w:p w14:paraId="00FD1D01" w14:textId="77777777" w:rsidR="006B61C7" w:rsidRDefault="006B61C7" w:rsidP="006B61C7">
      <w:pPr>
        <w:pStyle w:val="05Broodtekst"/>
      </w:pPr>
      <w:r>
        <w:t xml:space="preserve">Een gezonde leefstijl in het DNA van elke school. Dat is de missie van het programma Gezonde School. </w:t>
      </w:r>
    </w:p>
    <w:p w14:paraId="47AF8EFC" w14:textId="4CBBD616" w:rsidR="00923384" w:rsidRDefault="00923384" w:rsidP="00923384">
      <w:pPr>
        <w:pStyle w:val="05Broodtekst"/>
      </w:pPr>
      <w:r>
        <w:t xml:space="preserve">Gezonde School wordt gefinancierd vanuit de ministeries van VWS, OCW, SZW en LNV. </w:t>
      </w:r>
      <w:r w:rsidR="00AA269B">
        <w:t xml:space="preserve">De financiering wordt jaarlijks in de vorm van een instellingssubsidie toegekend. </w:t>
      </w:r>
      <w:r w:rsidR="00F56E06">
        <w:t xml:space="preserve">Financiering is geborgd tot eind 2024. </w:t>
      </w:r>
      <w:r w:rsidR="009255CA">
        <w:t xml:space="preserve">Over de voortgang van het programma en de financiering na 2024 </w:t>
      </w:r>
      <w:r w:rsidR="00F027EC">
        <w:t xml:space="preserve">wordt in 2023 besloten. </w:t>
      </w:r>
    </w:p>
    <w:p w14:paraId="0BB08136" w14:textId="77777777" w:rsidR="00315ECB" w:rsidRDefault="00315ECB" w:rsidP="006B61C7">
      <w:pPr>
        <w:pStyle w:val="05Broodtekst"/>
      </w:pPr>
    </w:p>
    <w:p w14:paraId="032E3A06" w14:textId="0E3B1565" w:rsidR="0071361B" w:rsidRPr="006B61C7" w:rsidRDefault="00AA5CC1" w:rsidP="006B61C7">
      <w:pPr>
        <w:pStyle w:val="05Broodtekst"/>
        <w:rPr>
          <w:rStyle w:val="normaltextrun"/>
        </w:rPr>
      </w:pPr>
      <w:r w:rsidRPr="006B61C7">
        <w:rPr>
          <w:rStyle w:val="normaltextrun"/>
        </w:rPr>
        <w:t>Het onderwijs heeft de ambitie leerlingen en studenten goed voor te bereiden op de toekomst. Het stimuleren van een gezonde leefstijl bij leerlingen en studenten, zowel nu als in de toekomst, is een belangrijke maatschappelijke opdracht voor het onderwijs. Een goede fysieke- en mentale gezondheid draagt bij aan een voorspoedige schoolcarrière, een goede start van het werkende leven en het bereiken van gezondheidswinst. Scholen zijn een belangrijke schakel in de keten van de totale gezonde ontwikkeling van kinderen en jongeren. </w:t>
      </w:r>
    </w:p>
    <w:p w14:paraId="31EE0BF0" w14:textId="77777777" w:rsidR="0071361B" w:rsidRPr="006B61C7" w:rsidRDefault="0071361B" w:rsidP="006B61C7">
      <w:pPr>
        <w:pStyle w:val="05Broodtekst"/>
        <w:rPr>
          <w:rStyle w:val="normaltextrun"/>
        </w:rPr>
      </w:pPr>
    </w:p>
    <w:p w14:paraId="1E275E9E" w14:textId="5032AB25" w:rsidR="0071361B" w:rsidRPr="006B61C7" w:rsidRDefault="0071361B" w:rsidP="006B61C7">
      <w:pPr>
        <w:pStyle w:val="05Broodtekst"/>
        <w:rPr>
          <w:rStyle w:val="normaltextrun"/>
        </w:rPr>
      </w:pPr>
      <w:r w:rsidRPr="006B61C7">
        <w:rPr>
          <w:rStyle w:val="normaltextrun"/>
        </w:rPr>
        <w:t xml:space="preserve">Gezonde School is hét programma dat scholen in het primair-, speciaal-, voortgezet- en middelbaar beroepsonderwijs faciliteert om op een duurzame manier te werken aan een gezonde leefstijl van leerlingen, studenten en medewerkers. Met de Gezonde School-aanpak krijgen (onderwijs)professionals hiervoor een beproefde werkwijze geboden. Deze aanpak leidt via een stappenplan naar structurele aandacht voor een gezonde leefstijl in het onderwijs. Een belangrijk uitgangspunt van de aanpak is dat scholen gestimuleerd worden op een planmatige-, integrale- en structurele wijze aan de slag te gaan. </w:t>
      </w:r>
    </w:p>
    <w:p w14:paraId="6E16FA2E" w14:textId="77777777" w:rsidR="0082451A" w:rsidRDefault="0082451A" w:rsidP="006B61C7">
      <w:pPr>
        <w:pStyle w:val="05Broodtekst"/>
        <w:rPr>
          <w:rStyle w:val="normaltextrun"/>
        </w:rPr>
      </w:pPr>
    </w:p>
    <w:p w14:paraId="1F8764FB" w14:textId="6A2B1813" w:rsidR="00A0470B" w:rsidRDefault="0071361B" w:rsidP="006B61C7">
      <w:pPr>
        <w:pStyle w:val="05Broodtekst"/>
        <w:rPr>
          <w:rStyle w:val="normaltextrun"/>
        </w:rPr>
      </w:pPr>
      <w:r w:rsidRPr="006B61C7">
        <w:rPr>
          <w:rStyle w:val="normaltextrun"/>
        </w:rPr>
        <w:t xml:space="preserve">Scholen kunnen ondersteuning krijgen via het professionaliseringsaanbod voor de Gezonde School-coördinator, via advies op maat van een Gezonde School-adviseurs van de GGD </w:t>
      </w:r>
      <w:r w:rsidR="00F402D9">
        <w:rPr>
          <w:rStyle w:val="normaltextrun"/>
        </w:rPr>
        <w:t xml:space="preserve">en </w:t>
      </w:r>
      <w:r w:rsidR="00A0470B">
        <w:rPr>
          <w:rStyle w:val="normaltextrun"/>
        </w:rPr>
        <w:t xml:space="preserve">via digitale </w:t>
      </w:r>
      <w:r w:rsidR="0067594F">
        <w:rPr>
          <w:rStyle w:val="normaltextrun"/>
        </w:rPr>
        <w:t>platforms</w:t>
      </w:r>
      <w:r w:rsidR="00A0470B">
        <w:rPr>
          <w:rStyle w:val="normaltextrun"/>
        </w:rPr>
        <w:t>.</w:t>
      </w:r>
      <w:r w:rsidR="00963233">
        <w:rPr>
          <w:rStyle w:val="normaltextrun"/>
        </w:rPr>
        <w:t xml:space="preserve"> </w:t>
      </w:r>
    </w:p>
    <w:p w14:paraId="368C2579" w14:textId="686A8B0D" w:rsidR="00414F19" w:rsidRDefault="00414F19" w:rsidP="006B61C7">
      <w:pPr>
        <w:pStyle w:val="05Broodtekst"/>
        <w:rPr>
          <w:rStyle w:val="normaltextrun"/>
        </w:rPr>
      </w:pPr>
      <w:r w:rsidRPr="008F7C4C">
        <w:rPr>
          <w:rStyle w:val="normaltextrun"/>
        </w:rPr>
        <w:t>Zie voor meer informatie de website www.</w:t>
      </w:r>
      <w:r>
        <w:rPr>
          <w:rStyle w:val="normaltextrun"/>
        </w:rPr>
        <w:t>gezondeschool</w:t>
      </w:r>
      <w:r w:rsidRPr="008F7C4C">
        <w:rPr>
          <w:rStyle w:val="normaltextrun"/>
        </w:rPr>
        <w:t>.nl.</w:t>
      </w:r>
    </w:p>
    <w:p w14:paraId="101882F9" w14:textId="701EEC2A" w:rsidR="00F327A5" w:rsidRDefault="00D75D83" w:rsidP="003D50ED">
      <w:pPr>
        <w:pStyle w:val="Kop1"/>
        <w:rPr>
          <w:rStyle w:val="normaltextrun"/>
        </w:rPr>
      </w:pPr>
      <w:bookmarkStart w:id="5" w:name="_Toc116977832"/>
      <w:bookmarkStart w:id="6" w:name="_Toc117052410"/>
      <w:r w:rsidRPr="00D75D83">
        <w:rPr>
          <w:rStyle w:val="normaltextrun"/>
        </w:rPr>
        <w:t xml:space="preserve">Algemene informatie </w:t>
      </w:r>
      <w:r w:rsidR="00F737FB">
        <w:rPr>
          <w:rStyle w:val="normaltextrun"/>
        </w:rPr>
        <w:t>initiatiefnemer marktconsultatie</w:t>
      </w:r>
      <w:bookmarkEnd w:id="5"/>
      <w:bookmarkEnd w:id="6"/>
    </w:p>
    <w:p w14:paraId="3C15ADC7" w14:textId="77777777" w:rsidR="008F7C4C" w:rsidRPr="008F7C4C" w:rsidRDefault="008F7C4C" w:rsidP="008F7C4C"/>
    <w:p w14:paraId="70C10DCD" w14:textId="791F7F20" w:rsidR="008F7C4C" w:rsidRDefault="008F7C4C" w:rsidP="00B0396C">
      <w:pPr>
        <w:pStyle w:val="05Broodtekst"/>
        <w:rPr>
          <w:rStyle w:val="normaltextrun"/>
        </w:rPr>
      </w:pPr>
      <w:r w:rsidRPr="008F7C4C">
        <w:rPr>
          <w:rStyle w:val="normaltextrun"/>
        </w:rPr>
        <w:t xml:space="preserve">De </w:t>
      </w:r>
      <w:r w:rsidR="00F737FB">
        <w:rPr>
          <w:rStyle w:val="normaltextrun"/>
        </w:rPr>
        <w:t xml:space="preserve">initiatiefnemer </w:t>
      </w:r>
      <w:r w:rsidR="0078542F">
        <w:rPr>
          <w:rStyle w:val="normaltextrun"/>
        </w:rPr>
        <w:t>van deze marktconsultatie</w:t>
      </w:r>
      <w:r w:rsidRPr="008F7C4C">
        <w:rPr>
          <w:rStyle w:val="normaltextrun"/>
        </w:rPr>
        <w:t xml:space="preserve"> is GGD GHOR Nederland. GGD GHOR Nederland is dé belangenbehartiger voor de publieke gezondheid en veiligheid in Nederland. GGD GHOR Nederland is de overkoepelende brancheorganisatie van de 25 Gemeentelijke Gezondheidsdiensten (</w:t>
      </w:r>
      <w:proofErr w:type="spellStart"/>
      <w:r w:rsidRPr="008F7C4C">
        <w:rPr>
          <w:rStyle w:val="normaltextrun"/>
        </w:rPr>
        <w:t>GGD’en</w:t>
      </w:r>
      <w:proofErr w:type="spellEnd"/>
      <w:r w:rsidRPr="008F7C4C">
        <w:rPr>
          <w:rStyle w:val="normaltextrun"/>
        </w:rPr>
        <w:t xml:space="preserve">) en Geneeskundige Hulpverleningsorganisaties in de Regio (GHOR).  </w:t>
      </w:r>
    </w:p>
    <w:p w14:paraId="485CEB01" w14:textId="77777777" w:rsidR="00B0396C" w:rsidRPr="008F7C4C" w:rsidRDefault="00B0396C" w:rsidP="00B0396C">
      <w:pPr>
        <w:pStyle w:val="05Broodtekst"/>
        <w:rPr>
          <w:rStyle w:val="normaltextrun"/>
        </w:rPr>
      </w:pPr>
    </w:p>
    <w:p w14:paraId="3A6C100C" w14:textId="01B36A27" w:rsidR="008A005F" w:rsidRDefault="008F7C4C" w:rsidP="00B0396C">
      <w:pPr>
        <w:pStyle w:val="05Broodtekst"/>
        <w:rPr>
          <w:rStyle w:val="normaltextrun"/>
        </w:rPr>
      </w:pPr>
      <w:r w:rsidRPr="008F7C4C">
        <w:rPr>
          <w:rStyle w:val="normaltextrun"/>
        </w:rPr>
        <w:t xml:space="preserve">De belangrijkste taak als landelijke vereniging bestaat uit het collectief behartigen van de belangen van haar leden – de directeuren publieke gezondheid, de regionale </w:t>
      </w:r>
      <w:proofErr w:type="spellStart"/>
      <w:r w:rsidRPr="008F7C4C">
        <w:rPr>
          <w:rStyle w:val="normaltextrun"/>
        </w:rPr>
        <w:t>GGD'en</w:t>
      </w:r>
      <w:proofErr w:type="spellEnd"/>
      <w:r w:rsidRPr="008F7C4C">
        <w:rPr>
          <w:rStyle w:val="normaltextrun"/>
        </w:rPr>
        <w:t xml:space="preserve"> en GHOR</w:t>
      </w:r>
      <w:r w:rsidR="009D25C4">
        <w:rPr>
          <w:rStyle w:val="normaltextrun"/>
        </w:rPr>
        <w:t>-</w:t>
      </w:r>
      <w:r w:rsidR="5D362F61" w:rsidRPr="7AD6ACDF">
        <w:rPr>
          <w:rStyle w:val="normaltextrun"/>
        </w:rPr>
        <w:t>bureaus</w:t>
      </w:r>
      <w:r w:rsidRPr="008F7C4C">
        <w:rPr>
          <w:rStyle w:val="normaltextrun"/>
        </w:rPr>
        <w:t xml:space="preserve"> – richting politiek, (lokale) overheden, samenwerkingspartners, media en publiek. </w:t>
      </w:r>
    </w:p>
    <w:p w14:paraId="1F437CE8" w14:textId="77777777" w:rsidR="00B0396C" w:rsidRDefault="00B0396C" w:rsidP="00B0396C">
      <w:pPr>
        <w:pStyle w:val="05Broodtekst"/>
        <w:rPr>
          <w:rStyle w:val="normaltextrun"/>
        </w:rPr>
      </w:pPr>
    </w:p>
    <w:p w14:paraId="4F2FE1BE" w14:textId="7B1B8B65" w:rsidR="008F7C4C" w:rsidRDefault="006D0B25" w:rsidP="00B0396C">
      <w:pPr>
        <w:pStyle w:val="05Broodtekst"/>
        <w:rPr>
          <w:rStyle w:val="normaltextrun"/>
        </w:rPr>
      </w:pPr>
      <w:r>
        <w:rPr>
          <w:rStyle w:val="normaltextrun"/>
        </w:rPr>
        <w:t>GGD GHOR Nederland</w:t>
      </w:r>
      <w:r w:rsidR="008F7C4C" w:rsidRPr="008F7C4C">
        <w:rPr>
          <w:rStyle w:val="normaltextrun"/>
        </w:rPr>
        <w:t xml:space="preserve"> draagt bij aan oplossingen voor maatschappelijke vraagstukken als het gaat om jeugd, gezondheid en veiligheid. Deze drie taakvelden staan dan ook centraal bij </w:t>
      </w:r>
      <w:r w:rsidR="00BE639A">
        <w:rPr>
          <w:rStyle w:val="normaltextrun"/>
        </w:rPr>
        <w:t>GGD GHOR Nederland</w:t>
      </w:r>
      <w:r w:rsidR="008F7C4C" w:rsidRPr="008F7C4C">
        <w:rPr>
          <w:rStyle w:val="normaltextrun"/>
        </w:rPr>
        <w:t xml:space="preserve">, waarin preventie, GHOR, infectieziektebestrijding, informatievoorziening, arbeidsmarkt, jeugd, forensische geneeskunde, leefomgeving en belangenbehartiging de strategische thema's zijn. Verder geeft de landelijke vereniging betekenis aan de kernwaarden: lef, expert, verbindend, oog voor de meest kwetsbare, resultaatgericht en omgevingsgericht. </w:t>
      </w:r>
    </w:p>
    <w:p w14:paraId="6ABFADF4" w14:textId="77777777" w:rsidR="00B0396C" w:rsidRPr="008F7C4C" w:rsidRDefault="00B0396C" w:rsidP="00B0396C">
      <w:pPr>
        <w:pStyle w:val="05Broodtekst"/>
        <w:rPr>
          <w:rStyle w:val="normaltextrun"/>
        </w:rPr>
      </w:pPr>
    </w:p>
    <w:p w14:paraId="6835131A" w14:textId="33321010" w:rsidR="008F7C4C" w:rsidRPr="008F7C4C" w:rsidRDefault="0000127A" w:rsidP="00B0396C">
      <w:pPr>
        <w:pStyle w:val="05Broodtekst"/>
        <w:rPr>
          <w:rStyle w:val="normaltextrun"/>
        </w:rPr>
      </w:pPr>
      <w:r>
        <w:rPr>
          <w:rStyle w:val="normaltextrun"/>
        </w:rPr>
        <w:lastRenderedPageBreak/>
        <w:t xml:space="preserve">GGD GHOR Nederland </w:t>
      </w:r>
      <w:r w:rsidR="004B5F61">
        <w:rPr>
          <w:rStyle w:val="normaltextrun"/>
        </w:rPr>
        <w:t>is betrokken bij projecten</w:t>
      </w:r>
      <w:r w:rsidR="008F7C4C" w:rsidRPr="008F7C4C">
        <w:rPr>
          <w:rStyle w:val="normaltextrun"/>
        </w:rPr>
        <w:t xml:space="preserve"> die centraal moeten worden uitgevoerd en die randvoorwaarden en producten opleveren waarmee de </w:t>
      </w:r>
      <w:proofErr w:type="spellStart"/>
      <w:r w:rsidR="008F7C4C" w:rsidRPr="008F7C4C">
        <w:rPr>
          <w:rStyle w:val="normaltextrun"/>
        </w:rPr>
        <w:t>GGD’en</w:t>
      </w:r>
      <w:proofErr w:type="spellEnd"/>
      <w:r w:rsidR="008F7C4C" w:rsidRPr="008F7C4C">
        <w:rPr>
          <w:rStyle w:val="normaltextrun"/>
        </w:rPr>
        <w:t xml:space="preserve"> en GHOR-bureaus hun werkzaamheden kunnen verrichten.</w:t>
      </w:r>
      <w:r w:rsidR="004B5F61">
        <w:rPr>
          <w:rStyle w:val="normaltextrun"/>
        </w:rPr>
        <w:t xml:space="preserve"> Vanuit dat kader is GGD GHOR Nederla</w:t>
      </w:r>
      <w:r w:rsidR="004B5F61" w:rsidRPr="002D17E6">
        <w:rPr>
          <w:rStyle w:val="normaltextrun"/>
          <w:rFonts w:eastAsiaTheme="minorEastAsia"/>
          <w:color w:val="4B4B4D" w:themeColor="text2"/>
          <w:szCs w:val="18"/>
        </w:rPr>
        <w:t xml:space="preserve">nd </w:t>
      </w:r>
      <w:r w:rsidR="00B14EA1" w:rsidRPr="002D17E6">
        <w:rPr>
          <w:rStyle w:val="normaltextrun"/>
          <w:rFonts w:eastAsiaTheme="minorEastAsia"/>
          <w:color w:val="4B4B4D" w:themeColor="text2"/>
          <w:szCs w:val="18"/>
        </w:rPr>
        <w:t>één van de samenwerkingspartners van Gezonde School</w:t>
      </w:r>
      <w:r w:rsidR="00B0396C" w:rsidRPr="002D17E6">
        <w:rPr>
          <w:rStyle w:val="normaltextrun"/>
          <w:rFonts w:eastAsiaTheme="minorEastAsia"/>
          <w:color w:val="4B4B4D" w:themeColor="text2"/>
          <w:szCs w:val="18"/>
        </w:rPr>
        <w:t xml:space="preserve">. </w:t>
      </w:r>
      <w:r w:rsidR="008F7C4C" w:rsidRPr="002D17E6">
        <w:rPr>
          <w:rStyle w:val="normaltextrun"/>
          <w:rFonts w:eastAsiaTheme="minorEastAsia"/>
          <w:color w:val="4B4B4D" w:themeColor="text2"/>
          <w:szCs w:val="18"/>
        </w:rPr>
        <w:t>Zie voor meer info</w:t>
      </w:r>
      <w:r w:rsidR="008F7C4C" w:rsidRPr="008F7C4C">
        <w:rPr>
          <w:rStyle w:val="normaltextrun"/>
        </w:rPr>
        <w:t xml:space="preserve">rmatie de website www.ggdghor.nl. </w:t>
      </w:r>
    </w:p>
    <w:p w14:paraId="0D07E8B7" w14:textId="77777777" w:rsidR="008F7C4C" w:rsidRPr="008F7C4C" w:rsidRDefault="008F7C4C" w:rsidP="008F7C4C">
      <w:pPr>
        <w:rPr>
          <w:rStyle w:val="normaltextrun"/>
          <w:rFonts w:cs="Times New Roman (Hoofdtekst CS)"/>
          <w:color w:val="4B4B4D" w:themeColor="text1"/>
          <w:sz w:val="18"/>
        </w:rPr>
      </w:pPr>
    </w:p>
    <w:p w14:paraId="0BC119B0" w14:textId="17653B9D" w:rsidR="003D50ED" w:rsidRDefault="00E90E16" w:rsidP="003D50ED">
      <w:pPr>
        <w:pStyle w:val="Kop1"/>
        <w:rPr>
          <w:rStyle w:val="normaltextrun"/>
        </w:rPr>
      </w:pPr>
      <w:bookmarkStart w:id="7" w:name="_Toc116977833"/>
      <w:bookmarkStart w:id="8" w:name="_Toc117052411"/>
      <w:r>
        <w:rPr>
          <w:rStyle w:val="normaltextrun"/>
        </w:rPr>
        <w:t>Aanleiding</w:t>
      </w:r>
      <w:r w:rsidR="00742422">
        <w:rPr>
          <w:rStyle w:val="normaltextrun"/>
        </w:rPr>
        <w:t xml:space="preserve"> marktconsultat</w:t>
      </w:r>
      <w:r w:rsidR="003D50ED">
        <w:rPr>
          <w:rStyle w:val="normaltextrun"/>
        </w:rPr>
        <w:t>ie</w:t>
      </w:r>
      <w:bookmarkEnd w:id="7"/>
      <w:bookmarkEnd w:id="8"/>
    </w:p>
    <w:p w14:paraId="314EF8EA" w14:textId="77777777" w:rsidR="00EA07ED" w:rsidRPr="00EA07ED" w:rsidRDefault="00EA07ED" w:rsidP="00EA07ED"/>
    <w:p w14:paraId="48C70C22" w14:textId="1247753C" w:rsidR="00EA07ED" w:rsidRDefault="00EA07ED" w:rsidP="00B124E8">
      <w:pPr>
        <w:pStyle w:val="05Broodtekst"/>
      </w:pPr>
      <w:r w:rsidRPr="00B124E8">
        <w:t xml:space="preserve">Gezonde School heeft de wens om te komen tot een toekomstbestendig digitaal landschap, waarbij het mogelijk is om gebruikersgroepen (onderwijsprofessionals en Gezonde School-adviseurs) van informatie op maat te voorzien. Hierdoor is Gezonde School beter in staat om beginnende dan wel meer ervaren scholen </w:t>
      </w:r>
      <w:r w:rsidR="0000734A">
        <w:t xml:space="preserve">nog </w:t>
      </w:r>
      <w:r w:rsidR="00F455DD">
        <w:t xml:space="preserve">beter </w:t>
      </w:r>
      <w:r w:rsidRPr="00B124E8">
        <w:t xml:space="preserve">te informeren, faciliteren, begeleiden en te scholen. </w:t>
      </w:r>
    </w:p>
    <w:p w14:paraId="777A00D8" w14:textId="77777777" w:rsidR="00B124E8" w:rsidRPr="00B124E8" w:rsidRDefault="00B124E8" w:rsidP="00B124E8">
      <w:pPr>
        <w:pStyle w:val="05Broodtekst"/>
      </w:pPr>
    </w:p>
    <w:p w14:paraId="290AE40F" w14:textId="050AA1BD" w:rsidR="00EA07ED" w:rsidRDefault="00EA07ED" w:rsidP="00B124E8">
      <w:pPr>
        <w:pStyle w:val="05Broodtekst"/>
      </w:pPr>
      <w:r w:rsidRPr="00B124E8">
        <w:t xml:space="preserve">Het idee voor vernieuwing van het digitale landschap komt voort uit een inhoudelijk vraagstuk: hoe kunnen we scholen beter op maat bedienen, zodat ze zelfstandiger en blijvend (gaan) werken met de Gezonde School-aanpak. Daarnaast is er de wens om het scholingsaanbod online goed neer te zetten in de vorm van een “Academie”.  </w:t>
      </w:r>
    </w:p>
    <w:p w14:paraId="1870D206" w14:textId="77777777" w:rsidR="00B124E8" w:rsidRPr="00B124E8" w:rsidRDefault="00B124E8" w:rsidP="00B124E8">
      <w:pPr>
        <w:pStyle w:val="05Broodtekst"/>
      </w:pPr>
    </w:p>
    <w:p w14:paraId="08A7758C" w14:textId="3B35E947" w:rsidR="00EA07ED" w:rsidRDefault="00EA07ED" w:rsidP="00B124E8">
      <w:pPr>
        <w:pStyle w:val="05Broodtekst"/>
      </w:pPr>
      <w:r w:rsidRPr="00B124E8">
        <w:t xml:space="preserve">Er is een verkenning uitgevoerd naar de wensen en behoeften van scholen en Gezonde School-adviseurs. Bovendien zijn scenario’s uitgewerkt om te komen tot een toekomstbestendig digitaal landschap. De scenario’s zijn beoordeeld op technische complexiteit, inspanning op technisch- en functioneel beheer, snelheid realisatie/doorlooptijd, toekomstbestendigheid, gebruikersgemak/contentbeheer, risico’s voor informatiebeveiliging en privacy, kosten en baten. De voorkeur gaat uit naar de realisatie van een nieuw digitaal platform dat in eerste instantie naast de bestaande applicaties bestaat en waar op langere termijn de bestaande applicaties in geïntegreerd kunnen worden.  </w:t>
      </w:r>
    </w:p>
    <w:p w14:paraId="1E430C02" w14:textId="77777777" w:rsidR="00B124E8" w:rsidRPr="00B124E8" w:rsidRDefault="00B124E8" w:rsidP="00B124E8">
      <w:pPr>
        <w:pStyle w:val="05Broodtekst"/>
      </w:pPr>
    </w:p>
    <w:p w14:paraId="1B110951" w14:textId="28274A3A" w:rsidR="009F44E8" w:rsidRPr="00B124E8" w:rsidRDefault="1004DC80" w:rsidP="00B124E8">
      <w:pPr>
        <w:pStyle w:val="05Broodtekst"/>
      </w:pPr>
      <w:r>
        <w:t xml:space="preserve">De ontwikkeling van de </w:t>
      </w:r>
      <w:bookmarkStart w:id="9" w:name="_Hlk115257034"/>
      <w:r>
        <w:t xml:space="preserve">Academie (LMS) </w:t>
      </w:r>
      <w:bookmarkEnd w:id="9"/>
      <w:r>
        <w:t>is al gestart</w:t>
      </w:r>
      <w:r w:rsidR="007917BB">
        <w:t xml:space="preserve"> </w:t>
      </w:r>
      <w:r w:rsidR="20B8FB3D">
        <w:t>en maakt geen deel uit van deze marktconsultatie.</w:t>
      </w:r>
      <w:r>
        <w:t xml:space="preserve"> </w:t>
      </w:r>
      <w:r w:rsidR="11C2793F">
        <w:t>Planning is dat eind 2022 een LMS (Academie) wordt opgeleverd waar (onderwijs)professionals een scholingsaanbod vinden. (Onderwijs)professionals kunnen zich via het LMS aanmelden en scholing volgen in de vorm van o.a. e-</w:t>
      </w:r>
      <w:proofErr w:type="spellStart"/>
      <w:r w:rsidR="11C2793F">
        <w:t>learnings</w:t>
      </w:r>
      <w:proofErr w:type="spellEnd"/>
      <w:r w:rsidR="11C2793F">
        <w:t xml:space="preserve"> en </w:t>
      </w:r>
      <w:proofErr w:type="spellStart"/>
      <w:r w:rsidR="11C2793F">
        <w:t>webinars</w:t>
      </w:r>
      <w:proofErr w:type="spellEnd"/>
      <w:r w:rsidR="11C2793F">
        <w:t xml:space="preserve">. </w:t>
      </w:r>
    </w:p>
    <w:p w14:paraId="0692A357" w14:textId="6752A4AC" w:rsidR="009F44E8" w:rsidRPr="00B124E8" w:rsidRDefault="58976F6B" w:rsidP="00B124E8">
      <w:pPr>
        <w:pStyle w:val="05Broodtekst"/>
      </w:pPr>
      <w:r>
        <w:t xml:space="preserve">Het Learning Management Systeem moet (net als de andere bestaande applicaties) </w:t>
      </w:r>
      <w:r w:rsidR="00AE2AA7">
        <w:t>onderdeel</w:t>
      </w:r>
      <w:r>
        <w:t xml:space="preserve"> worden </w:t>
      </w:r>
      <w:r w:rsidR="00AE2AA7">
        <w:t>van</w:t>
      </w:r>
      <w:r>
        <w:t xml:space="preserve"> het nieuwe digitale platform van Gezonde School.</w:t>
      </w:r>
    </w:p>
    <w:p w14:paraId="22141052" w14:textId="21E48900" w:rsidR="009F44E8" w:rsidRPr="00B124E8" w:rsidDel="006B291A" w:rsidRDefault="00D71941" w:rsidP="00B124E8">
      <w:pPr>
        <w:pStyle w:val="05Broodtekst"/>
      </w:pPr>
      <w:r>
        <w:t xml:space="preserve"> </w:t>
      </w:r>
    </w:p>
    <w:p w14:paraId="49558FE3" w14:textId="07A26496" w:rsidR="3445F866" w:rsidRDefault="004D6CE9" w:rsidP="3445F866">
      <w:r>
        <w:rPr>
          <w:noProof/>
        </w:rPr>
        <w:drawing>
          <wp:inline distT="0" distB="0" distL="0" distR="0" wp14:anchorId="0D4442BB" wp14:editId="1E95AB0B">
            <wp:extent cx="5697049" cy="1598342"/>
            <wp:effectExtent l="0" t="0" r="0" b="1905"/>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15276" cy="1603456"/>
                    </a:xfrm>
                    <a:prstGeom prst="rect">
                      <a:avLst/>
                    </a:prstGeom>
                  </pic:spPr>
                </pic:pic>
              </a:graphicData>
            </a:graphic>
          </wp:inline>
        </w:drawing>
      </w:r>
    </w:p>
    <w:p w14:paraId="7BF97527" w14:textId="2EEEC315" w:rsidR="004D6CE9" w:rsidRDefault="004D6CE9" w:rsidP="3445F866">
      <w:r>
        <w:rPr>
          <w:noProof/>
        </w:rPr>
        <w:drawing>
          <wp:inline distT="0" distB="0" distL="0" distR="0" wp14:anchorId="4323C6A7" wp14:editId="26197532">
            <wp:extent cx="4844956" cy="836985"/>
            <wp:effectExtent l="0" t="0" r="0" b="127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40678" cy="853521"/>
                    </a:xfrm>
                    <a:prstGeom prst="rect">
                      <a:avLst/>
                    </a:prstGeom>
                  </pic:spPr>
                </pic:pic>
              </a:graphicData>
            </a:graphic>
          </wp:inline>
        </w:drawing>
      </w:r>
    </w:p>
    <w:p w14:paraId="0C395013" w14:textId="4267A168" w:rsidR="004D6CE9" w:rsidRPr="00AE5A14" w:rsidRDefault="004D6CE9" w:rsidP="004D6CE9">
      <w:pPr>
        <w:pStyle w:val="Bijschrift"/>
        <w:rPr>
          <w:rFonts w:cs="Times New Roman (Hoofdtekst CS)"/>
          <w:noProof/>
          <w:color w:val="4B4B4D" w:themeColor="text1"/>
          <w:lang w:val="en-US"/>
        </w:rPr>
      </w:pPr>
      <w:proofErr w:type="spellStart"/>
      <w:r w:rsidRPr="00AE5A14">
        <w:rPr>
          <w:lang w:val="en-US"/>
        </w:rPr>
        <w:t>Figuur</w:t>
      </w:r>
      <w:proofErr w:type="spellEnd"/>
      <w:r w:rsidRPr="00AE5A14">
        <w:rPr>
          <w:lang w:val="en-US"/>
        </w:rPr>
        <w:t xml:space="preserve"> </w:t>
      </w:r>
      <w:r>
        <w:fldChar w:fldCharType="begin"/>
      </w:r>
      <w:r w:rsidRPr="007B78E9">
        <w:rPr>
          <w:lang w:val="en-US"/>
        </w:rPr>
        <w:instrText xml:space="preserve"> SEQ Figuur \* ARABIC </w:instrText>
      </w:r>
      <w:r>
        <w:fldChar w:fldCharType="separate"/>
      </w:r>
      <w:r w:rsidRPr="00AE5A14">
        <w:rPr>
          <w:noProof/>
          <w:lang w:val="en-US"/>
        </w:rPr>
        <w:t>1</w:t>
      </w:r>
      <w:r>
        <w:rPr>
          <w:noProof/>
        </w:rPr>
        <w:fldChar w:fldCharType="end"/>
      </w:r>
      <w:r w:rsidRPr="00AE5A14">
        <w:rPr>
          <w:lang w:val="en-US"/>
        </w:rPr>
        <w:t xml:space="preserve">: Learning Management </w:t>
      </w:r>
      <w:proofErr w:type="spellStart"/>
      <w:r w:rsidRPr="00AE5A14">
        <w:rPr>
          <w:lang w:val="en-US"/>
        </w:rPr>
        <w:t>Systeem</w:t>
      </w:r>
      <w:proofErr w:type="spellEnd"/>
      <w:r w:rsidR="00AE2AA7">
        <w:rPr>
          <w:lang w:val="en-US"/>
        </w:rPr>
        <w:t xml:space="preserve">, </w:t>
      </w:r>
      <w:proofErr w:type="spellStart"/>
      <w:r w:rsidR="00AE2AA7">
        <w:rPr>
          <w:lang w:val="en-US"/>
        </w:rPr>
        <w:t>gereed</w:t>
      </w:r>
      <w:proofErr w:type="spellEnd"/>
      <w:r w:rsidR="00AE2AA7">
        <w:rPr>
          <w:lang w:val="en-US"/>
        </w:rPr>
        <w:t xml:space="preserve"> </w:t>
      </w:r>
      <w:proofErr w:type="spellStart"/>
      <w:r w:rsidR="00AE2AA7">
        <w:rPr>
          <w:lang w:val="en-US"/>
        </w:rPr>
        <w:t>eind</w:t>
      </w:r>
      <w:proofErr w:type="spellEnd"/>
      <w:r w:rsidR="00AE2AA7">
        <w:rPr>
          <w:lang w:val="en-US"/>
        </w:rPr>
        <w:t xml:space="preserve"> 2022</w:t>
      </w:r>
      <w:r w:rsidRPr="00AE5A14">
        <w:rPr>
          <w:lang w:val="en-US"/>
        </w:rPr>
        <w:t>.</w:t>
      </w:r>
    </w:p>
    <w:p w14:paraId="18BEC47D" w14:textId="77777777" w:rsidR="004D6CE9" w:rsidRPr="00AE5A14" w:rsidRDefault="004D6CE9" w:rsidP="3445F866">
      <w:pPr>
        <w:rPr>
          <w:lang w:val="en-US"/>
        </w:rPr>
      </w:pPr>
    </w:p>
    <w:p w14:paraId="5D33503B" w14:textId="3A8DC82C" w:rsidR="003E1458" w:rsidRDefault="003E1458" w:rsidP="003E1458">
      <w:pPr>
        <w:pStyle w:val="Kop2"/>
      </w:pPr>
      <w:bookmarkStart w:id="10" w:name="_Toc116977834"/>
      <w:bookmarkStart w:id="11" w:name="_Toc117052412"/>
      <w:r>
        <w:t>Huidige situatie</w:t>
      </w:r>
      <w:bookmarkEnd w:id="10"/>
      <w:bookmarkEnd w:id="11"/>
    </w:p>
    <w:p w14:paraId="5C12B6C4" w14:textId="0DD9B479" w:rsidR="008017C3" w:rsidRDefault="008017C3" w:rsidP="00EA07ED">
      <w:pPr>
        <w:rPr>
          <w:sz w:val="18"/>
          <w:szCs w:val="18"/>
        </w:rPr>
      </w:pPr>
    </w:p>
    <w:p w14:paraId="10C28A11" w14:textId="4401C8AC" w:rsidR="00AA5405" w:rsidRPr="00B124E8" w:rsidRDefault="00DA31EF" w:rsidP="00B124E8">
      <w:pPr>
        <w:pStyle w:val="05Broodtekst"/>
      </w:pPr>
      <w:r w:rsidRPr="00B124E8">
        <w:t xml:space="preserve">In de huidige situatie bestaan er </w:t>
      </w:r>
      <w:r w:rsidR="00031470" w:rsidRPr="00B124E8">
        <w:t xml:space="preserve">verschillende </w:t>
      </w:r>
      <w:r w:rsidR="00BF19E4" w:rsidRPr="00B124E8">
        <w:t>technische oplossingen voor informatie naar scholen naast elkaar</w:t>
      </w:r>
      <w:r w:rsidR="004679F5" w:rsidRPr="00B124E8">
        <w:t>. Content is versnipperd over diverse websites</w:t>
      </w:r>
      <w:r w:rsidR="00731C1C">
        <w:t>.</w:t>
      </w:r>
      <w:r w:rsidR="004679F5" w:rsidRPr="00B124E8">
        <w:t xml:space="preserve"> Het aantal koppelingen tussen de applicaties is beperkt.</w:t>
      </w:r>
      <w:r w:rsidR="001D3A99">
        <w:t xml:space="preserve"> Onderstaand een schematische weergave van de huidige situatie.</w:t>
      </w:r>
    </w:p>
    <w:p w14:paraId="35C35792" w14:textId="0EE74F3A" w:rsidR="004679F5" w:rsidRDefault="001A1E0B" w:rsidP="00EA07ED">
      <w:pPr>
        <w:rPr>
          <w:sz w:val="18"/>
          <w:szCs w:val="18"/>
        </w:rPr>
      </w:pPr>
      <w:r>
        <w:rPr>
          <w:noProof/>
        </w:rPr>
        <mc:AlternateContent>
          <mc:Choice Requires="wpg">
            <w:drawing>
              <wp:anchor distT="0" distB="0" distL="114300" distR="114300" simplePos="0" relativeHeight="251658243" behindDoc="0" locked="0" layoutInCell="1" allowOverlap="1" wp14:anchorId="4D7B031B" wp14:editId="017BDADE">
                <wp:simplePos x="0" y="0"/>
                <wp:positionH relativeFrom="column">
                  <wp:posOffset>141141</wp:posOffset>
                </wp:positionH>
                <wp:positionV relativeFrom="paragraph">
                  <wp:posOffset>342729</wp:posOffset>
                </wp:positionV>
                <wp:extent cx="5760720" cy="3102610"/>
                <wp:effectExtent l="0" t="0" r="0" b="2540"/>
                <wp:wrapThrough wrapText="bothSides">
                  <wp:wrapPolygon edited="0">
                    <wp:start x="0" y="0"/>
                    <wp:lineTo x="0" y="21485"/>
                    <wp:lineTo x="21500" y="21485"/>
                    <wp:lineTo x="21500" y="0"/>
                    <wp:lineTo x="0" y="0"/>
                  </wp:wrapPolygon>
                </wp:wrapThrough>
                <wp:docPr id="12" name="Groep 12"/>
                <wp:cNvGraphicFramePr/>
                <a:graphic xmlns:a="http://schemas.openxmlformats.org/drawingml/2006/main">
                  <a:graphicData uri="http://schemas.microsoft.com/office/word/2010/wordprocessingGroup">
                    <wpg:wgp>
                      <wpg:cNvGrpSpPr/>
                      <wpg:grpSpPr>
                        <a:xfrm>
                          <a:off x="0" y="0"/>
                          <a:ext cx="5760720" cy="3102610"/>
                          <a:chOff x="0" y="0"/>
                          <a:chExt cx="5760720" cy="3102610"/>
                        </a:xfrm>
                      </wpg:grpSpPr>
                      <pic:pic xmlns:pic="http://schemas.openxmlformats.org/drawingml/2006/picture">
                        <pic:nvPicPr>
                          <pic:cNvPr id="4" name="Afbeelding 4"/>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760720" cy="2629535"/>
                          </a:xfrm>
                          <a:prstGeom prst="rect">
                            <a:avLst/>
                          </a:prstGeom>
                        </pic:spPr>
                      </pic:pic>
                      <wps:wsp>
                        <wps:cNvPr id="1" name="Tekstvak 1"/>
                        <wps:cNvSpPr txBox="1"/>
                        <wps:spPr>
                          <a:xfrm>
                            <a:off x="0" y="2695575"/>
                            <a:ext cx="5760720" cy="407035"/>
                          </a:xfrm>
                          <a:prstGeom prst="rect">
                            <a:avLst/>
                          </a:prstGeom>
                          <a:solidFill>
                            <a:prstClr val="white"/>
                          </a:solidFill>
                          <a:ln>
                            <a:noFill/>
                          </a:ln>
                        </wps:spPr>
                        <wps:txbx>
                          <w:txbxContent>
                            <w:p w14:paraId="28119586" w14:textId="03A8C27F" w:rsidR="00CA44F2" w:rsidRPr="00CA44F2" w:rsidRDefault="00BF410E" w:rsidP="00CA44F2">
                              <w:pPr>
                                <w:pStyle w:val="Bijschrift"/>
                              </w:pPr>
                              <w:r>
                                <w:t xml:space="preserve">Figuur </w:t>
                              </w:r>
                              <w:r w:rsidR="00921079">
                                <w:t>2</w:t>
                              </w:r>
                              <w:r>
                                <w:t xml:space="preserve">: </w:t>
                              </w:r>
                              <w:r w:rsidR="00B40624">
                                <w:t>Huidig digitaal landschap Gezonde School.</w:t>
                              </w:r>
                              <w:r w:rsidR="00CA44F2">
                                <w:br/>
                              </w:r>
                              <w:r w:rsidR="00CA44F2" w:rsidRPr="007917BB">
                                <w:rPr>
                                  <w:i w:val="0"/>
                                  <w:iCs w:val="0"/>
                                </w:rPr>
                                <w:t xml:space="preserve">NB: vanaf eind 2022 </w:t>
                              </w:r>
                              <w:r w:rsidR="00171CDC">
                                <w:rPr>
                                  <w:i w:val="0"/>
                                  <w:iCs w:val="0"/>
                                </w:rPr>
                                <w:t xml:space="preserve">gaat het </w:t>
                              </w:r>
                              <w:r w:rsidR="00CA44F2" w:rsidRPr="007917BB">
                                <w:rPr>
                                  <w:i w:val="0"/>
                                  <w:iCs w:val="0"/>
                                </w:rPr>
                                <w:t xml:space="preserve">LMS </w:t>
                              </w:r>
                              <w:r w:rsidR="00171CDC">
                                <w:rPr>
                                  <w:i w:val="0"/>
                                  <w:iCs w:val="0"/>
                                </w:rPr>
                                <w:t>ook onderdeel uitmaken van d</w:t>
                              </w:r>
                              <w:r w:rsidR="00FA100E">
                                <w:rPr>
                                  <w:i w:val="0"/>
                                  <w:iCs w:val="0"/>
                                </w:rPr>
                                <w:t xml:space="preserve">it overzicht </w:t>
                              </w:r>
                              <w:r w:rsidR="00597384">
                                <w:rPr>
                                  <w:i w:val="0"/>
                                  <w:iCs w:val="0"/>
                                </w:rPr>
                                <w:t>(zie figuur )</w:t>
                              </w:r>
                              <w:r w:rsidR="00CA44F2">
                                <w:rPr>
                                  <w:i w:val="0"/>
                                  <w:iCs w:val="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D7B031B" id="Groep 12" o:spid="_x0000_s1026" style="position:absolute;margin-left:11.1pt;margin-top:27pt;width:453.6pt;height:244.3pt;z-index:251658243" coordsize="57607,3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4" o:spid="_x0000_s1027" type="#_x0000_t75" style="position:absolute;width:57607;height:26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">
                  <v:imagedata r:id="rId18" o:title=""/>
                </v:shape>
                <v:shapetype id="_x0000_t202" coordsize="21600,21600" o:spt="202" path="m,l,21600r21600,l21600,xe">
                  <v:stroke joinstyle="miter"/>
                  <v:path gradientshapeok="t" o:connecttype="rect"/>
                </v:shapetype>
                <v:shape id="Tekstvak 1" o:spid="_x0000_s1028" type="#_x0000_t202" style="position:absolute;top:26955;width:57607;height:4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" stroked="f">
                  <v:textbox style="mso-fit-shape-to-text:t" inset="0,0,0,0">
                    <w:txbxContent>
                      <w:p w14:paraId="28119586" w14:textId="03A8C27F" w:rsidR="00CA44F2" w:rsidRPr="00CA44F2" w:rsidRDefault="00BF410E" w:rsidP="00CA44F2">
                        <w:pPr>
                          <w:pStyle w:val="Bijschrift"/>
                        </w:pPr>
                        <w:r>
                          <w:t xml:space="preserve">Figuur </w:t>
                        </w:r>
                        <w:r w:rsidR="00921079">
                          <w:t>2</w:t>
                        </w:r>
                        <w:r>
                          <w:t xml:space="preserve">: </w:t>
                        </w:r>
                        <w:r w:rsidR="00B40624">
                          <w:t>Huidig digitaal landschap Gezonde School.</w:t>
                        </w:r>
                        <w:r w:rsidR="00CA44F2">
                          <w:br/>
                        </w:r>
                        <w:r w:rsidR="00CA44F2" w:rsidRPr="007917BB">
                          <w:rPr>
                            <w:i w:val="0"/>
                            <w:iCs w:val="0"/>
                          </w:rPr>
                          <w:t xml:space="preserve">NB: vanaf eind 2022 </w:t>
                        </w:r>
                        <w:r w:rsidR="00171CDC">
                          <w:rPr>
                            <w:i w:val="0"/>
                            <w:iCs w:val="0"/>
                          </w:rPr>
                          <w:t xml:space="preserve">gaat het </w:t>
                        </w:r>
                        <w:r w:rsidR="00CA44F2" w:rsidRPr="007917BB">
                          <w:rPr>
                            <w:i w:val="0"/>
                            <w:iCs w:val="0"/>
                          </w:rPr>
                          <w:t xml:space="preserve">LMS </w:t>
                        </w:r>
                        <w:r w:rsidR="00171CDC">
                          <w:rPr>
                            <w:i w:val="0"/>
                            <w:iCs w:val="0"/>
                          </w:rPr>
                          <w:t>ook onderdeel uitmaken van d</w:t>
                        </w:r>
                        <w:r w:rsidR="00FA100E">
                          <w:rPr>
                            <w:i w:val="0"/>
                            <w:iCs w:val="0"/>
                          </w:rPr>
                          <w:t xml:space="preserve">it overzicht </w:t>
                        </w:r>
                        <w:r w:rsidR="00597384">
                          <w:rPr>
                            <w:i w:val="0"/>
                            <w:iCs w:val="0"/>
                          </w:rPr>
                          <w:t>(zie figuur )</w:t>
                        </w:r>
                        <w:r w:rsidR="00CA44F2">
                          <w:rPr>
                            <w:i w:val="0"/>
                            <w:iCs w:val="0"/>
                          </w:rPr>
                          <w:t>.</w:t>
                        </w:r>
                      </w:p>
                    </w:txbxContent>
                  </v:textbox>
                </v:shape>
                <w10:wrap type="through"/>
              </v:group>
            </w:pict>
          </mc:Fallback>
        </mc:AlternateContent>
      </w:r>
    </w:p>
    <w:p w14:paraId="6B2AFCE9" w14:textId="6EF0B3A6" w:rsidR="009F36B3" w:rsidRPr="009F36B3" w:rsidRDefault="009F36B3" w:rsidP="009F36B3">
      <w:pPr>
        <w:rPr>
          <w:rStyle w:val="normaltextrun"/>
          <w:sz w:val="18"/>
          <w:szCs w:val="18"/>
        </w:rPr>
      </w:pPr>
    </w:p>
    <w:p w14:paraId="4C8C4187" w14:textId="49EC1265" w:rsidR="004A0B8F" w:rsidRDefault="004A0B8F" w:rsidP="004A0B8F">
      <w:pPr>
        <w:pStyle w:val="05Broodtekst"/>
      </w:pPr>
      <w:r w:rsidRPr="007F1891">
        <w:t xml:space="preserve">De belangrijkste applicaties binnen de huidige architectuur zijn de website (gezondeschool.nl, op basis van een </w:t>
      </w:r>
      <w:proofErr w:type="spellStart"/>
      <w:r w:rsidRPr="007F1891">
        <w:t>Drupal</w:t>
      </w:r>
      <w:proofErr w:type="spellEnd"/>
      <w:r w:rsidRPr="007F1891">
        <w:t xml:space="preserve">-CMS) en de mijnomgeving (mijngezondeschool.nl, maatwerk). De mijnomgeving is ontwikkeld door Yard en wordt beheerd binnen GGD GHOR Nederland. De website gezondeschool.nl wordt beheerd door het RIVM.   </w:t>
      </w:r>
    </w:p>
    <w:p w14:paraId="06D1DD8E" w14:textId="4E3ACD06" w:rsidR="008E0DC8" w:rsidRDefault="00442504" w:rsidP="00B40624">
      <w:pPr>
        <w:pStyle w:val="05Broodtekst"/>
        <w:rPr>
          <w:szCs w:val="18"/>
        </w:rPr>
      </w:pPr>
      <w:r>
        <w:rPr>
          <w:noProof/>
          <w:szCs w:val="18"/>
        </w:rPr>
        <mc:AlternateContent>
          <mc:Choice Requires="wpg">
            <w:drawing>
              <wp:anchor distT="0" distB="0" distL="114300" distR="114300" simplePos="0" relativeHeight="251658244" behindDoc="0" locked="0" layoutInCell="1" allowOverlap="1" wp14:anchorId="7980FC12" wp14:editId="6FCBEB3B">
                <wp:simplePos x="0" y="0"/>
                <wp:positionH relativeFrom="column">
                  <wp:posOffset>3810</wp:posOffset>
                </wp:positionH>
                <wp:positionV relativeFrom="paragraph">
                  <wp:posOffset>326390</wp:posOffset>
                </wp:positionV>
                <wp:extent cx="6120130" cy="2950210"/>
                <wp:effectExtent l="0" t="0" r="0" b="2540"/>
                <wp:wrapThrough wrapText="bothSides">
                  <wp:wrapPolygon edited="0">
                    <wp:start x="0" y="0"/>
                    <wp:lineTo x="0" y="21479"/>
                    <wp:lineTo x="21515" y="21479"/>
                    <wp:lineTo x="21515" y="0"/>
                    <wp:lineTo x="0" y="0"/>
                  </wp:wrapPolygon>
                </wp:wrapThrough>
                <wp:docPr id="13" name="Groep 13"/>
                <wp:cNvGraphicFramePr/>
                <a:graphic xmlns:a="http://schemas.openxmlformats.org/drawingml/2006/main">
                  <a:graphicData uri="http://schemas.microsoft.com/office/word/2010/wordprocessingGroup">
                    <wpg:wgp>
                      <wpg:cNvGrpSpPr/>
                      <wpg:grpSpPr>
                        <a:xfrm>
                          <a:off x="0" y="0"/>
                          <a:ext cx="6120130" cy="2950210"/>
                          <a:chOff x="0" y="0"/>
                          <a:chExt cx="6120130" cy="2950210"/>
                        </a:xfrm>
                      </wpg:grpSpPr>
                      <pic:pic xmlns:pic="http://schemas.openxmlformats.org/drawingml/2006/picture">
                        <pic:nvPicPr>
                          <pic:cNvPr id="2" name="Afbeelding 2"/>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6120130" cy="2461895"/>
                          </a:xfrm>
                          <a:prstGeom prst="rect">
                            <a:avLst/>
                          </a:prstGeom>
                        </pic:spPr>
                      </pic:pic>
                      <wps:wsp>
                        <wps:cNvPr id="10" name="Tekstvak 10"/>
                        <wps:cNvSpPr txBox="1"/>
                        <wps:spPr>
                          <a:xfrm>
                            <a:off x="0" y="2543175"/>
                            <a:ext cx="6120130" cy="407035"/>
                          </a:xfrm>
                          <a:prstGeom prst="rect">
                            <a:avLst/>
                          </a:prstGeom>
                          <a:solidFill>
                            <a:prstClr val="white"/>
                          </a:solidFill>
                          <a:ln>
                            <a:noFill/>
                          </a:ln>
                        </wps:spPr>
                        <wps:txbx>
                          <w:txbxContent>
                            <w:p w14:paraId="6575E6DC" w14:textId="32E97C58" w:rsidR="007917BB" w:rsidRPr="007917BB" w:rsidRDefault="00B40624" w:rsidP="007917BB">
                              <w:pPr>
                                <w:pStyle w:val="Bijschrift"/>
                              </w:pPr>
                              <w:r>
                                <w:t xml:space="preserve">Figuur </w:t>
                              </w:r>
                              <w:r w:rsidR="004D6CE9">
                                <w:t>3:</w:t>
                              </w:r>
                              <w:r>
                                <w:t xml:space="preserve"> Belangrijkste huidige applicaties Gezonde School.</w:t>
                              </w:r>
                              <w:r w:rsidR="007917BB">
                                <w:br/>
                              </w:r>
                              <w:r w:rsidR="007917BB" w:rsidRPr="007917BB">
                                <w:rPr>
                                  <w:i w:val="0"/>
                                  <w:iCs w:val="0"/>
                                </w:rPr>
                                <w:t>NB: vanaf eind 2022 is ook het LMS een belangrijke applicatie</w:t>
                              </w:r>
                              <w:r w:rsidR="00597384">
                                <w:rPr>
                                  <w:i w:val="0"/>
                                  <w:iCs w:val="0"/>
                                </w:rPr>
                                <w:t xml:space="preserve"> (z</w:t>
                              </w:r>
                              <w:r w:rsidR="007917BB">
                                <w:rPr>
                                  <w:i w:val="0"/>
                                  <w:iCs w:val="0"/>
                                </w:rPr>
                                <w:t xml:space="preserve">ie figuur </w:t>
                              </w:r>
                              <w:r w:rsidR="00597384">
                                <w:rPr>
                                  <w:i w:val="0"/>
                                  <w:iCs w:val="0"/>
                                </w:rPr>
                                <w:t>)</w:t>
                              </w:r>
                              <w:r w:rsidR="007917BB">
                                <w:rPr>
                                  <w:i w:val="0"/>
                                  <w:iCs w:val="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980FC12" id="Groep 13" o:spid="_x0000_s1029" style="position:absolute;margin-left:.3pt;margin-top:25.7pt;width:481.9pt;height:232.3pt;z-index:251658244" coordsize="61201,29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">
                <v:shape id="Afbeelding 2" o:spid="_x0000_s1030" type="#_x0000_t75" style="position:absolute;width:61201;height:24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">
                  <v:imagedata r:id="rId20" o:title=""/>
                </v:shape>
                <v:shape id="Tekstvak 10" o:spid="_x0000_s1031" type="#_x0000_t202" style="position:absolute;top:25431;width:61201;height:4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" stroked="f">
                  <v:textbox style="mso-fit-shape-to-text:t" inset="0,0,0,0">
                    <w:txbxContent>
                      <w:p w14:paraId="6575E6DC" w14:textId="32E97C58" w:rsidR="007917BB" w:rsidRPr="007917BB" w:rsidRDefault="00B40624" w:rsidP="007917BB">
                        <w:pPr>
                          <w:pStyle w:val="Bijschrift"/>
                        </w:pPr>
                        <w:r>
                          <w:t xml:space="preserve">Figuur </w:t>
                        </w:r>
                        <w:r w:rsidR="004D6CE9">
                          <w:t>3:</w:t>
                        </w:r>
                        <w:r>
                          <w:t xml:space="preserve"> Belangrijkste huidige applicaties Gezonde School.</w:t>
                        </w:r>
                        <w:r w:rsidR="007917BB">
                          <w:br/>
                        </w:r>
                        <w:r w:rsidR="007917BB" w:rsidRPr="007917BB">
                          <w:rPr>
                            <w:i w:val="0"/>
                            <w:iCs w:val="0"/>
                          </w:rPr>
                          <w:t>NB: vanaf eind 2022 is ook het LMS een belangrijke applicatie</w:t>
                        </w:r>
                        <w:r w:rsidR="00597384">
                          <w:rPr>
                            <w:i w:val="0"/>
                            <w:iCs w:val="0"/>
                          </w:rPr>
                          <w:t xml:space="preserve"> (z</w:t>
                        </w:r>
                        <w:r w:rsidR="007917BB">
                          <w:rPr>
                            <w:i w:val="0"/>
                            <w:iCs w:val="0"/>
                          </w:rPr>
                          <w:t xml:space="preserve">ie figuur </w:t>
                        </w:r>
                        <w:r w:rsidR="00597384">
                          <w:rPr>
                            <w:i w:val="0"/>
                            <w:iCs w:val="0"/>
                          </w:rPr>
                          <w:t>)</w:t>
                        </w:r>
                        <w:r w:rsidR="007917BB">
                          <w:rPr>
                            <w:i w:val="0"/>
                            <w:iCs w:val="0"/>
                          </w:rPr>
                          <w:t xml:space="preserve">. </w:t>
                        </w:r>
                      </w:p>
                    </w:txbxContent>
                  </v:textbox>
                </v:shape>
                <w10:wrap type="through"/>
              </v:group>
            </w:pict>
          </mc:Fallback>
        </mc:AlternateContent>
      </w:r>
    </w:p>
    <w:p w14:paraId="312E3940" w14:textId="0141ACEB" w:rsidR="008E0DC8" w:rsidRDefault="008E0DC8" w:rsidP="00B40624">
      <w:pPr>
        <w:pStyle w:val="05Broodtekst"/>
        <w:rPr>
          <w:szCs w:val="18"/>
        </w:rPr>
      </w:pPr>
    </w:p>
    <w:p w14:paraId="71D6B1DF" w14:textId="08E8A4F3" w:rsidR="008E0DC8" w:rsidRDefault="00A10C97" w:rsidP="00B40624">
      <w:pPr>
        <w:pStyle w:val="05Broodtekst"/>
      </w:pPr>
      <w:r>
        <w:rPr>
          <w:noProof/>
        </w:rPr>
        <mc:AlternateContent>
          <mc:Choice Requires="wps">
            <w:drawing>
              <wp:anchor distT="0" distB="0" distL="114300" distR="114300" simplePos="0" relativeHeight="251658245" behindDoc="1" locked="0" layoutInCell="1" allowOverlap="1" wp14:anchorId="30ED465E" wp14:editId="3AE52D46">
                <wp:simplePos x="0" y="0"/>
                <wp:positionH relativeFrom="margin">
                  <wp:align>left</wp:align>
                </wp:positionH>
                <wp:positionV relativeFrom="paragraph">
                  <wp:posOffset>3105150</wp:posOffset>
                </wp:positionV>
                <wp:extent cx="6120130" cy="635"/>
                <wp:effectExtent l="0" t="0" r="0" b="0"/>
                <wp:wrapNone/>
                <wp:docPr id="15" name="Tekstvak 15"/>
                <wp:cNvGraphicFramePr/>
                <a:graphic xmlns:a="http://schemas.openxmlformats.org/drawingml/2006/main">
                  <a:graphicData uri="http://schemas.microsoft.com/office/word/2010/wordprocessingShape">
                    <wps:wsp>
                      <wps:cNvSpPr txBox="1"/>
                      <wps:spPr>
                        <a:xfrm>
                          <a:off x="0" y="0"/>
                          <a:ext cx="6120130" cy="635"/>
                        </a:xfrm>
                        <a:prstGeom prst="rect">
                          <a:avLst/>
                        </a:prstGeom>
                        <a:solidFill>
                          <a:prstClr val="white"/>
                        </a:solidFill>
                        <a:ln>
                          <a:noFill/>
                        </a:ln>
                      </wps:spPr>
                      <wps:txbx>
                        <w:txbxContent>
                          <w:p w14:paraId="1F32F919" w14:textId="22B6A27B" w:rsidR="00A10C97" w:rsidRPr="00D156D0" w:rsidRDefault="00A10C97" w:rsidP="00A10C97">
                            <w:pPr>
                              <w:pStyle w:val="Bijschrift"/>
                              <w:rPr>
                                <w:rFonts w:cs="Times New Roman (Hoofdtekst CS)"/>
                                <w:noProof/>
                                <w:color w:val="4B4B4D" w:themeColor="text1"/>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0ED465E" id="Tekstvak 15" o:spid="_x0000_s1032" type="#_x0000_t202" style="position:absolute;margin-left:0;margin-top:244.5pt;width:481.9pt;height:.05pt;z-index:-251658235;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" stroked="f">
                <v:textbox style="mso-fit-shape-to-text:t" inset="0,0,0,0">
                  <w:txbxContent>
                    <w:p w14:paraId="1F32F919" w14:textId="22B6A27B" w:rsidR="00A10C97" w:rsidRPr="00D156D0" w:rsidRDefault="00A10C97" w:rsidP="00A10C97">
                      <w:pPr>
                        <w:pStyle w:val="Bijschrift"/>
                        <w:rPr>
                          <w:rFonts w:cs="Times New Roman (Hoofdtekst CS)"/>
                          <w:noProof/>
                          <w:color w:val="4B4B4D" w:themeColor="text1"/>
                        </w:rPr>
                      </w:pPr>
                    </w:p>
                  </w:txbxContent>
                </v:textbox>
                <w10:wrap anchorx="margin"/>
              </v:shape>
            </w:pict>
          </mc:Fallback>
        </mc:AlternateContent>
      </w:r>
    </w:p>
    <w:p w14:paraId="18DC6180" w14:textId="0B8FE8A0" w:rsidR="00576C68" w:rsidRDefault="00684999" w:rsidP="00684999">
      <w:pPr>
        <w:pStyle w:val="Kop2"/>
      </w:pPr>
      <w:bookmarkStart w:id="12" w:name="_Toc116977835"/>
      <w:bookmarkStart w:id="13" w:name="_Toc117052413"/>
      <w:r w:rsidRPr="00EA0F4F">
        <w:t xml:space="preserve">Gewenste </w:t>
      </w:r>
      <w:r w:rsidR="00AD4060" w:rsidRPr="00EA0F4F">
        <w:t>situatie</w:t>
      </w:r>
      <w:bookmarkEnd w:id="12"/>
      <w:bookmarkEnd w:id="13"/>
    </w:p>
    <w:p w14:paraId="74E9514E" w14:textId="3ABC4030" w:rsidR="001A7C9A" w:rsidRPr="001A7C9A" w:rsidRDefault="001A7C9A" w:rsidP="001A7C9A"/>
    <w:p w14:paraId="24215975" w14:textId="40D6417E" w:rsidR="00BE2900" w:rsidRDefault="00AE0DCD" w:rsidP="00AE75E0">
      <w:pPr>
        <w:pStyle w:val="05Broodtekst"/>
      </w:pPr>
      <w:r w:rsidRPr="00AE0DCD">
        <w:t xml:space="preserve">Gezonde School wil een modern digitaal platform ontwikkelen ter ondersteuning van “de volgende fase” van het programma. Een fase waarin digitale technologie helpt om nog meer impact te maken bij nog meer scholen. Stip op de horizon is dat alle bestaande applicaties en websites opgaan in een nieuw platform. Het nieuwe digitale platform moet het werken met Gezonde School versimpelen, zodat scholen gemotiveerd worden en blijven en zich ontzorgd voelen. Het moet duidelijk zijn voor scholen hoe verschillende onderdelen van het programma zich tot elkaar verhouden en elkaar versterken. Scholen ervaren meer integratie, synergie en consistentie. De informatievoorziening moet worden toegespitst op wat voor de school relevant is. Gebruiksgemak moet ervoor zorgen dat scholen zelfstandiger aan de slag kunnen. </w:t>
      </w:r>
      <w:r w:rsidR="008A0695">
        <w:t>Om kosten, risico’s/onzekerheden e.d. te spreiden in de tijd wordt een groeimodel gehanteerd</w:t>
      </w:r>
      <w:r w:rsidR="00BE2900">
        <w:t xml:space="preserve"> om de stip op de horizon te bereiken</w:t>
      </w:r>
      <w:r w:rsidR="008A0695">
        <w:t xml:space="preserve">. </w:t>
      </w:r>
    </w:p>
    <w:p w14:paraId="5B2081D0" w14:textId="77777777" w:rsidR="00BE2900" w:rsidRDefault="00BE2900" w:rsidP="00AE75E0">
      <w:pPr>
        <w:pStyle w:val="05Broodtekst"/>
      </w:pPr>
    </w:p>
    <w:p w14:paraId="53C5E019" w14:textId="6D36AF38" w:rsidR="0012579C" w:rsidRPr="0012579C" w:rsidRDefault="00CA2D39" w:rsidP="0012579C">
      <w:pPr>
        <w:pStyle w:val="05Broodtekst"/>
      </w:pPr>
      <w:r>
        <w:t>Een</w:t>
      </w:r>
      <w:r w:rsidR="0012579C" w:rsidRPr="0012579C">
        <w:t xml:space="preserve"> procesflow voor het werken met de Gezonde School-aanpak heeft de grootste meerwaarde voor scholen en wordt daarom als eerst ontwikkeld. De ontwikkeling zorgt ervoor dat het werken met de Gezonde School-aanpak voor scholen laagdrempeliger wordt en scholen gericht informatie en instrumenten aangeboden krijgen die aansluiten bij hun situatie en behoeften. Hoewel er geen volledige integratie plaatsvindt gaan scholen wel meer integraliteit en flow ervaren. De eerste ontwikkelfase biedt een oplossing voor de volgende uitdagingen</w:t>
      </w:r>
      <w:r w:rsidR="00F47385">
        <w:t xml:space="preserve"> (in willekeurige volgorde)</w:t>
      </w:r>
      <w:r w:rsidR="0012579C" w:rsidRPr="0012579C">
        <w:t xml:space="preserve">: </w:t>
      </w:r>
    </w:p>
    <w:p w14:paraId="69330CA1" w14:textId="77777777" w:rsidR="0012579C" w:rsidRPr="0012579C" w:rsidRDefault="0012579C" w:rsidP="0012579C">
      <w:pPr>
        <w:pStyle w:val="05Broodtekst"/>
        <w:numPr>
          <w:ilvl w:val="0"/>
          <w:numId w:val="14"/>
        </w:numPr>
      </w:pPr>
      <w:r w:rsidRPr="0012579C">
        <w:t>Van een overvloed van informatie naar alleen voor de gebruiker relevante informatie (vergaand personaliseren)</w:t>
      </w:r>
    </w:p>
    <w:p w14:paraId="66785C65" w14:textId="77777777" w:rsidR="0012579C" w:rsidRPr="0012579C" w:rsidRDefault="0012579C" w:rsidP="0012579C">
      <w:pPr>
        <w:pStyle w:val="05Broodtekst"/>
        <w:numPr>
          <w:ilvl w:val="0"/>
          <w:numId w:val="14"/>
        </w:numPr>
      </w:pPr>
      <w:r w:rsidRPr="0012579C">
        <w:t>Stimulering zelfstandigheid/selfservice scholen (gebruikersgemak “next level”)</w:t>
      </w:r>
    </w:p>
    <w:p w14:paraId="327D7BB7" w14:textId="77777777" w:rsidR="0012579C" w:rsidRPr="0012579C" w:rsidRDefault="0012579C" w:rsidP="0012579C">
      <w:pPr>
        <w:pStyle w:val="05Broodtekst"/>
        <w:numPr>
          <w:ilvl w:val="0"/>
          <w:numId w:val="14"/>
        </w:numPr>
      </w:pPr>
      <w:r w:rsidRPr="0012579C">
        <w:t xml:space="preserve">Vereenvoudiging Login </w:t>
      </w:r>
    </w:p>
    <w:p w14:paraId="12FFD9F9" w14:textId="77777777" w:rsidR="0012579C" w:rsidRPr="0012579C" w:rsidRDefault="0012579C" w:rsidP="0012579C">
      <w:pPr>
        <w:pStyle w:val="05Broodtekst"/>
        <w:numPr>
          <w:ilvl w:val="0"/>
          <w:numId w:val="14"/>
        </w:numPr>
      </w:pPr>
      <w:r w:rsidRPr="0012579C">
        <w:t>Uitbreiding van gebruiker- /rollen-/</w:t>
      </w:r>
      <w:proofErr w:type="spellStart"/>
      <w:r w:rsidRPr="0012579C">
        <w:t>rechtensysteem</w:t>
      </w:r>
      <w:proofErr w:type="spellEnd"/>
      <w:r w:rsidRPr="0012579C">
        <w:t xml:space="preserve"> (per school meerdere gebruikers)</w:t>
      </w:r>
    </w:p>
    <w:p w14:paraId="7C59EBA9" w14:textId="77777777" w:rsidR="0012579C" w:rsidRPr="0012579C" w:rsidRDefault="0012579C" w:rsidP="0012579C">
      <w:pPr>
        <w:pStyle w:val="05Broodtekst"/>
        <w:numPr>
          <w:ilvl w:val="0"/>
          <w:numId w:val="14"/>
        </w:numPr>
      </w:pPr>
      <w:r w:rsidRPr="0012579C">
        <w:t xml:space="preserve">  Ondersteuning van hygiënefactoren anno nu: </w:t>
      </w:r>
    </w:p>
    <w:p w14:paraId="20B2BA2B" w14:textId="77777777" w:rsidR="0012579C" w:rsidRPr="003A4D95" w:rsidRDefault="0012579C" w:rsidP="0012579C">
      <w:pPr>
        <w:pStyle w:val="05Broodtekst"/>
        <w:numPr>
          <w:ilvl w:val="1"/>
          <w:numId w:val="14"/>
        </w:numPr>
        <w:rPr>
          <w:lang w:val="en-US"/>
        </w:rPr>
      </w:pPr>
      <w:r w:rsidRPr="003A4D95">
        <w:rPr>
          <w:lang w:val="en-US"/>
        </w:rPr>
        <w:t xml:space="preserve">Multi device (desktop, tablet, </w:t>
      </w:r>
      <w:proofErr w:type="spellStart"/>
      <w:r w:rsidRPr="003A4D95">
        <w:rPr>
          <w:lang w:val="en-US"/>
        </w:rPr>
        <w:t>mobiel</w:t>
      </w:r>
      <w:proofErr w:type="spellEnd"/>
      <w:r w:rsidRPr="003A4D95">
        <w:rPr>
          <w:lang w:val="en-US"/>
        </w:rPr>
        <w:t>)</w:t>
      </w:r>
    </w:p>
    <w:p w14:paraId="039CBC32" w14:textId="77777777" w:rsidR="0012579C" w:rsidRPr="0012579C" w:rsidRDefault="0012579C" w:rsidP="0012579C">
      <w:pPr>
        <w:pStyle w:val="05Broodtekst"/>
        <w:numPr>
          <w:ilvl w:val="1"/>
          <w:numId w:val="14"/>
        </w:numPr>
      </w:pPr>
      <w:proofErr w:type="spellStart"/>
      <w:r w:rsidRPr="0012579C">
        <w:t>Responsive</w:t>
      </w:r>
      <w:proofErr w:type="spellEnd"/>
      <w:r w:rsidRPr="0012579C">
        <w:t xml:space="preserve"> (apparaat-afhankelijke content/interactie)</w:t>
      </w:r>
    </w:p>
    <w:p w14:paraId="2EEC82F6" w14:textId="77777777" w:rsidR="0012579C" w:rsidRPr="0012579C" w:rsidRDefault="0012579C" w:rsidP="0012579C">
      <w:pPr>
        <w:pStyle w:val="05Broodtekst"/>
        <w:numPr>
          <w:ilvl w:val="1"/>
          <w:numId w:val="14"/>
        </w:numPr>
      </w:pPr>
      <w:r w:rsidRPr="0012579C">
        <w:t xml:space="preserve">Website &amp; App in 1 (PWA) </w:t>
      </w:r>
    </w:p>
    <w:p w14:paraId="4268E511" w14:textId="77777777" w:rsidR="0012579C" w:rsidRPr="0012579C" w:rsidRDefault="0012579C" w:rsidP="0012579C">
      <w:pPr>
        <w:pStyle w:val="05Broodtekst"/>
        <w:numPr>
          <w:ilvl w:val="0"/>
          <w:numId w:val="15"/>
        </w:numPr>
      </w:pPr>
      <w:r w:rsidRPr="0012579C">
        <w:t>Vergaande consistentie (herkenbare, terugkerende patronen)</w:t>
      </w:r>
    </w:p>
    <w:p w14:paraId="4D28A4E0" w14:textId="77777777" w:rsidR="0012579C" w:rsidRPr="0012579C" w:rsidRDefault="0012579C" w:rsidP="0012579C">
      <w:pPr>
        <w:pStyle w:val="05Broodtekst"/>
        <w:numPr>
          <w:ilvl w:val="0"/>
          <w:numId w:val="15"/>
        </w:numPr>
      </w:pPr>
      <w:r w:rsidRPr="0012579C">
        <w:t>Groter bereik met een open architectuur (API waar andere organisaties content uit kunnen ontsluiten in/op hun eigen websites/apps)</w:t>
      </w:r>
    </w:p>
    <w:p w14:paraId="2B4A0E34" w14:textId="77777777" w:rsidR="0012579C" w:rsidRDefault="0012579C" w:rsidP="0012579C">
      <w:pPr>
        <w:pStyle w:val="05Broodtekst"/>
      </w:pPr>
    </w:p>
    <w:p w14:paraId="37A3C095" w14:textId="77777777" w:rsidR="006539D9" w:rsidRDefault="006539D9" w:rsidP="0012579C">
      <w:pPr>
        <w:pStyle w:val="05Broodtekst"/>
      </w:pPr>
      <w:r>
        <w:t xml:space="preserve">In eerste instantie ligt de focus op de ontwikkeling van een “overkoepelende digitale schil” die de bestaande onderdelen in één digitaal platform verbindt. Content en vervanging van bestaande onderdelen komen pas later aan bod. De </w:t>
      </w:r>
      <w:r w:rsidR="0012579C" w:rsidRPr="0012579C">
        <w:t xml:space="preserve">eerste ontwikkelfase </w:t>
      </w:r>
      <w:r>
        <w:t xml:space="preserve">legt </w:t>
      </w:r>
      <w:r w:rsidR="0012579C" w:rsidRPr="0012579C">
        <w:t xml:space="preserve">het fundament dat nodig is om de andere fasen te ontwikkelen. </w:t>
      </w:r>
    </w:p>
    <w:p w14:paraId="5265B09A" w14:textId="77777777" w:rsidR="00E152DB" w:rsidRDefault="00E152DB" w:rsidP="00E152DB">
      <w:pPr>
        <w:pStyle w:val="05Broodtekst"/>
      </w:pPr>
      <w:r>
        <w:t xml:space="preserve">Het nieuwe platform is in staat om op termijn naast gezondeschool.nl en </w:t>
      </w:r>
      <w:proofErr w:type="spellStart"/>
      <w:r>
        <w:t>gezondeschool</w:t>
      </w:r>
      <w:proofErr w:type="spellEnd"/>
      <w:r>
        <w:t>-inspiratie ook Mijngezondeschool.nl te kunnen vervangen (technisch/functioneel), zodat er daadwerkelijk nog maar één geïntegreerde omgeving bestaat die beheerd en onderhouden hoeft te worden.</w:t>
      </w:r>
    </w:p>
    <w:p w14:paraId="2371736C" w14:textId="77777777" w:rsidR="00E152DB" w:rsidRDefault="00E152DB" w:rsidP="0012579C">
      <w:pPr>
        <w:pStyle w:val="05Broodtekst"/>
      </w:pPr>
    </w:p>
    <w:p w14:paraId="18186EFD" w14:textId="25F4EE2F" w:rsidR="00426C89" w:rsidRDefault="00426C89" w:rsidP="0012579C">
      <w:pPr>
        <w:pStyle w:val="05Broodtekst"/>
      </w:pPr>
      <w:r>
        <w:rPr>
          <w:noProof/>
        </w:rPr>
        <w:lastRenderedPageBreak/>
        <mc:AlternateContent>
          <mc:Choice Requires="wps">
            <w:drawing>
              <wp:anchor distT="0" distB="0" distL="114300" distR="114300" simplePos="0" relativeHeight="251658247" behindDoc="0" locked="0" layoutInCell="1" allowOverlap="1" wp14:anchorId="406259B7" wp14:editId="1B6737D6">
                <wp:simplePos x="0" y="0"/>
                <wp:positionH relativeFrom="column">
                  <wp:posOffset>0</wp:posOffset>
                </wp:positionH>
                <wp:positionV relativeFrom="paragraph">
                  <wp:posOffset>3041015</wp:posOffset>
                </wp:positionV>
                <wp:extent cx="5866765" cy="635"/>
                <wp:effectExtent l="0" t="0" r="0" b="0"/>
                <wp:wrapSquare wrapText="bothSides"/>
                <wp:docPr id="16" name="Tekstvak 16"/>
                <wp:cNvGraphicFramePr/>
                <a:graphic xmlns:a="http://schemas.openxmlformats.org/drawingml/2006/main">
                  <a:graphicData uri="http://schemas.microsoft.com/office/word/2010/wordprocessingShape">
                    <wps:wsp>
                      <wps:cNvSpPr txBox="1"/>
                      <wps:spPr>
                        <a:xfrm>
                          <a:off x="0" y="0"/>
                          <a:ext cx="5866765" cy="635"/>
                        </a:xfrm>
                        <a:prstGeom prst="rect">
                          <a:avLst/>
                        </a:prstGeom>
                        <a:solidFill>
                          <a:prstClr val="white"/>
                        </a:solidFill>
                        <a:ln>
                          <a:noFill/>
                        </a:ln>
                      </wps:spPr>
                      <wps:txbx>
                        <w:txbxContent>
                          <w:p w14:paraId="02B3FCC0" w14:textId="66015736" w:rsidR="00426C89" w:rsidRPr="0095187E" w:rsidRDefault="00426C89" w:rsidP="00426C89">
                            <w:pPr>
                              <w:pStyle w:val="Bijschrift"/>
                              <w:rPr>
                                <w:rFonts w:cs="Times New Roman (Hoofdtekst CS)"/>
                                <w:noProof/>
                                <w:color w:val="4B4B4D" w:themeColor="text1"/>
                              </w:rPr>
                            </w:pPr>
                            <w:r>
                              <w:t xml:space="preserve">Figuur </w:t>
                            </w:r>
                            <w:fldSimple w:instr=" SEQ Figuur \* ARABIC ">
                              <w:r w:rsidR="005F64E4">
                                <w:rPr>
                                  <w:noProof/>
                                </w:rPr>
                                <w:t>4</w:t>
                              </w:r>
                            </w:fldSimple>
                            <w:r>
                              <w:t>: Gewenste situatie na eerste ontwikkelfase.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06259B7" id="Tekstvak 16" o:spid="_x0000_s1033" type="#_x0000_t202" style="position:absolute;margin-left:0;margin-top:239.45pt;width:461.95pt;height:.05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" stroked="f">
                <v:textbox style="mso-fit-shape-to-text:t" inset="0,0,0,0">
                  <w:txbxContent>
                    <w:p w14:paraId="02B3FCC0" w14:textId="66015736" w:rsidR="00426C89" w:rsidRPr="0095187E" w:rsidRDefault="00426C89" w:rsidP="00426C89">
                      <w:pPr>
                        <w:pStyle w:val="Bijschrift"/>
                        <w:rPr>
                          <w:rFonts w:cs="Times New Roman (Hoofdtekst CS)"/>
                          <w:noProof/>
                          <w:color w:val="4B4B4D" w:themeColor="text1"/>
                        </w:rPr>
                      </w:pPr>
                      <w:r>
                        <w:t xml:space="preserve">Figuur </w:t>
                      </w:r>
                      <w:fldSimple w:instr=" SEQ Figuur \* ARABIC ">
                        <w:r w:rsidR="005F64E4">
                          <w:rPr>
                            <w:noProof/>
                          </w:rPr>
                          <w:t>4</w:t>
                        </w:r>
                      </w:fldSimple>
                      <w:r>
                        <w:t>: Gewenste situatie na eerste ontwikkelfase.</w:t>
                      </w:r>
                    </w:p>
                  </w:txbxContent>
                </v:textbox>
                <w10:wrap type="square"/>
              </v:shape>
            </w:pict>
          </mc:Fallback>
        </mc:AlternateContent>
      </w:r>
      <w:r>
        <w:rPr>
          <w:noProof/>
        </w:rPr>
        <w:drawing>
          <wp:anchor distT="0" distB="0" distL="114300" distR="114300" simplePos="0" relativeHeight="251658246" behindDoc="0" locked="0" layoutInCell="1" allowOverlap="1" wp14:anchorId="69634C10" wp14:editId="2169E864">
            <wp:simplePos x="0" y="0"/>
            <wp:positionH relativeFrom="margin">
              <wp:posOffset>0</wp:posOffset>
            </wp:positionH>
            <wp:positionV relativeFrom="paragraph">
              <wp:posOffset>190500</wp:posOffset>
            </wp:positionV>
            <wp:extent cx="5866765" cy="2793365"/>
            <wp:effectExtent l="0" t="0" r="635" b="6985"/>
            <wp:wrapSquare wrapText="bothSides"/>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866765" cy="2793365"/>
                    </a:xfrm>
                    <a:prstGeom prst="rect">
                      <a:avLst/>
                    </a:prstGeom>
                  </pic:spPr>
                </pic:pic>
              </a:graphicData>
            </a:graphic>
            <wp14:sizeRelH relativeFrom="margin">
              <wp14:pctWidth>0</wp14:pctWidth>
            </wp14:sizeRelH>
            <wp14:sizeRelV relativeFrom="margin">
              <wp14:pctHeight>0</wp14:pctHeight>
            </wp14:sizeRelV>
          </wp:anchor>
        </w:drawing>
      </w:r>
    </w:p>
    <w:p w14:paraId="19F79801" w14:textId="07FC3CA7" w:rsidR="00F10302" w:rsidRDefault="00991294" w:rsidP="0012579C">
      <w:pPr>
        <w:pStyle w:val="05Broodtekst"/>
      </w:pPr>
      <w:r>
        <w:t xml:space="preserve">Het </w:t>
      </w:r>
      <w:proofErr w:type="spellStart"/>
      <w:r w:rsidR="00C15312">
        <w:t>M</w:t>
      </w:r>
      <w:r>
        <w:t>inimal</w:t>
      </w:r>
      <w:proofErr w:type="spellEnd"/>
      <w:r>
        <w:t xml:space="preserve"> </w:t>
      </w:r>
      <w:proofErr w:type="spellStart"/>
      <w:r w:rsidR="00C15312">
        <w:t>V</w:t>
      </w:r>
      <w:r>
        <w:t>iable</w:t>
      </w:r>
      <w:proofErr w:type="spellEnd"/>
      <w:r>
        <w:t xml:space="preserve"> </w:t>
      </w:r>
      <w:r w:rsidR="00C15312">
        <w:t>P</w:t>
      </w:r>
      <w:r>
        <w:t xml:space="preserve">roduct (MVP) </w:t>
      </w:r>
      <w:r w:rsidR="00B41BFE">
        <w:t>van de eerste ontwikkelfase</w:t>
      </w:r>
      <w:r w:rsidR="00D46944">
        <w:t xml:space="preserve"> biedt op hoofdlijnen de volgende mogelijkheden:</w:t>
      </w:r>
      <w:r w:rsidR="00B41BFE">
        <w:t xml:space="preserve"> </w:t>
      </w:r>
      <w:r>
        <w:t xml:space="preserve"> </w:t>
      </w:r>
    </w:p>
    <w:p w14:paraId="51BF21EB" w14:textId="77777777" w:rsidR="00F10302" w:rsidRPr="00F10302" w:rsidRDefault="00F10302" w:rsidP="00F10302">
      <w:pPr>
        <w:pStyle w:val="05Broodtekst"/>
        <w:numPr>
          <w:ilvl w:val="0"/>
          <w:numId w:val="16"/>
        </w:numPr>
      </w:pPr>
      <w:r w:rsidRPr="00F10302">
        <w:t xml:space="preserve">Het nieuwe platform heeft een open en een gesloten deel (achter inlog). </w:t>
      </w:r>
    </w:p>
    <w:p w14:paraId="2C850D50" w14:textId="00288CBC" w:rsidR="00F10302" w:rsidRPr="00F10302" w:rsidRDefault="00F10302" w:rsidP="00F10302">
      <w:pPr>
        <w:pStyle w:val="05Broodtekst"/>
        <w:numPr>
          <w:ilvl w:val="0"/>
          <w:numId w:val="16"/>
        </w:numPr>
      </w:pPr>
      <w:r w:rsidRPr="00F10302">
        <w:t xml:space="preserve">Het nieuwe platform faciliteert (in het gesloten deel) in een procesflow voor scholen om te werken met de Gezonde School-aanpak. Scholen kunnen aan de slag rond diverse gezondheidsthema’s. Per thema zijn er diverse activiteiten. </w:t>
      </w:r>
      <w:r w:rsidR="00295846">
        <w:t xml:space="preserve">Een activiteit bestaat uit meerdere stukjes content (video, tekst, </w:t>
      </w:r>
      <w:r w:rsidR="00AE4F9A">
        <w:t>tabel, etc</w:t>
      </w:r>
      <w:r w:rsidR="00960FB7">
        <w:t>.</w:t>
      </w:r>
      <w:r w:rsidR="00AE4F9A">
        <w:t>) en/of meerdere stukjes formulier (invoerveld, selecti</w:t>
      </w:r>
      <w:r w:rsidR="0006063E">
        <w:t>elijst</w:t>
      </w:r>
      <w:r w:rsidR="00AE4F9A">
        <w:t>, etc.</w:t>
      </w:r>
      <w:r w:rsidR="0006063E">
        <w:t xml:space="preserve">). </w:t>
      </w:r>
      <w:r w:rsidRPr="00F10302">
        <w:t xml:space="preserve">Vanuit die activiteiten worden er onderdelen uit de kennisbank en academie aanbevolen. Voor het lezen van kennisitems en het volgen van scholing en de regelingen wordt </w:t>
      </w:r>
      <w:r w:rsidR="00A835CE">
        <w:t xml:space="preserve">in deze fase </w:t>
      </w:r>
      <w:r w:rsidRPr="00F10302">
        <w:t>doorgeleid naar bestaande platformen/websites.</w:t>
      </w:r>
      <w:r w:rsidR="003605A1">
        <w:rPr>
          <w:rStyle w:val="Voetnootmarkering"/>
        </w:rPr>
        <w:footnoteReference w:id="2"/>
      </w:r>
      <w:r w:rsidR="00496E17">
        <w:t xml:space="preserve"> </w:t>
      </w:r>
    </w:p>
    <w:p w14:paraId="075C80D8" w14:textId="2600547D" w:rsidR="00F10302" w:rsidRDefault="00F10302" w:rsidP="004164D9">
      <w:pPr>
        <w:pStyle w:val="05Broodtekst"/>
        <w:numPr>
          <w:ilvl w:val="0"/>
          <w:numId w:val="16"/>
        </w:numPr>
      </w:pPr>
      <w:r w:rsidRPr="00F10302">
        <w:t>Binnen het nieuwe platform is het mogelijk om binnen een kennisbank kennisitems aan te maken en te ontsluiten</w:t>
      </w:r>
      <w:r w:rsidR="003B39C4">
        <w:t>.</w:t>
      </w:r>
      <w:r w:rsidRPr="00F10302">
        <w:t xml:space="preserve"> </w:t>
      </w:r>
    </w:p>
    <w:p w14:paraId="2F478168" w14:textId="1BAA6E02" w:rsidR="00FA59AF" w:rsidRDefault="00FA59AF" w:rsidP="004164D9">
      <w:pPr>
        <w:pStyle w:val="05Broodtekst"/>
        <w:numPr>
          <w:ilvl w:val="0"/>
          <w:numId w:val="16"/>
        </w:numPr>
      </w:pPr>
      <w:r>
        <w:t xml:space="preserve">Aan thema’s en activiteiten kunnen </w:t>
      </w:r>
      <w:r w:rsidR="0042738A">
        <w:t xml:space="preserve">zichtbaarheidscondities worden gekoppeld, </w:t>
      </w:r>
      <w:r w:rsidR="00272186">
        <w:t xml:space="preserve">waardoor content wordt getoond die aan bepaalde kenmerken voldoet. Dit zorgt er voor de </w:t>
      </w:r>
      <w:r w:rsidR="0042738A">
        <w:t xml:space="preserve">scholen </w:t>
      </w:r>
      <w:r w:rsidR="00272186">
        <w:t xml:space="preserve">informatie getoond krijgen die </w:t>
      </w:r>
      <w:r w:rsidR="0042738A">
        <w:t xml:space="preserve">voor hen relevant is.   </w:t>
      </w:r>
    </w:p>
    <w:p w14:paraId="63D0F1E8" w14:textId="25A12FB3" w:rsidR="007A1D84" w:rsidRPr="00F10302" w:rsidRDefault="003B39C4" w:rsidP="00F10302">
      <w:pPr>
        <w:pStyle w:val="05Broodtekst"/>
        <w:numPr>
          <w:ilvl w:val="0"/>
          <w:numId w:val="16"/>
        </w:numPr>
      </w:pPr>
      <w:r>
        <w:t>Scholen kunnen</w:t>
      </w:r>
      <w:r w:rsidR="0059395E">
        <w:t xml:space="preserve"> bestanden uploaden. </w:t>
      </w:r>
      <w:r>
        <w:t xml:space="preserve"> </w:t>
      </w:r>
    </w:p>
    <w:p w14:paraId="02C79C97" w14:textId="5B93480B" w:rsidR="00F10302" w:rsidRPr="00F10302" w:rsidRDefault="00F10302" w:rsidP="00F10302">
      <w:pPr>
        <w:pStyle w:val="05Broodtekst"/>
        <w:numPr>
          <w:ilvl w:val="0"/>
          <w:numId w:val="16"/>
        </w:numPr>
      </w:pPr>
      <w:r w:rsidRPr="00F10302">
        <w:t xml:space="preserve">Binnen het nieuwe platform geeft een voortgangsmonitor aan hoever de school is met het werken volgens de Gezonde School-aanpak. </w:t>
      </w:r>
    </w:p>
    <w:p w14:paraId="3ECEF039" w14:textId="58EA5588" w:rsidR="00F10302" w:rsidRPr="00F10302" w:rsidRDefault="00F10302" w:rsidP="00F10302">
      <w:pPr>
        <w:pStyle w:val="05Broodtekst"/>
        <w:numPr>
          <w:ilvl w:val="0"/>
          <w:numId w:val="16"/>
        </w:numPr>
      </w:pPr>
      <w:r w:rsidRPr="00F10302">
        <w:t xml:space="preserve">Gezonde School-adviseurs van de GGD hebben inzage in </w:t>
      </w:r>
      <w:r w:rsidR="004C1D36">
        <w:t>welk</w:t>
      </w:r>
      <w:r w:rsidR="00AB5131">
        <w:t>e</w:t>
      </w:r>
      <w:r w:rsidR="004C1D36">
        <w:t xml:space="preserve"> scholen werken met de gezonde school aanpak, waar scholen zich in </w:t>
      </w:r>
      <w:r w:rsidRPr="00F10302">
        <w:t xml:space="preserve">de procesflow </w:t>
      </w:r>
      <w:r w:rsidR="004C1D36">
        <w:t xml:space="preserve">bevinden </w:t>
      </w:r>
      <w:r w:rsidRPr="00F10302">
        <w:t xml:space="preserve">en de voortgangsmonitor. </w:t>
      </w:r>
    </w:p>
    <w:p w14:paraId="23E28A5C" w14:textId="1CE60E64" w:rsidR="00F10302" w:rsidRPr="00F10302" w:rsidRDefault="00F10302" w:rsidP="00F10302">
      <w:pPr>
        <w:pStyle w:val="05Broodtekst"/>
        <w:numPr>
          <w:ilvl w:val="0"/>
          <w:numId w:val="16"/>
        </w:numPr>
      </w:pPr>
      <w:r w:rsidRPr="00F10302">
        <w:t xml:space="preserve">Scholen </w:t>
      </w:r>
      <w:r w:rsidR="00FF0312">
        <w:t>(en Gezonde School-adviseurs</w:t>
      </w:r>
      <w:r w:rsidR="00230BE6">
        <w:t>)</w:t>
      </w:r>
      <w:r w:rsidRPr="00F10302">
        <w:t xml:space="preserve"> kunnen een account aanmaken waarbij er gebruik gemaakt kan worden van </w:t>
      </w:r>
      <w:r w:rsidR="025E83BA">
        <w:t xml:space="preserve">bijvoorbeeld </w:t>
      </w:r>
      <w:r w:rsidRPr="00F10302">
        <w:t xml:space="preserve">de Microsoft 365 inlogmethode. De accounts van de huidige Mijnomgeving gebruikers </w:t>
      </w:r>
      <w:r w:rsidR="00D744EB">
        <w:t xml:space="preserve">en de LMS-gebruikers </w:t>
      </w:r>
      <w:r w:rsidRPr="00F10302">
        <w:t>worden gekoppeld.</w:t>
      </w:r>
    </w:p>
    <w:p w14:paraId="44E2B91F" w14:textId="77777777" w:rsidR="00F10302" w:rsidRPr="00F10302" w:rsidRDefault="00F10302" w:rsidP="00F10302">
      <w:pPr>
        <w:pStyle w:val="05Broodtekst"/>
        <w:numPr>
          <w:ilvl w:val="0"/>
          <w:numId w:val="16"/>
        </w:numPr>
      </w:pPr>
      <w:r w:rsidRPr="00F10302">
        <w:t xml:space="preserve">Vanuit het nieuwe platform is het mogelijk om de academie, de kennisbank, de mijnomgeving en de websites te raadplegen. Als scholen worden doorgeleid naar andere bestaande platforms/websites is het niet nodig voor scholen om nogmaals in te loggen (SSO-principe) </w:t>
      </w:r>
    </w:p>
    <w:p w14:paraId="040CAB0D" w14:textId="77777777" w:rsidR="00F10302" w:rsidRDefault="00F10302" w:rsidP="0012579C">
      <w:pPr>
        <w:pStyle w:val="05Broodtekst"/>
      </w:pPr>
    </w:p>
    <w:p w14:paraId="52C01C68" w14:textId="77777777" w:rsidR="0042738A" w:rsidRDefault="0042738A" w:rsidP="0012579C">
      <w:pPr>
        <w:pStyle w:val="05Broodtekst"/>
      </w:pPr>
    </w:p>
    <w:p w14:paraId="5E8633A8" w14:textId="77777777" w:rsidR="0042738A" w:rsidRDefault="0042738A" w:rsidP="0012579C">
      <w:pPr>
        <w:pStyle w:val="05Broodtekst"/>
      </w:pPr>
    </w:p>
    <w:p w14:paraId="76E15EEB" w14:textId="77777777" w:rsidR="0042738A" w:rsidRDefault="0042738A" w:rsidP="0012579C">
      <w:pPr>
        <w:pStyle w:val="05Broodtekst"/>
      </w:pPr>
    </w:p>
    <w:p w14:paraId="530F98C9" w14:textId="5D789B0E" w:rsidR="0012579C" w:rsidRPr="0012579C" w:rsidRDefault="0012579C" w:rsidP="0012579C">
      <w:pPr>
        <w:pStyle w:val="05Broodtekst"/>
      </w:pPr>
      <w:r w:rsidRPr="0012579C">
        <w:t xml:space="preserve">Uitdagingen voor de volgende ontwikkelfases zijn: </w:t>
      </w:r>
    </w:p>
    <w:p w14:paraId="18654431" w14:textId="77777777" w:rsidR="0012579C" w:rsidRPr="0012579C" w:rsidRDefault="0012579C" w:rsidP="0012579C">
      <w:pPr>
        <w:pStyle w:val="05Broodtekst"/>
        <w:numPr>
          <w:ilvl w:val="0"/>
          <w:numId w:val="13"/>
        </w:numPr>
      </w:pPr>
      <w:r w:rsidRPr="0012579C">
        <w:t>Naar 1 digitale omgeving (lees: minder “loketjes” voor gebruikers)</w:t>
      </w:r>
    </w:p>
    <w:p w14:paraId="7FF5D839" w14:textId="77777777" w:rsidR="0012579C" w:rsidRPr="0012579C" w:rsidRDefault="0012579C" w:rsidP="0012579C">
      <w:pPr>
        <w:pStyle w:val="05Broodtekst"/>
        <w:numPr>
          <w:ilvl w:val="0"/>
          <w:numId w:val="13"/>
        </w:numPr>
      </w:pPr>
      <w:r w:rsidRPr="0012579C">
        <w:t>Integratie/synergie procestool/kennisbank/academie (lees: dit zijn geen losstaande oplossingen maar dienen elkaar te versterken)</w:t>
      </w:r>
    </w:p>
    <w:p w14:paraId="15750D67" w14:textId="10BC20EE" w:rsidR="0012579C" w:rsidRDefault="0012579C" w:rsidP="0012579C">
      <w:pPr>
        <w:pStyle w:val="05Broodtekst"/>
        <w:numPr>
          <w:ilvl w:val="0"/>
          <w:numId w:val="13"/>
        </w:numPr>
      </w:pPr>
      <w:r w:rsidRPr="0012579C">
        <w:t xml:space="preserve">Voortzetting vergaande consistentie </w:t>
      </w:r>
    </w:p>
    <w:p w14:paraId="7E842F74" w14:textId="1F209EAE" w:rsidR="00517690" w:rsidRPr="0012579C" w:rsidRDefault="00517690" w:rsidP="0012579C">
      <w:pPr>
        <w:pStyle w:val="05Broodtekst"/>
        <w:numPr>
          <w:ilvl w:val="0"/>
          <w:numId w:val="13"/>
        </w:numPr>
      </w:pPr>
      <w:r>
        <w:t xml:space="preserve">Integratie van </w:t>
      </w:r>
      <w:r w:rsidR="00B6684F">
        <w:t xml:space="preserve">processen (vignet en regelingen) in mijngezondeschool.nl </w:t>
      </w:r>
    </w:p>
    <w:p w14:paraId="468FE449" w14:textId="74CE4F30" w:rsidR="0012579C" w:rsidRPr="0012579C" w:rsidRDefault="0012579C" w:rsidP="0012579C">
      <w:pPr>
        <w:pStyle w:val="05Broodtekst"/>
        <w:numPr>
          <w:ilvl w:val="0"/>
          <w:numId w:val="13"/>
        </w:numPr>
      </w:pPr>
      <w:r w:rsidRPr="0012579C">
        <w:t xml:space="preserve">Monitoring &amp; Data (zonder gebruiksgemak in te leveren) </w:t>
      </w:r>
    </w:p>
    <w:p w14:paraId="1935A362" w14:textId="3BD7DFCA" w:rsidR="0012579C" w:rsidRPr="0012579C" w:rsidRDefault="0012579C" w:rsidP="0012579C">
      <w:pPr>
        <w:pStyle w:val="05Broodtekst"/>
        <w:numPr>
          <w:ilvl w:val="0"/>
          <w:numId w:val="13"/>
        </w:numPr>
      </w:pPr>
      <w:r w:rsidRPr="0012579C">
        <w:t xml:space="preserve">Meer </w:t>
      </w:r>
      <w:proofErr w:type="spellStart"/>
      <w:r w:rsidRPr="0012579C">
        <w:t>positiviteit</w:t>
      </w:r>
      <w:proofErr w:type="spellEnd"/>
      <w:r w:rsidRPr="0012579C">
        <w:t xml:space="preserve"> &amp; </w:t>
      </w:r>
      <w:proofErr w:type="spellStart"/>
      <w:r w:rsidRPr="0012579C">
        <w:t>fun</w:t>
      </w:r>
      <w:proofErr w:type="spellEnd"/>
      <w:r w:rsidRPr="0012579C">
        <w:t xml:space="preserve"> (o.a. interessante prikkelende feitjes)</w:t>
      </w:r>
    </w:p>
    <w:p w14:paraId="39C9986E" w14:textId="2B107E41" w:rsidR="0012579C" w:rsidRPr="0012579C" w:rsidRDefault="0012579C" w:rsidP="0012579C">
      <w:pPr>
        <w:pStyle w:val="05Broodtekst"/>
        <w:numPr>
          <w:ilvl w:val="0"/>
          <w:numId w:val="13"/>
        </w:numPr>
      </w:pPr>
      <w:r w:rsidRPr="0012579C">
        <w:t>Meer menselijke/persoonlijke uitstraling</w:t>
      </w:r>
      <w:r w:rsidR="00A551A1">
        <w:t xml:space="preserve"> en benadering (communicatie- en contactmogelijkheden)</w:t>
      </w:r>
      <w:r w:rsidRPr="0012579C">
        <w:t xml:space="preserve"> </w:t>
      </w:r>
    </w:p>
    <w:p w14:paraId="05E985C9" w14:textId="307653F8" w:rsidR="0012579C" w:rsidRPr="0012579C" w:rsidRDefault="0012579C" w:rsidP="0012579C">
      <w:pPr>
        <w:pStyle w:val="05Broodtekst"/>
        <w:numPr>
          <w:ilvl w:val="0"/>
          <w:numId w:val="13"/>
        </w:numPr>
      </w:pPr>
      <w:r w:rsidRPr="0012579C">
        <w:t>Meer psychologie van “</w:t>
      </w:r>
      <w:proofErr w:type="spellStart"/>
      <w:r w:rsidRPr="0012579C">
        <w:t>social</w:t>
      </w:r>
      <w:proofErr w:type="spellEnd"/>
      <w:r w:rsidRPr="0012579C">
        <w:t xml:space="preserve"> </w:t>
      </w:r>
      <w:proofErr w:type="spellStart"/>
      <w:r w:rsidRPr="0012579C">
        <w:t>proof</w:t>
      </w:r>
      <w:proofErr w:type="spellEnd"/>
      <w:r w:rsidRPr="0012579C">
        <w:t>” (wat doen andere scholen)</w:t>
      </w:r>
    </w:p>
    <w:p w14:paraId="6ABE30FB" w14:textId="4CF99037" w:rsidR="0012579C" w:rsidRPr="0012579C" w:rsidRDefault="0012579C" w:rsidP="0012579C">
      <w:pPr>
        <w:pStyle w:val="05Broodtekst"/>
        <w:numPr>
          <w:ilvl w:val="0"/>
          <w:numId w:val="13"/>
        </w:numPr>
      </w:pPr>
      <w:r w:rsidRPr="0012579C">
        <w:t xml:space="preserve">Meer automatisering (tijd besparen door processen te optimaliseren zodat er tijd overblijft voor andere zaken) </w:t>
      </w:r>
    </w:p>
    <w:p w14:paraId="522BD9D9" w14:textId="1BAD6312" w:rsidR="00426C89" w:rsidRDefault="00426C89" w:rsidP="0012579C">
      <w:pPr>
        <w:pStyle w:val="05Broodtekst"/>
      </w:pPr>
    </w:p>
    <w:p w14:paraId="0C4E844C" w14:textId="47DB0BCB" w:rsidR="00DB65EE" w:rsidRDefault="005F64E4" w:rsidP="0012579C">
      <w:pPr>
        <w:pStyle w:val="05Broodtekst"/>
      </w:pPr>
      <w:r>
        <w:rPr>
          <w:noProof/>
        </w:rPr>
        <mc:AlternateContent>
          <mc:Choice Requires="wps">
            <w:drawing>
              <wp:anchor distT="0" distB="0" distL="114300" distR="114300" simplePos="0" relativeHeight="251658249" behindDoc="0" locked="0" layoutInCell="1" allowOverlap="1" wp14:anchorId="39604F9A" wp14:editId="6FA05266">
                <wp:simplePos x="0" y="0"/>
                <wp:positionH relativeFrom="column">
                  <wp:posOffset>0</wp:posOffset>
                </wp:positionH>
                <wp:positionV relativeFrom="paragraph">
                  <wp:posOffset>1924685</wp:posOffset>
                </wp:positionV>
                <wp:extent cx="5760720" cy="635"/>
                <wp:effectExtent l="0" t="0" r="0" b="0"/>
                <wp:wrapThrough wrapText="bothSides">
                  <wp:wrapPolygon edited="0">
                    <wp:start x="0" y="0"/>
                    <wp:lineTo x="0" y="21600"/>
                    <wp:lineTo x="21600" y="21600"/>
                    <wp:lineTo x="21600" y="0"/>
                  </wp:wrapPolygon>
                </wp:wrapThrough>
                <wp:docPr id="18" name="Tekstvak 18"/>
                <wp:cNvGraphicFramePr/>
                <a:graphic xmlns:a="http://schemas.openxmlformats.org/drawingml/2006/main">
                  <a:graphicData uri="http://schemas.microsoft.com/office/word/2010/wordprocessingShape">
                    <wps:wsp>
                      <wps:cNvSpPr txBox="1"/>
                      <wps:spPr>
                        <a:xfrm>
                          <a:off x="0" y="0"/>
                          <a:ext cx="5760720" cy="635"/>
                        </a:xfrm>
                        <a:prstGeom prst="rect">
                          <a:avLst/>
                        </a:prstGeom>
                        <a:solidFill>
                          <a:prstClr val="white"/>
                        </a:solidFill>
                        <a:ln>
                          <a:noFill/>
                        </a:ln>
                      </wps:spPr>
                      <wps:txbx>
                        <w:txbxContent>
                          <w:p w14:paraId="720DA0B0" w14:textId="348189BF" w:rsidR="005F64E4" w:rsidRPr="0096715C" w:rsidRDefault="005F64E4" w:rsidP="005F64E4">
                            <w:pPr>
                              <w:pStyle w:val="Bijschrift"/>
                            </w:pPr>
                            <w:r w:rsidRPr="0096715C">
                              <w:rPr>
                                <w:i w:val="0"/>
                                <w:iCs w:val="0"/>
                              </w:rPr>
                              <w:t xml:space="preserve">Figuur </w:t>
                            </w:r>
                            <w:r w:rsidRPr="0096715C">
                              <w:rPr>
                                <w:i w:val="0"/>
                                <w:iCs w:val="0"/>
                              </w:rPr>
                              <w:fldChar w:fldCharType="begin"/>
                            </w:r>
                            <w:r w:rsidRPr="0096715C">
                              <w:rPr>
                                <w:i w:val="0"/>
                                <w:iCs w:val="0"/>
                              </w:rPr>
                              <w:instrText xml:space="preserve"> SEQ Figuur \* ARABIC </w:instrText>
                            </w:r>
                            <w:r w:rsidRPr="0096715C">
                              <w:rPr>
                                <w:i w:val="0"/>
                                <w:iCs w:val="0"/>
                              </w:rPr>
                              <w:fldChar w:fldCharType="separate"/>
                            </w:r>
                            <w:r w:rsidRPr="0096715C">
                              <w:rPr>
                                <w:i w:val="0"/>
                                <w:iCs w:val="0"/>
                                <w:noProof/>
                              </w:rPr>
                              <w:t>5</w:t>
                            </w:r>
                            <w:r w:rsidRPr="0096715C">
                              <w:rPr>
                                <w:i w:val="0"/>
                                <w:iCs w:val="0"/>
                              </w:rPr>
                              <w:fldChar w:fldCharType="end"/>
                            </w:r>
                            <w:r w:rsidRPr="0096715C">
                              <w:rPr>
                                <w:i w:val="0"/>
                                <w:iCs w:val="0"/>
                              </w:rPr>
                              <w:t>: Gewenste situatie na laatste ontwikkelfase</w:t>
                            </w:r>
                            <w:r>
                              <w:t xml:space="preserve"> </w:t>
                            </w:r>
                            <w:r w:rsidR="001E7FEC">
                              <w:br/>
                            </w:r>
                            <w:r w:rsidR="001E7FEC" w:rsidRPr="0096715C">
                              <w:rPr>
                                <w:sz w:val="16"/>
                                <w:szCs w:val="16"/>
                              </w:rPr>
                              <w:t xml:space="preserve">NB: </w:t>
                            </w:r>
                            <w:r w:rsidR="00AF3691" w:rsidRPr="0096715C">
                              <w:rPr>
                                <w:sz w:val="16"/>
                                <w:szCs w:val="16"/>
                              </w:rPr>
                              <w:t>In een eerder uitgewerkte fasering was het u</w:t>
                            </w:r>
                            <w:r w:rsidR="00120FF8" w:rsidRPr="0096715C">
                              <w:rPr>
                                <w:sz w:val="16"/>
                                <w:szCs w:val="16"/>
                              </w:rPr>
                              <w:t>itg</w:t>
                            </w:r>
                            <w:r w:rsidR="00651914" w:rsidRPr="0096715C">
                              <w:rPr>
                                <w:sz w:val="16"/>
                                <w:szCs w:val="16"/>
                              </w:rPr>
                              <w:t>angspunt</w:t>
                            </w:r>
                            <w:r w:rsidR="005502E7" w:rsidRPr="0096715C">
                              <w:rPr>
                                <w:sz w:val="16"/>
                                <w:szCs w:val="16"/>
                              </w:rPr>
                              <w:t xml:space="preserve"> </w:t>
                            </w:r>
                            <w:r w:rsidR="00AF3691" w:rsidRPr="0096715C">
                              <w:rPr>
                                <w:sz w:val="16"/>
                                <w:szCs w:val="16"/>
                              </w:rPr>
                              <w:t xml:space="preserve">dat integratie van de regelingen </w:t>
                            </w:r>
                            <w:r w:rsidR="005502E7" w:rsidRPr="0096715C">
                              <w:rPr>
                                <w:sz w:val="16"/>
                                <w:szCs w:val="16"/>
                              </w:rPr>
                              <w:t>de laatste fase</w:t>
                            </w:r>
                            <w:r w:rsidR="00AF3691" w:rsidRPr="0096715C">
                              <w:rPr>
                                <w:sz w:val="16"/>
                                <w:szCs w:val="16"/>
                              </w:rPr>
                              <w:t xml:space="preserve"> is. </w:t>
                            </w:r>
                            <w:r w:rsidR="00D612BC" w:rsidRPr="0096715C">
                              <w:rPr>
                                <w:sz w:val="16"/>
                                <w:szCs w:val="16"/>
                              </w:rPr>
                              <w:t xml:space="preserve">Keuzes over de </w:t>
                            </w:r>
                            <w:r w:rsidR="00AF3691" w:rsidRPr="0096715C">
                              <w:rPr>
                                <w:sz w:val="16"/>
                                <w:szCs w:val="16"/>
                              </w:rPr>
                              <w:t xml:space="preserve">definitieve fasering </w:t>
                            </w:r>
                            <w:r w:rsidR="00D612BC" w:rsidRPr="0096715C">
                              <w:rPr>
                                <w:sz w:val="16"/>
                                <w:szCs w:val="16"/>
                              </w:rPr>
                              <w:t>worden gedurende het ontwikkeltraject bepaald.</w:t>
                            </w:r>
                            <w:r w:rsidR="005B049A">
                              <w:rPr>
                                <w:sz w:val="16"/>
                                <w:szCs w:val="16"/>
                              </w:rPr>
                              <w:t xml:space="preserve"> De </w:t>
                            </w:r>
                            <w:r w:rsidR="00AA7A74">
                              <w:rPr>
                                <w:sz w:val="16"/>
                                <w:szCs w:val="16"/>
                              </w:rPr>
                              <w:t xml:space="preserve">rechthoekige blokken in het linker plaatje schetsen de mogelijke fases.  </w:t>
                            </w:r>
                            <w:r w:rsidR="00D612BC" w:rsidRPr="0096715C">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9604F9A" id="Tekstvak 18" o:spid="_x0000_s1034" type="#_x0000_t202" style="position:absolute;margin-left:0;margin-top:151.55pt;width:453.6pt;height:.05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" stroked="f">
                <v:textbox style="mso-fit-shape-to-text:t" inset="0,0,0,0">
                  <w:txbxContent>
                    <w:p w14:paraId="720DA0B0" w14:textId="348189BF" w:rsidR="005F64E4" w:rsidRPr="0096715C" w:rsidRDefault="005F64E4" w:rsidP="005F64E4">
                      <w:pPr>
                        <w:pStyle w:val="Bijschrift"/>
                      </w:pPr>
                      <w:r w:rsidRPr="0096715C">
                        <w:rPr>
                          <w:i w:val="0"/>
                          <w:iCs w:val="0"/>
                        </w:rPr>
                        <w:t xml:space="preserve">Figuur </w:t>
                      </w:r>
                      <w:r w:rsidRPr="0096715C">
                        <w:rPr>
                          <w:i w:val="0"/>
                          <w:iCs w:val="0"/>
                        </w:rPr>
                        <w:fldChar w:fldCharType="begin"/>
                      </w:r>
                      <w:r w:rsidRPr="0096715C">
                        <w:rPr>
                          <w:i w:val="0"/>
                          <w:iCs w:val="0"/>
                        </w:rPr>
                        <w:instrText xml:space="preserve"> SEQ Figuur \* ARABIC </w:instrText>
                      </w:r>
                      <w:r w:rsidRPr="0096715C">
                        <w:rPr>
                          <w:i w:val="0"/>
                          <w:iCs w:val="0"/>
                        </w:rPr>
                        <w:fldChar w:fldCharType="separate"/>
                      </w:r>
                      <w:r w:rsidRPr="0096715C">
                        <w:rPr>
                          <w:i w:val="0"/>
                          <w:iCs w:val="0"/>
                          <w:noProof/>
                        </w:rPr>
                        <w:t>5</w:t>
                      </w:r>
                      <w:r w:rsidRPr="0096715C">
                        <w:rPr>
                          <w:i w:val="0"/>
                          <w:iCs w:val="0"/>
                        </w:rPr>
                        <w:fldChar w:fldCharType="end"/>
                      </w:r>
                      <w:r w:rsidRPr="0096715C">
                        <w:rPr>
                          <w:i w:val="0"/>
                          <w:iCs w:val="0"/>
                        </w:rPr>
                        <w:t>: Gewenste situatie na laatste ontwikkelfase</w:t>
                      </w:r>
                      <w:r>
                        <w:t xml:space="preserve"> </w:t>
                      </w:r>
                      <w:r w:rsidR="001E7FEC">
                        <w:br/>
                      </w:r>
                      <w:r w:rsidR="001E7FEC" w:rsidRPr="0096715C">
                        <w:rPr>
                          <w:sz w:val="16"/>
                          <w:szCs w:val="16"/>
                        </w:rPr>
                        <w:t xml:space="preserve">NB: </w:t>
                      </w:r>
                      <w:r w:rsidR="00AF3691" w:rsidRPr="0096715C">
                        <w:rPr>
                          <w:sz w:val="16"/>
                          <w:szCs w:val="16"/>
                        </w:rPr>
                        <w:t>In een eerder uitgewerkte fasering was het u</w:t>
                      </w:r>
                      <w:r w:rsidR="00120FF8" w:rsidRPr="0096715C">
                        <w:rPr>
                          <w:sz w:val="16"/>
                          <w:szCs w:val="16"/>
                        </w:rPr>
                        <w:t>itg</w:t>
                      </w:r>
                      <w:r w:rsidR="00651914" w:rsidRPr="0096715C">
                        <w:rPr>
                          <w:sz w:val="16"/>
                          <w:szCs w:val="16"/>
                        </w:rPr>
                        <w:t>angspunt</w:t>
                      </w:r>
                      <w:r w:rsidR="005502E7" w:rsidRPr="0096715C">
                        <w:rPr>
                          <w:sz w:val="16"/>
                          <w:szCs w:val="16"/>
                        </w:rPr>
                        <w:t xml:space="preserve"> </w:t>
                      </w:r>
                      <w:r w:rsidR="00AF3691" w:rsidRPr="0096715C">
                        <w:rPr>
                          <w:sz w:val="16"/>
                          <w:szCs w:val="16"/>
                        </w:rPr>
                        <w:t xml:space="preserve">dat integratie van de regelingen </w:t>
                      </w:r>
                      <w:r w:rsidR="005502E7" w:rsidRPr="0096715C">
                        <w:rPr>
                          <w:sz w:val="16"/>
                          <w:szCs w:val="16"/>
                        </w:rPr>
                        <w:t>de laatste fase</w:t>
                      </w:r>
                      <w:r w:rsidR="00AF3691" w:rsidRPr="0096715C">
                        <w:rPr>
                          <w:sz w:val="16"/>
                          <w:szCs w:val="16"/>
                        </w:rPr>
                        <w:t xml:space="preserve"> is. </w:t>
                      </w:r>
                      <w:r w:rsidR="00D612BC" w:rsidRPr="0096715C">
                        <w:rPr>
                          <w:sz w:val="16"/>
                          <w:szCs w:val="16"/>
                        </w:rPr>
                        <w:t xml:space="preserve">Keuzes over de </w:t>
                      </w:r>
                      <w:r w:rsidR="00AF3691" w:rsidRPr="0096715C">
                        <w:rPr>
                          <w:sz w:val="16"/>
                          <w:szCs w:val="16"/>
                        </w:rPr>
                        <w:t xml:space="preserve">definitieve fasering </w:t>
                      </w:r>
                      <w:r w:rsidR="00D612BC" w:rsidRPr="0096715C">
                        <w:rPr>
                          <w:sz w:val="16"/>
                          <w:szCs w:val="16"/>
                        </w:rPr>
                        <w:t>worden gedurende het ontwikkeltraject bepaald.</w:t>
                      </w:r>
                      <w:r w:rsidR="005B049A">
                        <w:rPr>
                          <w:sz w:val="16"/>
                          <w:szCs w:val="16"/>
                        </w:rPr>
                        <w:t xml:space="preserve"> De </w:t>
                      </w:r>
                      <w:r w:rsidR="00AA7A74">
                        <w:rPr>
                          <w:sz w:val="16"/>
                          <w:szCs w:val="16"/>
                        </w:rPr>
                        <w:t xml:space="preserve">rechthoekige blokken in het linker plaatje schetsen de mogelijke fases.  </w:t>
                      </w:r>
                      <w:r w:rsidR="00D612BC" w:rsidRPr="0096715C">
                        <w:t xml:space="preserve"> </w:t>
                      </w:r>
                    </w:p>
                  </w:txbxContent>
                </v:textbox>
                <w10:wrap type="through"/>
              </v:shape>
            </w:pict>
          </mc:Fallback>
        </mc:AlternateContent>
      </w:r>
      <w:r w:rsidR="009F50FB">
        <w:rPr>
          <w:noProof/>
        </w:rPr>
        <w:drawing>
          <wp:anchor distT="0" distB="0" distL="114300" distR="114300" simplePos="0" relativeHeight="251658248" behindDoc="0" locked="0" layoutInCell="1" allowOverlap="1" wp14:anchorId="03DB50BC" wp14:editId="0347D257">
            <wp:simplePos x="0" y="0"/>
            <wp:positionH relativeFrom="margin">
              <wp:align>left</wp:align>
            </wp:positionH>
            <wp:positionV relativeFrom="paragraph">
              <wp:posOffset>12065</wp:posOffset>
            </wp:positionV>
            <wp:extent cx="5760720" cy="1855470"/>
            <wp:effectExtent l="0" t="0" r="0" b="0"/>
            <wp:wrapThrough wrapText="bothSides">
              <wp:wrapPolygon edited="0">
                <wp:start x="0" y="0"/>
                <wp:lineTo x="0" y="21290"/>
                <wp:lineTo x="21500" y="21290"/>
                <wp:lineTo x="21500" y="0"/>
                <wp:lineTo x="0" y="0"/>
              </wp:wrapPolygon>
            </wp:wrapThrough>
            <wp:docPr id="17" name="Afbeelding 1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10;&#10;Automatisch gegenereerde beschrijvi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720" cy="1855470"/>
                    </a:xfrm>
                    <a:prstGeom prst="rect">
                      <a:avLst/>
                    </a:prstGeom>
                  </pic:spPr>
                </pic:pic>
              </a:graphicData>
            </a:graphic>
            <wp14:sizeRelH relativeFrom="page">
              <wp14:pctWidth>0</wp14:pctWidth>
            </wp14:sizeRelH>
            <wp14:sizeRelV relativeFrom="page">
              <wp14:pctHeight>0</wp14:pctHeight>
            </wp14:sizeRelV>
          </wp:anchor>
        </w:drawing>
      </w:r>
    </w:p>
    <w:p w14:paraId="23AA58C9" w14:textId="3AD10DE0" w:rsidR="00DB65EE" w:rsidRDefault="00DB65EE" w:rsidP="0012579C">
      <w:pPr>
        <w:pStyle w:val="05Broodtekst"/>
      </w:pPr>
    </w:p>
    <w:p w14:paraId="44F8091D" w14:textId="0FE34F41" w:rsidR="00DB65EE" w:rsidRDefault="00DB65EE" w:rsidP="0012579C">
      <w:pPr>
        <w:pStyle w:val="05Broodtekst"/>
      </w:pPr>
    </w:p>
    <w:p w14:paraId="79783790" w14:textId="256B03A0" w:rsidR="00DB65EE" w:rsidRDefault="00DB65EE" w:rsidP="0012579C">
      <w:pPr>
        <w:pStyle w:val="05Broodtekst"/>
      </w:pPr>
    </w:p>
    <w:p w14:paraId="3FA123FB" w14:textId="47496BF1" w:rsidR="00DB65EE" w:rsidRDefault="00DB65EE" w:rsidP="0012579C">
      <w:pPr>
        <w:pStyle w:val="05Broodtekst"/>
      </w:pPr>
    </w:p>
    <w:p w14:paraId="00912E93" w14:textId="3465206D" w:rsidR="00DB65EE" w:rsidRDefault="00DB65EE" w:rsidP="0012579C">
      <w:pPr>
        <w:pStyle w:val="05Broodtekst"/>
      </w:pPr>
    </w:p>
    <w:p w14:paraId="124F8E6C" w14:textId="6415F715" w:rsidR="00DB65EE" w:rsidRDefault="00DB65EE" w:rsidP="0012579C">
      <w:pPr>
        <w:pStyle w:val="05Broodtekst"/>
      </w:pPr>
    </w:p>
    <w:p w14:paraId="4E654603" w14:textId="7FB933F7" w:rsidR="00DB65EE" w:rsidRDefault="00DB65EE" w:rsidP="0012579C">
      <w:pPr>
        <w:pStyle w:val="05Broodtekst"/>
      </w:pPr>
    </w:p>
    <w:p w14:paraId="7503482E" w14:textId="77777777" w:rsidR="00DB65EE" w:rsidRDefault="00DB65EE" w:rsidP="0012579C">
      <w:pPr>
        <w:pStyle w:val="05Broodtekst"/>
      </w:pPr>
    </w:p>
    <w:p w14:paraId="69423BA6" w14:textId="77777777" w:rsidR="00DB65EE" w:rsidRDefault="00DB65EE" w:rsidP="0012579C">
      <w:pPr>
        <w:pStyle w:val="05Broodtekst"/>
      </w:pPr>
    </w:p>
    <w:p w14:paraId="4D64A571" w14:textId="77777777" w:rsidR="00DB65EE" w:rsidRDefault="00DB65EE" w:rsidP="0012579C">
      <w:pPr>
        <w:pStyle w:val="05Broodtekst"/>
      </w:pPr>
    </w:p>
    <w:p w14:paraId="0FCBD761" w14:textId="77777777" w:rsidR="00DB65EE" w:rsidRDefault="00DB65EE" w:rsidP="0012579C">
      <w:pPr>
        <w:pStyle w:val="05Broodtekst"/>
      </w:pPr>
    </w:p>
    <w:p w14:paraId="420DBD07" w14:textId="77777777" w:rsidR="00DB65EE" w:rsidRDefault="00DB65EE" w:rsidP="0012579C">
      <w:pPr>
        <w:pStyle w:val="05Broodtekst"/>
      </w:pPr>
    </w:p>
    <w:p w14:paraId="0528428F" w14:textId="77777777" w:rsidR="00DB65EE" w:rsidRDefault="00DB65EE" w:rsidP="0012579C">
      <w:pPr>
        <w:pStyle w:val="05Broodtekst"/>
      </w:pPr>
    </w:p>
    <w:p w14:paraId="0596A2E9" w14:textId="71AADE51" w:rsidR="0012579C" w:rsidRPr="0012579C" w:rsidRDefault="0012579C" w:rsidP="0012579C">
      <w:pPr>
        <w:pStyle w:val="05Broodtekst"/>
      </w:pPr>
      <w:r w:rsidRPr="0012579C">
        <w:t xml:space="preserve">Scholen </w:t>
      </w:r>
      <w:r w:rsidR="009E01CA">
        <w:t>en Gezonde School-adviseurs</w:t>
      </w:r>
      <w:r w:rsidRPr="0012579C">
        <w:t xml:space="preserve"> worden nauw betrokken bij de ontwikkeling. Hun wensen en behoeften over functionaliteiten en de (mate van) integratie van de verschillende platforms/websites wordt tijdens het ontwikkeltraject inzichtelijk gemaakt. Deze inzichten zullen medebepalend zijn voor keuzes in de verdere fasering.  </w:t>
      </w:r>
    </w:p>
    <w:p w14:paraId="30010AD3" w14:textId="77777777" w:rsidR="005311FC" w:rsidRDefault="005311FC" w:rsidP="005311FC">
      <w:pPr>
        <w:pStyle w:val="05Broodtekst"/>
      </w:pPr>
      <w:r>
        <w:t>In de fasering staat techniek los van content, zodat elke fase technisch gezien kan leiden tot een GO Live met functionele toegevoegde waarde. Dit staat los van of en hoe de functionaliteiten met content worden gevuld. Dit kan een eigen parallelle fasering doorlopen.</w:t>
      </w:r>
    </w:p>
    <w:p w14:paraId="33091ADE" w14:textId="77777777" w:rsidR="005311FC" w:rsidRDefault="005311FC" w:rsidP="005311FC">
      <w:pPr>
        <w:pStyle w:val="05Broodtekst"/>
      </w:pPr>
    </w:p>
    <w:p w14:paraId="289A8BEE" w14:textId="77777777" w:rsidR="00456EBD" w:rsidRDefault="00456EBD" w:rsidP="008A0695">
      <w:pPr>
        <w:pStyle w:val="05Broodtekst"/>
      </w:pPr>
    </w:p>
    <w:p w14:paraId="7B707D44" w14:textId="77777777" w:rsidR="00D612BC" w:rsidRDefault="00D612BC" w:rsidP="008A0695">
      <w:pPr>
        <w:pStyle w:val="05Broodtekst"/>
      </w:pPr>
    </w:p>
    <w:p w14:paraId="1B51EDE5" w14:textId="77777777" w:rsidR="00D612BC" w:rsidRDefault="00D612BC" w:rsidP="008A0695">
      <w:pPr>
        <w:pStyle w:val="05Broodtekst"/>
      </w:pPr>
    </w:p>
    <w:p w14:paraId="398C0A5F" w14:textId="77777777" w:rsidR="00D612BC" w:rsidRDefault="00D612BC" w:rsidP="008A0695">
      <w:pPr>
        <w:pStyle w:val="05Broodtekst"/>
      </w:pPr>
    </w:p>
    <w:p w14:paraId="58DA111C" w14:textId="77777777" w:rsidR="00456EBD" w:rsidRDefault="00456EBD" w:rsidP="008A0695">
      <w:pPr>
        <w:pStyle w:val="05Broodtekst"/>
      </w:pPr>
    </w:p>
    <w:p w14:paraId="6810222A" w14:textId="77777777" w:rsidR="00456EBD" w:rsidRDefault="00456EBD" w:rsidP="008A0695">
      <w:pPr>
        <w:pStyle w:val="05Broodtekst"/>
      </w:pPr>
    </w:p>
    <w:p w14:paraId="49DC537B" w14:textId="77777777" w:rsidR="00456EBD" w:rsidRDefault="00456EBD" w:rsidP="008A0695">
      <w:pPr>
        <w:pStyle w:val="05Broodtekst"/>
      </w:pPr>
    </w:p>
    <w:p w14:paraId="17627B94" w14:textId="77777777" w:rsidR="00C15312" w:rsidRDefault="00C15312" w:rsidP="008A0695">
      <w:pPr>
        <w:pStyle w:val="05Broodtekst"/>
      </w:pPr>
    </w:p>
    <w:p w14:paraId="7C5A5465" w14:textId="77777777" w:rsidR="00C15312" w:rsidRDefault="00C15312" w:rsidP="008A0695">
      <w:pPr>
        <w:pStyle w:val="05Broodtekst"/>
      </w:pPr>
    </w:p>
    <w:p w14:paraId="21AB2232" w14:textId="77777777" w:rsidR="00C15312" w:rsidRDefault="00C15312" w:rsidP="008A0695">
      <w:pPr>
        <w:pStyle w:val="05Broodtekst"/>
      </w:pPr>
    </w:p>
    <w:p w14:paraId="42DF294C" w14:textId="54814BC0" w:rsidR="00FF685A" w:rsidRDefault="00FF685A" w:rsidP="008A0695">
      <w:pPr>
        <w:pStyle w:val="05Broodtekst"/>
      </w:pPr>
    </w:p>
    <w:p w14:paraId="2D13684D" w14:textId="77777777" w:rsidR="00694C44" w:rsidRDefault="00694C44" w:rsidP="00694C44">
      <w:pPr>
        <w:pStyle w:val="05Broodtekst"/>
      </w:pPr>
    </w:p>
    <w:p w14:paraId="5C1786CD" w14:textId="77777777" w:rsidR="00694C44" w:rsidRDefault="00694C44" w:rsidP="00694C44">
      <w:pPr>
        <w:pStyle w:val="05Broodtekst"/>
      </w:pPr>
    </w:p>
    <w:p w14:paraId="73EB7509" w14:textId="7CC3CF72" w:rsidR="00456EBD" w:rsidRDefault="00456EBD" w:rsidP="00FC632B">
      <w:pPr>
        <w:pStyle w:val="Kop1"/>
      </w:pPr>
      <w:bookmarkStart w:id="14" w:name="_Toc116977836"/>
      <w:bookmarkStart w:id="15" w:name="_Toc117052414"/>
      <w:r>
        <w:t>Doelstelling</w:t>
      </w:r>
      <w:r w:rsidR="00FC632B">
        <w:t xml:space="preserve"> marktc</w:t>
      </w:r>
      <w:r w:rsidR="009F672C">
        <w:t>on</w:t>
      </w:r>
      <w:r w:rsidR="00FC632B">
        <w:t>sultatie</w:t>
      </w:r>
      <w:bookmarkEnd w:id="14"/>
      <w:bookmarkEnd w:id="15"/>
    </w:p>
    <w:p w14:paraId="1273036E" w14:textId="77777777" w:rsidR="00334549" w:rsidRPr="00AC33DF" w:rsidRDefault="00334549" w:rsidP="00FC632B">
      <w:pPr>
        <w:rPr>
          <w:rFonts w:cs="Times New Roman (Hoofdtekst CS)"/>
          <w:color w:val="4B4B4D" w:themeColor="text1"/>
          <w:sz w:val="18"/>
        </w:rPr>
      </w:pPr>
    </w:p>
    <w:p w14:paraId="64F9D726" w14:textId="200859C1" w:rsidR="000523E1" w:rsidRDefault="00FC632B" w:rsidP="009F06D4">
      <w:pPr>
        <w:pStyle w:val="05Broodtekst"/>
      </w:pPr>
      <w:r w:rsidRPr="00FC632B">
        <w:t>GGD GHOR Nederland</w:t>
      </w:r>
      <w:r w:rsidR="0055647F">
        <w:t xml:space="preserve"> is één van de</w:t>
      </w:r>
      <w:r w:rsidR="00186298">
        <w:t xml:space="preserve"> </w:t>
      </w:r>
      <w:r w:rsidR="00A879A0">
        <w:t>samenwerkingspartners van Gezonde School en is ver</w:t>
      </w:r>
      <w:r w:rsidR="0014237F">
        <w:t xml:space="preserve">antwoordelijk voor de </w:t>
      </w:r>
      <w:r w:rsidR="0014237F" w:rsidRPr="00AC33DF">
        <w:t>website mijngezondeschool.nl</w:t>
      </w:r>
      <w:r w:rsidR="00AC33DF">
        <w:t xml:space="preserve">. </w:t>
      </w:r>
      <w:r w:rsidR="00477556">
        <w:t>V</w:t>
      </w:r>
      <w:r w:rsidR="005C0DF2">
        <w:t xml:space="preserve">oor de vernieuwing van </w:t>
      </w:r>
      <w:r w:rsidR="0068583F">
        <w:t xml:space="preserve">het digitale platform fungeert </w:t>
      </w:r>
      <w:r w:rsidR="007E41AE">
        <w:t xml:space="preserve">GGD GHOR Nederland </w:t>
      </w:r>
      <w:r w:rsidR="00875C8D">
        <w:t>als trekker</w:t>
      </w:r>
      <w:r w:rsidR="0068583F">
        <w:t xml:space="preserve">. </w:t>
      </w:r>
      <w:r w:rsidR="006830B1" w:rsidRPr="006830B1">
        <w:t>Om een beeld te krijgen van de mogelijkheden waarover marktpartijen beschikken</w:t>
      </w:r>
      <w:r w:rsidR="00AD5006">
        <w:t xml:space="preserve"> </w:t>
      </w:r>
      <w:r w:rsidR="0071212E">
        <w:t>om hier invulling aan te geven</w:t>
      </w:r>
      <w:r w:rsidR="00AD5006">
        <w:t xml:space="preserve">, </w:t>
      </w:r>
      <w:r w:rsidR="006830B1" w:rsidRPr="006830B1">
        <w:t>maar ook om het na de marktconsultatie volgende</w:t>
      </w:r>
      <w:r w:rsidR="00AD5006">
        <w:t xml:space="preserve"> </w:t>
      </w:r>
      <w:r w:rsidR="005D7384">
        <w:t xml:space="preserve">aanbestedingstraject </w:t>
      </w:r>
      <w:r w:rsidR="006830B1" w:rsidRPr="006830B1">
        <w:t xml:space="preserve">efficiënt en effectief te laten verlopen, </w:t>
      </w:r>
      <w:r w:rsidR="00CF16D1">
        <w:t xml:space="preserve">organiseert </w:t>
      </w:r>
      <w:r w:rsidR="008B7717">
        <w:t xml:space="preserve">GGD GHOR Nederland </w:t>
      </w:r>
      <w:r w:rsidR="00734444">
        <w:t>deze</w:t>
      </w:r>
      <w:r w:rsidR="006830B1" w:rsidRPr="006830B1">
        <w:t xml:space="preserve"> </w:t>
      </w:r>
      <w:r w:rsidR="230F7F2F">
        <w:t xml:space="preserve">open </w:t>
      </w:r>
      <w:r w:rsidR="006830B1" w:rsidRPr="006830B1">
        <w:t xml:space="preserve">marktconsultatie. </w:t>
      </w:r>
    </w:p>
    <w:p w14:paraId="27AAA8D5" w14:textId="77777777" w:rsidR="006F40E6" w:rsidRDefault="006F40E6" w:rsidP="009F06D4">
      <w:pPr>
        <w:pStyle w:val="05Broodtekst"/>
      </w:pPr>
    </w:p>
    <w:p w14:paraId="64781BE3" w14:textId="1DA7F1D5" w:rsidR="006F40E6" w:rsidRDefault="006F40E6" w:rsidP="006F40E6">
      <w:pPr>
        <w:pStyle w:val="05Broodtekst"/>
      </w:pPr>
      <w:r>
        <w:t xml:space="preserve">GGD GHOR Nederland hecht grote waarde aan de mening van marktpartijen en wil hen raadplegen voordat een aanbesteding van start gaat. In de marktconsultatie wordt aan marktpartijen informatie gevraagd die kan helpen bij de uitwerking van de aanbesteding en daarmee kan bijdragen aan een betere aanbesteding.  </w:t>
      </w:r>
    </w:p>
    <w:p w14:paraId="1BFBE11D" w14:textId="77777777" w:rsidR="009F06D4" w:rsidRPr="000523E1" w:rsidRDefault="009F06D4" w:rsidP="009F06D4">
      <w:pPr>
        <w:pStyle w:val="05Broodtekst"/>
      </w:pPr>
    </w:p>
    <w:p w14:paraId="4A00E286" w14:textId="30A63245" w:rsidR="000523E1" w:rsidRDefault="000523E1" w:rsidP="003E29C5">
      <w:pPr>
        <w:pStyle w:val="05Broodtekst"/>
      </w:pPr>
      <w:r>
        <w:t xml:space="preserve">De doelstelling van de marktconsultatie is toetsen:  </w:t>
      </w:r>
    </w:p>
    <w:p w14:paraId="7A13CEFD" w14:textId="3B3C6789" w:rsidR="000523E1" w:rsidRDefault="000523E1" w:rsidP="002F23B7">
      <w:pPr>
        <w:pStyle w:val="05Broodtekst"/>
        <w:numPr>
          <w:ilvl w:val="0"/>
          <w:numId w:val="7"/>
        </w:numPr>
        <w:ind w:left="644"/>
      </w:pPr>
      <w:r>
        <w:t xml:space="preserve">Of er voldoende interesse en capaciteit in de markt is voor de opdracht </w:t>
      </w:r>
    </w:p>
    <w:p w14:paraId="6D0685F0" w14:textId="64FB6EAD" w:rsidR="00EB0FB4" w:rsidRDefault="00EB0FB4" w:rsidP="00EB0FB4">
      <w:pPr>
        <w:pStyle w:val="05Broodtekst"/>
        <w:numPr>
          <w:ilvl w:val="0"/>
          <w:numId w:val="7"/>
        </w:numPr>
        <w:ind w:left="644"/>
      </w:pPr>
      <w:r>
        <w:t>Of de markt met een digitaal platform een oplossing kan bieden voor de uitdagingen genoemd in paragraaf 3.2.</w:t>
      </w:r>
    </w:p>
    <w:p w14:paraId="2A654216" w14:textId="66808F4E" w:rsidR="000523E1" w:rsidRDefault="000523E1" w:rsidP="002F23B7">
      <w:pPr>
        <w:pStyle w:val="05Broodtekst"/>
        <w:numPr>
          <w:ilvl w:val="0"/>
          <w:numId w:val="7"/>
        </w:numPr>
        <w:ind w:left="644"/>
      </w:pPr>
      <w:r>
        <w:t xml:space="preserve">Of de gestelde behoefte leidt tot de optimale oplossing </w:t>
      </w:r>
      <w:r w:rsidR="00B17033">
        <w:t>m.b.t. digitaal platform</w:t>
      </w:r>
      <w:r>
        <w:t>.</w:t>
      </w:r>
      <w:r w:rsidRPr="009F06D4">
        <w:rPr>
          <w:rFonts w:ascii="Arial" w:hAnsi="Arial" w:cs="Arial"/>
        </w:rPr>
        <w:t> </w:t>
      </w:r>
      <w:r>
        <w:t xml:space="preserve"> </w:t>
      </w:r>
    </w:p>
    <w:p w14:paraId="1AC68DF7" w14:textId="6CE97EE3" w:rsidR="000523E1" w:rsidRDefault="000523E1" w:rsidP="002F23B7">
      <w:pPr>
        <w:pStyle w:val="05Broodtekst"/>
        <w:numPr>
          <w:ilvl w:val="0"/>
          <w:numId w:val="7"/>
        </w:numPr>
        <w:ind w:left="644"/>
      </w:pPr>
      <w:r>
        <w:t xml:space="preserve">Of een project inhoudelijk en financieel haalbaar is, </w:t>
      </w:r>
    </w:p>
    <w:p w14:paraId="4C1A22DA" w14:textId="25931D1D" w:rsidR="00364942" w:rsidRDefault="000523E1" w:rsidP="002F23B7">
      <w:pPr>
        <w:pStyle w:val="05Broodtekst"/>
        <w:numPr>
          <w:ilvl w:val="0"/>
          <w:numId w:val="7"/>
        </w:numPr>
        <w:ind w:left="644"/>
      </w:pPr>
      <w:r>
        <w:t>Wat de mate van gekwalificeerde opdrachtnemers/leveranciers in de markt is.</w:t>
      </w:r>
      <w:r w:rsidRPr="6EF09690">
        <w:rPr>
          <w:rFonts w:ascii="Arial" w:hAnsi="Arial" w:cs="Arial"/>
        </w:rPr>
        <w:t> </w:t>
      </w:r>
    </w:p>
    <w:p w14:paraId="5F9EBF8A" w14:textId="77777777" w:rsidR="00E06567" w:rsidRDefault="00E06567" w:rsidP="002F23B7">
      <w:pPr>
        <w:pStyle w:val="05Broodtekst"/>
        <w:numPr>
          <w:ilvl w:val="0"/>
          <w:numId w:val="7"/>
        </w:numPr>
        <w:ind w:left="644"/>
      </w:pPr>
      <w:r>
        <w:t xml:space="preserve">Wat de beste inkoopstrategie is om te volgen.  </w:t>
      </w:r>
    </w:p>
    <w:p w14:paraId="6827057F" w14:textId="77777777" w:rsidR="00E06567" w:rsidRDefault="00E06567" w:rsidP="00360C38">
      <w:pPr>
        <w:pStyle w:val="05Broodtekst"/>
        <w:ind w:left="644"/>
      </w:pPr>
    </w:p>
    <w:p w14:paraId="7B86CD00" w14:textId="1547C400" w:rsidR="00D74605" w:rsidRDefault="00D74605" w:rsidP="00D74605">
      <w:pPr>
        <w:pStyle w:val="05Broodtekst"/>
      </w:pPr>
      <w:r>
        <w:t xml:space="preserve">De verkregen inzichten en informatie naar aanleiding van de marktconsultatie worden door GGD GHOR Nederland gebruikt om </w:t>
      </w:r>
      <w:r w:rsidR="00386F15">
        <w:t>een aanbesteding</w:t>
      </w:r>
      <w:r>
        <w:t xml:space="preserve"> uit te voeren gericht op het contracteren van de best passende oplossing. Of en in welke mate dit mogelijk is, is onderdeel van deze marktconsultatie. Het is op dit moment dan ook nog onbekend hoe en hoeveel aanbestedingen uitgevoerd gaan worden.  </w:t>
      </w:r>
    </w:p>
    <w:p w14:paraId="54A2397D" w14:textId="4B6B71C3" w:rsidR="00D74605" w:rsidRDefault="00D74605" w:rsidP="00D74605">
      <w:pPr>
        <w:pStyle w:val="05Broodtekst"/>
      </w:pPr>
    </w:p>
    <w:p w14:paraId="68D6D1B9" w14:textId="715E1347" w:rsidR="00923A9B" w:rsidRDefault="002B00F0" w:rsidP="00F840DC">
      <w:pPr>
        <w:pStyle w:val="05Broodtekst"/>
      </w:pPr>
      <w:r>
        <w:t xml:space="preserve">De </w:t>
      </w:r>
      <w:r w:rsidR="00D74605">
        <w:t xml:space="preserve">verwachting </w:t>
      </w:r>
      <w:r>
        <w:t xml:space="preserve">is dat </w:t>
      </w:r>
      <w:r w:rsidR="00D74605">
        <w:t xml:space="preserve">de aanbesteding </w:t>
      </w:r>
      <w:r w:rsidR="00ED03F5">
        <w:t>in 2023 zal plaat</w:t>
      </w:r>
      <w:r w:rsidR="002A5D7F">
        <w:t>svinden nadat de b</w:t>
      </w:r>
      <w:r w:rsidR="007E3472">
        <w:t>u</w:t>
      </w:r>
      <w:r w:rsidR="002A5D7F">
        <w:t xml:space="preserve">dgetten </w:t>
      </w:r>
      <w:r w:rsidR="00E40C77">
        <w:t xml:space="preserve">door de </w:t>
      </w:r>
      <w:r w:rsidR="007E3472">
        <w:t>ministeries</w:t>
      </w:r>
      <w:r w:rsidR="00FB2C91">
        <w:t xml:space="preserve"> zijn vrijgegeven</w:t>
      </w:r>
      <w:r w:rsidR="007E3472">
        <w:t>.</w:t>
      </w:r>
      <w:r w:rsidR="00FB2C91">
        <w:t xml:space="preserve"> </w:t>
      </w:r>
      <w:r w:rsidR="00D74605">
        <w:t>Hieraan kunnen geen rechten worden ontleend.</w:t>
      </w:r>
    </w:p>
    <w:p w14:paraId="1DCAD988" w14:textId="77777777" w:rsidR="00F840DC" w:rsidRDefault="00F840DC" w:rsidP="00F840DC">
      <w:pPr>
        <w:pStyle w:val="05Broodtekst"/>
      </w:pPr>
    </w:p>
    <w:p w14:paraId="6FB40C14" w14:textId="2547892E" w:rsidR="00274E4C" w:rsidRDefault="00274E4C">
      <w:pPr>
        <w:rPr>
          <w:rFonts w:cs="Times New Roman (Hoofdtekst CS)"/>
          <w:color w:val="4B4B4D" w:themeColor="text1"/>
          <w:sz w:val="18"/>
        </w:rPr>
      </w:pPr>
      <w:r>
        <w:br w:type="page"/>
      </w:r>
    </w:p>
    <w:p w14:paraId="44668174" w14:textId="77777777" w:rsidR="00274E4C" w:rsidRDefault="00274E4C" w:rsidP="00F840DC">
      <w:pPr>
        <w:pStyle w:val="05Broodtekst"/>
      </w:pPr>
    </w:p>
    <w:p w14:paraId="5E648354" w14:textId="6278AC57" w:rsidR="00367265" w:rsidRDefault="00DE5CE7" w:rsidP="00C33871">
      <w:pPr>
        <w:pStyle w:val="Kop1"/>
      </w:pPr>
      <w:bookmarkStart w:id="16" w:name="_Toc116977837"/>
      <w:bookmarkStart w:id="17" w:name="_Toc117052415"/>
      <w:r>
        <w:t>Procedure markconsultatie</w:t>
      </w:r>
      <w:bookmarkEnd w:id="16"/>
      <w:bookmarkEnd w:id="17"/>
    </w:p>
    <w:p w14:paraId="4A787C11" w14:textId="0B3C78B0" w:rsidR="007E62D9" w:rsidRDefault="007E62D9" w:rsidP="007E62D9"/>
    <w:p w14:paraId="2BA0A5DE" w14:textId="535EDB29" w:rsidR="00D75D95" w:rsidRPr="00D75D95" w:rsidRDefault="00C2021F" w:rsidP="00D75D95">
      <w:pPr>
        <w:pStyle w:val="Kop2"/>
      </w:pPr>
      <w:bookmarkStart w:id="18" w:name="_Toc117052416"/>
      <w:bookmarkStart w:id="19" w:name="_Toc116977838"/>
      <w:r>
        <w:t>De spelregels</w:t>
      </w:r>
      <w:bookmarkEnd w:id="18"/>
      <w:r>
        <w:t xml:space="preserve"> </w:t>
      </w:r>
      <w:bookmarkEnd w:id="19"/>
    </w:p>
    <w:p w14:paraId="2393467D" w14:textId="77777777" w:rsidR="004917CB" w:rsidRDefault="004917CB" w:rsidP="00C2021F">
      <w:pPr>
        <w:rPr>
          <w:rFonts w:cs="Times New Roman (Hoofdtekst CS)"/>
          <w:color w:val="4B4B4D" w:themeColor="text1"/>
          <w:sz w:val="18"/>
        </w:rPr>
      </w:pPr>
    </w:p>
    <w:p w14:paraId="6C412539" w14:textId="790A84BD" w:rsidR="00C2021F" w:rsidRPr="00D75D95" w:rsidRDefault="00C2021F" w:rsidP="00B6428D">
      <w:pPr>
        <w:spacing w:line="360" w:lineRule="auto"/>
        <w:rPr>
          <w:rFonts w:cs="Times New Roman (Hoofdtekst CS)"/>
          <w:color w:val="4B4B4D" w:themeColor="text1"/>
          <w:sz w:val="18"/>
        </w:rPr>
      </w:pPr>
      <w:r w:rsidRPr="00D75D95">
        <w:rPr>
          <w:rFonts w:cs="Times New Roman (Hoofdtekst CS)"/>
          <w:color w:val="4B4B4D" w:themeColor="text1"/>
          <w:sz w:val="18"/>
        </w:rPr>
        <w:t>Ten aanzien van de marktconsultatie gelden de hiernavolgende bepalingen. Door deelname aan de marktconsultatie verklaart de deelnemende marktpartij zonder voorbehoud akkoord te zijn met alle genoemde bepalingen</w:t>
      </w:r>
      <w:r w:rsidR="00F3344C">
        <w:rPr>
          <w:rFonts w:cs="Times New Roman (Hoofdtekst CS)"/>
          <w:color w:val="4B4B4D" w:themeColor="text1"/>
          <w:sz w:val="18"/>
        </w:rPr>
        <w:t>:</w:t>
      </w:r>
      <w:r w:rsidRPr="00D75D95">
        <w:rPr>
          <w:rFonts w:cs="Times New Roman (Hoofdtekst CS)"/>
          <w:color w:val="4B4B4D" w:themeColor="text1"/>
          <w:sz w:val="18"/>
        </w:rPr>
        <w:t xml:space="preserve">  </w:t>
      </w:r>
    </w:p>
    <w:p w14:paraId="52588078" w14:textId="5686029B" w:rsidR="00C2021F" w:rsidRPr="00F3344C" w:rsidRDefault="00C2021F" w:rsidP="002F23B7">
      <w:pPr>
        <w:pStyle w:val="05Broodtekst"/>
        <w:numPr>
          <w:ilvl w:val="0"/>
          <w:numId w:val="7"/>
        </w:numPr>
        <w:ind w:left="644"/>
      </w:pPr>
      <w:r w:rsidRPr="00F3344C">
        <w:t xml:space="preserve">Nadrukkelijk wordt vermeld dat deze marktconsultatie geen onderdeel uitmaakt van een aanbestedingsprocedure.  </w:t>
      </w:r>
    </w:p>
    <w:p w14:paraId="07B76BD1" w14:textId="041C320A" w:rsidR="00C2021F" w:rsidRPr="00F3344C" w:rsidRDefault="00C2021F" w:rsidP="002F23B7">
      <w:pPr>
        <w:pStyle w:val="05Broodtekst"/>
        <w:numPr>
          <w:ilvl w:val="0"/>
          <w:numId w:val="7"/>
        </w:numPr>
        <w:ind w:left="644"/>
      </w:pPr>
      <w:r w:rsidRPr="00F3344C">
        <w:t xml:space="preserve">Aan de consultatie kunnen geen rechten worden ontleend, noch zal deelname aan de consultatie leiden tot enig voordeel of nadeel in de aanbestedingsprocedure die eventueel daarna volgt. </w:t>
      </w:r>
    </w:p>
    <w:p w14:paraId="52EDDD2A" w14:textId="4A9536CE" w:rsidR="00C2021F" w:rsidRPr="00F3344C" w:rsidRDefault="00C2021F" w:rsidP="002F23B7">
      <w:pPr>
        <w:pStyle w:val="05Broodtekst"/>
        <w:numPr>
          <w:ilvl w:val="0"/>
          <w:numId w:val="7"/>
        </w:numPr>
        <w:ind w:left="644"/>
      </w:pPr>
      <w:r w:rsidRPr="00F3344C">
        <w:t xml:space="preserve">Afzien van deelname aan de consultatie zal niet leiden tot uitsluiting van de aanbestedingsprocedure die eventueel daarna volgt.  </w:t>
      </w:r>
    </w:p>
    <w:p w14:paraId="65181F1F" w14:textId="2388356E" w:rsidR="00C2021F" w:rsidRPr="00F3344C" w:rsidRDefault="00C2021F" w:rsidP="002F23B7">
      <w:pPr>
        <w:pStyle w:val="05Broodtekst"/>
        <w:numPr>
          <w:ilvl w:val="0"/>
          <w:numId w:val="7"/>
        </w:numPr>
        <w:ind w:left="644"/>
      </w:pPr>
      <w:r w:rsidRPr="00F3344C">
        <w:t xml:space="preserve">De marktconsultatie is geen uitnodiging om in te schrijven op de voorgenomen aanbesteding waarvoor deze marktconsultatie als voorbereiding dient.  </w:t>
      </w:r>
    </w:p>
    <w:p w14:paraId="5CD6660D" w14:textId="29503A43" w:rsidR="00C2021F" w:rsidRPr="00F3344C" w:rsidRDefault="00C2021F" w:rsidP="002F23B7">
      <w:pPr>
        <w:pStyle w:val="05Broodtekst"/>
        <w:numPr>
          <w:ilvl w:val="0"/>
          <w:numId w:val="7"/>
        </w:numPr>
        <w:ind w:left="644"/>
      </w:pPr>
      <w:r w:rsidRPr="00F3344C">
        <w:t xml:space="preserve">Deelnemende partijen kunnen geen aanspraak maken op vergoeding van eventueel gemaakte kosten in het kader van de marktconsultatie.  </w:t>
      </w:r>
    </w:p>
    <w:p w14:paraId="6AADA9A0" w14:textId="666D9463" w:rsidR="00C2021F" w:rsidRPr="00F3344C" w:rsidRDefault="00C2021F" w:rsidP="002F23B7">
      <w:pPr>
        <w:pStyle w:val="05Broodtekst"/>
        <w:numPr>
          <w:ilvl w:val="0"/>
          <w:numId w:val="7"/>
        </w:numPr>
        <w:ind w:left="644"/>
      </w:pPr>
      <w:r w:rsidRPr="00F3344C">
        <w:t xml:space="preserve">Deze marktconsultatie is geen aanbesteding of preselectie. Dit houdt in dat GGD GHOR Nederland zich in een oriënterende fase bevindt en dat de uitwerkingen nog in ontwikkeling zijn en uitwerking behoeven. GGD GHOR Nederland behoudt zicht het recht voor om de verkregen inzichten en informatie te gebruiken bij het opstellen van de aanbestedingsdocumenten (of om te besluiten dit niet te doen). </w:t>
      </w:r>
    </w:p>
    <w:p w14:paraId="0421C6EC" w14:textId="5051472D" w:rsidR="00C2021F" w:rsidRPr="003660FE" w:rsidRDefault="00C2021F" w:rsidP="002F23B7">
      <w:pPr>
        <w:pStyle w:val="05Broodtekst"/>
        <w:numPr>
          <w:ilvl w:val="0"/>
          <w:numId w:val="7"/>
        </w:numPr>
        <w:ind w:left="644"/>
      </w:pPr>
      <w:r w:rsidRPr="003660FE">
        <w:t xml:space="preserve">Marktpartijen zijn niet verplicht mee te werken aan deze marktconsultatie. </w:t>
      </w:r>
    </w:p>
    <w:p w14:paraId="442B7E55" w14:textId="77777777" w:rsidR="003660FE" w:rsidRDefault="00C2021F" w:rsidP="002F23B7">
      <w:pPr>
        <w:pStyle w:val="05Broodtekst"/>
        <w:numPr>
          <w:ilvl w:val="0"/>
          <w:numId w:val="7"/>
        </w:numPr>
        <w:ind w:left="644"/>
      </w:pPr>
      <w:r w:rsidRPr="003660FE">
        <w:t xml:space="preserve">GGD GHOR Nederland neemt bij deze marktconsultatie altijd in acht dat er een gelijk speelveld is voor alle marktpartijen. Dit betekent onder meer dat:  </w:t>
      </w:r>
    </w:p>
    <w:p w14:paraId="0A1A8CC9" w14:textId="5EF4B14D" w:rsidR="003660FE" w:rsidRDefault="221237D4" w:rsidP="002F23B7">
      <w:pPr>
        <w:pStyle w:val="05Broodtekst"/>
        <w:numPr>
          <w:ilvl w:val="1"/>
          <w:numId w:val="7"/>
        </w:numPr>
      </w:pPr>
      <w:r>
        <w:t>P</w:t>
      </w:r>
      <w:r w:rsidR="7506FA2C">
        <w:t xml:space="preserve">articipatie aan deze marktconsultatie en de kwaliteit van de antwoorden van deelnemende organisatie op geen enkele wijze de positie van de betreffende organisatie beïnvloeden tijdens de aanbesteding; </w:t>
      </w:r>
    </w:p>
    <w:p w14:paraId="2517E014" w14:textId="1B1C0F9B" w:rsidR="00C2021F" w:rsidRPr="00DB54F1" w:rsidRDefault="221237D4" w:rsidP="002F23B7">
      <w:pPr>
        <w:pStyle w:val="05Broodtekst"/>
        <w:numPr>
          <w:ilvl w:val="1"/>
          <w:numId w:val="7"/>
        </w:numPr>
      </w:pPr>
      <w:r>
        <w:t>D</w:t>
      </w:r>
      <w:r w:rsidR="7506FA2C">
        <w:t xml:space="preserve">e door GGD GHOR Nederland tijdens de marktconsultatie verstrekte informatie </w:t>
      </w:r>
      <w:r w:rsidR="0AA9D5D5">
        <w:t xml:space="preserve">niet letterlijk </w:t>
      </w:r>
      <w:r w:rsidR="7506FA2C">
        <w:t xml:space="preserve">wordt gepubliceerd </w:t>
      </w:r>
      <w:r w:rsidR="65ACC52A">
        <w:t>bij</w:t>
      </w:r>
      <w:r w:rsidR="7506FA2C">
        <w:t xml:space="preserve"> de start van de aanbesteding</w:t>
      </w:r>
      <w:r w:rsidR="514264C7">
        <w:t>, doch waar relevant op anonieme wijze verwerkt wordt in de aanbestedingsdocumenten</w:t>
      </w:r>
      <w:r w:rsidR="7506FA2C">
        <w:t>.</w:t>
      </w:r>
    </w:p>
    <w:p w14:paraId="270D4CC4" w14:textId="7D5B725F" w:rsidR="00C2021F" w:rsidRPr="00DB54F1" w:rsidRDefault="591A4A37" w:rsidP="002F23B7">
      <w:pPr>
        <w:pStyle w:val="05Broodtekst"/>
        <w:numPr>
          <w:ilvl w:val="1"/>
          <w:numId w:val="7"/>
        </w:numPr>
      </w:pPr>
      <w:r>
        <w:t>Leverancier</w:t>
      </w:r>
      <w:r w:rsidR="221237D4">
        <w:t>-</w:t>
      </w:r>
      <w:r>
        <w:t xml:space="preserve">specifieke oplossingen en voorstellen, welke leiden tot een </w:t>
      </w:r>
      <w:proofErr w:type="spellStart"/>
      <w:r>
        <w:t>lock</w:t>
      </w:r>
      <w:proofErr w:type="spellEnd"/>
      <w:r>
        <w:t xml:space="preserve"> in van de betreffende leverancier, zullen uitgesloten worden</w:t>
      </w:r>
      <w:r w:rsidR="7506FA2C">
        <w:t xml:space="preserve"> </w:t>
      </w:r>
      <w:r w:rsidR="01FDA6D9">
        <w:t>in de verwerking van de resultaten van de marktconsultatie</w:t>
      </w:r>
    </w:p>
    <w:p w14:paraId="66D618D0" w14:textId="1653F57A" w:rsidR="00C2021F" w:rsidRPr="00DB54F1" w:rsidRDefault="00C2021F" w:rsidP="002F23B7">
      <w:pPr>
        <w:pStyle w:val="05Broodtekst"/>
        <w:numPr>
          <w:ilvl w:val="0"/>
          <w:numId w:val="7"/>
        </w:numPr>
        <w:ind w:left="644"/>
      </w:pPr>
      <w:r w:rsidRPr="003660FE">
        <w:t>De informatie die door GGD GHOR Nederland wordt verstrekt gedurende de marktconsultatie kan afwijken van de informatie die in een later stadium wordt verstrekt ten behoeve van de aanbesteding.</w:t>
      </w:r>
    </w:p>
    <w:p w14:paraId="32C14F2F" w14:textId="7CB340BE" w:rsidR="00C2021F" w:rsidRPr="00DB54F1" w:rsidRDefault="00C2021F" w:rsidP="002F23B7">
      <w:pPr>
        <w:pStyle w:val="05Broodtekst"/>
        <w:numPr>
          <w:ilvl w:val="0"/>
          <w:numId w:val="7"/>
        </w:numPr>
        <w:ind w:left="644"/>
      </w:pPr>
      <w:r w:rsidRPr="00DB54F1">
        <w:t>Door deelnemende partijen verstrekte informatie wordt na afloop van de marktconsultatie niet geretourneerd</w:t>
      </w:r>
      <w:r w:rsidR="0CFD6C30">
        <w:t>, m</w:t>
      </w:r>
      <w:r w:rsidR="790662C8">
        <w:t>aar</w:t>
      </w:r>
      <w:r w:rsidR="2F122369">
        <w:t xml:space="preserve"> zullen na afloop van de marktconsultatie vernietigd worden. </w:t>
      </w:r>
    </w:p>
    <w:p w14:paraId="21282587" w14:textId="77777777" w:rsidR="00505907" w:rsidRDefault="2F122369">
      <w:pPr>
        <w:pStyle w:val="05Broodtekst"/>
        <w:numPr>
          <w:ilvl w:val="0"/>
          <w:numId w:val="7"/>
        </w:numPr>
        <w:ind w:left="644"/>
      </w:pPr>
      <w:r>
        <w:t xml:space="preserve">Alle respondenten op de marktconsultatie zullen een verslag krijgen, welke meegenomen wordt bij de voorbereiding van de EA. Indien nodig zal dit verslag ook tot de documenten behoren bij de uitvraag van de aanbesteding.  </w:t>
      </w:r>
      <w:r w:rsidR="00C2021F" w:rsidRPr="00DB54F1">
        <w:t xml:space="preserve"> </w:t>
      </w:r>
    </w:p>
    <w:p w14:paraId="0114F319" w14:textId="77777777" w:rsidR="00505907" w:rsidRDefault="00C2021F">
      <w:pPr>
        <w:pStyle w:val="05Broodtekst"/>
        <w:numPr>
          <w:ilvl w:val="0"/>
          <w:numId w:val="7"/>
        </w:numPr>
        <w:ind w:left="644"/>
      </w:pPr>
      <w:r w:rsidRPr="00DB54F1">
        <w:t xml:space="preserve">Door uw deelname aan deze marktconsultatie stemt u ermee in dat de door u verstrekte informatie zonder enig voorbehoud door GGD GHOR Nederland mag worden gebruikt in (de voorbereiding van) een eventuele aanbesteding(en). Eventuele door u verstrekte bedrijfsvertrouwelijke informatie wordt vertrouwelijk behandeld. GGD GHOR Nederland verwacht dat u zelf aangeeft wanneer informatie </w:t>
      </w:r>
      <w:r w:rsidRPr="00DB54F1">
        <w:lastRenderedPageBreak/>
        <w:t xml:space="preserve">bedrijfsvertrouwelijk is. </w:t>
      </w:r>
      <w:r w:rsidR="0C8A432C">
        <w:t xml:space="preserve">De bedrijfsvertrouwelijke informatie kan uitgesloten worden, indien deze leidt tot het </w:t>
      </w:r>
      <w:r w:rsidR="51118C9F">
        <w:t>creëren</w:t>
      </w:r>
      <w:r w:rsidR="0C8A432C">
        <w:t xml:space="preserve"> van een ongelijk </w:t>
      </w:r>
      <w:proofErr w:type="spellStart"/>
      <w:r w:rsidR="53305436">
        <w:t>playing</w:t>
      </w:r>
      <w:proofErr w:type="spellEnd"/>
      <w:r w:rsidR="53305436">
        <w:t xml:space="preserve"> field.</w:t>
      </w:r>
    </w:p>
    <w:p w14:paraId="27B4C9EA" w14:textId="5C13EFA0" w:rsidR="00505907" w:rsidRDefault="633312C7" w:rsidP="00525DC9">
      <w:pPr>
        <w:pStyle w:val="05Broodtekst"/>
        <w:numPr>
          <w:ilvl w:val="0"/>
          <w:numId w:val="7"/>
        </w:numPr>
        <w:ind w:left="644"/>
      </w:pPr>
      <w:r>
        <w:t xml:space="preserve">GGD GHOR houdt de mogelijkheid open om een online vraag en antwoord sessie m.b.t. de marktconsultatie te organiseren. </w:t>
      </w:r>
      <w:r w:rsidR="3CA3211E">
        <w:t xml:space="preserve">In de planning is de geplande datum opgenomen, indien deze doorgang vindt. Bericht over het al of niet doorgaan van de sessie </w:t>
      </w:r>
      <w:r w:rsidR="3300693B">
        <w:t>en de wijze van deelnemen</w:t>
      </w:r>
      <w:r w:rsidR="3CA3211E">
        <w:t xml:space="preserve"> zal via Tendernet ge</w:t>
      </w:r>
      <w:r w:rsidR="6D0F1AAB">
        <w:t>communiceerd worden</w:t>
      </w:r>
      <w:r w:rsidR="00357129">
        <w:t>.</w:t>
      </w:r>
    </w:p>
    <w:p w14:paraId="1F8707E3" w14:textId="77777777" w:rsidR="00505907" w:rsidRDefault="60B27F50">
      <w:pPr>
        <w:pStyle w:val="05Broodtekst"/>
        <w:numPr>
          <w:ilvl w:val="0"/>
          <w:numId w:val="7"/>
        </w:numPr>
        <w:ind w:left="644"/>
      </w:pPr>
      <w:r>
        <w:t>De Opdrachtgever streeft naar een brede respons uit de markt. Het biedt de gegadigden daarom de mogelijkheid om de vragen globaal te beantwoorden.</w:t>
      </w:r>
    </w:p>
    <w:p w14:paraId="15982AF5" w14:textId="5EDEAC5B" w:rsidR="005A3EE8" w:rsidRDefault="60B27F50">
      <w:pPr>
        <w:pStyle w:val="05Broodtekst"/>
        <w:numPr>
          <w:ilvl w:val="0"/>
          <w:numId w:val="7"/>
        </w:numPr>
        <w:ind w:left="644"/>
      </w:pPr>
      <w:r>
        <w:t xml:space="preserve">De Opdrachtgever zoekt geen wetenschappelijke studie, maar peilt in de markt de mening t.a.v. de geformuleerde fasering, oplossingsrichting en benodigd budget. </w:t>
      </w:r>
      <w:r w:rsidRPr="00505907">
        <w:rPr>
          <w:rFonts w:eastAsiaTheme="minorEastAsia"/>
          <w:color w:val="4B4B4D" w:themeColor="text2"/>
          <w:szCs w:val="18"/>
        </w:rPr>
        <w:t>De Opdrachtgever heeft geen technologie voorkeur, maar streeft in zijn beleid naar meer configureerbare standaard software en low code platforms, beiden met een breed aanbod van dienstverleners voor deze oplossingen</w:t>
      </w:r>
      <w:r w:rsidR="3109FF5A" w:rsidRPr="00505907">
        <w:rPr>
          <w:rFonts w:eastAsiaTheme="minorEastAsia"/>
          <w:color w:val="4B4B4D" w:themeColor="text2"/>
          <w:szCs w:val="18"/>
        </w:rPr>
        <w:t>.</w:t>
      </w:r>
      <w:r w:rsidR="00525DC9" w:rsidRPr="0089118C">
        <w:t xml:space="preserve"> </w:t>
      </w:r>
    </w:p>
    <w:p w14:paraId="79124E44" w14:textId="77777777" w:rsidR="00505907" w:rsidRPr="007930A6" w:rsidRDefault="00505907" w:rsidP="00505907">
      <w:pPr>
        <w:pStyle w:val="05Broodtekst"/>
        <w:ind w:left="644"/>
      </w:pPr>
    </w:p>
    <w:p w14:paraId="1FBB2B72" w14:textId="45B240D2" w:rsidR="00533215" w:rsidRDefault="00221A94" w:rsidP="00923A9B">
      <w:pPr>
        <w:pStyle w:val="Kop2"/>
      </w:pPr>
      <w:bookmarkStart w:id="20" w:name="_Toc116977839"/>
      <w:bookmarkStart w:id="21" w:name="_Toc117052417"/>
      <w:r>
        <w:t>Planning</w:t>
      </w:r>
      <w:bookmarkEnd w:id="20"/>
      <w:bookmarkEnd w:id="21"/>
    </w:p>
    <w:p w14:paraId="626DA54F" w14:textId="77777777" w:rsidR="00907F03" w:rsidRPr="00907F03" w:rsidRDefault="00907F03" w:rsidP="00907F03"/>
    <w:p w14:paraId="29B6496F" w14:textId="77777777" w:rsidR="00907F03" w:rsidRPr="00907F03" w:rsidRDefault="00907F03" w:rsidP="00417875">
      <w:pPr>
        <w:spacing w:line="360" w:lineRule="auto"/>
        <w:rPr>
          <w:rFonts w:cs="Times New Roman (Hoofdtekst CS)"/>
          <w:color w:val="4B4B4D" w:themeColor="text1"/>
          <w:sz w:val="18"/>
        </w:rPr>
      </w:pPr>
      <w:r w:rsidRPr="00907F03">
        <w:rPr>
          <w:rFonts w:cs="Times New Roman (Hoofdtekst CS)"/>
          <w:color w:val="4B4B4D" w:themeColor="text1"/>
          <w:sz w:val="18"/>
        </w:rPr>
        <w:t>De voorziene planning van de aanbesteding is in onderstaande tabel aangegeven. Deze planning is indicatief, er kunnen geen rechten aan worden ontleend. Het staat GGD GHOR Nederland vrij om op een later tijdstip te besluiten de marktconsultatie en/of mogelijke aanbesteding tijdelijk of definitief te staken. </w:t>
      </w:r>
    </w:p>
    <w:p w14:paraId="512BE06B" w14:textId="77777777" w:rsidR="00907F03" w:rsidRPr="00907F03" w:rsidRDefault="00907F03" w:rsidP="00907F03">
      <w:pPr>
        <w:spacing w:after="0" w:line="240" w:lineRule="auto"/>
        <w:textAlignment w:val="baseline"/>
        <w:rPr>
          <w:rFonts w:ascii="Segoe UI" w:eastAsia="Times New Roman" w:hAnsi="Segoe UI" w:cs="Segoe UI"/>
          <w:sz w:val="18"/>
          <w:szCs w:val="18"/>
          <w:lang w:eastAsia="nl-NL"/>
        </w:rPr>
      </w:pPr>
      <w:r w:rsidRPr="00907F03">
        <w:rPr>
          <w:rFonts w:ascii="Arial" w:eastAsia="Times New Roman" w:hAnsi="Arial" w:cs="Arial"/>
          <w:sz w:val="18"/>
          <w:szCs w:val="18"/>
          <w:lang w:eastAsia="nl-N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05"/>
        <w:gridCol w:w="3225"/>
      </w:tblGrid>
      <w:tr w:rsidR="00907F03" w:rsidRPr="00907F03" w14:paraId="194B28D0" w14:textId="77777777" w:rsidTr="282E0A19">
        <w:trPr>
          <w:trHeight w:val="300"/>
        </w:trPr>
        <w:tc>
          <w:tcPr>
            <w:tcW w:w="5805" w:type="dxa"/>
            <w:tcBorders>
              <w:top w:val="single" w:sz="6" w:space="0" w:color="auto"/>
              <w:left w:val="single" w:sz="6" w:space="0" w:color="auto"/>
              <w:bottom w:val="single" w:sz="6" w:space="0" w:color="auto"/>
              <w:right w:val="single" w:sz="6" w:space="0" w:color="auto"/>
            </w:tcBorders>
            <w:shd w:val="clear" w:color="auto" w:fill="F2F2F2" w:themeFill="background2" w:themeFillShade="F2"/>
            <w:hideMark/>
          </w:tcPr>
          <w:p w14:paraId="1B4D5273" w14:textId="77777777" w:rsidR="00907F03" w:rsidRPr="00907F03" w:rsidRDefault="00907F03" w:rsidP="00907F03">
            <w:pPr>
              <w:spacing w:after="0" w:line="240" w:lineRule="auto"/>
              <w:textAlignment w:val="baseline"/>
              <w:rPr>
                <w:rFonts w:ascii="Times New Roman" w:eastAsia="Times New Roman" w:hAnsi="Times New Roman" w:cs="Times New Roman"/>
                <w:b/>
                <w:bCs/>
                <w:sz w:val="24"/>
                <w:szCs w:val="24"/>
                <w:lang w:eastAsia="nl-NL"/>
              </w:rPr>
            </w:pPr>
            <w:r w:rsidRPr="00907F03">
              <w:rPr>
                <w:rFonts w:ascii="Arial" w:eastAsia="Times New Roman" w:hAnsi="Arial" w:cs="Arial"/>
                <w:b/>
                <w:bCs/>
                <w:sz w:val="18"/>
                <w:szCs w:val="18"/>
                <w:lang w:eastAsia="nl-NL"/>
              </w:rPr>
              <w:t>Mijlpaal </w:t>
            </w:r>
          </w:p>
        </w:tc>
        <w:tc>
          <w:tcPr>
            <w:tcW w:w="3225" w:type="dxa"/>
            <w:tcBorders>
              <w:top w:val="single" w:sz="6" w:space="0" w:color="auto"/>
              <w:left w:val="single" w:sz="6" w:space="0" w:color="auto"/>
              <w:bottom w:val="single" w:sz="6" w:space="0" w:color="auto"/>
              <w:right w:val="single" w:sz="6" w:space="0" w:color="auto"/>
            </w:tcBorders>
            <w:shd w:val="clear" w:color="auto" w:fill="F2F2F2" w:themeFill="background2" w:themeFillShade="F2"/>
            <w:hideMark/>
          </w:tcPr>
          <w:p w14:paraId="0060B6A3" w14:textId="681901C9" w:rsidR="00907F03" w:rsidRPr="00907F03" w:rsidRDefault="00C15A3C" w:rsidP="00907F03">
            <w:pPr>
              <w:spacing w:after="0" w:line="240" w:lineRule="auto"/>
              <w:textAlignment w:val="baseline"/>
              <w:rPr>
                <w:rFonts w:ascii="Times New Roman" w:eastAsia="Times New Roman" w:hAnsi="Times New Roman" w:cs="Times New Roman"/>
                <w:b/>
                <w:bCs/>
                <w:sz w:val="24"/>
                <w:szCs w:val="24"/>
                <w:lang w:eastAsia="nl-NL"/>
              </w:rPr>
            </w:pPr>
            <w:r w:rsidRPr="00C15A3C">
              <w:rPr>
                <w:rFonts w:ascii="Arial" w:eastAsia="Times New Roman" w:hAnsi="Arial" w:cs="Arial"/>
                <w:b/>
                <w:bCs/>
                <w:sz w:val="18"/>
                <w:szCs w:val="18"/>
                <w:lang w:eastAsia="nl-NL"/>
              </w:rPr>
              <w:t>D</w:t>
            </w:r>
            <w:r w:rsidR="00907F03" w:rsidRPr="00907F03">
              <w:rPr>
                <w:rFonts w:ascii="Arial" w:eastAsia="Times New Roman" w:hAnsi="Arial" w:cs="Arial"/>
                <w:b/>
                <w:bCs/>
                <w:sz w:val="18"/>
                <w:szCs w:val="18"/>
                <w:lang w:eastAsia="nl-NL"/>
              </w:rPr>
              <w:t>atum</w:t>
            </w:r>
            <w:r w:rsidRPr="00C15A3C">
              <w:rPr>
                <w:rFonts w:ascii="Arial" w:eastAsia="Times New Roman" w:hAnsi="Arial" w:cs="Arial"/>
                <w:b/>
                <w:bCs/>
                <w:sz w:val="18"/>
                <w:szCs w:val="18"/>
                <w:lang w:eastAsia="nl-NL"/>
              </w:rPr>
              <w:t>/tijd</w:t>
            </w:r>
            <w:r w:rsidR="00907F03" w:rsidRPr="00907F03">
              <w:rPr>
                <w:rFonts w:ascii="Arial" w:eastAsia="Times New Roman" w:hAnsi="Arial" w:cs="Arial"/>
                <w:b/>
                <w:bCs/>
                <w:sz w:val="18"/>
                <w:szCs w:val="18"/>
                <w:lang w:eastAsia="nl-NL"/>
              </w:rPr>
              <w:t> </w:t>
            </w:r>
          </w:p>
        </w:tc>
      </w:tr>
      <w:tr w:rsidR="00907F03" w:rsidRPr="00907F03" w14:paraId="549E7112" w14:textId="77777777" w:rsidTr="282E0A19">
        <w:trPr>
          <w:trHeight w:val="300"/>
        </w:trPr>
        <w:tc>
          <w:tcPr>
            <w:tcW w:w="5805" w:type="dxa"/>
            <w:tcBorders>
              <w:top w:val="single" w:sz="6" w:space="0" w:color="auto"/>
              <w:left w:val="single" w:sz="6" w:space="0" w:color="auto"/>
              <w:bottom w:val="single" w:sz="6" w:space="0" w:color="auto"/>
              <w:right w:val="single" w:sz="6" w:space="0" w:color="auto"/>
            </w:tcBorders>
            <w:shd w:val="clear" w:color="auto" w:fill="auto"/>
            <w:hideMark/>
          </w:tcPr>
          <w:p w14:paraId="736983BC" w14:textId="758C7A69" w:rsidR="00907F03" w:rsidRPr="0063723B" w:rsidRDefault="008922B4" w:rsidP="00907F03">
            <w:pPr>
              <w:spacing w:after="0" w:line="240" w:lineRule="auto"/>
              <w:textAlignment w:val="baseline"/>
              <w:rPr>
                <w:rFonts w:eastAsia="Times New Roman" w:cs="Arial"/>
                <w:sz w:val="18"/>
                <w:szCs w:val="18"/>
                <w:lang w:eastAsia="nl-NL"/>
              </w:rPr>
            </w:pPr>
            <w:r w:rsidRPr="0063723B">
              <w:rPr>
                <w:rFonts w:eastAsia="Times New Roman" w:cs="Arial"/>
                <w:sz w:val="18"/>
                <w:szCs w:val="18"/>
                <w:lang w:eastAsia="nl-NL"/>
              </w:rPr>
              <w:t xml:space="preserve">Openbare vooraankondiging </w:t>
            </w:r>
            <w:r w:rsidR="00907F03" w:rsidRPr="0063723B">
              <w:rPr>
                <w:rFonts w:eastAsia="Times New Roman" w:cs="Arial"/>
                <w:sz w:val="18"/>
                <w:szCs w:val="18"/>
                <w:lang w:eastAsia="nl-NL"/>
              </w:rPr>
              <w:t>marktconsultatie</w:t>
            </w: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31EFB924" w14:textId="6CFC1773" w:rsidR="00907F03" w:rsidRPr="0063723B" w:rsidRDefault="0082028E" w:rsidP="00907F03">
            <w:pPr>
              <w:spacing w:after="0" w:line="240" w:lineRule="auto"/>
              <w:textAlignment w:val="baseline"/>
              <w:rPr>
                <w:rFonts w:eastAsia="Times New Roman" w:cs="Times New Roman"/>
                <w:sz w:val="24"/>
                <w:szCs w:val="24"/>
                <w:lang w:eastAsia="nl-NL"/>
              </w:rPr>
            </w:pPr>
            <w:r w:rsidRPr="0063723B">
              <w:rPr>
                <w:rFonts w:eastAsia="Times New Roman" w:cs="Arial"/>
                <w:sz w:val="18"/>
                <w:szCs w:val="18"/>
                <w:lang w:eastAsia="nl-NL"/>
              </w:rPr>
              <w:t>20</w:t>
            </w:r>
            <w:r w:rsidR="006C6D54" w:rsidRPr="0063723B">
              <w:rPr>
                <w:rFonts w:eastAsia="Times New Roman" w:cs="Arial"/>
                <w:sz w:val="18"/>
                <w:szCs w:val="18"/>
                <w:lang w:eastAsia="nl-NL"/>
              </w:rPr>
              <w:t xml:space="preserve"> </w:t>
            </w:r>
            <w:r w:rsidR="0022513E" w:rsidRPr="0063723B">
              <w:rPr>
                <w:rFonts w:eastAsia="Times New Roman" w:cs="Arial"/>
                <w:sz w:val="18"/>
                <w:szCs w:val="18"/>
                <w:lang w:eastAsia="nl-NL"/>
              </w:rPr>
              <w:t xml:space="preserve">oktober 2022 </w:t>
            </w:r>
          </w:p>
        </w:tc>
      </w:tr>
      <w:tr w:rsidR="00907F03" w:rsidRPr="00907F03" w14:paraId="59322F7C" w14:textId="77777777" w:rsidTr="282E0A19">
        <w:trPr>
          <w:trHeight w:val="300"/>
        </w:trPr>
        <w:tc>
          <w:tcPr>
            <w:tcW w:w="5805" w:type="dxa"/>
            <w:tcBorders>
              <w:top w:val="single" w:sz="6" w:space="0" w:color="auto"/>
              <w:left w:val="single" w:sz="6" w:space="0" w:color="auto"/>
              <w:bottom w:val="single" w:sz="6" w:space="0" w:color="auto"/>
              <w:right w:val="single" w:sz="6" w:space="0" w:color="auto"/>
            </w:tcBorders>
            <w:shd w:val="clear" w:color="auto" w:fill="auto"/>
            <w:hideMark/>
          </w:tcPr>
          <w:p w14:paraId="5D6494F5" w14:textId="67CB0910" w:rsidR="00907F03" w:rsidRPr="0063723B" w:rsidRDefault="054AF726" w:rsidP="00907F03">
            <w:pPr>
              <w:spacing w:after="0" w:line="240" w:lineRule="auto"/>
              <w:textAlignment w:val="baseline"/>
              <w:rPr>
                <w:rFonts w:eastAsia="Times New Roman" w:cs="Times New Roman"/>
                <w:sz w:val="24"/>
                <w:szCs w:val="24"/>
                <w:lang w:eastAsia="nl-NL"/>
              </w:rPr>
            </w:pPr>
            <w:r w:rsidRPr="282E0A19">
              <w:rPr>
                <w:rFonts w:eastAsia="Times New Roman" w:cs="Arial"/>
                <w:sz w:val="18"/>
                <w:szCs w:val="18"/>
                <w:lang w:eastAsia="nl-NL"/>
              </w:rPr>
              <w:t>Online-gelegenheid</w:t>
            </w:r>
            <w:r w:rsidR="00907F03" w:rsidRPr="282E0A19">
              <w:rPr>
                <w:rFonts w:eastAsia="Times New Roman" w:cs="Arial"/>
                <w:sz w:val="18"/>
                <w:szCs w:val="18"/>
                <w:lang w:eastAsia="nl-NL"/>
              </w:rPr>
              <w:t xml:space="preserve"> tot het stellen van vragen over de marktconsultatie</w:t>
            </w: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76B3578A" w14:textId="2EC127A7" w:rsidR="00907F03" w:rsidRPr="0063723B" w:rsidRDefault="00CC5B28" w:rsidP="00907F03">
            <w:pPr>
              <w:spacing w:after="0" w:line="240" w:lineRule="auto"/>
              <w:textAlignment w:val="baseline"/>
              <w:rPr>
                <w:rFonts w:eastAsia="Times New Roman" w:cs="Times New Roman"/>
                <w:sz w:val="24"/>
                <w:szCs w:val="24"/>
                <w:lang w:eastAsia="nl-NL"/>
              </w:rPr>
            </w:pPr>
            <w:r w:rsidRPr="0063723B">
              <w:rPr>
                <w:rFonts w:eastAsia="Times New Roman" w:cs="Arial"/>
                <w:sz w:val="18"/>
                <w:szCs w:val="18"/>
                <w:lang w:eastAsia="nl-NL"/>
              </w:rPr>
              <w:t>2</w:t>
            </w:r>
            <w:r w:rsidR="0082028E" w:rsidRPr="0063723B">
              <w:rPr>
                <w:rFonts w:eastAsia="Times New Roman" w:cs="Arial"/>
                <w:sz w:val="18"/>
                <w:szCs w:val="18"/>
                <w:lang w:eastAsia="nl-NL"/>
              </w:rPr>
              <w:t>7</w:t>
            </w:r>
            <w:r w:rsidR="008208E8" w:rsidRPr="0063723B">
              <w:rPr>
                <w:rFonts w:eastAsia="Times New Roman" w:cs="Arial"/>
                <w:sz w:val="18"/>
                <w:szCs w:val="18"/>
                <w:lang w:eastAsia="nl-NL"/>
              </w:rPr>
              <w:t xml:space="preserve"> oktober</w:t>
            </w:r>
            <w:r w:rsidR="0072378A" w:rsidRPr="0063723B">
              <w:rPr>
                <w:rFonts w:eastAsia="Times New Roman" w:cs="Arial"/>
                <w:sz w:val="18"/>
                <w:szCs w:val="18"/>
                <w:lang w:eastAsia="nl-NL"/>
              </w:rPr>
              <w:t xml:space="preserve"> </w:t>
            </w:r>
            <w:r w:rsidR="201364D8" w:rsidRPr="3D8379AE">
              <w:rPr>
                <w:rFonts w:eastAsia="Times New Roman" w:cs="Arial"/>
                <w:sz w:val="18"/>
                <w:szCs w:val="18"/>
                <w:lang w:eastAsia="nl-NL"/>
              </w:rPr>
              <w:t>11:</w:t>
            </w:r>
            <w:r w:rsidR="201364D8" w:rsidRPr="43F18C42">
              <w:rPr>
                <w:rFonts w:eastAsia="Times New Roman" w:cs="Arial"/>
                <w:sz w:val="18"/>
                <w:szCs w:val="18"/>
                <w:lang w:eastAsia="nl-NL"/>
              </w:rPr>
              <w:t xml:space="preserve">00 - </w:t>
            </w:r>
            <w:r w:rsidR="0534BD10" w:rsidRPr="43F18C42">
              <w:rPr>
                <w:rFonts w:eastAsia="Times New Roman" w:cs="Arial"/>
                <w:sz w:val="18"/>
                <w:szCs w:val="18"/>
                <w:lang w:eastAsia="nl-NL"/>
              </w:rPr>
              <w:t>12</w:t>
            </w:r>
            <w:r w:rsidR="00177AB6">
              <w:rPr>
                <w:rFonts w:eastAsia="Times New Roman" w:cs="Arial"/>
                <w:sz w:val="18"/>
                <w:szCs w:val="18"/>
                <w:lang w:eastAsia="nl-NL"/>
              </w:rPr>
              <w:t>:00 uur</w:t>
            </w:r>
          </w:p>
        </w:tc>
      </w:tr>
      <w:tr w:rsidR="00907F03" w:rsidRPr="00907F03" w14:paraId="420A9842" w14:textId="77777777" w:rsidTr="282E0A19">
        <w:trPr>
          <w:trHeight w:val="45"/>
        </w:trPr>
        <w:tc>
          <w:tcPr>
            <w:tcW w:w="5805" w:type="dxa"/>
            <w:tcBorders>
              <w:top w:val="single" w:sz="6" w:space="0" w:color="auto"/>
              <w:left w:val="single" w:sz="6" w:space="0" w:color="auto"/>
              <w:bottom w:val="single" w:sz="6" w:space="0" w:color="auto"/>
              <w:right w:val="single" w:sz="6" w:space="0" w:color="auto"/>
            </w:tcBorders>
            <w:shd w:val="clear" w:color="auto" w:fill="auto"/>
            <w:hideMark/>
          </w:tcPr>
          <w:p w14:paraId="755486AE" w14:textId="74FE7188" w:rsidR="00907F03" w:rsidRPr="0063723B" w:rsidRDefault="00907F03" w:rsidP="00907F03">
            <w:pPr>
              <w:spacing w:after="0" w:line="240" w:lineRule="auto"/>
              <w:textAlignment w:val="baseline"/>
              <w:rPr>
                <w:rFonts w:eastAsia="Times New Roman" w:cs="Times New Roman"/>
                <w:sz w:val="24"/>
                <w:szCs w:val="24"/>
                <w:lang w:eastAsia="nl-NL"/>
              </w:rPr>
            </w:pPr>
            <w:r w:rsidRPr="0063723B">
              <w:rPr>
                <w:rFonts w:eastAsia="Times New Roman" w:cs="Arial"/>
                <w:sz w:val="18"/>
                <w:szCs w:val="18"/>
                <w:lang w:eastAsia="nl-NL"/>
              </w:rPr>
              <w:t>Sluitingsdatum voor het indienen van de gevraagde schriftelijke informatie </w:t>
            </w:r>
            <w:r w:rsidR="34B6226D" w:rsidRPr="26614D7C">
              <w:rPr>
                <w:rFonts w:eastAsia="Times New Roman" w:cs="Arial"/>
                <w:sz w:val="18"/>
                <w:szCs w:val="18"/>
                <w:lang w:eastAsia="nl-NL"/>
              </w:rPr>
              <w:t xml:space="preserve">via </w:t>
            </w:r>
            <w:r w:rsidR="34B6226D" w:rsidRPr="5ABCB2C8">
              <w:rPr>
                <w:rFonts w:eastAsia="Times New Roman" w:cs="Arial"/>
                <w:sz w:val="18"/>
                <w:szCs w:val="18"/>
                <w:lang w:eastAsia="nl-NL"/>
              </w:rPr>
              <w:t>Tendernet</w:t>
            </w: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46BFAADC" w14:textId="07F8A478" w:rsidR="00907F03" w:rsidRPr="0063723B" w:rsidRDefault="0082028E" w:rsidP="00907F03">
            <w:pPr>
              <w:spacing w:after="0" w:line="240" w:lineRule="auto"/>
              <w:textAlignment w:val="baseline"/>
              <w:rPr>
                <w:rFonts w:eastAsia="Times New Roman" w:cs="Times New Roman"/>
                <w:sz w:val="24"/>
                <w:szCs w:val="24"/>
                <w:lang w:eastAsia="nl-NL"/>
              </w:rPr>
            </w:pPr>
            <w:r w:rsidRPr="0063723B">
              <w:rPr>
                <w:rFonts w:eastAsia="Times New Roman" w:cs="Arial"/>
                <w:sz w:val="18"/>
                <w:szCs w:val="18"/>
                <w:lang w:eastAsia="nl-NL"/>
              </w:rPr>
              <w:t>10</w:t>
            </w:r>
            <w:r w:rsidR="0072378A" w:rsidRPr="0063723B">
              <w:rPr>
                <w:rFonts w:eastAsia="Times New Roman" w:cs="Arial"/>
                <w:sz w:val="18"/>
                <w:szCs w:val="18"/>
                <w:lang w:eastAsia="nl-NL"/>
              </w:rPr>
              <w:t xml:space="preserve"> </w:t>
            </w:r>
            <w:r w:rsidR="00B02DAE" w:rsidRPr="0063723B">
              <w:rPr>
                <w:rFonts w:eastAsia="Times New Roman" w:cs="Arial"/>
                <w:sz w:val="18"/>
                <w:szCs w:val="18"/>
                <w:lang w:eastAsia="nl-NL"/>
              </w:rPr>
              <w:t xml:space="preserve">november </w:t>
            </w:r>
            <w:r w:rsidR="00407EBE">
              <w:rPr>
                <w:rFonts w:eastAsia="Times New Roman" w:cs="Arial"/>
                <w:sz w:val="18"/>
                <w:szCs w:val="18"/>
                <w:lang w:eastAsia="nl-NL"/>
              </w:rPr>
              <w:t>17:00 uur</w:t>
            </w:r>
          </w:p>
        </w:tc>
      </w:tr>
      <w:tr w:rsidR="00907F03" w:rsidRPr="00907F03" w14:paraId="176E4294" w14:textId="77777777" w:rsidTr="282E0A19">
        <w:trPr>
          <w:trHeight w:val="75"/>
        </w:trPr>
        <w:tc>
          <w:tcPr>
            <w:tcW w:w="5805" w:type="dxa"/>
            <w:tcBorders>
              <w:top w:val="single" w:sz="6" w:space="0" w:color="auto"/>
              <w:left w:val="single" w:sz="6" w:space="0" w:color="auto"/>
              <w:bottom w:val="single" w:sz="6" w:space="0" w:color="auto"/>
              <w:right w:val="single" w:sz="6" w:space="0" w:color="auto"/>
            </w:tcBorders>
            <w:shd w:val="clear" w:color="auto" w:fill="auto"/>
            <w:hideMark/>
          </w:tcPr>
          <w:p w14:paraId="2B7FE9C1" w14:textId="0939726B" w:rsidR="00907F03" w:rsidRPr="0063723B" w:rsidRDefault="00B23960" w:rsidP="00907F03">
            <w:pPr>
              <w:spacing w:after="0" w:line="240" w:lineRule="auto"/>
              <w:textAlignment w:val="baseline"/>
              <w:rPr>
                <w:rFonts w:eastAsia="Times New Roman" w:cs="Times New Roman"/>
                <w:sz w:val="24"/>
                <w:szCs w:val="24"/>
                <w:lang w:eastAsia="nl-NL"/>
              </w:rPr>
            </w:pPr>
            <w:r>
              <w:rPr>
                <w:rFonts w:eastAsia="Times New Roman" w:cs="Arial"/>
                <w:sz w:val="18"/>
                <w:szCs w:val="18"/>
                <w:lang w:eastAsia="nl-NL"/>
              </w:rPr>
              <w:t>E</w:t>
            </w:r>
            <w:r w:rsidR="00907F03" w:rsidRPr="0063723B">
              <w:rPr>
                <w:rFonts w:eastAsia="Times New Roman" w:cs="Arial"/>
                <w:sz w:val="18"/>
                <w:szCs w:val="18"/>
                <w:lang w:eastAsia="nl-NL"/>
              </w:rPr>
              <w:t>ventuele verdiepende gesprekken/presentaties </w:t>
            </w: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6537596B" w14:textId="4F26E95D" w:rsidR="00907F03" w:rsidRPr="0063723B" w:rsidRDefault="00AA4640" w:rsidP="00907F03">
            <w:pPr>
              <w:spacing w:after="0" w:line="240" w:lineRule="auto"/>
              <w:textAlignment w:val="baseline"/>
              <w:rPr>
                <w:rFonts w:eastAsia="Times New Roman" w:cs="Times New Roman"/>
                <w:sz w:val="24"/>
                <w:szCs w:val="24"/>
                <w:lang w:eastAsia="nl-NL"/>
              </w:rPr>
            </w:pPr>
            <w:r w:rsidRPr="0063723B">
              <w:rPr>
                <w:rFonts w:eastAsia="Times New Roman" w:cs="Arial"/>
                <w:sz w:val="18"/>
                <w:szCs w:val="18"/>
                <w:lang w:eastAsia="nl-NL"/>
              </w:rPr>
              <w:t>2</w:t>
            </w:r>
            <w:r w:rsidR="00451D6F" w:rsidRPr="0063723B">
              <w:rPr>
                <w:rFonts w:eastAsia="Times New Roman" w:cs="Arial"/>
                <w:sz w:val="18"/>
                <w:szCs w:val="18"/>
                <w:lang w:eastAsia="nl-NL"/>
              </w:rPr>
              <w:t>4</w:t>
            </w:r>
            <w:r w:rsidR="00B02DAE" w:rsidRPr="0063723B">
              <w:rPr>
                <w:rFonts w:eastAsia="Times New Roman" w:cs="Arial"/>
                <w:sz w:val="18"/>
                <w:szCs w:val="18"/>
                <w:lang w:eastAsia="nl-NL"/>
              </w:rPr>
              <w:t xml:space="preserve"> </w:t>
            </w:r>
            <w:r w:rsidR="00F56B48" w:rsidRPr="0063723B">
              <w:rPr>
                <w:rFonts w:eastAsia="Times New Roman" w:cs="Arial"/>
                <w:sz w:val="18"/>
                <w:szCs w:val="18"/>
                <w:lang w:eastAsia="nl-NL"/>
              </w:rPr>
              <w:t>november</w:t>
            </w:r>
            <w:r w:rsidR="00B23960">
              <w:rPr>
                <w:rFonts w:eastAsia="Times New Roman" w:cs="Arial"/>
                <w:sz w:val="18"/>
                <w:szCs w:val="18"/>
                <w:lang w:eastAsia="nl-NL"/>
              </w:rPr>
              <w:t xml:space="preserve"> – 2 december</w:t>
            </w:r>
            <w:r w:rsidR="00F56B48" w:rsidRPr="0063723B">
              <w:rPr>
                <w:rFonts w:eastAsia="Times New Roman" w:cs="Arial"/>
                <w:sz w:val="18"/>
                <w:szCs w:val="18"/>
                <w:lang w:eastAsia="nl-NL"/>
              </w:rPr>
              <w:t xml:space="preserve"> </w:t>
            </w:r>
          </w:p>
        </w:tc>
      </w:tr>
      <w:tr w:rsidR="00907F03" w:rsidRPr="00907F03" w14:paraId="3815EFB5" w14:textId="77777777" w:rsidTr="282E0A19">
        <w:trPr>
          <w:trHeight w:val="300"/>
        </w:trPr>
        <w:tc>
          <w:tcPr>
            <w:tcW w:w="5805" w:type="dxa"/>
            <w:tcBorders>
              <w:top w:val="single" w:sz="6" w:space="0" w:color="auto"/>
              <w:left w:val="single" w:sz="6" w:space="0" w:color="auto"/>
              <w:bottom w:val="single" w:sz="6" w:space="0" w:color="auto"/>
              <w:right w:val="single" w:sz="6" w:space="0" w:color="auto"/>
            </w:tcBorders>
            <w:shd w:val="clear" w:color="auto" w:fill="auto"/>
            <w:hideMark/>
          </w:tcPr>
          <w:p w14:paraId="7BFCE009" w14:textId="77777777" w:rsidR="00907F03" w:rsidRPr="0063723B" w:rsidRDefault="00907F03" w:rsidP="00907F03">
            <w:pPr>
              <w:spacing w:after="0" w:line="240" w:lineRule="auto"/>
              <w:textAlignment w:val="baseline"/>
              <w:rPr>
                <w:rFonts w:eastAsia="Times New Roman" w:cs="Times New Roman"/>
                <w:sz w:val="24"/>
                <w:szCs w:val="24"/>
                <w:lang w:eastAsia="nl-NL"/>
              </w:rPr>
            </w:pPr>
            <w:r w:rsidRPr="0063723B">
              <w:rPr>
                <w:rFonts w:eastAsia="Times New Roman" w:cs="Arial"/>
                <w:sz w:val="18"/>
                <w:szCs w:val="18"/>
                <w:lang w:eastAsia="nl-NL"/>
              </w:rPr>
              <w:t>Afronden marktconsultatie  </w:t>
            </w:r>
          </w:p>
        </w:tc>
        <w:tc>
          <w:tcPr>
            <w:tcW w:w="3225" w:type="dxa"/>
            <w:tcBorders>
              <w:top w:val="single" w:sz="6" w:space="0" w:color="auto"/>
              <w:left w:val="single" w:sz="6" w:space="0" w:color="auto"/>
              <w:bottom w:val="single" w:sz="6" w:space="0" w:color="auto"/>
              <w:right w:val="single" w:sz="6" w:space="0" w:color="auto"/>
            </w:tcBorders>
            <w:shd w:val="clear" w:color="auto" w:fill="auto"/>
            <w:hideMark/>
          </w:tcPr>
          <w:p w14:paraId="2F2BA2EB" w14:textId="620349C3" w:rsidR="00907F03" w:rsidRPr="0063723B" w:rsidRDefault="00451D6F" w:rsidP="00907F03">
            <w:pPr>
              <w:spacing w:after="0" w:line="240" w:lineRule="auto"/>
              <w:textAlignment w:val="baseline"/>
              <w:rPr>
                <w:rFonts w:eastAsia="Times New Roman" w:cs="Times New Roman"/>
                <w:sz w:val="24"/>
                <w:szCs w:val="24"/>
                <w:lang w:eastAsia="nl-NL"/>
              </w:rPr>
            </w:pPr>
            <w:r w:rsidRPr="0063723B">
              <w:rPr>
                <w:rFonts w:eastAsia="Times New Roman" w:cs="Arial"/>
                <w:sz w:val="18"/>
                <w:szCs w:val="18"/>
                <w:lang w:eastAsia="nl-NL"/>
              </w:rPr>
              <w:t>14</w:t>
            </w:r>
            <w:r w:rsidR="00380FD3" w:rsidRPr="0063723B">
              <w:rPr>
                <w:rFonts w:eastAsia="Times New Roman" w:cs="Arial"/>
                <w:sz w:val="18"/>
                <w:szCs w:val="18"/>
                <w:lang w:eastAsia="nl-NL"/>
              </w:rPr>
              <w:t xml:space="preserve"> december </w:t>
            </w:r>
          </w:p>
        </w:tc>
      </w:tr>
    </w:tbl>
    <w:p w14:paraId="7367D7F0" w14:textId="77777777" w:rsidR="00BD297E" w:rsidRPr="00BD297E" w:rsidRDefault="00BD297E" w:rsidP="00BD297E"/>
    <w:p w14:paraId="3605AE3B" w14:textId="300689D5" w:rsidR="00F35402" w:rsidRDefault="00427153" w:rsidP="00F35402">
      <w:pPr>
        <w:pStyle w:val="Kop2"/>
      </w:pPr>
      <w:bookmarkStart w:id="22" w:name="_Toc116977840"/>
      <w:bookmarkStart w:id="23" w:name="_Toc117052418"/>
      <w:r>
        <w:t>Communicatie</w:t>
      </w:r>
      <w:r w:rsidR="00F35402">
        <w:t xml:space="preserve"> tijdens de marktconsultatie</w:t>
      </w:r>
      <w:bookmarkEnd w:id="22"/>
      <w:bookmarkEnd w:id="23"/>
    </w:p>
    <w:p w14:paraId="05E26D13" w14:textId="77777777" w:rsidR="00F35402" w:rsidRPr="00F35402" w:rsidRDefault="00F35402" w:rsidP="00F35402"/>
    <w:p w14:paraId="2D354AA4" w14:textId="2D5A8E3D" w:rsidR="00F35402" w:rsidRDefault="00F35402" w:rsidP="00DB5E1A">
      <w:pPr>
        <w:spacing w:line="360" w:lineRule="auto"/>
        <w:rPr>
          <w:rFonts w:cs="Times New Roman (Hoofdtekst CS)"/>
          <w:color w:val="4B4B4D" w:themeColor="text2"/>
          <w:sz w:val="18"/>
          <w:szCs w:val="18"/>
        </w:rPr>
      </w:pPr>
      <w:r w:rsidRPr="282E0A19">
        <w:rPr>
          <w:rFonts w:cs="Times New Roman (Hoofdtekst CS)"/>
          <w:color w:val="4B4B4D" w:themeColor="text2"/>
          <w:sz w:val="18"/>
          <w:szCs w:val="18"/>
        </w:rPr>
        <w:t xml:space="preserve">Communicatie verloopt via de berichtenmodule van </w:t>
      </w:r>
      <w:proofErr w:type="spellStart"/>
      <w:r w:rsidRPr="282E0A19">
        <w:rPr>
          <w:rFonts w:cs="Times New Roman (Hoofdtekst CS)"/>
          <w:color w:val="4B4B4D" w:themeColor="text2"/>
          <w:sz w:val="18"/>
          <w:szCs w:val="18"/>
        </w:rPr>
        <w:t>Tenderned</w:t>
      </w:r>
      <w:proofErr w:type="spellEnd"/>
      <w:r w:rsidRPr="282E0A19">
        <w:rPr>
          <w:rFonts w:cs="Times New Roman (Hoofdtekst CS)"/>
          <w:color w:val="4B4B4D" w:themeColor="text2"/>
          <w:sz w:val="18"/>
          <w:szCs w:val="18"/>
        </w:rPr>
        <w:t xml:space="preserve">. U kunt de berichtenmodule raadplegen voor (proces) vragen en/of opmerkingen over de marktconsultatie. </w:t>
      </w:r>
    </w:p>
    <w:p w14:paraId="46D70A60" w14:textId="0F62385C" w:rsidR="0E43110A" w:rsidRDefault="0E43110A" w:rsidP="282E0A19">
      <w:pPr>
        <w:spacing w:line="360" w:lineRule="auto"/>
        <w:rPr>
          <w:rFonts w:cs="Times New Roman (Hoofdtekst CS)"/>
          <w:color w:val="4B4B4D" w:themeColor="text2"/>
          <w:sz w:val="18"/>
          <w:szCs w:val="18"/>
        </w:rPr>
      </w:pPr>
      <w:r w:rsidRPr="282E0A19">
        <w:rPr>
          <w:rFonts w:cs="Times New Roman (Hoofdtekst CS)"/>
          <w:color w:val="4B4B4D" w:themeColor="text2"/>
          <w:sz w:val="18"/>
          <w:szCs w:val="18"/>
        </w:rPr>
        <w:t>Voor de online sessie op 27 oktober wordt u verzocht om, via de berichtenmodule van Tendernet, uiterlijk 26 oktober voor 12:00 de email adress</w:t>
      </w:r>
      <w:r w:rsidR="717B08F4" w:rsidRPr="282E0A19">
        <w:rPr>
          <w:rFonts w:cs="Times New Roman (Hoofdtekst CS)"/>
          <w:color w:val="4B4B4D" w:themeColor="text2"/>
          <w:sz w:val="18"/>
          <w:szCs w:val="18"/>
        </w:rPr>
        <w:t>en door te geven van de personen die uitgenodigd moeten worden.</w:t>
      </w:r>
    </w:p>
    <w:p w14:paraId="7EC66205" w14:textId="459D8C3A" w:rsidR="0099038B" w:rsidRDefault="0099038B" w:rsidP="0099038B">
      <w:pPr>
        <w:pStyle w:val="Kop2"/>
      </w:pPr>
      <w:bookmarkStart w:id="24" w:name="_Toc116977841"/>
      <w:bookmarkStart w:id="25" w:name="_Toc117052419"/>
      <w:r w:rsidRPr="0099038B">
        <w:t>Optionele mondelinge toelichting</w:t>
      </w:r>
      <w:bookmarkEnd w:id="24"/>
      <w:bookmarkEnd w:id="25"/>
    </w:p>
    <w:p w14:paraId="48197226" w14:textId="77777777" w:rsidR="0099038B" w:rsidRPr="0099038B" w:rsidRDefault="0099038B" w:rsidP="0099038B"/>
    <w:p w14:paraId="19DF8A04" w14:textId="2711DA84" w:rsidR="0099038B" w:rsidRDefault="0099038B" w:rsidP="00DB5E1A">
      <w:pPr>
        <w:spacing w:line="360" w:lineRule="auto"/>
        <w:rPr>
          <w:rFonts w:cs="Times New Roman (Hoofdtekst CS)"/>
          <w:color w:val="4B4B4D" w:themeColor="text2"/>
          <w:sz w:val="18"/>
          <w:szCs w:val="18"/>
        </w:rPr>
      </w:pPr>
      <w:r w:rsidRPr="6EF09690">
        <w:rPr>
          <w:rFonts w:cs="Times New Roman (Hoofdtekst CS)"/>
          <w:color w:val="4B4B4D" w:themeColor="text2"/>
          <w:sz w:val="18"/>
          <w:szCs w:val="18"/>
        </w:rPr>
        <w:t xml:space="preserve">GGD GHOR Nederland houdt de optie open om naar aanleiding van de ingediende reacties marktpartijen uit te nodigen om mondeling een aanvullende toelichting te geven op hun antwoorden. GGD GHOR Nederland zal alleen overgaan tot het uitnodigen van partijen indien de ingediende antwoorden hiertoe aanleiding geven. GGD GHOR Nederland zal contact opnemen met deze partij(en) en in overleg een gesprek van ongeveer een uur plannen. GGD GHOR Nederland streeft ernaar om, indien van deze mogelijkheid gebruik zal </w:t>
      </w:r>
      <w:r w:rsidR="00DB5E1A" w:rsidRPr="6EF09690">
        <w:rPr>
          <w:rFonts w:cs="Times New Roman (Hoofdtekst CS)"/>
          <w:color w:val="4B4B4D" w:themeColor="text2"/>
          <w:sz w:val="18"/>
          <w:szCs w:val="18"/>
        </w:rPr>
        <w:t>w</w:t>
      </w:r>
      <w:r w:rsidRPr="6EF09690">
        <w:rPr>
          <w:rFonts w:cs="Times New Roman (Hoofdtekst CS)"/>
          <w:color w:val="4B4B4D" w:themeColor="text2"/>
          <w:sz w:val="18"/>
          <w:szCs w:val="18"/>
        </w:rPr>
        <w:t xml:space="preserve">orden gemaakt, de mondelinge toelichting(en) </w:t>
      </w:r>
      <w:r w:rsidR="5E5B7F8E" w:rsidRPr="6EF09690">
        <w:rPr>
          <w:rFonts w:cs="Times New Roman (Hoofdtekst CS)"/>
          <w:color w:val="4B4B4D" w:themeColor="text2"/>
          <w:sz w:val="18"/>
          <w:szCs w:val="18"/>
        </w:rPr>
        <w:t>in de periode van 2</w:t>
      </w:r>
      <w:r w:rsidR="00236C37">
        <w:rPr>
          <w:rFonts w:cs="Times New Roman (Hoofdtekst CS)"/>
          <w:color w:val="4B4B4D" w:themeColor="text2"/>
          <w:sz w:val="18"/>
          <w:szCs w:val="18"/>
        </w:rPr>
        <w:t>4</w:t>
      </w:r>
      <w:r w:rsidR="0063723B">
        <w:rPr>
          <w:rFonts w:cs="Times New Roman (Hoofdtekst CS)"/>
          <w:color w:val="4B4B4D" w:themeColor="text2"/>
          <w:sz w:val="18"/>
          <w:szCs w:val="18"/>
        </w:rPr>
        <w:t xml:space="preserve"> november</w:t>
      </w:r>
      <w:r w:rsidR="5E5B7F8E" w:rsidRPr="6EF09690">
        <w:rPr>
          <w:rFonts w:cs="Times New Roman (Hoofdtekst CS)"/>
          <w:color w:val="4B4B4D" w:themeColor="text2"/>
          <w:sz w:val="18"/>
          <w:szCs w:val="18"/>
        </w:rPr>
        <w:t xml:space="preserve"> en </w:t>
      </w:r>
      <w:r w:rsidR="0063723B">
        <w:rPr>
          <w:rFonts w:cs="Times New Roman (Hoofdtekst CS)"/>
          <w:color w:val="4B4B4D" w:themeColor="text2"/>
          <w:sz w:val="18"/>
          <w:szCs w:val="18"/>
        </w:rPr>
        <w:t>2</w:t>
      </w:r>
      <w:r w:rsidR="5E5B7F8E" w:rsidRPr="6EF09690">
        <w:rPr>
          <w:rFonts w:cs="Times New Roman (Hoofdtekst CS)"/>
          <w:color w:val="4B4B4D" w:themeColor="text2"/>
          <w:sz w:val="18"/>
          <w:szCs w:val="18"/>
        </w:rPr>
        <w:t xml:space="preserve"> </w:t>
      </w:r>
      <w:r w:rsidR="0063723B">
        <w:rPr>
          <w:rFonts w:cs="Times New Roman (Hoofdtekst CS)"/>
          <w:color w:val="4B4B4D" w:themeColor="text2"/>
          <w:sz w:val="18"/>
          <w:szCs w:val="18"/>
        </w:rPr>
        <w:t xml:space="preserve">december </w:t>
      </w:r>
      <w:r w:rsidRPr="6EF09690">
        <w:rPr>
          <w:rFonts w:cs="Times New Roman (Hoofdtekst CS)"/>
          <w:color w:val="4B4B4D" w:themeColor="text2"/>
          <w:sz w:val="18"/>
          <w:szCs w:val="18"/>
        </w:rPr>
        <w:t>plaats</w:t>
      </w:r>
      <w:r w:rsidR="00DB5E1A" w:rsidRPr="6EF09690">
        <w:rPr>
          <w:rFonts w:cs="Times New Roman (Hoofdtekst CS)"/>
          <w:color w:val="4B4B4D" w:themeColor="text2"/>
          <w:sz w:val="18"/>
          <w:szCs w:val="18"/>
        </w:rPr>
        <w:t xml:space="preserve"> </w:t>
      </w:r>
      <w:r w:rsidRPr="6EF09690">
        <w:rPr>
          <w:rFonts w:cs="Times New Roman (Hoofdtekst CS)"/>
          <w:color w:val="4B4B4D" w:themeColor="text2"/>
          <w:sz w:val="18"/>
          <w:szCs w:val="18"/>
        </w:rPr>
        <w:t xml:space="preserve">te laten vinden. </w:t>
      </w:r>
    </w:p>
    <w:p w14:paraId="08485F40" w14:textId="77777777" w:rsidR="00CF075E" w:rsidRDefault="00CF075E" w:rsidP="00DB5E1A">
      <w:pPr>
        <w:spacing w:line="360" w:lineRule="auto"/>
        <w:rPr>
          <w:rFonts w:cs="Times New Roman (Hoofdtekst CS)"/>
          <w:color w:val="4B4B4D" w:themeColor="text2"/>
          <w:sz w:val="18"/>
          <w:szCs w:val="18"/>
        </w:rPr>
      </w:pPr>
    </w:p>
    <w:p w14:paraId="79C0EAEC" w14:textId="77777777" w:rsidR="00CF075E" w:rsidRDefault="00CF075E" w:rsidP="00DB5E1A">
      <w:pPr>
        <w:spacing w:line="360" w:lineRule="auto"/>
        <w:rPr>
          <w:rFonts w:cs="Times New Roman (Hoofdtekst CS)"/>
          <w:color w:val="4B4B4D" w:themeColor="text1"/>
          <w:sz w:val="18"/>
          <w:szCs w:val="18"/>
        </w:rPr>
      </w:pPr>
    </w:p>
    <w:p w14:paraId="2FBE6843" w14:textId="77777777" w:rsidR="0099038B" w:rsidRDefault="0099038B" w:rsidP="002C7985">
      <w:pPr>
        <w:pStyle w:val="Kop2"/>
      </w:pPr>
      <w:bookmarkStart w:id="26" w:name="_Toc116977842"/>
      <w:bookmarkStart w:id="27" w:name="_Toc117052420"/>
      <w:r>
        <w:t>Afronden marktconsultatie en verslag</w:t>
      </w:r>
      <w:bookmarkEnd w:id="26"/>
      <w:bookmarkEnd w:id="27"/>
      <w:r>
        <w:t xml:space="preserve">  </w:t>
      </w:r>
    </w:p>
    <w:p w14:paraId="36B29DA5" w14:textId="77777777" w:rsidR="0099038B" w:rsidRDefault="0099038B" w:rsidP="0099038B"/>
    <w:p w14:paraId="0530F308" w14:textId="598B5C7E" w:rsidR="0086230F" w:rsidRPr="002C7985" w:rsidRDefault="0099038B" w:rsidP="6EF09690">
      <w:pPr>
        <w:spacing w:line="360" w:lineRule="auto"/>
        <w:rPr>
          <w:rFonts w:cs="Times New Roman (Hoofdtekst CS)"/>
          <w:color w:val="4B4B4D" w:themeColor="text2"/>
          <w:sz w:val="18"/>
          <w:szCs w:val="18"/>
        </w:rPr>
      </w:pPr>
      <w:r w:rsidRPr="6EF09690">
        <w:rPr>
          <w:rFonts w:cs="Times New Roman (Hoofdtekst CS)"/>
          <w:color w:val="4B4B4D" w:themeColor="text2"/>
          <w:sz w:val="18"/>
          <w:szCs w:val="18"/>
        </w:rPr>
        <w:t xml:space="preserve">Afsluitend stelt GGD GHOR Nederland </w:t>
      </w:r>
      <w:r w:rsidR="4249EEE7" w:rsidRPr="6EF09690">
        <w:rPr>
          <w:rFonts w:cs="Times New Roman (Hoofdtekst CS)"/>
          <w:color w:val="4B4B4D" w:themeColor="text2"/>
          <w:sz w:val="18"/>
          <w:szCs w:val="18"/>
        </w:rPr>
        <w:t>l het verslag van de marktconsultatie op, waarin we op hoofdlijnen de verkregen inzichten beschrijven. Daarbij verwijzen we niet naar specifieke marktpartijen of commercieel gevoelige informatie. Wanneer op basis van de inzichten we al bepaalde voornemens heb</w:t>
      </w:r>
      <w:r w:rsidR="4D91B5A7" w:rsidRPr="6EF09690">
        <w:rPr>
          <w:rFonts w:cs="Times New Roman (Hoofdtekst CS)"/>
          <w:color w:val="4B4B4D" w:themeColor="text2"/>
          <w:sz w:val="18"/>
          <w:szCs w:val="18"/>
        </w:rPr>
        <w:t>ben</w:t>
      </w:r>
      <w:r w:rsidR="4249EEE7" w:rsidRPr="6EF09690">
        <w:rPr>
          <w:rFonts w:cs="Times New Roman (Hoofdtekst CS)"/>
          <w:color w:val="4B4B4D" w:themeColor="text2"/>
          <w:sz w:val="18"/>
          <w:szCs w:val="18"/>
        </w:rPr>
        <w:t xml:space="preserve"> tot (inhoudelijke) keuzes, dan kun</w:t>
      </w:r>
      <w:r w:rsidR="206623D3" w:rsidRPr="6EF09690">
        <w:rPr>
          <w:rFonts w:cs="Times New Roman (Hoofdtekst CS)"/>
          <w:color w:val="4B4B4D" w:themeColor="text2"/>
          <w:sz w:val="18"/>
          <w:szCs w:val="18"/>
        </w:rPr>
        <w:t>nen we d</w:t>
      </w:r>
      <w:r w:rsidR="4249EEE7" w:rsidRPr="6EF09690">
        <w:rPr>
          <w:rFonts w:cs="Times New Roman (Hoofdtekst CS)"/>
          <w:color w:val="4B4B4D" w:themeColor="text2"/>
          <w:sz w:val="18"/>
          <w:szCs w:val="18"/>
        </w:rPr>
        <w:t xml:space="preserve">eze uitleg ook opnemen in het verslag. Als </w:t>
      </w:r>
      <w:r w:rsidR="7B507730" w:rsidRPr="6EF09690">
        <w:rPr>
          <w:rFonts w:cs="Times New Roman (Hoofdtekst CS)"/>
          <w:color w:val="4B4B4D" w:themeColor="text2"/>
          <w:sz w:val="18"/>
          <w:szCs w:val="18"/>
        </w:rPr>
        <w:t xml:space="preserve">we </w:t>
      </w:r>
      <w:r w:rsidR="4249EEE7" w:rsidRPr="6EF09690">
        <w:rPr>
          <w:rFonts w:cs="Times New Roman (Hoofdtekst CS)"/>
          <w:color w:val="4B4B4D" w:themeColor="text2"/>
          <w:sz w:val="18"/>
          <w:szCs w:val="18"/>
        </w:rPr>
        <w:t xml:space="preserve">een presentatie </w:t>
      </w:r>
      <w:r w:rsidR="5A4E097D" w:rsidRPr="6EF09690">
        <w:rPr>
          <w:rFonts w:cs="Times New Roman (Hoofdtekst CS)"/>
          <w:color w:val="4B4B4D" w:themeColor="text2"/>
          <w:sz w:val="18"/>
          <w:szCs w:val="18"/>
        </w:rPr>
        <w:t>hebben gegeven</w:t>
      </w:r>
      <w:r w:rsidR="4249EEE7" w:rsidRPr="6EF09690">
        <w:rPr>
          <w:rFonts w:cs="Times New Roman (Hoofdtekst CS)"/>
          <w:color w:val="4B4B4D" w:themeColor="text2"/>
          <w:sz w:val="18"/>
          <w:szCs w:val="18"/>
        </w:rPr>
        <w:t xml:space="preserve"> tijdens een bijeenkomst dan voe</w:t>
      </w:r>
      <w:r w:rsidR="1E61F9C1" w:rsidRPr="6EF09690">
        <w:rPr>
          <w:rFonts w:cs="Times New Roman (Hoofdtekst CS)"/>
          <w:color w:val="4B4B4D" w:themeColor="text2"/>
          <w:sz w:val="18"/>
          <w:szCs w:val="18"/>
        </w:rPr>
        <w:t>gen we</w:t>
      </w:r>
      <w:r w:rsidR="4249EEE7" w:rsidRPr="6EF09690">
        <w:rPr>
          <w:rFonts w:cs="Times New Roman (Hoofdtekst CS)"/>
          <w:color w:val="4B4B4D" w:themeColor="text2"/>
          <w:sz w:val="18"/>
          <w:szCs w:val="18"/>
        </w:rPr>
        <w:t xml:space="preserve"> deze informatie ook toe.</w:t>
      </w:r>
    </w:p>
    <w:p w14:paraId="6588FF2E" w14:textId="328BC4F4" w:rsidR="0086230F" w:rsidRPr="002C7985" w:rsidRDefault="259B3839" w:rsidP="6EF09690">
      <w:pPr>
        <w:spacing w:line="360" w:lineRule="auto"/>
        <w:rPr>
          <w:rFonts w:cs="Times New Roman (Hoofdtekst CS)"/>
          <w:color w:val="4B4B4D" w:themeColor="text2"/>
          <w:sz w:val="18"/>
          <w:szCs w:val="18"/>
        </w:rPr>
      </w:pPr>
      <w:r w:rsidRPr="6EF09690">
        <w:rPr>
          <w:rFonts w:cs="Times New Roman (Hoofdtekst CS)"/>
          <w:color w:val="4B4B4D" w:themeColor="text2"/>
          <w:sz w:val="18"/>
          <w:szCs w:val="18"/>
        </w:rPr>
        <w:t>H</w:t>
      </w:r>
      <w:r w:rsidR="4249EEE7" w:rsidRPr="6EF09690">
        <w:rPr>
          <w:rFonts w:cs="Times New Roman (Hoofdtekst CS)"/>
          <w:color w:val="4B4B4D" w:themeColor="text2"/>
          <w:sz w:val="18"/>
          <w:szCs w:val="18"/>
        </w:rPr>
        <w:t>et verslag van de marktconsultatie</w:t>
      </w:r>
      <w:r w:rsidR="4BDCB3F0" w:rsidRPr="6EF09690">
        <w:rPr>
          <w:rFonts w:cs="Times New Roman (Hoofdtekst CS)"/>
          <w:color w:val="4B4B4D" w:themeColor="text2"/>
          <w:sz w:val="18"/>
          <w:szCs w:val="18"/>
        </w:rPr>
        <w:t xml:space="preserve"> wordt</w:t>
      </w:r>
      <w:r w:rsidR="4249EEE7" w:rsidRPr="6EF09690">
        <w:rPr>
          <w:rFonts w:cs="Times New Roman (Hoofdtekst CS)"/>
          <w:color w:val="4B4B4D" w:themeColor="text2"/>
          <w:sz w:val="18"/>
          <w:szCs w:val="18"/>
        </w:rPr>
        <w:t xml:space="preserve"> openbaar voor deelnemende partijen en overige belangstellenden</w:t>
      </w:r>
      <w:r w:rsidR="0079397F">
        <w:rPr>
          <w:rFonts w:cs="Times New Roman (Hoofdtekst CS)"/>
          <w:color w:val="4B4B4D" w:themeColor="text2"/>
          <w:sz w:val="18"/>
          <w:szCs w:val="18"/>
        </w:rPr>
        <w:t>.</w:t>
      </w:r>
      <w:r w:rsidR="4249EEE7" w:rsidRPr="6EF09690">
        <w:rPr>
          <w:rFonts w:cs="Times New Roman (Hoofdtekst CS)"/>
          <w:color w:val="4B4B4D" w:themeColor="text2"/>
          <w:sz w:val="18"/>
          <w:szCs w:val="18"/>
        </w:rPr>
        <w:t xml:space="preserve"> Zo zorg</w:t>
      </w:r>
      <w:r w:rsidR="3910113A" w:rsidRPr="6EF09690">
        <w:rPr>
          <w:rFonts w:cs="Times New Roman (Hoofdtekst CS)"/>
          <w:color w:val="4B4B4D" w:themeColor="text2"/>
          <w:sz w:val="18"/>
          <w:szCs w:val="18"/>
        </w:rPr>
        <w:t xml:space="preserve">en we </w:t>
      </w:r>
      <w:r w:rsidR="4249EEE7" w:rsidRPr="6EF09690">
        <w:rPr>
          <w:rFonts w:cs="Times New Roman (Hoofdtekst CS)"/>
          <w:color w:val="4B4B4D" w:themeColor="text2"/>
          <w:sz w:val="18"/>
          <w:szCs w:val="18"/>
        </w:rPr>
        <w:t>ervoor dat er een gelijk speelveld ontstaat tussen de partijen die deelnamen aan de consultatie en de partijen die niet meededen</w:t>
      </w:r>
    </w:p>
    <w:p w14:paraId="2C6C83CE" w14:textId="620FAA4B" w:rsidR="00066E22" w:rsidRDefault="00600027" w:rsidP="00923A9B">
      <w:pPr>
        <w:pStyle w:val="Kop2"/>
      </w:pPr>
      <w:bookmarkStart w:id="28" w:name="_Toc116977843"/>
      <w:bookmarkStart w:id="29" w:name="_Toc117052421"/>
      <w:r w:rsidRPr="00600027">
        <w:t xml:space="preserve">Betrokken </w:t>
      </w:r>
      <w:r w:rsidR="002F1AB6">
        <w:t xml:space="preserve">externe </w:t>
      </w:r>
      <w:r w:rsidRPr="00600027">
        <w:t>partije</w:t>
      </w:r>
      <w:r w:rsidR="00212936">
        <w:t>n</w:t>
      </w:r>
      <w:bookmarkEnd w:id="28"/>
      <w:bookmarkEnd w:id="29"/>
    </w:p>
    <w:p w14:paraId="69215850" w14:textId="69E9AD77" w:rsidR="00066E22" w:rsidRDefault="00066E22" w:rsidP="004B4F56">
      <w:pPr>
        <w:pStyle w:val="02KopN2"/>
      </w:pPr>
    </w:p>
    <w:p w14:paraId="70A97809" w14:textId="2EA34BA7" w:rsidR="00327254" w:rsidRPr="00347774" w:rsidRDefault="00212936" w:rsidP="00347774">
      <w:pPr>
        <w:spacing w:line="360" w:lineRule="auto"/>
        <w:rPr>
          <w:rFonts w:cs="Times New Roman (Hoofdtekst CS)"/>
          <w:color w:val="4B4B4D" w:themeColor="text1"/>
          <w:sz w:val="18"/>
        </w:rPr>
      </w:pPr>
      <w:r>
        <w:rPr>
          <w:rFonts w:cs="Times New Roman (Hoofdtekst CS)"/>
          <w:color w:val="4B4B4D" w:themeColor="text1"/>
          <w:sz w:val="18"/>
        </w:rPr>
        <w:t xml:space="preserve">Voor </w:t>
      </w:r>
      <w:r w:rsidR="00327254" w:rsidRPr="00212936">
        <w:rPr>
          <w:rFonts w:cs="Times New Roman (Hoofdtekst CS)"/>
          <w:color w:val="4B4B4D" w:themeColor="text1"/>
          <w:sz w:val="18"/>
        </w:rPr>
        <w:t>het voorbereiden en uitvoeren van de marktconsultatie heef</w:t>
      </w:r>
      <w:r w:rsidR="009678D1">
        <w:rPr>
          <w:rFonts w:cs="Times New Roman (Hoofdtekst CS)"/>
          <w:color w:val="4B4B4D" w:themeColor="text1"/>
          <w:sz w:val="18"/>
        </w:rPr>
        <w:t xml:space="preserve">t </w:t>
      </w:r>
      <w:r w:rsidR="00347774">
        <w:rPr>
          <w:rFonts w:cs="Times New Roman (Hoofdtekst CS)"/>
          <w:color w:val="4B4B4D" w:themeColor="text1"/>
          <w:sz w:val="18"/>
        </w:rPr>
        <w:t xml:space="preserve">GGD GHOR Nederland </w:t>
      </w:r>
      <w:r w:rsidR="006F1A2F">
        <w:rPr>
          <w:rFonts w:cs="Times New Roman (Hoofdtekst CS)"/>
          <w:color w:val="4B4B4D" w:themeColor="text1"/>
          <w:sz w:val="18"/>
        </w:rPr>
        <w:t xml:space="preserve">de volgende </w:t>
      </w:r>
      <w:r w:rsidR="00327254" w:rsidRPr="00212936">
        <w:rPr>
          <w:rFonts w:cs="Times New Roman (Hoofdtekst CS)"/>
          <w:color w:val="4B4B4D" w:themeColor="text1"/>
          <w:sz w:val="18"/>
        </w:rPr>
        <w:t xml:space="preserve">externe partij </w:t>
      </w:r>
      <w:r w:rsidR="00DE6E5D">
        <w:rPr>
          <w:rFonts w:cs="Times New Roman (Hoofdtekst CS)"/>
          <w:color w:val="4B4B4D" w:themeColor="text1"/>
          <w:sz w:val="18"/>
        </w:rPr>
        <w:t>betrokken</w:t>
      </w:r>
      <w:r w:rsidR="00327254" w:rsidRPr="00347774">
        <w:rPr>
          <w:rFonts w:cs="Times New Roman (Hoofdtekst CS)"/>
          <w:color w:val="4B4B4D" w:themeColor="text1"/>
          <w:sz w:val="18"/>
        </w:rPr>
        <w:t>:</w:t>
      </w:r>
    </w:p>
    <w:p w14:paraId="08A603A8" w14:textId="53CEA078" w:rsidR="00327254" w:rsidRDefault="009678D1" w:rsidP="002F23B7">
      <w:pPr>
        <w:pStyle w:val="05Broodtekst"/>
        <w:numPr>
          <w:ilvl w:val="0"/>
          <w:numId w:val="7"/>
        </w:numPr>
        <w:ind w:left="644"/>
      </w:pPr>
      <w:r>
        <w:t>BCE</w:t>
      </w:r>
      <w:r w:rsidR="002A012D">
        <w:t xml:space="preserve"> Consulting</w:t>
      </w:r>
      <w:r>
        <w:t xml:space="preserve"> </w:t>
      </w:r>
      <w:r w:rsidR="00327254">
        <w:t xml:space="preserve">is betrokken geweest in het voorbereidingstraject </w:t>
      </w:r>
      <w:r w:rsidR="008D4977">
        <w:t xml:space="preserve">bij het in kaart brengen van de </w:t>
      </w:r>
      <w:r w:rsidR="008D4977" w:rsidRPr="00AD209C">
        <w:rPr>
          <w:i/>
          <w:iCs/>
        </w:rPr>
        <w:t xml:space="preserve">as </w:t>
      </w:r>
      <w:r w:rsidR="00AD209C" w:rsidRPr="00AD209C">
        <w:rPr>
          <w:i/>
          <w:iCs/>
        </w:rPr>
        <w:t>is</w:t>
      </w:r>
      <w:r w:rsidR="00AD209C">
        <w:t xml:space="preserve"> </w:t>
      </w:r>
      <w:r w:rsidR="00CF04FF">
        <w:t xml:space="preserve">en de </w:t>
      </w:r>
      <w:proofErr w:type="spellStart"/>
      <w:r w:rsidR="00CF04FF">
        <w:rPr>
          <w:i/>
          <w:iCs/>
        </w:rPr>
        <w:t>to</w:t>
      </w:r>
      <w:proofErr w:type="spellEnd"/>
      <w:r w:rsidR="00CF04FF">
        <w:rPr>
          <w:i/>
          <w:iCs/>
        </w:rPr>
        <w:t xml:space="preserve"> </w:t>
      </w:r>
      <w:proofErr w:type="spellStart"/>
      <w:r w:rsidR="00CF04FF" w:rsidRPr="00085509">
        <w:rPr>
          <w:i/>
          <w:iCs/>
        </w:rPr>
        <w:t>be</w:t>
      </w:r>
      <w:proofErr w:type="spellEnd"/>
      <w:r w:rsidR="00CF04FF">
        <w:t xml:space="preserve"> </w:t>
      </w:r>
      <w:r w:rsidR="00AD209C" w:rsidRPr="00CF04FF">
        <w:t>situatie</w:t>
      </w:r>
      <w:r w:rsidR="00AD209C">
        <w:t xml:space="preserve"> </w:t>
      </w:r>
      <w:r w:rsidR="009915B4">
        <w:t>m.b.t. het digitale platform van</w:t>
      </w:r>
      <w:r w:rsidR="00085509">
        <w:t xml:space="preserve"> Gezonde School</w:t>
      </w:r>
      <w:r w:rsidR="009915B4">
        <w:t xml:space="preserve"> </w:t>
      </w:r>
      <w:r w:rsidR="00327254" w:rsidRPr="00AD209C">
        <w:t>en</w:t>
      </w:r>
      <w:r w:rsidR="00327254">
        <w:t xml:space="preserve"> heeft </w:t>
      </w:r>
      <w:r w:rsidR="00085509">
        <w:t>daarmee</w:t>
      </w:r>
      <w:r w:rsidR="00327254">
        <w:t xml:space="preserve"> inbreng geleverd ten aanzien van de te stellen vragen in de marktconsultatie.</w:t>
      </w:r>
    </w:p>
    <w:p w14:paraId="3BE04F16" w14:textId="77777777" w:rsidR="00E34130" w:rsidRDefault="00E34130" w:rsidP="00DE6E5D">
      <w:pPr>
        <w:pStyle w:val="05BroodtekstBullitNiveau3"/>
        <w:numPr>
          <w:ilvl w:val="0"/>
          <w:numId w:val="0"/>
        </w:numPr>
        <w:ind w:left="425"/>
      </w:pPr>
    </w:p>
    <w:p w14:paraId="44B0A524" w14:textId="3018CF92" w:rsidR="00274E4C" w:rsidRDefault="00327254" w:rsidP="00E34130">
      <w:pPr>
        <w:pStyle w:val="05BroodtekstBullitNiveau3"/>
        <w:numPr>
          <w:ilvl w:val="0"/>
          <w:numId w:val="0"/>
        </w:numPr>
      </w:pPr>
      <w:r>
        <w:t>Het is deelnemers aan de marktconsultatie niet toegestaan om tijdens de marktconsultatie met bovenstaande partij contact op te nemen als het gaat over de uitvoering en inhoud van de marktconsultatie.</w:t>
      </w:r>
    </w:p>
    <w:p w14:paraId="79653EFE" w14:textId="77777777" w:rsidR="00274E4C" w:rsidRDefault="00274E4C">
      <w:pPr>
        <w:rPr>
          <w:rFonts w:cs="Times New Roman (Hoofdtekst CS)"/>
          <w:color w:val="4B4B4D" w:themeColor="text1"/>
          <w:sz w:val="18"/>
        </w:rPr>
      </w:pPr>
      <w:r>
        <w:br w:type="page"/>
      </w:r>
    </w:p>
    <w:p w14:paraId="5D5B5290" w14:textId="77777777" w:rsidR="007F461E" w:rsidRDefault="007F461E" w:rsidP="00E34130">
      <w:pPr>
        <w:pStyle w:val="05BroodtekstBullitNiveau3"/>
        <w:numPr>
          <w:ilvl w:val="0"/>
          <w:numId w:val="0"/>
        </w:numPr>
      </w:pPr>
    </w:p>
    <w:p w14:paraId="1AE4682C" w14:textId="06A9ADE4" w:rsidR="00D963AA" w:rsidRDefault="00066E22" w:rsidP="00D963AA">
      <w:pPr>
        <w:pStyle w:val="Kop1"/>
      </w:pPr>
      <w:bookmarkStart w:id="30" w:name="_Toc116977844"/>
      <w:bookmarkStart w:id="31" w:name="_Toc117052422"/>
      <w:r>
        <w:t>Vraagstelling</w:t>
      </w:r>
      <w:bookmarkEnd w:id="30"/>
      <w:bookmarkEnd w:id="31"/>
    </w:p>
    <w:p w14:paraId="3680BD00" w14:textId="77777777" w:rsidR="00D963AA" w:rsidRPr="00D963AA" w:rsidRDefault="00D963AA" w:rsidP="00D963AA"/>
    <w:p w14:paraId="51C082DF" w14:textId="03DF732F" w:rsidR="00370618" w:rsidRDefault="00370618" w:rsidP="00533215">
      <w:pPr>
        <w:pStyle w:val="Kop2"/>
      </w:pPr>
      <w:bookmarkStart w:id="32" w:name="_Toc116977845"/>
      <w:bookmarkStart w:id="33" w:name="_Toc117052423"/>
      <w:r>
        <w:t>Inleiding</w:t>
      </w:r>
      <w:bookmarkEnd w:id="32"/>
      <w:bookmarkEnd w:id="33"/>
    </w:p>
    <w:p w14:paraId="2ADFF1F8" w14:textId="77777777" w:rsidR="00D963AA" w:rsidRDefault="00D963AA" w:rsidP="00D963AA"/>
    <w:p w14:paraId="6FE9A758" w14:textId="4C277F8E" w:rsidR="007C3647" w:rsidRDefault="00D963AA" w:rsidP="00D963AA">
      <w:pPr>
        <w:rPr>
          <w:rFonts w:cs="Times New Roman (Hoofdtekst CS)"/>
          <w:color w:val="4B4B4D" w:themeColor="text1"/>
          <w:sz w:val="18"/>
        </w:rPr>
      </w:pPr>
      <w:r w:rsidRPr="00D963AA">
        <w:rPr>
          <w:rFonts w:cs="Times New Roman (Hoofdtekst CS)"/>
          <w:color w:val="4B4B4D" w:themeColor="text1"/>
          <w:sz w:val="18"/>
        </w:rPr>
        <w:t xml:space="preserve">Dit marktconsultatiedocument dient als leidraad voor een schriftelijke consultatie. U wordt vriendelijk verzocht om onderstaande vragen schriftelijk te beantwoorden.  </w:t>
      </w:r>
    </w:p>
    <w:p w14:paraId="225540AE" w14:textId="77777777" w:rsidR="0068481B" w:rsidRDefault="0068481B" w:rsidP="00D963AA">
      <w:pPr>
        <w:rPr>
          <w:rFonts w:cs="Times New Roman (Hoofdtekst CS)"/>
          <w:color w:val="4B4B4D" w:themeColor="text1"/>
          <w:sz w:val="18"/>
        </w:rPr>
      </w:pPr>
    </w:p>
    <w:p w14:paraId="49AD6FD3" w14:textId="68CFB752" w:rsidR="007C3647" w:rsidRDefault="0068481B" w:rsidP="0068481B">
      <w:pPr>
        <w:pStyle w:val="Kop2"/>
      </w:pPr>
      <w:bookmarkStart w:id="34" w:name="_Toc116977846"/>
      <w:bookmarkStart w:id="35" w:name="_Toc117052424"/>
      <w:r>
        <w:t>Uw informatie</w:t>
      </w:r>
      <w:bookmarkEnd w:id="34"/>
      <w:bookmarkEnd w:id="35"/>
    </w:p>
    <w:p w14:paraId="03B8B3D6" w14:textId="5FD7D38F" w:rsidR="0068481B" w:rsidRDefault="0068481B" w:rsidP="0068481B"/>
    <w:p w14:paraId="069E7CFA" w14:textId="628413E2" w:rsidR="00CE30CE" w:rsidRPr="00CE30CE" w:rsidRDefault="0068481B" w:rsidP="00CE30CE">
      <w:pPr>
        <w:rPr>
          <w:rFonts w:cs="Times New Roman (Hoofdtekst CS)"/>
          <w:color w:val="4B4B4D" w:themeColor="text2"/>
          <w:sz w:val="18"/>
          <w:szCs w:val="18"/>
        </w:rPr>
      </w:pPr>
      <w:r w:rsidRPr="3A5B4D5B">
        <w:rPr>
          <w:rFonts w:cs="Times New Roman (Hoofdtekst CS)"/>
          <w:color w:val="4B4B4D" w:themeColor="text2"/>
          <w:sz w:val="18"/>
          <w:szCs w:val="18"/>
        </w:rPr>
        <w:t>Graag ontvangen we onderstaande informatie over uw organisatie zo compleet mogelijk voorafgaande aan uw antwoorden.</w:t>
      </w:r>
      <w:r w:rsidR="65A75D89" w:rsidRPr="3A5B4D5B">
        <w:rPr>
          <w:rFonts w:cs="Times New Roman (Hoofdtekst CS)"/>
          <w:color w:val="4B4B4D" w:themeColor="text2"/>
          <w:sz w:val="18"/>
          <w:szCs w:val="18"/>
        </w:rPr>
        <w:t xml:space="preserve"> </w:t>
      </w:r>
    </w:p>
    <w:p w14:paraId="110C124D" w14:textId="092D3314" w:rsidR="00D963AA" w:rsidRDefault="00D963AA" w:rsidP="00D963AA">
      <w:pPr>
        <w:rPr>
          <w:rFonts w:cs="Times New Roman (Hoofdtekst CS)"/>
          <w:color w:val="4B4B4D" w:themeColor="text2"/>
          <w:sz w:val="18"/>
          <w:szCs w:val="18"/>
        </w:rPr>
      </w:pPr>
    </w:p>
    <w:tbl>
      <w:tblPr>
        <w:tblStyle w:val="Tabelraster"/>
        <w:tblW w:w="0" w:type="auto"/>
        <w:tblLook w:val="04A0" w:firstRow="1" w:lastRow="0" w:firstColumn="1" w:lastColumn="0" w:noHBand="0" w:noVBand="1"/>
      </w:tblPr>
      <w:tblGrid>
        <w:gridCol w:w="4814"/>
        <w:gridCol w:w="4814"/>
      </w:tblGrid>
      <w:tr w:rsidR="00AE637D" w14:paraId="57EC4796" w14:textId="77777777" w:rsidTr="00F5164F">
        <w:tc>
          <w:tcPr>
            <w:tcW w:w="4814" w:type="dxa"/>
            <w:shd w:val="clear" w:color="auto" w:fill="000099" w:themeFill="accent1"/>
          </w:tcPr>
          <w:p w14:paraId="6A351643" w14:textId="7C0EABC8" w:rsidR="00AE637D" w:rsidRPr="003B3277" w:rsidRDefault="00AE637D" w:rsidP="00D963AA">
            <w:pPr>
              <w:rPr>
                <w:rFonts w:ascii="Arial" w:hAnsi="Arial" w:cs="Arial"/>
                <w:sz w:val="18"/>
                <w:szCs w:val="18"/>
              </w:rPr>
            </w:pPr>
            <w:r w:rsidRPr="003B3277">
              <w:rPr>
                <w:rFonts w:ascii="Arial" w:hAnsi="Arial" w:cs="Arial"/>
                <w:sz w:val="18"/>
                <w:szCs w:val="18"/>
              </w:rPr>
              <w:t xml:space="preserve">Naam organisatie </w:t>
            </w:r>
          </w:p>
        </w:tc>
        <w:tc>
          <w:tcPr>
            <w:tcW w:w="4814" w:type="dxa"/>
          </w:tcPr>
          <w:p w14:paraId="11A3E747" w14:textId="77777777" w:rsidR="00AE637D" w:rsidRPr="003B3277" w:rsidRDefault="00AE637D" w:rsidP="00D963AA">
            <w:pPr>
              <w:rPr>
                <w:rFonts w:ascii="Arial" w:hAnsi="Arial" w:cs="Arial"/>
                <w:sz w:val="18"/>
                <w:szCs w:val="18"/>
              </w:rPr>
            </w:pPr>
          </w:p>
        </w:tc>
      </w:tr>
      <w:tr w:rsidR="00AE637D" w14:paraId="6699AD58" w14:textId="77777777" w:rsidTr="00F5164F">
        <w:tc>
          <w:tcPr>
            <w:tcW w:w="4814" w:type="dxa"/>
            <w:shd w:val="clear" w:color="auto" w:fill="000099" w:themeFill="accent1"/>
          </w:tcPr>
          <w:p w14:paraId="1E83398F" w14:textId="0DE48990" w:rsidR="00AE637D" w:rsidRPr="003B3277" w:rsidRDefault="00AE637D" w:rsidP="00D963AA">
            <w:pPr>
              <w:rPr>
                <w:rFonts w:ascii="Arial" w:hAnsi="Arial" w:cs="Arial"/>
                <w:sz w:val="18"/>
                <w:szCs w:val="18"/>
              </w:rPr>
            </w:pPr>
            <w:r w:rsidRPr="003B3277">
              <w:rPr>
                <w:rFonts w:ascii="Arial" w:hAnsi="Arial" w:cs="Arial"/>
                <w:sz w:val="18"/>
                <w:szCs w:val="18"/>
              </w:rPr>
              <w:t xml:space="preserve">Nummer kamer van koophandel </w:t>
            </w:r>
          </w:p>
        </w:tc>
        <w:tc>
          <w:tcPr>
            <w:tcW w:w="4814" w:type="dxa"/>
          </w:tcPr>
          <w:p w14:paraId="2B43E44A" w14:textId="77777777" w:rsidR="00AE637D" w:rsidRPr="003B3277" w:rsidRDefault="00AE637D" w:rsidP="00D963AA">
            <w:pPr>
              <w:rPr>
                <w:rFonts w:ascii="Arial" w:hAnsi="Arial" w:cs="Arial"/>
                <w:sz w:val="18"/>
                <w:szCs w:val="18"/>
              </w:rPr>
            </w:pPr>
          </w:p>
        </w:tc>
      </w:tr>
      <w:tr w:rsidR="00AE637D" w14:paraId="4457DBF3" w14:textId="77777777" w:rsidTr="00F5164F">
        <w:tc>
          <w:tcPr>
            <w:tcW w:w="4814" w:type="dxa"/>
            <w:shd w:val="clear" w:color="auto" w:fill="000099" w:themeFill="accent1"/>
          </w:tcPr>
          <w:p w14:paraId="309BE73B" w14:textId="51038D34" w:rsidR="00AE637D" w:rsidRPr="003B3277" w:rsidRDefault="00AE637D" w:rsidP="00D963AA">
            <w:pPr>
              <w:rPr>
                <w:rFonts w:ascii="Arial" w:hAnsi="Arial" w:cs="Arial"/>
                <w:sz w:val="18"/>
                <w:szCs w:val="18"/>
              </w:rPr>
            </w:pPr>
            <w:r w:rsidRPr="003B3277">
              <w:rPr>
                <w:rFonts w:ascii="Arial" w:hAnsi="Arial" w:cs="Arial"/>
                <w:sz w:val="18"/>
                <w:szCs w:val="18"/>
              </w:rPr>
              <w:t xml:space="preserve">Naam bestuurder(s) </w:t>
            </w:r>
          </w:p>
        </w:tc>
        <w:tc>
          <w:tcPr>
            <w:tcW w:w="4814" w:type="dxa"/>
          </w:tcPr>
          <w:p w14:paraId="6802893D" w14:textId="77777777" w:rsidR="00AE637D" w:rsidRPr="003B3277" w:rsidRDefault="00AE637D" w:rsidP="00D963AA">
            <w:pPr>
              <w:rPr>
                <w:rFonts w:ascii="Arial" w:hAnsi="Arial" w:cs="Arial"/>
                <w:sz w:val="18"/>
                <w:szCs w:val="18"/>
              </w:rPr>
            </w:pPr>
          </w:p>
        </w:tc>
      </w:tr>
      <w:tr w:rsidR="00AE637D" w14:paraId="3F805E46" w14:textId="77777777" w:rsidTr="00F5164F">
        <w:tc>
          <w:tcPr>
            <w:tcW w:w="4814" w:type="dxa"/>
            <w:shd w:val="clear" w:color="auto" w:fill="000099" w:themeFill="accent1"/>
          </w:tcPr>
          <w:p w14:paraId="799DDD9A" w14:textId="3E6C293E" w:rsidR="00AE637D" w:rsidRPr="003B3277" w:rsidRDefault="00AE637D" w:rsidP="00D963AA">
            <w:pPr>
              <w:rPr>
                <w:rFonts w:ascii="Arial" w:hAnsi="Arial" w:cs="Arial"/>
                <w:sz w:val="18"/>
                <w:szCs w:val="18"/>
              </w:rPr>
            </w:pPr>
            <w:r w:rsidRPr="003B3277">
              <w:rPr>
                <w:rFonts w:ascii="Arial" w:hAnsi="Arial" w:cs="Arial"/>
                <w:sz w:val="18"/>
                <w:szCs w:val="18"/>
              </w:rPr>
              <w:t xml:space="preserve">Organisatievorm </w:t>
            </w:r>
          </w:p>
        </w:tc>
        <w:tc>
          <w:tcPr>
            <w:tcW w:w="4814" w:type="dxa"/>
          </w:tcPr>
          <w:p w14:paraId="384B6577" w14:textId="77777777" w:rsidR="00AE637D" w:rsidRPr="003B3277" w:rsidRDefault="00AE637D" w:rsidP="00D963AA">
            <w:pPr>
              <w:rPr>
                <w:rFonts w:ascii="Arial" w:hAnsi="Arial" w:cs="Arial"/>
                <w:sz w:val="18"/>
                <w:szCs w:val="18"/>
              </w:rPr>
            </w:pPr>
          </w:p>
        </w:tc>
      </w:tr>
      <w:tr w:rsidR="00AE637D" w14:paraId="166BA717" w14:textId="77777777" w:rsidTr="00F5164F">
        <w:tc>
          <w:tcPr>
            <w:tcW w:w="4814" w:type="dxa"/>
            <w:shd w:val="clear" w:color="auto" w:fill="000099" w:themeFill="accent1"/>
          </w:tcPr>
          <w:p w14:paraId="3AAD6751" w14:textId="13E48696" w:rsidR="00AE637D" w:rsidRPr="003B3277" w:rsidRDefault="00AE637D" w:rsidP="00D963AA">
            <w:pPr>
              <w:rPr>
                <w:rFonts w:ascii="Arial" w:hAnsi="Arial" w:cs="Arial"/>
                <w:sz w:val="18"/>
                <w:szCs w:val="18"/>
              </w:rPr>
            </w:pPr>
            <w:r w:rsidRPr="003B3277">
              <w:rPr>
                <w:rFonts w:ascii="Arial" w:hAnsi="Arial" w:cs="Arial"/>
                <w:sz w:val="18"/>
                <w:szCs w:val="18"/>
              </w:rPr>
              <w:t xml:space="preserve">Adres en huisnummer </w:t>
            </w:r>
          </w:p>
        </w:tc>
        <w:tc>
          <w:tcPr>
            <w:tcW w:w="4814" w:type="dxa"/>
          </w:tcPr>
          <w:p w14:paraId="296157A2" w14:textId="77777777" w:rsidR="00AE637D" w:rsidRPr="003B3277" w:rsidRDefault="00AE637D" w:rsidP="00D963AA">
            <w:pPr>
              <w:rPr>
                <w:rFonts w:ascii="Arial" w:hAnsi="Arial" w:cs="Arial"/>
                <w:sz w:val="18"/>
                <w:szCs w:val="18"/>
              </w:rPr>
            </w:pPr>
          </w:p>
        </w:tc>
      </w:tr>
      <w:tr w:rsidR="00AE637D" w14:paraId="64D3064B" w14:textId="77777777" w:rsidTr="00F5164F">
        <w:tc>
          <w:tcPr>
            <w:tcW w:w="4814" w:type="dxa"/>
            <w:shd w:val="clear" w:color="auto" w:fill="000099" w:themeFill="accent1"/>
          </w:tcPr>
          <w:p w14:paraId="3AF5CA8A" w14:textId="33710EFB" w:rsidR="00AE637D" w:rsidRPr="003B3277" w:rsidRDefault="00AE637D" w:rsidP="00D963AA">
            <w:pPr>
              <w:rPr>
                <w:rFonts w:ascii="Arial" w:hAnsi="Arial" w:cs="Arial"/>
                <w:sz w:val="18"/>
                <w:szCs w:val="18"/>
              </w:rPr>
            </w:pPr>
            <w:r w:rsidRPr="003B3277">
              <w:rPr>
                <w:rFonts w:ascii="Arial" w:hAnsi="Arial" w:cs="Arial"/>
                <w:sz w:val="18"/>
                <w:szCs w:val="18"/>
              </w:rPr>
              <w:t xml:space="preserve">Postcode en plaats </w:t>
            </w:r>
          </w:p>
        </w:tc>
        <w:tc>
          <w:tcPr>
            <w:tcW w:w="4814" w:type="dxa"/>
          </w:tcPr>
          <w:p w14:paraId="0267D7EB" w14:textId="77777777" w:rsidR="00AE637D" w:rsidRPr="003B3277" w:rsidRDefault="00AE637D" w:rsidP="00D963AA">
            <w:pPr>
              <w:rPr>
                <w:rFonts w:ascii="Arial" w:hAnsi="Arial" w:cs="Arial"/>
                <w:sz w:val="18"/>
                <w:szCs w:val="18"/>
              </w:rPr>
            </w:pPr>
          </w:p>
        </w:tc>
      </w:tr>
      <w:tr w:rsidR="00AE637D" w14:paraId="3FF53A5A" w14:textId="77777777" w:rsidTr="00F5164F">
        <w:tc>
          <w:tcPr>
            <w:tcW w:w="4814" w:type="dxa"/>
            <w:shd w:val="clear" w:color="auto" w:fill="000099" w:themeFill="accent1"/>
          </w:tcPr>
          <w:p w14:paraId="0EA566BC" w14:textId="440AB945" w:rsidR="00AE637D" w:rsidRPr="003B3277" w:rsidRDefault="00AE637D" w:rsidP="00D963AA">
            <w:pPr>
              <w:rPr>
                <w:rFonts w:ascii="Arial" w:hAnsi="Arial" w:cs="Arial"/>
                <w:sz w:val="18"/>
                <w:szCs w:val="18"/>
              </w:rPr>
            </w:pPr>
            <w:r w:rsidRPr="003B3277">
              <w:rPr>
                <w:rFonts w:ascii="Arial" w:hAnsi="Arial" w:cs="Arial"/>
                <w:sz w:val="18"/>
                <w:szCs w:val="18"/>
              </w:rPr>
              <w:t xml:space="preserve">Website-adres </w:t>
            </w:r>
          </w:p>
        </w:tc>
        <w:tc>
          <w:tcPr>
            <w:tcW w:w="4814" w:type="dxa"/>
          </w:tcPr>
          <w:p w14:paraId="7A62EB99" w14:textId="77777777" w:rsidR="00AE637D" w:rsidRPr="003B3277" w:rsidRDefault="00AE637D" w:rsidP="00D963AA">
            <w:pPr>
              <w:rPr>
                <w:rFonts w:ascii="Arial" w:hAnsi="Arial" w:cs="Arial"/>
                <w:sz w:val="18"/>
                <w:szCs w:val="18"/>
              </w:rPr>
            </w:pPr>
          </w:p>
        </w:tc>
      </w:tr>
      <w:tr w:rsidR="00AE637D" w14:paraId="32911B8A" w14:textId="77777777" w:rsidTr="00F5164F">
        <w:tc>
          <w:tcPr>
            <w:tcW w:w="4814" w:type="dxa"/>
            <w:shd w:val="clear" w:color="auto" w:fill="000099" w:themeFill="accent1"/>
          </w:tcPr>
          <w:p w14:paraId="3DCC6C95" w14:textId="5FA49A69" w:rsidR="00AE637D" w:rsidRPr="003B3277" w:rsidRDefault="00AE637D" w:rsidP="00D963AA">
            <w:pPr>
              <w:rPr>
                <w:rFonts w:ascii="Arial" w:hAnsi="Arial" w:cs="Arial"/>
                <w:sz w:val="18"/>
                <w:szCs w:val="18"/>
              </w:rPr>
            </w:pPr>
            <w:r w:rsidRPr="003B3277">
              <w:rPr>
                <w:rFonts w:ascii="Arial" w:hAnsi="Arial" w:cs="Arial"/>
                <w:sz w:val="18"/>
                <w:szCs w:val="18"/>
              </w:rPr>
              <w:t xml:space="preserve">Algemeen telefoonnummer </w:t>
            </w:r>
          </w:p>
        </w:tc>
        <w:tc>
          <w:tcPr>
            <w:tcW w:w="4814" w:type="dxa"/>
          </w:tcPr>
          <w:p w14:paraId="666E5A75" w14:textId="77777777" w:rsidR="00AE637D" w:rsidRPr="003B3277" w:rsidRDefault="00AE637D" w:rsidP="00D963AA">
            <w:pPr>
              <w:rPr>
                <w:rFonts w:ascii="Arial" w:hAnsi="Arial" w:cs="Arial"/>
                <w:sz w:val="18"/>
                <w:szCs w:val="18"/>
              </w:rPr>
            </w:pPr>
          </w:p>
        </w:tc>
      </w:tr>
      <w:tr w:rsidR="00AE637D" w14:paraId="4FF3FAA0" w14:textId="77777777" w:rsidTr="00F5164F">
        <w:tc>
          <w:tcPr>
            <w:tcW w:w="4814" w:type="dxa"/>
            <w:shd w:val="clear" w:color="auto" w:fill="000099" w:themeFill="accent1"/>
          </w:tcPr>
          <w:p w14:paraId="494E9ADE" w14:textId="06B664A7" w:rsidR="00AE637D" w:rsidRPr="003B3277" w:rsidRDefault="00AE637D" w:rsidP="00D963AA">
            <w:pPr>
              <w:rPr>
                <w:rFonts w:ascii="Arial" w:hAnsi="Arial" w:cs="Arial"/>
                <w:sz w:val="18"/>
                <w:szCs w:val="18"/>
              </w:rPr>
            </w:pPr>
            <w:r w:rsidRPr="003B3277">
              <w:rPr>
                <w:rFonts w:ascii="Arial" w:hAnsi="Arial" w:cs="Arial"/>
                <w:sz w:val="18"/>
                <w:szCs w:val="18"/>
              </w:rPr>
              <w:t xml:space="preserve">Contactpersoon </w:t>
            </w:r>
          </w:p>
        </w:tc>
        <w:tc>
          <w:tcPr>
            <w:tcW w:w="4814" w:type="dxa"/>
          </w:tcPr>
          <w:p w14:paraId="679811E9" w14:textId="77777777" w:rsidR="00AE637D" w:rsidRPr="003B3277" w:rsidRDefault="00AE637D" w:rsidP="00D963AA">
            <w:pPr>
              <w:rPr>
                <w:rFonts w:ascii="Arial" w:hAnsi="Arial" w:cs="Arial"/>
                <w:sz w:val="18"/>
                <w:szCs w:val="18"/>
              </w:rPr>
            </w:pPr>
          </w:p>
        </w:tc>
      </w:tr>
      <w:tr w:rsidR="00AE637D" w14:paraId="3279F085" w14:textId="77777777" w:rsidTr="00F5164F">
        <w:tc>
          <w:tcPr>
            <w:tcW w:w="4814" w:type="dxa"/>
            <w:shd w:val="clear" w:color="auto" w:fill="000099" w:themeFill="accent1"/>
          </w:tcPr>
          <w:p w14:paraId="7A676CA9" w14:textId="7A588EBD" w:rsidR="00AE637D" w:rsidRPr="003B3277" w:rsidRDefault="00014F21" w:rsidP="00D963AA">
            <w:pPr>
              <w:rPr>
                <w:rFonts w:ascii="Arial" w:hAnsi="Arial" w:cs="Arial"/>
                <w:sz w:val="18"/>
                <w:szCs w:val="18"/>
              </w:rPr>
            </w:pPr>
            <w:r>
              <w:rPr>
                <w:rFonts w:ascii="Arial" w:hAnsi="Arial" w:cs="Arial"/>
                <w:sz w:val="18"/>
                <w:szCs w:val="18"/>
              </w:rPr>
              <w:t>E</w:t>
            </w:r>
            <w:r w:rsidR="00AE637D" w:rsidRPr="003B3277">
              <w:rPr>
                <w:rFonts w:ascii="Arial" w:hAnsi="Arial" w:cs="Arial"/>
                <w:sz w:val="18"/>
                <w:szCs w:val="18"/>
              </w:rPr>
              <w:t xml:space="preserve">mailadres contactpersoon </w:t>
            </w:r>
          </w:p>
        </w:tc>
        <w:tc>
          <w:tcPr>
            <w:tcW w:w="4814" w:type="dxa"/>
          </w:tcPr>
          <w:p w14:paraId="6CC090A5" w14:textId="77777777" w:rsidR="00AE637D" w:rsidRPr="003B3277" w:rsidRDefault="00AE637D" w:rsidP="00D963AA">
            <w:pPr>
              <w:rPr>
                <w:rFonts w:ascii="Arial" w:hAnsi="Arial" w:cs="Arial"/>
                <w:sz w:val="18"/>
                <w:szCs w:val="18"/>
              </w:rPr>
            </w:pPr>
          </w:p>
        </w:tc>
      </w:tr>
      <w:tr w:rsidR="00AE637D" w14:paraId="7FF58B85" w14:textId="77777777" w:rsidTr="00F5164F">
        <w:tc>
          <w:tcPr>
            <w:tcW w:w="4814" w:type="dxa"/>
            <w:shd w:val="clear" w:color="auto" w:fill="000099" w:themeFill="accent1"/>
          </w:tcPr>
          <w:p w14:paraId="01E0FC5D" w14:textId="3E7A7897" w:rsidR="00AE637D" w:rsidRPr="003B3277" w:rsidRDefault="00AE637D" w:rsidP="00D963AA">
            <w:pPr>
              <w:rPr>
                <w:rFonts w:ascii="Arial" w:hAnsi="Arial" w:cs="Arial"/>
                <w:sz w:val="18"/>
                <w:szCs w:val="18"/>
              </w:rPr>
            </w:pPr>
            <w:r w:rsidRPr="003B3277">
              <w:rPr>
                <w:rFonts w:ascii="Arial" w:hAnsi="Arial" w:cs="Arial"/>
                <w:sz w:val="18"/>
                <w:szCs w:val="18"/>
              </w:rPr>
              <w:t>Telefoonnummer contactpersoon</w:t>
            </w:r>
          </w:p>
        </w:tc>
        <w:tc>
          <w:tcPr>
            <w:tcW w:w="4814" w:type="dxa"/>
          </w:tcPr>
          <w:p w14:paraId="2F3E3149" w14:textId="77777777" w:rsidR="00AE637D" w:rsidRPr="003B3277" w:rsidRDefault="00AE637D" w:rsidP="00D963AA">
            <w:pPr>
              <w:rPr>
                <w:rFonts w:ascii="Arial" w:hAnsi="Arial" w:cs="Arial"/>
                <w:sz w:val="18"/>
                <w:szCs w:val="18"/>
              </w:rPr>
            </w:pPr>
          </w:p>
        </w:tc>
      </w:tr>
    </w:tbl>
    <w:p w14:paraId="5A9C98FF" w14:textId="44A648B3" w:rsidR="00AE637D" w:rsidRDefault="00AE637D" w:rsidP="00AE637D">
      <w:pPr>
        <w:pStyle w:val="Kop2"/>
        <w:numPr>
          <w:ilvl w:val="0"/>
          <w:numId w:val="0"/>
        </w:numPr>
        <w:ind w:left="576"/>
      </w:pPr>
    </w:p>
    <w:p w14:paraId="781D1490" w14:textId="2462ECBA" w:rsidR="00F71B0F" w:rsidRPr="00CE30CE" w:rsidRDefault="00F71B0F" w:rsidP="00F71B0F">
      <w:pPr>
        <w:rPr>
          <w:rFonts w:cs="Times New Roman (Hoofdtekst CS)"/>
          <w:color w:val="4B4B4D" w:themeColor="text2"/>
          <w:sz w:val="18"/>
          <w:szCs w:val="18"/>
        </w:rPr>
      </w:pPr>
      <w:r w:rsidRPr="002B68E2">
        <w:rPr>
          <w:rFonts w:cs="Times New Roman (Hoofdtekst CS)"/>
          <w:color w:val="4B4B4D" w:themeColor="text2"/>
          <w:sz w:val="18"/>
          <w:szCs w:val="18"/>
        </w:rPr>
        <w:t>Voor het beantwoorden van de drie inhoudelijke vragen dient u gebruik te maken van het antwoordformulier. Het format van de antwoorden op de drie inhoudelijke vragen staat vrij. Wel heeft de Opdrachtgever een voorkeur voor het gebruik van Word en PowerPoint. In het antwoordblad vult u na de vragen de antwoorden</w:t>
      </w:r>
      <w:r>
        <w:rPr>
          <w:rFonts w:cs="Times New Roman (Hoofdtekst CS)"/>
          <w:color w:val="4B4B4D" w:themeColor="text2"/>
          <w:sz w:val="18"/>
          <w:szCs w:val="18"/>
        </w:rPr>
        <w:t xml:space="preserve"> in. </w:t>
      </w:r>
      <w:r w:rsidRPr="00CE30CE">
        <w:rPr>
          <w:rFonts w:cs="Times New Roman (Hoofdtekst CS)"/>
          <w:color w:val="4B4B4D" w:themeColor="text2"/>
          <w:sz w:val="18"/>
          <w:szCs w:val="18"/>
        </w:rPr>
        <w:t>Het aantal bladzijden staat u vrij.</w:t>
      </w:r>
      <w:r>
        <w:rPr>
          <w:rFonts w:cs="Times New Roman (Hoofdtekst CS)"/>
          <w:color w:val="4B4B4D" w:themeColor="text2"/>
          <w:sz w:val="18"/>
          <w:szCs w:val="18"/>
        </w:rPr>
        <w:t xml:space="preserve"> </w:t>
      </w:r>
      <w:r w:rsidRPr="00CE30CE">
        <w:rPr>
          <w:rFonts w:cs="Times New Roman (Hoofdtekst CS)"/>
          <w:color w:val="4B4B4D" w:themeColor="text2"/>
          <w:sz w:val="18"/>
          <w:szCs w:val="18"/>
        </w:rPr>
        <w:t xml:space="preserve">U mag ook verwijzen naar een meegestuurde presentatie. </w:t>
      </w:r>
    </w:p>
    <w:p w14:paraId="590FD7B2" w14:textId="4918E1D6" w:rsidR="00E04A2E" w:rsidRDefault="00370618" w:rsidP="00E04A2E">
      <w:pPr>
        <w:pStyle w:val="Kop2"/>
      </w:pPr>
      <w:bookmarkStart w:id="36" w:name="_Toc116977847"/>
      <w:bookmarkStart w:id="37" w:name="_Toc117052425"/>
      <w:r>
        <w:t>Vragen aan de markt</w:t>
      </w:r>
      <w:bookmarkEnd w:id="36"/>
      <w:bookmarkEnd w:id="37"/>
      <w:r w:rsidR="00E04A2E">
        <w:t xml:space="preserve">  </w:t>
      </w:r>
    </w:p>
    <w:p w14:paraId="26FAC8EE" w14:textId="77777777" w:rsidR="00FF0D3D" w:rsidRPr="005E4929" w:rsidRDefault="00FF0D3D" w:rsidP="005E4929">
      <w:pPr>
        <w:spacing w:after="0" w:line="240" w:lineRule="auto"/>
        <w:textAlignment w:val="baseline"/>
        <w:rPr>
          <w:rFonts w:ascii="Segoe UI" w:eastAsia="Times New Roman" w:hAnsi="Segoe UI" w:cs="Segoe UI"/>
          <w:sz w:val="18"/>
          <w:szCs w:val="18"/>
          <w:lang w:eastAsia="nl-NL"/>
        </w:rPr>
      </w:pPr>
    </w:p>
    <w:p w14:paraId="722213B1" w14:textId="77777777" w:rsidR="00F852A4" w:rsidRPr="00F852A4" w:rsidRDefault="00F852A4" w:rsidP="00F852A4">
      <w:pPr>
        <w:rPr>
          <w:color w:val="4B4B4D" w:themeColor="text1"/>
          <w:sz w:val="18"/>
          <w:szCs w:val="18"/>
        </w:rPr>
      </w:pPr>
      <w:r w:rsidRPr="00F852A4">
        <w:rPr>
          <w:color w:val="4B4B4D" w:themeColor="text1"/>
          <w:sz w:val="18"/>
          <w:szCs w:val="18"/>
        </w:rPr>
        <w:t>De programma organisatie wenst de meningen in de markt te toetsen op een drietal onderwerpen. De uitkomsten worden meegenomen bij het opstellen van de uitvraag van een (Europese) aanbesteding.</w:t>
      </w:r>
    </w:p>
    <w:p w14:paraId="47C04444" w14:textId="77777777" w:rsidR="00F852A4" w:rsidRPr="00F852A4" w:rsidRDefault="00F852A4" w:rsidP="00F852A4">
      <w:pPr>
        <w:rPr>
          <w:b/>
          <w:bCs/>
          <w:color w:val="4B4B4D" w:themeColor="text1"/>
          <w:sz w:val="18"/>
          <w:szCs w:val="18"/>
        </w:rPr>
      </w:pPr>
      <w:r w:rsidRPr="00F852A4">
        <w:rPr>
          <w:b/>
          <w:bCs/>
          <w:color w:val="4B4B4D" w:themeColor="text1"/>
          <w:sz w:val="18"/>
          <w:szCs w:val="18"/>
        </w:rPr>
        <w:t>Onderwerp 1: Betere toegankelijkheid creëren voor de doelgroep</w:t>
      </w:r>
    </w:p>
    <w:p w14:paraId="3607BFF7" w14:textId="77777777" w:rsidR="00F852A4" w:rsidRPr="00F852A4" w:rsidRDefault="00F852A4" w:rsidP="00F852A4">
      <w:pPr>
        <w:rPr>
          <w:color w:val="4B4B4D" w:themeColor="text1"/>
          <w:sz w:val="18"/>
          <w:szCs w:val="18"/>
        </w:rPr>
      </w:pPr>
      <w:r w:rsidRPr="00F852A4">
        <w:rPr>
          <w:color w:val="4B4B4D" w:themeColor="text1"/>
          <w:sz w:val="18"/>
          <w:szCs w:val="18"/>
        </w:rPr>
        <w:t xml:space="preserve">De oplossing dient onderstaande toegankelijkheidsproblemen te adresseren door de toegang tot de informatie gebruikersvriendelijk te maken. </w:t>
      </w:r>
    </w:p>
    <w:p w14:paraId="625C49B5" w14:textId="77777777" w:rsidR="00F852A4" w:rsidRPr="00F852A4" w:rsidRDefault="00F852A4" w:rsidP="00F852A4">
      <w:pPr>
        <w:numPr>
          <w:ilvl w:val="0"/>
          <w:numId w:val="8"/>
        </w:numPr>
        <w:rPr>
          <w:color w:val="4B4B4D" w:themeColor="text1"/>
          <w:sz w:val="18"/>
          <w:szCs w:val="18"/>
        </w:rPr>
      </w:pPr>
      <w:r w:rsidRPr="00F852A4">
        <w:rPr>
          <w:color w:val="4B4B4D" w:themeColor="text1"/>
          <w:sz w:val="18"/>
          <w:szCs w:val="18"/>
        </w:rPr>
        <w:t xml:space="preserve">Men kan op de huidige website Gezondeschool.nl alle informatie vinden, maar de praktijk is juist dat daardoor een school/gebruiker verzuipt. Zij moeten nu zelf actief op zoek gaan naar de informatie die men zoekt. Gezonde School wil het werken met de Gezonde School-aanpak centraal zetten en scholen binnen deze methodiek voorzien van informatie passend bij de school en de fase waar de school zich in het proces bevindt.  </w:t>
      </w:r>
    </w:p>
    <w:p w14:paraId="0984A2F0" w14:textId="77777777" w:rsidR="00F852A4" w:rsidRPr="00F852A4" w:rsidRDefault="00F852A4" w:rsidP="00F852A4">
      <w:pPr>
        <w:numPr>
          <w:ilvl w:val="0"/>
          <w:numId w:val="8"/>
        </w:numPr>
        <w:rPr>
          <w:color w:val="4B4B4D" w:themeColor="text1"/>
          <w:sz w:val="18"/>
          <w:szCs w:val="18"/>
        </w:rPr>
      </w:pPr>
      <w:r w:rsidRPr="00F852A4">
        <w:rPr>
          <w:color w:val="4B4B4D" w:themeColor="text1"/>
          <w:sz w:val="18"/>
          <w:szCs w:val="18"/>
        </w:rPr>
        <w:t xml:space="preserve">Gebruikers binnen de scholen ervaren de informatie en processen binnen Gezonde School als veel en ingewikkeld. Scholen snappen niet altijd hoe de zaken zich tot elkaar verhouden.  Gezonde School ontsluit momenteel 4 (mogelijk 5 in 2023) stimuleringsregelingen, waarbij de school een geldbedrag kan ontvangen. Daarnaast is er een vignet/themacertificaat aan te vragen. Het vignet/themacertificaat dient bij sommige regelingen weer als verantwoording. De regelingen lijken in grote lijnen op elkaar maar verschillen toch in stappen als verantwoording en declaratie/facturatie. Zo is er soms verplicht scholing nodig of kan/moet er bij een declaratie een factuur worden toegevoegd. De gebruiker moet meer aan de hand genomen worden over hoe </w:t>
      </w:r>
      <w:r w:rsidRPr="00F852A4">
        <w:rPr>
          <w:color w:val="4B4B4D" w:themeColor="text1"/>
          <w:sz w:val="18"/>
          <w:szCs w:val="18"/>
        </w:rPr>
        <w:lastRenderedPageBreak/>
        <w:t xml:space="preserve">programmaonderdelen zich tot elkaar verhouden en wat scholen moeten/kunnen doen als ze ergens gebruik van (willen) maken.  </w:t>
      </w:r>
    </w:p>
    <w:p w14:paraId="406B802B" w14:textId="77777777" w:rsidR="00F852A4" w:rsidRPr="00F852A4" w:rsidRDefault="00F852A4" w:rsidP="00F852A4">
      <w:pPr>
        <w:numPr>
          <w:ilvl w:val="0"/>
          <w:numId w:val="8"/>
        </w:numPr>
        <w:rPr>
          <w:color w:val="4B4B4D" w:themeColor="text1"/>
          <w:sz w:val="18"/>
          <w:szCs w:val="18"/>
        </w:rPr>
      </w:pPr>
      <w:r w:rsidRPr="00F852A4">
        <w:rPr>
          <w:color w:val="4B4B4D" w:themeColor="text1"/>
          <w:sz w:val="18"/>
          <w:szCs w:val="18"/>
        </w:rPr>
        <w:t>De professionals bij scholen die nu gebruik maken van de Gezonde School-aanpak zijn vaak leerkrachten die gedreven zijn op een bepaald thema de school verder te helpen. Ze zijn het liefst praktisch bezig. Het is daarom van belang dat ze zich ondersteund voelen door een systeem en ze het niet zien als ingewikkeld en tijdrovend. Toegang moet makkelijk zijn en er moet overzicht zijn m.b.t. voortgang in het werken met de Gezonde School-aanpak en statussen van regelingen die zijn aangevraagd/ingediend. Info hierover moet voorhanden zijn zonder zelf te hoeven zoeken.</w:t>
      </w:r>
    </w:p>
    <w:p w14:paraId="7720C730" w14:textId="77777777" w:rsidR="00F852A4" w:rsidRPr="00F852A4" w:rsidRDefault="00F852A4" w:rsidP="00F852A4">
      <w:pPr>
        <w:numPr>
          <w:ilvl w:val="0"/>
          <w:numId w:val="8"/>
        </w:numPr>
        <w:rPr>
          <w:color w:val="4B4B4D" w:themeColor="text1"/>
          <w:sz w:val="18"/>
          <w:szCs w:val="18"/>
        </w:rPr>
      </w:pPr>
      <w:r w:rsidRPr="00F852A4">
        <w:rPr>
          <w:color w:val="4B4B4D" w:themeColor="text1"/>
          <w:sz w:val="18"/>
          <w:szCs w:val="18"/>
        </w:rPr>
        <w:t>Scholen willen met verscheidene collega’s toegang hebben tot hun profiel, wat dus resulteert in meer accounts per school. Met ca 8.500 scholen in Nederland komen we op heel veel (mogelijke) gebruikers. Het gaat dan om directeuren, leraren, ondersteunend personeel/financiën. Daarbij zijn de onderwijstypen op verschillende wijzen georganiseerd. Stichtingen die verscheidene basisscholen omvatten maar ook Voortgezet Onderwijs instellingen met veel locaties of MBO waarbij per locatie verscheidene opleidingen worden verzorgd. Niet elke collega wil alles weten maar soms alleen info ontvangen over die dat ene thema of die ene regeling, waardoor dus rollen en rechten op een simpele wijze ingeregeld moeten kunnen worden.</w:t>
      </w:r>
    </w:p>
    <w:p w14:paraId="3F8666E9" w14:textId="3268F261" w:rsidR="00F852A4" w:rsidRPr="00F852A4" w:rsidRDefault="00F852A4" w:rsidP="00F852A4">
      <w:pPr>
        <w:numPr>
          <w:ilvl w:val="0"/>
          <w:numId w:val="8"/>
        </w:numPr>
        <w:rPr>
          <w:color w:val="4B4B4D" w:themeColor="text1"/>
          <w:sz w:val="18"/>
          <w:szCs w:val="18"/>
        </w:rPr>
      </w:pPr>
      <w:r w:rsidRPr="00F852A4">
        <w:rPr>
          <w:color w:val="4B4B4D" w:themeColor="text1"/>
          <w:sz w:val="18"/>
          <w:szCs w:val="18"/>
        </w:rPr>
        <w:t xml:space="preserve">In </w:t>
      </w:r>
      <w:r w:rsidR="00920C7B" w:rsidRPr="00906C86">
        <w:rPr>
          <w:color w:val="4B4B4D" w:themeColor="text1"/>
          <w:sz w:val="18"/>
          <w:szCs w:val="18"/>
        </w:rPr>
        <w:t xml:space="preserve">mijngezondeschool.nl </w:t>
      </w:r>
      <w:r w:rsidRPr="00F852A4">
        <w:rPr>
          <w:color w:val="4B4B4D" w:themeColor="text1"/>
          <w:sz w:val="18"/>
          <w:szCs w:val="18"/>
        </w:rPr>
        <w:t xml:space="preserve">is nu inlog nodig en zijn alle regelingen te vinden. In </w:t>
      </w:r>
      <w:r w:rsidR="00920C7B" w:rsidRPr="00906C86">
        <w:rPr>
          <w:color w:val="4B4B4D" w:themeColor="text1"/>
          <w:sz w:val="18"/>
          <w:szCs w:val="18"/>
        </w:rPr>
        <w:t xml:space="preserve">mijngezondeschool.nl </w:t>
      </w:r>
      <w:r w:rsidRPr="00F852A4">
        <w:rPr>
          <w:color w:val="4B4B4D" w:themeColor="text1"/>
          <w:sz w:val="18"/>
          <w:szCs w:val="18"/>
        </w:rPr>
        <w:t>worden de gebruikers door de verschillende processtappen geloodst, maar dit is beperkt succesvol. De website en de Mijn omgeving vullen elkaar nu aan, maar geven beide te</w:t>
      </w:r>
      <w:r w:rsidR="00014F21">
        <w:rPr>
          <w:color w:val="4B4B4D" w:themeColor="text1"/>
          <w:sz w:val="18"/>
          <w:szCs w:val="18"/>
        </w:rPr>
        <w:t xml:space="preserve"> </w:t>
      </w:r>
      <w:r w:rsidRPr="00F852A4">
        <w:rPr>
          <w:color w:val="4B4B4D" w:themeColor="text1"/>
          <w:sz w:val="18"/>
          <w:szCs w:val="18"/>
        </w:rPr>
        <w:t>veel informatie om goed en snel te navigeren.</w:t>
      </w:r>
    </w:p>
    <w:p w14:paraId="010E16EE" w14:textId="77777777" w:rsidR="00906C86" w:rsidRDefault="00F852A4" w:rsidP="00F852A4">
      <w:pPr>
        <w:rPr>
          <w:color w:val="4B4B4D" w:themeColor="text1"/>
          <w:sz w:val="18"/>
          <w:szCs w:val="18"/>
        </w:rPr>
      </w:pPr>
      <w:r w:rsidRPr="00F852A4">
        <w:rPr>
          <w:b/>
          <w:bCs/>
          <w:color w:val="4B4B4D" w:themeColor="text1"/>
          <w:sz w:val="18"/>
          <w:szCs w:val="18"/>
        </w:rPr>
        <w:t>Vraag 1:</w:t>
      </w:r>
      <w:r w:rsidRPr="00F852A4">
        <w:rPr>
          <w:color w:val="4B4B4D" w:themeColor="text1"/>
          <w:sz w:val="18"/>
          <w:szCs w:val="18"/>
        </w:rPr>
        <w:t xml:space="preserve"> </w:t>
      </w:r>
    </w:p>
    <w:p w14:paraId="2226D6D5" w14:textId="2F5A81EC" w:rsidR="00F852A4" w:rsidRPr="00F852A4" w:rsidRDefault="53FF797F" w:rsidP="00F852A4">
      <w:pPr>
        <w:rPr>
          <w:color w:val="4B4B4D" w:themeColor="text1"/>
          <w:sz w:val="18"/>
          <w:szCs w:val="18"/>
        </w:rPr>
      </w:pPr>
      <w:r w:rsidRPr="6FFC44E8">
        <w:rPr>
          <w:color w:val="4B4B4D" w:themeColor="text2"/>
          <w:sz w:val="18"/>
          <w:szCs w:val="18"/>
        </w:rPr>
        <w:t>G</w:t>
      </w:r>
      <w:r w:rsidR="162F6A60" w:rsidRPr="6FFC44E8">
        <w:rPr>
          <w:color w:val="4B4B4D" w:themeColor="text2"/>
          <w:sz w:val="18"/>
          <w:szCs w:val="18"/>
        </w:rPr>
        <w:t xml:space="preserve">eef </w:t>
      </w:r>
      <w:r w:rsidR="2DB1D467" w:rsidRPr="6FFC44E8">
        <w:rPr>
          <w:color w:val="4B4B4D" w:themeColor="text2"/>
          <w:sz w:val="18"/>
          <w:szCs w:val="18"/>
        </w:rPr>
        <w:t xml:space="preserve">met het oog op bovenstaande issues </w:t>
      </w:r>
      <w:r w:rsidR="162F6A60" w:rsidRPr="6FFC44E8">
        <w:rPr>
          <w:color w:val="4B4B4D" w:themeColor="text2"/>
          <w:sz w:val="18"/>
          <w:szCs w:val="18"/>
        </w:rPr>
        <w:t xml:space="preserve">uw visie </w:t>
      </w:r>
      <w:r w:rsidR="325464F6" w:rsidRPr="6FFC44E8">
        <w:rPr>
          <w:color w:val="4B4B4D" w:themeColor="text2"/>
          <w:sz w:val="18"/>
          <w:szCs w:val="18"/>
        </w:rPr>
        <w:t xml:space="preserve">op </w:t>
      </w:r>
      <w:r w:rsidR="71D9E071" w:rsidRPr="6FFC44E8">
        <w:rPr>
          <w:color w:val="4B4B4D" w:themeColor="text2"/>
          <w:sz w:val="18"/>
          <w:szCs w:val="18"/>
        </w:rPr>
        <w:t xml:space="preserve">de </w:t>
      </w:r>
      <w:r w:rsidR="325464F6" w:rsidRPr="6FFC44E8">
        <w:rPr>
          <w:color w:val="4B4B4D" w:themeColor="text2"/>
          <w:sz w:val="18"/>
          <w:szCs w:val="18"/>
        </w:rPr>
        <w:t xml:space="preserve">aanpak om </w:t>
      </w:r>
      <w:r w:rsidR="413B0D90" w:rsidRPr="6FFC44E8">
        <w:rPr>
          <w:color w:val="4B4B4D" w:themeColor="text2"/>
          <w:sz w:val="18"/>
          <w:szCs w:val="18"/>
        </w:rPr>
        <w:t xml:space="preserve">met betrokken partijen </w:t>
      </w:r>
      <w:r w:rsidR="5921F5B2" w:rsidRPr="6FFC44E8">
        <w:rPr>
          <w:color w:val="4B4B4D" w:themeColor="text2"/>
          <w:sz w:val="18"/>
          <w:szCs w:val="18"/>
        </w:rPr>
        <w:t xml:space="preserve">toe te werken naar de </w:t>
      </w:r>
      <w:r w:rsidR="02776746" w:rsidRPr="6FFC44E8">
        <w:rPr>
          <w:color w:val="4B4B4D" w:themeColor="text2"/>
          <w:sz w:val="18"/>
          <w:szCs w:val="18"/>
        </w:rPr>
        <w:t xml:space="preserve">beoogde </w:t>
      </w:r>
      <w:r w:rsidR="5921F5B2" w:rsidRPr="6FFC44E8">
        <w:rPr>
          <w:color w:val="4B4B4D" w:themeColor="text2"/>
          <w:sz w:val="18"/>
          <w:szCs w:val="18"/>
        </w:rPr>
        <w:t xml:space="preserve">oplossingsrichting. </w:t>
      </w:r>
      <w:r w:rsidR="162F6A60" w:rsidRPr="6FFC44E8">
        <w:rPr>
          <w:color w:val="4B4B4D" w:themeColor="text2"/>
          <w:sz w:val="18"/>
          <w:szCs w:val="18"/>
        </w:rPr>
        <w:t>Het liefst ook met welke soorten professionals van uw zijde. Daarnaast wat u van ons, als opdrachtgever, nodig heeft om succesvol te kunnen zijn.</w:t>
      </w:r>
      <w:r w:rsidR="00906C86">
        <w:br/>
      </w:r>
    </w:p>
    <w:p w14:paraId="470C6938" w14:textId="77777777" w:rsidR="00F852A4" w:rsidRPr="00F852A4" w:rsidRDefault="00F852A4" w:rsidP="00F852A4">
      <w:pPr>
        <w:rPr>
          <w:b/>
          <w:bCs/>
          <w:color w:val="4B4B4D" w:themeColor="text1"/>
          <w:sz w:val="18"/>
          <w:szCs w:val="18"/>
        </w:rPr>
      </w:pPr>
      <w:r w:rsidRPr="00F852A4">
        <w:rPr>
          <w:b/>
          <w:bCs/>
          <w:color w:val="4B4B4D" w:themeColor="text1"/>
          <w:sz w:val="18"/>
          <w:szCs w:val="18"/>
        </w:rPr>
        <w:t>Onderwerp 2: Solide basis en door kunnen groeien zonder kapitaalverlies</w:t>
      </w:r>
    </w:p>
    <w:p w14:paraId="422D59E4" w14:textId="7C16C955" w:rsidR="00F852A4" w:rsidRPr="00F852A4" w:rsidRDefault="00F852A4" w:rsidP="00F852A4">
      <w:pPr>
        <w:rPr>
          <w:color w:val="4B4B4D" w:themeColor="text1"/>
          <w:sz w:val="18"/>
          <w:szCs w:val="18"/>
        </w:rPr>
      </w:pPr>
      <w:r w:rsidRPr="00F852A4">
        <w:rPr>
          <w:color w:val="4B4B4D" w:themeColor="text1"/>
          <w:sz w:val="18"/>
          <w:szCs w:val="18"/>
        </w:rPr>
        <w:t>Hoewel we allemaal gezondheid het belangrijkste vinden, is het budget voor dit programma niet onbeperkt. Daarnaast willen we zonder veel groeistuipen stappen voorwaarts maken. Een goed eerste product (</w:t>
      </w:r>
      <w:proofErr w:type="spellStart"/>
      <w:r w:rsidRPr="00F852A4">
        <w:rPr>
          <w:color w:val="4B4B4D" w:themeColor="text1"/>
          <w:sz w:val="18"/>
          <w:szCs w:val="18"/>
        </w:rPr>
        <w:t>Minimal</w:t>
      </w:r>
      <w:proofErr w:type="spellEnd"/>
      <w:r w:rsidRPr="00F852A4">
        <w:rPr>
          <w:color w:val="4B4B4D" w:themeColor="text1"/>
          <w:sz w:val="18"/>
          <w:szCs w:val="18"/>
        </w:rPr>
        <w:t xml:space="preserve"> </w:t>
      </w:r>
      <w:proofErr w:type="spellStart"/>
      <w:r w:rsidRPr="00F852A4">
        <w:rPr>
          <w:color w:val="4B4B4D" w:themeColor="text1"/>
          <w:sz w:val="18"/>
          <w:szCs w:val="18"/>
        </w:rPr>
        <w:t>Viable</w:t>
      </w:r>
      <w:proofErr w:type="spellEnd"/>
      <w:r w:rsidRPr="00F852A4">
        <w:rPr>
          <w:color w:val="4B4B4D" w:themeColor="text1"/>
          <w:sz w:val="18"/>
          <w:szCs w:val="18"/>
        </w:rPr>
        <w:t xml:space="preserve"> Product, kortweg MVP) willen we in </w:t>
      </w:r>
      <w:r w:rsidR="00290E03" w:rsidRPr="00906C86">
        <w:rPr>
          <w:color w:val="4B4B4D" w:themeColor="text1"/>
          <w:sz w:val="18"/>
          <w:szCs w:val="18"/>
        </w:rPr>
        <w:t xml:space="preserve">de eerste ontwikkelfase </w:t>
      </w:r>
      <w:r w:rsidRPr="00F852A4">
        <w:rPr>
          <w:color w:val="4B4B4D" w:themeColor="text1"/>
          <w:sz w:val="18"/>
          <w:szCs w:val="18"/>
        </w:rPr>
        <w:t>laten ontwikkelen</w:t>
      </w:r>
      <w:r w:rsidR="00C15312" w:rsidRPr="00906C86">
        <w:rPr>
          <w:color w:val="4B4B4D" w:themeColor="text1"/>
          <w:sz w:val="18"/>
          <w:szCs w:val="18"/>
        </w:rPr>
        <w:t xml:space="preserve"> (zie </w:t>
      </w:r>
      <w:r w:rsidR="00942240" w:rsidRPr="00906C86">
        <w:rPr>
          <w:color w:val="4B4B4D" w:themeColor="text1"/>
          <w:sz w:val="18"/>
          <w:szCs w:val="18"/>
        </w:rPr>
        <w:t xml:space="preserve">figuur 4 en </w:t>
      </w:r>
      <w:r w:rsidR="00D82E5F" w:rsidRPr="00906C86">
        <w:rPr>
          <w:color w:val="4B4B4D" w:themeColor="text1"/>
          <w:sz w:val="18"/>
          <w:szCs w:val="18"/>
        </w:rPr>
        <w:t xml:space="preserve">beschrijving </w:t>
      </w:r>
      <w:r w:rsidR="00942240" w:rsidRPr="00906C86">
        <w:rPr>
          <w:color w:val="4B4B4D" w:themeColor="text1"/>
          <w:sz w:val="18"/>
          <w:szCs w:val="18"/>
        </w:rPr>
        <w:t>MVP op pagina 8)</w:t>
      </w:r>
      <w:r w:rsidRPr="00F852A4">
        <w:rPr>
          <w:color w:val="4B4B4D" w:themeColor="text1"/>
          <w:sz w:val="18"/>
          <w:szCs w:val="18"/>
        </w:rPr>
        <w:t>. Het MVP is als het ware een schil om alle bestaande zaken heen, wat voor de gebruiker meteen gebruiksgemak oplevert, zoals bij de eerste vraag beschreven.</w:t>
      </w:r>
    </w:p>
    <w:p w14:paraId="60DE63C8" w14:textId="0E52A5B2" w:rsidR="00F852A4" w:rsidRPr="00F852A4" w:rsidRDefault="00F852A4" w:rsidP="00F852A4">
      <w:pPr>
        <w:numPr>
          <w:ilvl w:val="0"/>
          <w:numId w:val="9"/>
        </w:numPr>
        <w:rPr>
          <w:color w:val="4B4B4D" w:themeColor="text1"/>
          <w:sz w:val="18"/>
          <w:szCs w:val="18"/>
        </w:rPr>
      </w:pPr>
      <w:r w:rsidRPr="00F852A4">
        <w:rPr>
          <w:color w:val="4B4B4D" w:themeColor="text1"/>
          <w:sz w:val="18"/>
          <w:szCs w:val="18"/>
        </w:rPr>
        <w:t xml:space="preserve">Het nu voorziene MVP bestaat uit de volgende wensen (zie </w:t>
      </w:r>
      <w:r w:rsidR="00304850">
        <w:rPr>
          <w:color w:val="4B4B4D" w:themeColor="text1"/>
          <w:sz w:val="18"/>
          <w:szCs w:val="18"/>
        </w:rPr>
        <w:t xml:space="preserve">figuur 4 en </w:t>
      </w:r>
      <w:r w:rsidRPr="00F852A4">
        <w:rPr>
          <w:color w:val="4B4B4D" w:themeColor="text1"/>
          <w:sz w:val="18"/>
          <w:szCs w:val="18"/>
        </w:rPr>
        <w:t>beschrijving MVP</w:t>
      </w:r>
      <w:r w:rsidR="00304850">
        <w:rPr>
          <w:color w:val="4B4B4D" w:themeColor="text1"/>
          <w:sz w:val="18"/>
          <w:szCs w:val="18"/>
        </w:rPr>
        <w:t xml:space="preserve"> op pagina </w:t>
      </w:r>
      <w:r w:rsidR="00D11401">
        <w:rPr>
          <w:color w:val="4B4B4D" w:themeColor="text1"/>
          <w:sz w:val="18"/>
          <w:szCs w:val="18"/>
        </w:rPr>
        <w:t>7</w:t>
      </w:r>
      <w:r w:rsidRPr="00F852A4">
        <w:rPr>
          <w:color w:val="4B4B4D" w:themeColor="text1"/>
          <w:sz w:val="18"/>
          <w:szCs w:val="18"/>
        </w:rPr>
        <w:t xml:space="preserve">); grofweg de schil om alle huidige applicaties en websites plus een procesflow voor het werken met de Gezonde School-aanpak en de mogelijkheid om binnen die procesflow content vanuit een kennisbank aan te bieden (middels verwijzingen naar bestaande websites). Het is hierbij nog de vraag welke plek we de huidige website Gezondeschool.nl geven in het geheel.  </w:t>
      </w:r>
    </w:p>
    <w:p w14:paraId="4EA6D555" w14:textId="77777777" w:rsidR="00F852A4" w:rsidRPr="00F852A4" w:rsidRDefault="00F852A4" w:rsidP="00F852A4">
      <w:pPr>
        <w:numPr>
          <w:ilvl w:val="0"/>
          <w:numId w:val="9"/>
        </w:numPr>
        <w:rPr>
          <w:color w:val="4B4B4D" w:themeColor="text1"/>
          <w:sz w:val="18"/>
          <w:szCs w:val="18"/>
        </w:rPr>
      </w:pPr>
      <w:r w:rsidRPr="00F852A4">
        <w:rPr>
          <w:color w:val="4B4B4D" w:themeColor="text1"/>
          <w:sz w:val="18"/>
          <w:szCs w:val="18"/>
        </w:rPr>
        <w:t>Samenwerken met een leverancier als partner, die meedenkt bij de formulering van het ontwikkelpad en het traject van ontwerp, bouw en beheer kan afdekken. Voorkomen van wisselen van leverancier leidt tot besparing bij de overgangen en meer kans op koers houden.</w:t>
      </w:r>
    </w:p>
    <w:p w14:paraId="71530A5F" w14:textId="77777777" w:rsidR="00F852A4" w:rsidRPr="00F852A4" w:rsidRDefault="00F852A4" w:rsidP="00F852A4">
      <w:pPr>
        <w:numPr>
          <w:ilvl w:val="0"/>
          <w:numId w:val="9"/>
        </w:numPr>
        <w:rPr>
          <w:color w:val="4B4B4D" w:themeColor="text1"/>
          <w:sz w:val="18"/>
          <w:szCs w:val="18"/>
        </w:rPr>
      </w:pPr>
      <w:r w:rsidRPr="00F852A4">
        <w:rPr>
          <w:color w:val="4B4B4D" w:themeColor="text1"/>
          <w:sz w:val="18"/>
          <w:szCs w:val="18"/>
        </w:rPr>
        <w:t>De leverancier kan zijn eigen ervaringen vertalen naar de passende oplossingen voor de onderwijswereld en komt, met een frisse kijk op de materie, met eigen voorstellen</w:t>
      </w:r>
    </w:p>
    <w:p w14:paraId="19C1DF51" w14:textId="77777777" w:rsidR="00F852A4" w:rsidRPr="00F852A4" w:rsidRDefault="00F852A4" w:rsidP="00F852A4">
      <w:pPr>
        <w:numPr>
          <w:ilvl w:val="0"/>
          <w:numId w:val="9"/>
        </w:numPr>
        <w:rPr>
          <w:color w:val="4B4B4D" w:themeColor="text1"/>
          <w:sz w:val="18"/>
          <w:szCs w:val="18"/>
        </w:rPr>
      </w:pPr>
      <w:r w:rsidRPr="00F852A4">
        <w:rPr>
          <w:color w:val="4B4B4D" w:themeColor="text1"/>
          <w:sz w:val="18"/>
          <w:szCs w:val="18"/>
        </w:rPr>
        <w:t>Samen optrekken met een Agile werkwijze, waarbij er flexibiliteit is in op en afschalen, zonder dat de ontwikkel en materiekennis gedurende onderhoud verloren gaat.</w:t>
      </w:r>
    </w:p>
    <w:p w14:paraId="3DA0E331" w14:textId="77777777" w:rsidR="00F852A4" w:rsidRPr="00F852A4" w:rsidRDefault="00F852A4" w:rsidP="00F852A4">
      <w:pPr>
        <w:numPr>
          <w:ilvl w:val="0"/>
          <w:numId w:val="9"/>
        </w:numPr>
        <w:rPr>
          <w:color w:val="4B4B4D" w:themeColor="text1"/>
          <w:sz w:val="18"/>
          <w:szCs w:val="18"/>
        </w:rPr>
      </w:pPr>
      <w:r w:rsidRPr="00F852A4">
        <w:rPr>
          <w:color w:val="4B4B4D" w:themeColor="text1"/>
          <w:sz w:val="18"/>
          <w:szCs w:val="18"/>
        </w:rPr>
        <w:t>Wij hebben een voorkeur voor SaaS + configuratie en beperkt maatwerk of Low code platform met bibliotheek met componenten om te starten</w:t>
      </w:r>
    </w:p>
    <w:p w14:paraId="6038B48D" w14:textId="77777777" w:rsidR="00F852A4" w:rsidRPr="00F852A4" w:rsidRDefault="00F852A4" w:rsidP="00F852A4">
      <w:pPr>
        <w:numPr>
          <w:ilvl w:val="0"/>
          <w:numId w:val="9"/>
        </w:numPr>
        <w:rPr>
          <w:color w:val="4B4B4D" w:themeColor="text1"/>
          <w:sz w:val="18"/>
          <w:szCs w:val="18"/>
        </w:rPr>
      </w:pPr>
      <w:r w:rsidRPr="00F852A4">
        <w:rPr>
          <w:color w:val="4B4B4D" w:themeColor="text1"/>
          <w:sz w:val="18"/>
          <w:szCs w:val="18"/>
        </w:rPr>
        <w:t>Het MVP staat het aan en afkoppelen van bronnen en applicaties toe, waardoor sprake is van een groeimodel.</w:t>
      </w:r>
    </w:p>
    <w:p w14:paraId="77230DEF" w14:textId="77777777" w:rsidR="00906C86" w:rsidRPr="00906C86" w:rsidRDefault="00F852A4" w:rsidP="00F852A4">
      <w:pPr>
        <w:rPr>
          <w:b/>
          <w:bCs/>
          <w:color w:val="4B4B4D" w:themeColor="text1"/>
          <w:sz w:val="18"/>
          <w:szCs w:val="18"/>
        </w:rPr>
      </w:pPr>
      <w:r w:rsidRPr="00F852A4">
        <w:rPr>
          <w:b/>
          <w:bCs/>
          <w:color w:val="4B4B4D" w:themeColor="text1"/>
          <w:sz w:val="18"/>
          <w:szCs w:val="18"/>
        </w:rPr>
        <w:t xml:space="preserve">Vraag 2: </w:t>
      </w:r>
    </w:p>
    <w:p w14:paraId="7A7378AF" w14:textId="1BF3E84A" w:rsidR="00F852A4" w:rsidRPr="00F852A4" w:rsidRDefault="00906C86" w:rsidP="00F852A4">
      <w:pPr>
        <w:rPr>
          <w:color w:val="4B4B4D" w:themeColor="text1"/>
          <w:sz w:val="18"/>
          <w:szCs w:val="18"/>
        </w:rPr>
      </w:pPr>
      <w:r>
        <w:rPr>
          <w:color w:val="4B4B4D" w:themeColor="text1"/>
          <w:sz w:val="18"/>
          <w:szCs w:val="18"/>
        </w:rPr>
        <w:t>G</w:t>
      </w:r>
      <w:r w:rsidR="00F852A4" w:rsidRPr="00F852A4">
        <w:rPr>
          <w:color w:val="4B4B4D" w:themeColor="text1"/>
          <w:sz w:val="18"/>
          <w:szCs w:val="18"/>
        </w:rPr>
        <w:t xml:space="preserve">eef uw visie hoe de architectuur eruit zal zien en welke softwaretool </w:t>
      </w:r>
      <w:r w:rsidR="00734383" w:rsidRPr="00906C86">
        <w:rPr>
          <w:color w:val="4B4B4D" w:themeColor="text1"/>
          <w:sz w:val="18"/>
          <w:szCs w:val="18"/>
        </w:rPr>
        <w:t>c.q.</w:t>
      </w:r>
      <w:r w:rsidR="00F852A4" w:rsidRPr="00F852A4">
        <w:rPr>
          <w:color w:val="4B4B4D" w:themeColor="text1"/>
          <w:sz w:val="18"/>
          <w:szCs w:val="18"/>
        </w:rPr>
        <w:t xml:space="preserve"> pakketten u in zou zetten om deze opgave succesvol te maken. Beschrijf ook hoe u de dienstverlening zou opzetten, zodat Agile en behoud van kennis gewaarborgd is. Daarnaast wat u van ons, als opdrachtgever, nodig heeft om succesvol te kunnen zijn.</w:t>
      </w:r>
      <w:r w:rsidR="00F852A4" w:rsidRPr="00F852A4">
        <w:rPr>
          <w:color w:val="4B4B4D" w:themeColor="text1"/>
          <w:sz w:val="18"/>
          <w:szCs w:val="18"/>
        </w:rPr>
        <w:br/>
      </w:r>
    </w:p>
    <w:p w14:paraId="3AE9CE41" w14:textId="77777777" w:rsidR="00F852A4" w:rsidRPr="00F852A4" w:rsidRDefault="00F852A4" w:rsidP="00F852A4">
      <w:pPr>
        <w:rPr>
          <w:b/>
          <w:bCs/>
          <w:color w:val="4B4B4D" w:themeColor="text1"/>
          <w:sz w:val="18"/>
          <w:szCs w:val="18"/>
        </w:rPr>
      </w:pPr>
      <w:r w:rsidRPr="00F852A4">
        <w:rPr>
          <w:b/>
          <w:bCs/>
          <w:color w:val="4B4B4D" w:themeColor="text1"/>
          <w:sz w:val="18"/>
          <w:szCs w:val="18"/>
        </w:rPr>
        <w:lastRenderedPageBreak/>
        <w:t>Onderwerp 3: Budget</w:t>
      </w:r>
    </w:p>
    <w:p w14:paraId="369A770B" w14:textId="77777777" w:rsidR="00F852A4" w:rsidRPr="00F852A4" w:rsidRDefault="00F852A4" w:rsidP="00F852A4">
      <w:pPr>
        <w:rPr>
          <w:color w:val="4B4B4D" w:themeColor="text1"/>
          <w:sz w:val="18"/>
          <w:szCs w:val="18"/>
        </w:rPr>
      </w:pPr>
      <w:r w:rsidRPr="00F852A4">
        <w:rPr>
          <w:color w:val="4B4B4D" w:themeColor="text1"/>
          <w:sz w:val="18"/>
          <w:szCs w:val="18"/>
        </w:rPr>
        <w:t>Zoals eerder genoemd is het budget niet onbeperkt. Maar voor een goede start en een goed MVP dient voldoende budget door de Opdrachtgever ter beschikking worden gesteld. Dit budget zullen we voor het publiceren van de (Europese) aanbesteding moeten regelen. Daarvoor hebben we informatie nodig van de leveranciers, zodat we een beeld krijgen van de omvang en de spreidingen.</w:t>
      </w:r>
    </w:p>
    <w:p w14:paraId="4FCF217D" w14:textId="77777777" w:rsidR="00906C86" w:rsidRPr="00906C86" w:rsidRDefault="00F852A4" w:rsidP="00F852A4">
      <w:pPr>
        <w:rPr>
          <w:b/>
          <w:bCs/>
          <w:color w:val="4B4B4D" w:themeColor="text1"/>
          <w:sz w:val="18"/>
          <w:szCs w:val="18"/>
        </w:rPr>
      </w:pPr>
      <w:r w:rsidRPr="00F852A4">
        <w:rPr>
          <w:b/>
          <w:bCs/>
          <w:color w:val="4B4B4D" w:themeColor="text1"/>
          <w:sz w:val="18"/>
          <w:szCs w:val="18"/>
        </w:rPr>
        <w:t xml:space="preserve">Vraag 3: </w:t>
      </w:r>
    </w:p>
    <w:p w14:paraId="5ED5BC42" w14:textId="31D85B46" w:rsidR="00F852A4" w:rsidRPr="00F852A4" w:rsidRDefault="00906C86" w:rsidP="00F852A4">
      <w:pPr>
        <w:rPr>
          <w:sz w:val="18"/>
          <w:szCs w:val="18"/>
        </w:rPr>
      </w:pPr>
      <w:r>
        <w:rPr>
          <w:color w:val="4B4B4D" w:themeColor="text1"/>
          <w:sz w:val="18"/>
          <w:szCs w:val="18"/>
        </w:rPr>
        <w:t>M</w:t>
      </w:r>
      <w:r w:rsidR="00F852A4" w:rsidRPr="00F852A4">
        <w:rPr>
          <w:color w:val="4B4B4D" w:themeColor="text1"/>
          <w:sz w:val="18"/>
          <w:szCs w:val="18"/>
        </w:rPr>
        <w:t>aak een eerste raming (+/- 25%) van het MVP (</w:t>
      </w:r>
      <w:r w:rsidR="00526C90" w:rsidRPr="00906C86">
        <w:rPr>
          <w:color w:val="4B4B4D" w:themeColor="text1"/>
          <w:sz w:val="18"/>
          <w:szCs w:val="18"/>
        </w:rPr>
        <w:t xml:space="preserve">(zie figuur 4 en beschrijving MVP op pagina </w:t>
      </w:r>
      <w:r w:rsidR="00D11401">
        <w:rPr>
          <w:color w:val="4B4B4D" w:themeColor="text1"/>
          <w:sz w:val="18"/>
          <w:szCs w:val="18"/>
        </w:rPr>
        <w:t>7</w:t>
      </w:r>
      <w:r w:rsidR="00526C90" w:rsidRPr="00906C86">
        <w:rPr>
          <w:color w:val="4B4B4D" w:themeColor="text1"/>
          <w:sz w:val="18"/>
          <w:szCs w:val="18"/>
        </w:rPr>
        <w:t>)</w:t>
      </w:r>
      <w:r w:rsidR="00F852A4" w:rsidRPr="00F852A4">
        <w:rPr>
          <w:color w:val="4B4B4D" w:themeColor="text1"/>
          <w:sz w:val="18"/>
          <w:szCs w:val="18"/>
        </w:rPr>
        <w:t xml:space="preserve"> en een globale raming (+/- 40%) van de volgende fasen</w:t>
      </w:r>
      <w:r w:rsidR="00526C90" w:rsidRPr="00906C86">
        <w:rPr>
          <w:color w:val="4B4B4D" w:themeColor="text1"/>
          <w:sz w:val="18"/>
          <w:szCs w:val="18"/>
        </w:rPr>
        <w:t xml:space="preserve"> (zie </w:t>
      </w:r>
      <w:r w:rsidR="00133727" w:rsidRPr="00906C86">
        <w:rPr>
          <w:color w:val="4B4B4D" w:themeColor="text1"/>
          <w:sz w:val="18"/>
          <w:szCs w:val="18"/>
        </w:rPr>
        <w:t>beschrijving</w:t>
      </w:r>
      <w:r w:rsidR="00133727">
        <w:rPr>
          <w:sz w:val="18"/>
          <w:szCs w:val="18"/>
        </w:rPr>
        <w:t xml:space="preserve"> </w:t>
      </w:r>
      <w:r>
        <w:rPr>
          <w:sz w:val="18"/>
          <w:szCs w:val="18"/>
        </w:rPr>
        <w:t>“</w:t>
      </w:r>
      <w:r>
        <w:rPr>
          <w:rFonts w:cs="Times New Roman (Hoofdtekst CS)"/>
          <w:color w:val="4B4B4D" w:themeColor="text1"/>
          <w:sz w:val="18"/>
        </w:rPr>
        <w:t>u</w:t>
      </w:r>
      <w:r w:rsidR="00743A80" w:rsidRPr="0012579C">
        <w:rPr>
          <w:rFonts w:cs="Times New Roman (Hoofdtekst CS)"/>
          <w:color w:val="4B4B4D" w:themeColor="text1"/>
          <w:sz w:val="18"/>
        </w:rPr>
        <w:t>itdagingen voor de volgende ontwikkelfases</w:t>
      </w:r>
      <w:r>
        <w:rPr>
          <w:rFonts w:cs="Times New Roman (Hoofdtekst CS)"/>
          <w:color w:val="4B4B4D" w:themeColor="text1"/>
          <w:sz w:val="18"/>
        </w:rPr>
        <w:t>”</w:t>
      </w:r>
      <w:r w:rsidR="00743A80" w:rsidRPr="0012579C">
        <w:rPr>
          <w:rFonts w:cs="Times New Roman (Hoofdtekst CS)"/>
          <w:color w:val="4B4B4D" w:themeColor="text1"/>
          <w:sz w:val="18"/>
        </w:rPr>
        <w:t xml:space="preserve"> </w:t>
      </w:r>
      <w:r w:rsidR="00743A80">
        <w:rPr>
          <w:rFonts w:cs="Times New Roman (Hoofdtekst CS)"/>
          <w:color w:val="4B4B4D" w:themeColor="text1"/>
          <w:sz w:val="18"/>
        </w:rPr>
        <w:t xml:space="preserve">en figuur 5 op </w:t>
      </w:r>
      <w:r w:rsidR="00133727">
        <w:rPr>
          <w:sz w:val="18"/>
          <w:szCs w:val="18"/>
        </w:rPr>
        <w:t xml:space="preserve">pagina </w:t>
      </w:r>
      <w:r w:rsidR="00D11401">
        <w:rPr>
          <w:sz w:val="18"/>
          <w:szCs w:val="18"/>
        </w:rPr>
        <w:t>8</w:t>
      </w:r>
      <w:r w:rsidR="00743A80" w:rsidRPr="00274E4C">
        <w:rPr>
          <w:color w:val="4B4B4D" w:themeColor="text1"/>
          <w:sz w:val="18"/>
          <w:szCs w:val="18"/>
        </w:rPr>
        <w:t>)</w:t>
      </w:r>
      <w:r w:rsidR="00F852A4" w:rsidRPr="00F852A4">
        <w:rPr>
          <w:color w:val="4B4B4D" w:themeColor="text1"/>
          <w:sz w:val="18"/>
          <w:szCs w:val="18"/>
        </w:rPr>
        <w:t xml:space="preserve">. Bij deze twee ramingen graag aangeven waar u aannames doet. </w:t>
      </w:r>
    </w:p>
    <w:p w14:paraId="48A412F5" w14:textId="77777777" w:rsidR="00F852A4" w:rsidRPr="00F852A4" w:rsidRDefault="00F852A4" w:rsidP="00F852A4">
      <w:pPr>
        <w:rPr>
          <w:color w:val="4B4B4D" w:themeColor="text1"/>
          <w:sz w:val="18"/>
          <w:szCs w:val="18"/>
        </w:rPr>
      </w:pPr>
      <w:r w:rsidRPr="00F852A4">
        <w:rPr>
          <w:color w:val="4B4B4D" w:themeColor="text1"/>
          <w:sz w:val="18"/>
          <w:szCs w:val="18"/>
        </w:rPr>
        <w:t xml:space="preserve">In de ramingen graag een onderverdeling naar   </w:t>
      </w:r>
    </w:p>
    <w:p w14:paraId="597818D2" w14:textId="77777777" w:rsidR="00F852A4" w:rsidRPr="00F852A4" w:rsidRDefault="00F852A4" w:rsidP="00F852A4">
      <w:pPr>
        <w:numPr>
          <w:ilvl w:val="0"/>
          <w:numId w:val="10"/>
        </w:numPr>
        <w:rPr>
          <w:color w:val="4B4B4D" w:themeColor="text1"/>
          <w:sz w:val="18"/>
          <w:szCs w:val="18"/>
        </w:rPr>
      </w:pPr>
      <w:r w:rsidRPr="00F852A4">
        <w:rPr>
          <w:color w:val="4B4B4D" w:themeColor="text1"/>
          <w:sz w:val="18"/>
          <w:szCs w:val="18"/>
        </w:rPr>
        <w:t>Kosten voor de licenties en platform</w:t>
      </w:r>
    </w:p>
    <w:p w14:paraId="6F5D05A1" w14:textId="77777777" w:rsidR="00F852A4" w:rsidRPr="00F852A4" w:rsidRDefault="00F852A4" w:rsidP="00F852A4">
      <w:pPr>
        <w:numPr>
          <w:ilvl w:val="0"/>
          <w:numId w:val="10"/>
        </w:numPr>
        <w:rPr>
          <w:color w:val="4B4B4D" w:themeColor="text1"/>
          <w:sz w:val="18"/>
          <w:szCs w:val="18"/>
        </w:rPr>
      </w:pPr>
      <w:r w:rsidRPr="00F852A4">
        <w:rPr>
          <w:color w:val="4B4B4D" w:themeColor="text1"/>
          <w:sz w:val="18"/>
          <w:szCs w:val="18"/>
        </w:rPr>
        <w:t xml:space="preserve">Urenschatting en kosten voor eerste ontwikkelfase (MVP) van leverancier met specificatie van ingezette functionarissen vanuit leverancier  </w:t>
      </w:r>
    </w:p>
    <w:p w14:paraId="5EADED6B" w14:textId="77777777" w:rsidR="00F852A4" w:rsidRPr="00F852A4" w:rsidRDefault="00F852A4" w:rsidP="00F852A4">
      <w:pPr>
        <w:numPr>
          <w:ilvl w:val="0"/>
          <w:numId w:val="10"/>
        </w:numPr>
        <w:rPr>
          <w:color w:val="4B4B4D" w:themeColor="text1"/>
          <w:sz w:val="18"/>
          <w:szCs w:val="18"/>
        </w:rPr>
      </w:pPr>
      <w:r w:rsidRPr="00F852A4">
        <w:rPr>
          <w:color w:val="4B4B4D" w:themeColor="text1"/>
          <w:sz w:val="18"/>
          <w:szCs w:val="18"/>
        </w:rPr>
        <w:t xml:space="preserve">Urenschatting voor eerste ontwikkelfase (MVP) van de Opdrachtgever </w:t>
      </w:r>
    </w:p>
    <w:p w14:paraId="517A0C7E" w14:textId="77777777" w:rsidR="00F852A4" w:rsidRPr="00F852A4" w:rsidRDefault="00F852A4" w:rsidP="00F852A4">
      <w:pPr>
        <w:numPr>
          <w:ilvl w:val="0"/>
          <w:numId w:val="10"/>
        </w:numPr>
        <w:rPr>
          <w:color w:val="4B4B4D" w:themeColor="text1"/>
          <w:sz w:val="18"/>
          <w:szCs w:val="18"/>
        </w:rPr>
      </w:pPr>
      <w:r w:rsidRPr="00F852A4">
        <w:rPr>
          <w:color w:val="4B4B4D" w:themeColor="text1"/>
          <w:sz w:val="18"/>
          <w:szCs w:val="18"/>
        </w:rPr>
        <w:t xml:space="preserve">Urenschatting en kosten voor de resterende fasen van leverancier met specificatie van ingezette functionarissen vanuit leverancier  </w:t>
      </w:r>
    </w:p>
    <w:p w14:paraId="523E29D2" w14:textId="77777777" w:rsidR="00F852A4" w:rsidRPr="00F852A4" w:rsidRDefault="00F852A4" w:rsidP="00F852A4">
      <w:pPr>
        <w:numPr>
          <w:ilvl w:val="0"/>
          <w:numId w:val="10"/>
        </w:numPr>
        <w:rPr>
          <w:color w:val="4B4B4D" w:themeColor="text1"/>
          <w:sz w:val="18"/>
          <w:szCs w:val="18"/>
        </w:rPr>
      </w:pPr>
      <w:r w:rsidRPr="00F852A4">
        <w:rPr>
          <w:color w:val="4B4B4D" w:themeColor="text1"/>
          <w:sz w:val="18"/>
          <w:szCs w:val="18"/>
        </w:rPr>
        <w:t>Aannames voor alle fasen</w:t>
      </w:r>
    </w:p>
    <w:p w14:paraId="12A58B86" w14:textId="77777777" w:rsidR="00F852A4" w:rsidRDefault="00F852A4">
      <w:pPr>
        <w:rPr>
          <w:sz w:val="18"/>
          <w:szCs w:val="18"/>
        </w:rPr>
      </w:pPr>
      <w:r>
        <w:rPr>
          <w:sz w:val="18"/>
          <w:szCs w:val="18"/>
        </w:rPr>
        <w:br w:type="page"/>
      </w:r>
    </w:p>
    <w:p w14:paraId="35ACF1A6" w14:textId="77777777" w:rsidR="00FB0E73" w:rsidRDefault="00FB0E73" w:rsidP="005E4929">
      <w:pPr>
        <w:spacing w:after="0" w:line="240" w:lineRule="auto"/>
        <w:ind w:left="360" w:hanging="360"/>
        <w:textAlignment w:val="baseline"/>
        <w:rPr>
          <w:rFonts w:ascii="Arial" w:eastAsia="Times New Roman" w:hAnsi="Arial" w:cs="Arial"/>
          <w:b/>
          <w:bCs/>
          <w:sz w:val="24"/>
          <w:szCs w:val="24"/>
          <w:lang w:eastAsia="nl-NL"/>
        </w:rPr>
      </w:pPr>
    </w:p>
    <w:p w14:paraId="1DF4F76B" w14:textId="17F126B0" w:rsidR="005E4929" w:rsidRPr="005E4929" w:rsidRDefault="005E4929" w:rsidP="005E4929">
      <w:pPr>
        <w:spacing w:after="0" w:line="240" w:lineRule="auto"/>
        <w:ind w:left="360" w:hanging="360"/>
        <w:textAlignment w:val="baseline"/>
        <w:rPr>
          <w:rFonts w:ascii="Segoe UI" w:eastAsia="Times New Roman" w:hAnsi="Segoe UI" w:cs="Segoe UI"/>
          <w:b/>
          <w:bCs/>
          <w:sz w:val="18"/>
          <w:szCs w:val="18"/>
          <w:lang w:eastAsia="nl-NL"/>
        </w:rPr>
      </w:pPr>
      <w:r w:rsidRPr="005E4929">
        <w:rPr>
          <w:rFonts w:ascii="Arial" w:eastAsia="Times New Roman" w:hAnsi="Arial" w:cs="Arial"/>
          <w:b/>
          <w:bCs/>
          <w:sz w:val="24"/>
          <w:szCs w:val="24"/>
          <w:lang w:eastAsia="nl-NL"/>
        </w:rPr>
        <w:t>Bijlagen </w:t>
      </w:r>
    </w:p>
    <w:p w14:paraId="59C47ACB" w14:textId="77777777" w:rsidR="005E4929" w:rsidRPr="005E4929" w:rsidRDefault="005E4929" w:rsidP="005E4929">
      <w:pPr>
        <w:spacing w:after="0" w:line="240" w:lineRule="auto"/>
        <w:textAlignment w:val="baseline"/>
        <w:rPr>
          <w:rFonts w:ascii="Segoe UI" w:eastAsia="Times New Roman" w:hAnsi="Segoe UI" w:cs="Segoe UI"/>
          <w:b/>
          <w:bCs/>
          <w:sz w:val="18"/>
          <w:szCs w:val="18"/>
          <w:lang w:eastAsia="nl-NL"/>
        </w:rPr>
      </w:pPr>
      <w:r w:rsidRPr="005E4929">
        <w:rPr>
          <w:rFonts w:ascii="Arial" w:eastAsia="Times New Roman" w:hAnsi="Arial" w:cs="Arial"/>
          <w:b/>
          <w:bCs/>
          <w:sz w:val="20"/>
          <w:szCs w:val="20"/>
          <w:lang w:eastAsia="nl-NL"/>
        </w:rPr>
        <w:t>Bijlage A – Antwoordformulier </w:t>
      </w:r>
    </w:p>
    <w:p w14:paraId="61A79D0E" w14:textId="77777777" w:rsidR="005E4929" w:rsidRPr="005E4929" w:rsidRDefault="005E4929" w:rsidP="005E4929">
      <w:pPr>
        <w:spacing w:after="0" w:line="240" w:lineRule="auto"/>
        <w:textAlignment w:val="baseline"/>
        <w:rPr>
          <w:rFonts w:ascii="Segoe UI" w:eastAsia="Times New Roman" w:hAnsi="Segoe UI" w:cs="Segoe UI"/>
          <w:sz w:val="18"/>
          <w:szCs w:val="18"/>
          <w:lang w:eastAsia="nl-NL"/>
        </w:rPr>
      </w:pPr>
      <w:r w:rsidRPr="005E4929">
        <w:rPr>
          <w:rFonts w:ascii="Arial" w:eastAsia="Times New Roman" w:hAnsi="Arial" w:cs="Arial"/>
          <w:sz w:val="18"/>
          <w:szCs w:val="18"/>
          <w:lang w:eastAsia="nl-NL"/>
        </w:rPr>
        <w:t>Dit document is separaat bijgesloten. </w:t>
      </w:r>
    </w:p>
    <w:p w14:paraId="670FD158" w14:textId="556B58AF" w:rsidR="00AD3C8B" w:rsidRPr="005E4929" w:rsidRDefault="00AD3C8B">
      <w:pPr>
        <w:rPr>
          <w:rFonts w:cs="Times New Roman (Hoofdtekst CS)"/>
          <w:b/>
          <w:color w:val="000099" w:themeColor="accent1"/>
          <w:sz w:val="30"/>
        </w:rPr>
      </w:pPr>
      <w:r>
        <w:br w:type="page"/>
      </w:r>
    </w:p>
    <w:p w14:paraId="7E4949FD" w14:textId="27DE0CD3" w:rsidR="00DE6AAE" w:rsidRPr="00DE6AAE" w:rsidRDefault="00DE6AAE" w:rsidP="001D7677">
      <w:pPr>
        <w:pStyle w:val="01KopN1"/>
        <w:rPr>
          <w:color w:val="4B4B4D" w:themeColor="text1"/>
          <w:sz w:val="18"/>
        </w:rPr>
      </w:pPr>
      <w:bookmarkStart w:id="38" w:name="_Toc115361533"/>
      <w:bookmarkStart w:id="39" w:name="_Toc116901698"/>
      <w:bookmarkStart w:id="40" w:name="_Toc116903233"/>
      <w:bookmarkStart w:id="41" w:name="_Toc116977848"/>
      <w:bookmarkStart w:id="42" w:name="_Toc117068406"/>
      <w:r>
        <w:rPr>
          <w:noProof/>
        </w:rPr>
        <w:lastRenderedPageBreak/>
        <w:drawing>
          <wp:anchor distT="0" distB="0" distL="114300" distR="114300" simplePos="0" relativeHeight="251658241" behindDoc="0" locked="1" layoutInCell="1" allowOverlap="0" wp14:anchorId="34F886C2" wp14:editId="266D79F8">
            <wp:simplePos x="0" y="0"/>
            <wp:positionH relativeFrom="page">
              <wp:posOffset>0</wp:posOffset>
            </wp:positionH>
            <wp:positionV relativeFrom="page">
              <wp:posOffset>0</wp:posOffset>
            </wp:positionV>
            <wp:extent cx="7571880" cy="107100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571880" cy="10710000"/>
                    </a:xfrm>
                    <a:prstGeom prst="rect">
                      <a:avLst/>
                    </a:prstGeom>
                  </pic:spPr>
                </pic:pic>
              </a:graphicData>
            </a:graphic>
            <wp14:sizeRelH relativeFrom="margin">
              <wp14:pctWidth>0</wp14:pctWidth>
            </wp14:sizeRelH>
            <wp14:sizeRelV relativeFrom="margin">
              <wp14:pctHeight>0</wp14:pctHeight>
            </wp14:sizeRelV>
          </wp:anchor>
        </w:drawing>
      </w:r>
      <w:bookmarkEnd w:id="38"/>
      <w:bookmarkEnd w:id="39"/>
      <w:bookmarkEnd w:id="40"/>
      <w:bookmarkEnd w:id="41"/>
      <w:bookmarkEnd w:id="42"/>
    </w:p>
    <w:sectPr w:rsidR="00DE6AAE" w:rsidRPr="00DE6AAE" w:rsidSect="00B96E8D">
      <w:headerReference w:type="even" r:id="rId24"/>
      <w:headerReference w:type="default" r:id="rId25"/>
      <w:footerReference w:type="even" r:id="rId26"/>
      <w:footerReference w:type="default" r:id="rId27"/>
      <w:headerReference w:type="first" r:id="rId28"/>
      <w:footerReference w:type="first" r:id="rId29"/>
      <w:type w:val="continuous"/>
      <w:pgSz w:w="11906" w:h="16838" w:code="9"/>
      <w:pgMar w:top="851" w:right="1134" w:bottom="1134" w:left="1134"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17107" w14:textId="77777777" w:rsidR="00B83064" w:rsidRDefault="00B83064" w:rsidP="0061129E">
      <w:pPr>
        <w:spacing w:after="0" w:line="240" w:lineRule="auto"/>
      </w:pPr>
      <w:r>
        <w:separator/>
      </w:r>
    </w:p>
  </w:endnote>
  <w:endnote w:type="continuationSeparator" w:id="0">
    <w:p w14:paraId="6841A621" w14:textId="77777777" w:rsidR="00B83064" w:rsidRDefault="00B83064" w:rsidP="0061129E">
      <w:pPr>
        <w:spacing w:after="0" w:line="240" w:lineRule="auto"/>
      </w:pPr>
      <w:r>
        <w:continuationSeparator/>
      </w:r>
    </w:p>
  </w:endnote>
  <w:endnote w:type="continuationNotice" w:id="1">
    <w:p w14:paraId="457C420B" w14:textId="77777777" w:rsidR="00B83064" w:rsidRDefault="00B830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imes New Roman (Hoofdtekst C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legreya Sans">
    <w:altName w:val="Arial"/>
    <w:panose1 w:val="00000000000000000000"/>
    <w:charset w:val="00"/>
    <w:family w:val="modern"/>
    <w:notTrueType/>
    <w:pitch w:val="variable"/>
    <w:sig w:usb0="20000007"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062E7" w14:textId="77777777" w:rsidR="002E21D8" w:rsidRDefault="002E21D8" w:rsidP="00E61DAC">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p w14:paraId="1A1F0792" w14:textId="77777777" w:rsidR="002E21D8" w:rsidRDefault="002E21D8" w:rsidP="00C1318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093359279"/>
      <w:docPartObj>
        <w:docPartGallery w:val="Page Numbers (Bottom of Page)"/>
        <w:docPartUnique/>
      </w:docPartObj>
    </w:sdtPr>
    <w:sdtContent>
      <w:p w14:paraId="3CAB7711" w14:textId="77777777" w:rsidR="002E21D8" w:rsidRDefault="002E21D8" w:rsidP="00E61DAC">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190388D1" w14:textId="77777777" w:rsidR="002E21D8" w:rsidRDefault="002E21D8" w:rsidP="00C1318C">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3A2C8" w14:textId="77777777" w:rsidR="00C3160B" w:rsidRDefault="00C3160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F56D1" w14:textId="77777777" w:rsidR="00B83064" w:rsidRDefault="00B83064" w:rsidP="0061129E">
      <w:pPr>
        <w:spacing w:after="0" w:line="240" w:lineRule="auto"/>
      </w:pPr>
    </w:p>
  </w:footnote>
  <w:footnote w:type="continuationSeparator" w:id="0">
    <w:p w14:paraId="3F4F8EC7" w14:textId="77777777" w:rsidR="00B83064" w:rsidRDefault="00B83064" w:rsidP="0061129E">
      <w:pPr>
        <w:spacing w:after="0" w:line="240" w:lineRule="auto"/>
      </w:pPr>
      <w:r>
        <w:continuationSeparator/>
      </w:r>
    </w:p>
  </w:footnote>
  <w:footnote w:type="continuationNotice" w:id="1">
    <w:p w14:paraId="33E252F4" w14:textId="77777777" w:rsidR="00B83064" w:rsidRDefault="00B83064">
      <w:pPr>
        <w:spacing w:after="0" w:line="240" w:lineRule="auto"/>
      </w:pPr>
    </w:p>
  </w:footnote>
  <w:footnote w:id="2">
    <w:p w14:paraId="6C516776" w14:textId="00835B8A" w:rsidR="003605A1" w:rsidRPr="008F6B8C" w:rsidRDefault="003605A1" w:rsidP="003605A1">
      <w:pPr>
        <w:pStyle w:val="05Broodtekst"/>
        <w:rPr>
          <w:sz w:val="16"/>
          <w:szCs w:val="16"/>
        </w:rPr>
      </w:pPr>
      <w:r>
        <w:rPr>
          <w:rStyle w:val="Voetnootmarkering"/>
        </w:rPr>
        <w:footnoteRef/>
      </w:r>
      <w:r>
        <w:t xml:space="preserve"> </w:t>
      </w:r>
      <w:r w:rsidRPr="008F6B8C">
        <w:rPr>
          <w:sz w:val="16"/>
          <w:szCs w:val="16"/>
        </w:rPr>
        <w:t xml:space="preserve">In de toekomst moet </w:t>
      </w:r>
      <w:r w:rsidR="0042738A" w:rsidRPr="008F6B8C">
        <w:rPr>
          <w:sz w:val="16"/>
          <w:szCs w:val="16"/>
        </w:rPr>
        <w:t xml:space="preserve">alle </w:t>
      </w:r>
      <w:r w:rsidRPr="008F6B8C">
        <w:rPr>
          <w:sz w:val="16"/>
          <w:szCs w:val="16"/>
        </w:rPr>
        <w:t>content van de bestaande websites stap voor stap worden gemigreerd naar een “kennisbank” in het nieuwe digitale platform.</w:t>
      </w:r>
      <w:r w:rsidR="003175C4" w:rsidRPr="008F6B8C">
        <w:rPr>
          <w:sz w:val="16"/>
          <w:szCs w:val="16"/>
        </w:rPr>
        <w:t xml:space="preserve"> Dat is onderdeel van latere fases. </w:t>
      </w:r>
      <w:r w:rsidRPr="008F6B8C">
        <w:rPr>
          <w:sz w:val="16"/>
          <w:szCs w:val="16"/>
        </w:rPr>
        <w:t xml:space="preserve">      </w:t>
      </w:r>
    </w:p>
    <w:p w14:paraId="34C89BF4" w14:textId="09FB0A0A" w:rsidR="003605A1" w:rsidRDefault="003605A1">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92339" w14:textId="77777777" w:rsidR="00C3160B" w:rsidRDefault="00C3160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01D15" w14:textId="77777777" w:rsidR="002E21D8" w:rsidRDefault="002E21D8">
    <w:pPr>
      <w:pStyle w:val="Koptekst"/>
    </w:pPr>
    <w:r>
      <w:rPr>
        <w:noProof/>
      </w:rPr>
      <w:drawing>
        <wp:anchor distT="0" distB="0" distL="114300" distR="114300" simplePos="0" relativeHeight="251658241" behindDoc="1" locked="1" layoutInCell="1" allowOverlap="1" wp14:anchorId="77257092" wp14:editId="725C773D">
          <wp:simplePos x="0" y="0"/>
          <wp:positionH relativeFrom="page">
            <wp:posOffset>1905</wp:posOffset>
          </wp:positionH>
          <wp:positionV relativeFrom="page">
            <wp:posOffset>0</wp:posOffset>
          </wp:positionV>
          <wp:extent cx="7583170" cy="1072515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
                    <a:extLst>
                      <a:ext uri="{28A0092B-C50C-407E-A947-70E740481C1C}">
                        <a14:useLocalDpi xmlns:a14="http://schemas.microsoft.com/office/drawing/2010/main" val="0"/>
                      </a:ext>
                    </a:extLst>
                  </a:blip>
                  <a:stretch>
                    <a:fillRect/>
                  </a:stretch>
                </pic:blipFill>
                <pic:spPr>
                  <a:xfrm>
                    <a:off x="0" y="0"/>
                    <a:ext cx="7583170" cy="107251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25255" w14:textId="77777777" w:rsidR="002E21D8" w:rsidRDefault="002E21D8">
    <w:pPr>
      <w:pStyle w:val="Koptekst"/>
    </w:pPr>
    <w:r>
      <w:rPr>
        <w:noProof/>
      </w:rPr>
      <w:drawing>
        <wp:anchor distT="0" distB="0" distL="114300" distR="114300" simplePos="0" relativeHeight="251658240" behindDoc="1" locked="1" layoutInCell="1" allowOverlap="1" wp14:anchorId="60575612" wp14:editId="118DD492">
          <wp:simplePos x="0" y="0"/>
          <wp:positionH relativeFrom="page">
            <wp:posOffset>0</wp:posOffset>
          </wp:positionH>
          <wp:positionV relativeFrom="page">
            <wp:posOffset>0</wp:posOffset>
          </wp:positionV>
          <wp:extent cx="7583170" cy="10724515"/>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7583170" cy="107245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C551D"/>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18761A3F"/>
    <w:multiLevelType w:val="hybridMultilevel"/>
    <w:tmpl w:val="C6BA5CCA"/>
    <w:lvl w:ilvl="0" w:tplc="FFFFFFFF">
      <w:start w:val="1"/>
      <w:numFmt w:val="lowerLetter"/>
      <w:lvlText w:val="%1."/>
      <w:lvlJc w:val="left"/>
      <w:pPr>
        <w:ind w:left="720" w:hanging="360"/>
      </w:pPr>
      <w:rPr>
        <w:rFonts w:hint="default"/>
      </w:rPr>
    </w:lvl>
    <w:lvl w:ilvl="1" w:tplc="0413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7020E7"/>
    <w:multiLevelType w:val="hybridMultilevel"/>
    <w:tmpl w:val="EB4E932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1BD626F6"/>
    <w:multiLevelType w:val="hybridMultilevel"/>
    <w:tmpl w:val="7158B85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CAE438C"/>
    <w:multiLevelType w:val="multilevel"/>
    <w:tmpl w:val="DE02AEBC"/>
    <w:styleLink w:val="Lijststijl"/>
    <w:lvl w:ilvl="0">
      <w:start w:val="1"/>
      <w:numFmt w:val="decimal"/>
      <w:lvlText w:val="%1."/>
      <w:lvlJc w:val="left"/>
      <w:pPr>
        <w:ind w:left="284" w:hanging="28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FAB6C15"/>
    <w:multiLevelType w:val="hybridMultilevel"/>
    <w:tmpl w:val="79FC16C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3D8B333E"/>
    <w:multiLevelType w:val="hybridMultilevel"/>
    <w:tmpl w:val="448C3488"/>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4CE64B80"/>
    <w:multiLevelType w:val="hybridMultilevel"/>
    <w:tmpl w:val="7D1C1DAA"/>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55E7396E"/>
    <w:multiLevelType w:val="multilevel"/>
    <w:tmpl w:val="A3F690F4"/>
    <w:styleLink w:val="GGD"/>
    <w:lvl w:ilvl="0">
      <w:start w:val="1"/>
      <w:numFmt w:val="decimal"/>
      <w:lvlText w:val="%1)"/>
      <w:lvlJc w:val="left"/>
      <w:pPr>
        <w:ind w:left="113" w:hanging="113"/>
      </w:pPr>
      <w:rPr>
        <w:rFonts w:hint="default"/>
      </w:rPr>
    </w:lvl>
    <w:lvl w:ilvl="1">
      <w:start w:val="1"/>
      <w:numFmt w:val="lowerLetter"/>
      <w:lvlText w:val="%2)"/>
      <w:lvlJc w:val="left"/>
      <w:pPr>
        <w:ind w:left="226" w:hanging="113"/>
      </w:pPr>
      <w:rPr>
        <w:rFonts w:hint="default"/>
      </w:rPr>
    </w:lvl>
    <w:lvl w:ilvl="2">
      <w:start w:val="1"/>
      <w:numFmt w:val="lowerRoman"/>
      <w:lvlText w:val="%3)"/>
      <w:lvlJc w:val="left"/>
      <w:pPr>
        <w:ind w:left="339" w:hanging="113"/>
      </w:pPr>
      <w:rPr>
        <w:rFonts w:hint="default"/>
      </w:rPr>
    </w:lvl>
    <w:lvl w:ilvl="3">
      <w:start w:val="1"/>
      <w:numFmt w:val="decimal"/>
      <w:lvlText w:val="(%4)"/>
      <w:lvlJc w:val="left"/>
      <w:pPr>
        <w:ind w:left="452" w:hanging="113"/>
      </w:pPr>
      <w:rPr>
        <w:rFonts w:hint="default"/>
      </w:rPr>
    </w:lvl>
    <w:lvl w:ilvl="4">
      <w:start w:val="1"/>
      <w:numFmt w:val="lowerLetter"/>
      <w:lvlText w:val="(%5)"/>
      <w:lvlJc w:val="left"/>
      <w:pPr>
        <w:ind w:left="565" w:hanging="113"/>
      </w:pPr>
      <w:rPr>
        <w:rFonts w:hint="default"/>
      </w:rPr>
    </w:lvl>
    <w:lvl w:ilvl="5">
      <w:start w:val="1"/>
      <w:numFmt w:val="lowerRoman"/>
      <w:lvlText w:val="(%6)"/>
      <w:lvlJc w:val="left"/>
      <w:pPr>
        <w:ind w:left="678" w:hanging="113"/>
      </w:pPr>
      <w:rPr>
        <w:rFonts w:hint="default"/>
      </w:rPr>
    </w:lvl>
    <w:lvl w:ilvl="6">
      <w:start w:val="1"/>
      <w:numFmt w:val="decimal"/>
      <w:lvlText w:val="%7."/>
      <w:lvlJc w:val="left"/>
      <w:pPr>
        <w:ind w:left="791" w:hanging="113"/>
      </w:pPr>
      <w:rPr>
        <w:rFonts w:hint="default"/>
      </w:rPr>
    </w:lvl>
    <w:lvl w:ilvl="7">
      <w:start w:val="1"/>
      <w:numFmt w:val="lowerLetter"/>
      <w:lvlText w:val="%8."/>
      <w:lvlJc w:val="left"/>
      <w:pPr>
        <w:ind w:left="904" w:hanging="113"/>
      </w:pPr>
      <w:rPr>
        <w:rFonts w:hint="default"/>
      </w:rPr>
    </w:lvl>
    <w:lvl w:ilvl="8">
      <w:start w:val="1"/>
      <w:numFmt w:val="lowerRoman"/>
      <w:lvlText w:val="%9."/>
      <w:lvlJc w:val="left"/>
      <w:pPr>
        <w:ind w:left="1017" w:hanging="113"/>
      </w:pPr>
      <w:rPr>
        <w:rFonts w:hint="default"/>
      </w:rPr>
    </w:lvl>
  </w:abstractNum>
  <w:abstractNum w:abstractNumId="9" w15:restartNumberingAfterBreak="0">
    <w:nsid w:val="56264127"/>
    <w:multiLevelType w:val="hybridMultilevel"/>
    <w:tmpl w:val="E7CAF632"/>
    <w:lvl w:ilvl="0" w:tplc="94CE3846">
      <w:numFmt w:val="bullet"/>
      <w:pStyle w:val="05BroodtekstBullitNiveau2"/>
      <w:lvlText w:val="-"/>
      <w:lvlJc w:val="left"/>
      <w:pPr>
        <w:ind w:left="644" w:hanging="360"/>
      </w:pPr>
      <w:rPr>
        <w:rFonts w:ascii="Century Gothic" w:eastAsiaTheme="minorHAnsi" w:hAnsi="Century Gothic" w:cs="Times New Roman (Hoofdtekst CS)" w:hint="default"/>
      </w:rPr>
    </w:lvl>
    <w:lvl w:ilvl="1" w:tplc="04130003">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0" w15:restartNumberingAfterBreak="0">
    <w:nsid w:val="5A5661F7"/>
    <w:multiLevelType w:val="hybridMultilevel"/>
    <w:tmpl w:val="8A32113A"/>
    <w:lvl w:ilvl="0" w:tplc="FFFFFFFF">
      <w:start w:val="1"/>
      <w:numFmt w:val="lowerLetter"/>
      <w:lvlText w:val="%1."/>
      <w:lvlJc w:val="left"/>
      <w:pPr>
        <w:ind w:left="720" w:hanging="360"/>
      </w:pPr>
      <w:rPr>
        <w:rFonts w:hint="default"/>
      </w:rPr>
    </w:lvl>
    <w:lvl w:ilvl="1" w:tplc="0413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AB17C5D"/>
    <w:multiLevelType w:val="hybridMultilevel"/>
    <w:tmpl w:val="06449C90"/>
    <w:lvl w:ilvl="0" w:tplc="FFFFFFFF">
      <w:start w:val="1"/>
      <w:numFmt w:val="lowerLetter"/>
      <w:lvlText w:val="%1."/>
      <w:lvlJc w:val="left"/>
      <w:pPr>
        <w:ind w:left="720" w:hanging="360"/>
      </w:pPr>
      <w:rPr>
        <w:rFonts w:hint="default"/>
      </w:rPr>
    </w:lvl>
    <w:lvl w:ilvl="1" w:tplc="0413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1A36A11"/>
    <w:multiLevelType w:val="hybridMultilevel"/>
    <w:tmpl w:val="DCC0533E"/>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3" w15:restartNumberingAfterBreak="0">
    <w:nsid w:val="6EC82D0C"/>
    <w:multiLevelType w:val="hybridMultilevel"/>
    <w:tmpl w:val="CAF6CEB6"/>
    <w:styleLink w:val="08Opsomming"/>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799B0728"/>
    <w:multiLevelType w:val="hybridMultilevel"/>
    <w:tmpl w:val="E42C1CE2"/>
    <w:lvl w:ilvl="0" w:tplc="3C32C116">
      <w:start w:val="1"/>
      <w:numFmt w:val="bullet"/>
      <w:pStyle w:val="05BroodtekstBullitNiveau3"/>
      <w:lvlText w:val=""/>
      <w:lvlJc w:val="left"/>
      <w:pPr>
        <w:ind w:left="567" w:hanging="142"/>
      </w:pPr>
      <w:rPr>
        <w:rFonts w:ascii="Symbol" w:hAnsi="Symbol" w:hint="default"/>
        <w:color w:val="4B4B4D" w:themeColor="text1"/>
        <w:sz w:val="13"/>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C8B3203"/>
    <w:multiLevelType w:val="hybridMultilevel"/>
    <w:tmpl w:val="6594764E"/>
    <w:lvl w:ilvl="0" w:tplc="FFFFFFFF">
      <w:start w:val="1"/>
      <w:numFmt w:val="bullet"/>
      <w:lvlText w:val="•"/>
      <w:lvlJc w:val="left"/>
      <w:pPr>
        <w:ind w:left="720" w:hanging="360"/>
      </w:pPr>
      <w:rPr>
        <w:rFonts w:ascii="Century Gothic" w:hAnsi="Century Gothic" w:hint="default"/>
      </w:rPr>
    </w:lvl>
    <w:lvl w:ilvl="1" w:tplc="0E5E7272">
      <w:numFmt w:val="bullet"/>
      <w:lvlText w:val="-"/>
      <w:lvlJc w:val="left"/>
      <w:pPr>
        <w:ind w:left="1440" w:hanging="360"/>
      </w:pPr>
      <w:rPr>
        <w:rFonts w:ascii="Century Gothic" w:eastAsiaTheme="minorHAnsi" w:hAnsi="Century Gothic" w:cs="Times New Roman (Hoofdtekst C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95292148">
    <w:abstractNumId w:val="8"/>
  </w:num>
  <w:num w:numId="2" w16cid:durableId="1828132691">
    <w:abstractNumId w:val="9"/>
  </w:num>
  <w:num w:numId="3" w16cid:durableId="163740292">
    <w:abstractNumId w:val="4"/>
  </w:num>
  <w:num w:numId="4" w16cid:durableId="392509583">
    <w:abstractNumId w:val="14"/>
  </w:num>
  <w:num w:numId="5" w16cid:durableId="1910534053">
    <w:abstractNumId w:val="0"/>
  </w:num>
  <w:num w:numId="6" w16cid:durableId="1348942731">
    <w:abstractNumId w:val="13"/>
  </w:num>
  <w:num w:numId="7" w16cid:durableId="1064110987">
    <w:abstractNumId w:val="15"/>
  </w:num>
  <w:num w:numId="8" w16cid:durableId="1696998117">
    <w:abstractNumId w:val="11"/>
  </w:num>
  <w:num w:numId="9" w16cid:durableId="1397322089">
    <w:abstractNumId w:val="1"/>
  </w:num>
  <w:num w:numId="10" w16cid:durableId="699742384">
    <w:abstractNumId w:val="10"/>
  </w:num>
  <w:num w:numId="11" w16cid:durableId="1147088389">
    <w:abstractNumId w:val="6"/>
  </w:num>
  <w:num w:numId="12" w16cid:durableId="102189355">
    <w:abstractNumId w:val="3"/>
  </w:num>
  <w:num w:numId="13" w16cid:durableId="278880862">
    <w:abstractNumId w:val="2"/>
  </w:num>
  <w:num w:numId="14" w16cid:durableId="1892115805">
    <w:abstractNumId w:val="7"/>
  </w:num>
  <w:num w:numId="15" w16cid:durableId="1597597171">
    <w:abstractNumId w:val="5"/>
  </w:num>
  <w:num w:numId="16" w16cid:durableId="3830065">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C8A"/>
    <w:rsid w:val="0000127A"/>
    <w:rsid w:val="0000734A"/>
    <w:rsid w:val="00010E98"/>
    <w:rsid w:val="0001194B"/>
    <w:rsid w:val="00014ADB"/>
    <w:rsid w:val="00014F21"/>
    <w:rsid w:val="00020CF0"/>
    <w:rsid w:val="0002309B"/>
    <w:rsid w:val="00024252"/>
    <w:rsid w:val="000263A1"/>
    <w:rsid w:val="00026890"/>
    <w:rsid w:val="00026FE3"/>
    <w:rsid w:val="00027CC7"/>
    <w:rsid w:val="00031470"/>
    <w:rsid w:val="00034AA9"/>
    <w:rsid w:val="00034FBB"/>
    <w:rsid w:val="00036511"/>
    <w:rsid w:val="00037A77"/>
    <w:rsid w:val="00037EA8"/>
    <w:rsid w:val="00041BD7"/>
    <w:rsid w:val="00042918"/>
    <w:rsid w:val="00044675"/>
    <w:rsid w:val="00046C95"/>
    <w:rsid w:val="00047BCE"/>
    <w:rsid w:val="00047E05"/>
    <w:rsid w:val="000504F6"/>
    <w:rsid w:val="00050AC1"/>
    <w:rsid w:val="000523E1"/>
    <w:rsid w:val="00052E66"/>
    <w:rsid w:val="00052FD6"/>
    <w:rsid w:val="000548F2"/>
    <w:rsid w:val="00054FBA"/>
    <w:rsid w:val="000551D5"/>
    <w:rsid w:val="000553B1"/>
    <w:rsid w:val="0006063E"/>
    <w:rsid w:val="0006655B"/>
    <w:rsid w:val="00066E22"/>
    <w:rsid w:val="0006772B"/>
    <w:rsid w:val="000705DB"/>
    <w:rsid w:val="00070CC1"/>
    <w:rsid w:val="00073533"/>
    <w:rsid w:val="00075763"/>
    <w:rsid w:val="0007639B"/>
    <w:rsid w:val="00077766"/>
    <w:rsid w:val="000818BB"/>
    <w:rsid w:val="00083DC4"/>
    <w:rsid w:val="00084EF1"/>
    <w:rsid w:val="00085509"/>
    <w:rsid w:val="00087F4B"/>
    <w:rsid w:val="00090C4A"/>
    <w:rsid w:val="00091305"/>
    <w:rsid w:val="00091CB9"/>
    <w:rsid w:val="00091DEE"/>
    <w:rsid w:val="000927CD"/>
    <w:rsid w:val="00093469"/>
    <w:rsid w:val="0009505D"/>
    <w:rsid w:val="000A0E37"/>
    <w:rsid w:val="000A18FC"/>
    <w:rsid w:val="000A20F3"/>
    <w:rsid w:val="000A40E3"/>
    <w:rsid w:val="000A54DD"/>
    <w:rsid w:val="000A58E8"/>
    <w:rsid w:val="000A6F6E"/>
    <w:rsid w:val="000B0A9C"/>
    <w:rsid w:val="000B46DE"/>
    <w:rsid w:val="000B5E69"/>
    <w:rsid w:val="000B6144"/>
    <w:rsid w:val="000B6DE0"/>
    <w:rsid w:val="000C5AFD"/>
    <w:rsid w:val="000D1893"/>
    <w:rsid w:val="000D1972"/>
    <w:rsid w:val="000D53C5"/>
    <w:rsid w:val="000D6080"/>
    <w:rsid w:val="000D616F"/>
    <w:rsid w:val="000E3087"/>
    <w:rsid w:val="000E3FC1"/>
    <w:rsid w:val="000E7076"/>
    <w:rsid w:val="000E720C"/>
    <w:rsid w:val="000F0CB0"/>
    <w:rsid w:val="000F2105"/>
    <w:rsid w:val="000F26C6"/>
    <w:rsid w:val="000F2811"/>
    <w:rsid w:val="000F2A7A"/>
    <w:rsid w:val="000F307C"/>
    <w:rsid w:val="000F664B"/>
    <w:rsid w:val="000F6CC3"/>
    <w:rsid w:val="000F6FD8"/>
    <w:rsid w:val="00101360"/>
    <w:rsid w:val="001020BD"/>
    <w:rsid w:val="001023D3"/>
    <w:rsid w:val="001025D4"/>
    <w:rsid w:val="001041A1"/>
    <w:rsid w:val="00105C7C"/>
    <w:rsid w:val="00105FF1"/>
    <w:rsid w:val="00106DA0"/>
    <w:rsid w:val="0011417F"/>
    <w:rsid w:val="00114587"/>
    <w:rsid w:val="00120DC2"/>
    <w:rsid w:val="00120FF8"/>
    <w:rsid w:val="00122703"/>
    <w:rsid w:val="0012579C"/>
    <w:rsid w:val="0012A7DE"/>
    <w:rsid w:val="0013351D"/>
    <w:rsid w:val="00133727"/>
    <w:rsid w:val="00137E1D"/>
    <w:rsid w:val="0014094D"/>
    <w:rsid w:val="00141A6C"/>
    <w:rsid w:val="00141B20"/>
    <w:rsid w:val="0014237F"/>
    <w:rsid w:val="00143608"/>
    <w:rsid w:val="0014629C"/>
    <w:rsid w:val="00146C59"/>
    <w:rsid w:val="0014784E"/>
    <w:rsid w:val="00151571"/>
    <w:rsid w:val="00151AD6"/>
    <w:rsid w:val="00151D58"/>
    <w:rsid w:val="001539DD"/>
    <w:rsid w:val="00155F9F"/>
    <w:rsid w:val="00156477"/>
    <w:rsid w:val="0016496F"/>
    <w:rsid w:val="001676BE"/>
    <w:rsid w:val="001706D1"/>
    <w:rsid w:val="001709DD"/>
    <w:rsid w:val="00170AD5"/>
    <w:rsid w:val="00171CDC"/>
    <w:rsid w:val="00171DC6"/>
    <w:rsid w:val="00172495"/>
    <w:rsid w:val="00172D2E"/>
    <w:rsid w:val="0017434C"/>
    <w:rsid w:val="00175ADD"/>
    <w:rsid w:val="00177293"/>
    <w:rsid w:val="00177AB6"/>
    <w:rsid w:val="00182B0B"/>
    <w:rsid w:val="00184954"/>
    <w:rsid w:val="00186298"/>
    <w:rsid w:val="001953A6"/>
    <w:rsid w:val="00196862"/>
    <w:rsid w:val="00197029"/>
    <w:rsid w:val="001A1E0B"/>
    <w:rsid w:val="001A4D09"/>
    <w:rsid w:val="001A7300"/>
    <w:rsid w:val="001A7C9A"/>
    <w:rsid w:val="001A7F85"/>
    <w:rsid w:val="001B103E"/>
    <w:rsid w:val="001B1B89"/>
    <w:rsid w:val="001B6A38"/>
    <w:rsid w:val="001C774D"/>
    <w:rsid w:val="001D37D9"/>
    <w:rsid w:val="001D3A99"/>
    <w:rsid w:val="001D3C9A"/>
    <w:rsid w:val="001D453E"/>
    <w:rsid w:val="001D61E6"/>
    <w:rsid w:val="001D6708"/>
    <w:rsid w:val="001D73D9"/>
    <w:rsid w:val="001D7677"/>
    <w:rsid w:val="001D79B8"/>
    <w:rsid w:val="001E136F"/>
    <w:rsid w:val="001E26D8"/>
    <w:rsid w:val="001E5507"/>
    <w:rsid w:val="001E7FEC"/>
    <w:rsid w:val="001F123B"/>
    <w:rsid w:val="001F2912"/>
    <w:rsid w:val="001F2BFC"/>
    <w:rsid w:val="001F422F"/>
    <w:rsid w:val="001F493C"/>
    <w:rsid w:val="001F7842"/>
    <w:rsid w:val="00201B35"/>
    <w:rsid w:val="00202F1D"/>
    <w:rsid w:val="002030B2"/>
    <w:rsid w:val="00203BED"/>
    <w:rsid w:val="002061BA"/>
    <w:rsid w:val="00206DF8"/>
    <w:rsid w:val="00211B2F"/>
    <w:rsid w:val="00212936"/>
    <w:rsid w:val="00212C83"/>
    <w:rsid w:val="00213204"/>
    <w:rsid w:val="00215130"/>
    <w:rsid w:val="00215F08"/>
    <w:rsid w:val="00216798"/>
    <w:rsid w:val="002169B9"/>
    <w:rsid w:val="002205D6"/>
    <w:rsid w:val="00221A94"/>
    <w:rsid w:val="00223853"/>
    <w:rsid w:val="00223968"/>
    <w:rsid w:val="002241C1"/>
    <w:rsid w:val="0022487C"/>
    <w:rsid w:val="0022513E"/>
    <w:rsid w:val="00226090"/>
    <w:rsid w:val="00230BE6"/>
    <w:rsid w:val="00231270"/>
    <w:rsid w:val="00232D01"/>
    <w:rsid w:val="00233E25"/>
    <w:rsid w:val="00234D10"/>
    <w:rsid w:val="00236C37"/>
    <w:rsid w:val="00237C42"/>
    <w:rsid w:val="00237CDE"/>
    <w:rsid w:val="002418F3"/>
    <w:rsid w:val="00242FB5"/>
    <w:rsid w:val="002436AF"/>
    <w:rsid w:val="00243D4F"/>
    <w:rsid w:val="00244FFE"/>
    <w:rsid w:val="00245183"/>
    <w:rsid w:val="002461C5"/>
    <w:rsid w:val="002527B6"/>
    <w:rsid w:val="00254DB8"/>
    <w:rsid w:val="00257F82"/>
    <w:rsid w:val="00260F5E"/>
    <w:rsid w:val="00261436"/>
    <w:rsid w:val="00264CE1"/>
    <w:rsid w:val="0026523E"/>
    <w:rsid w:val="00267595"/>
    <w:rsid w:val="00272186"/>
    <w:rsid w:val="00274E4C"/>
    <w:rsid w:val="00275BC0"/>
    <w:rsid w:val="00277D7E"/>
    <w:rsid w:val="002841B1"/>
    <w:rsid w:val="00287603"/>
    <w:rsid w:val="00290265"/>
    <w:rsid w:val="00290DB7"/>
    <w:rsid w:val="00290E03"/>
    <w:rsid w:val="00290FF6"/>
    <w:rsid w:val="002931E1"/>
    <w:rsid w:val="00295846"/>
    <w:rsid w:val="00296D0A"/>
    <w:rsid w:val="00297298"/>
    <w:rsid w:val="002A012D"/>
    <w:rsid w:val="002A093C"/>
    <w:rsid w:val="002A181D"/>
    <w:rsid w:val="002A20CC"/>
    <w:rsid w:val="002A277A"/>
    <w:rsid w:val="002A3AC8"/>
    <w:rsid w:val="002A4E65"/>
    <w:rsid w:val="002A5D7F"/>
    <w:rsid w:val="002B00F0"/>
    <w:rsid w:val="002B207A"/>
    <w:rsid w:val="002B68E2"/>
    <w:rsid w:val="002C08BB"/>
    <w:rsid w:val="002C2142"/>
    <w:rsid w:val="002C493A"/>
    <w:rsid w:val="002C5C46"/>
    <w:rsid w:val="002C5DA1"/>
    <w:rsid w:val="002C66CC"/>
    <w:rsid w:val="002C7985"/>
    <w:rsid w:val="002D17E6"/>
    <w:rsid w:val="002D1E12"/>
    <w:rsid w:val="002D2488"/>
    <w:rsid w:val="002D4F05"/>
    <w:rsid w:val="002D5928"/>
    <w:rsid w:val="002E21D8"/>
    <w:rsid w:val="002E46B4"/>
    <w:rsid w:val="002E545E"/>
    <w:rsid w:val="002E5DE5"/>
    <w:rsid w:val="002F03F9"/>
    <w:rsid w:val="002F1AB6"/>
    <w:rsid w:val="002F23B7"/>
    <w:rsid w:val="002F304A"/>
    <w:rsid w:val="002F30AB"/>
    <w:rsid w:val="002F3924"/>
    <w:rsid w:val="002F46C8"/>
    <w:rsid w:val="002F5DA4"/>
    <w:rsid w:val="002F659A"/>
    <w:rsid w:val="003031AE"/>
    <w:rsid w:val="00303472"/>
    <w:rsid w:val="00303BB6"/>
    <w:rsid w:val="00304850"/>
    <w:rsid w:val="00304B42"/>
    <w:rsid w:val="00305BD6"/>
    <w:rsid w:val="003070C6"/>
    <w:rsid w:val="00310483"/>
    <w:rsid w:val="003106A7"/>
    <w:rsid w:val="00312F81"/>
    <w:rsid w:val="003146EF"/>
    <w:rsid w:val="00315CA5"/>
    <w:rsid w:val="00315ECB"/>
    <w:rsid w:val="003175C4"/>
    <w:rsid w:val="0032357B"/>
    <w:rsid w:val="00323B80"/>
    <w:rsid w:val="00324256"/>
    <w:rsid w:val="003264C6"/>
    <w:rsid w:val="00327254"/>
    <w:rsid w:val="003277C1"/>
    <w:rsid w:val="00331A75"/>
    <w:rsid w:val="003322DF"/>
    <w:rsid w:val="003322FC"/>
    <w:rsid w:val="00333286"/>
    <w:rsid w:val="00334549"/>
    <w:rsid w:val="00334A0A"/>
    <w:rsid w:val="0033551B"/>
    <w:rsid w:val="003371C3"/>
    <w:rsid w:val="00337B1C"/>
    <w:rsid w:val="00342F33"/>
    <w:rsid w:val="00346625"/>
    <w:rsid w:val="00346780"/>
    <w:rsid w:val="00346A91"/>
    <w:rsid w:val="00347232"/>
    <w:rsid w:val="00347774"/>
    <w:rsid w:val="00351259"/>
    <w:rsid w:val="003536EC"/>
    <w:rsid w:val="00357129"/>
    <w:rsid w:val="003574E6"/>
    <w:rsid w:val="003605A1"/>
    <w:rsid w:val="00360C38"/>
    <w:rsid w:val="0036241E"/>
    <w:rsid w:val="003627E9"/>
    <w:rsid w:val="003634ED"/>
    <w:rsid w:val="0036420D"/>
    <w:rsid w:val="00364942"/>
    <w:rsid w:val="00364C75"/>
    <w:rsid w:val="003660FE"/>
    <w:rsid w:val="0036692A"/>
    <w:rsid w:val="00367265"/>
    <w:rsid w:val="00370618"/>
    <w:rsid w:val="00372883"/>
    <w:rsid w:val="00372C47"/>
    <w:rsid w:val="00373E25"/>
    <w:rsid w:val="00376968"/>
    <w:rsid w:val="00377048"/>
    <w:rsid w:val="003772D5"/>
    <w:rsid w:val="00377424"/>
    <w:rsid w:val="00380FD3"/>
    <w:rsid w:val="00381476"/>
    <w:rsid w:val="003840AE"/>
    <w:rsid w:val="00386707"/>
    <w:rsid w:val="00386F15"/>
    <w:rsid w:val="00386FB5"/>
    <w:rsid w:val="00391602"/>
    <w:rsid w:val="00392CEE"/>
    <w:rsid w:val="00396EBC"/>
    <w:rsid w:val="003A0BFD"/>
    <w:rsid w:val="003A41F1"/>
    <w:rsid w:val="003A4D95"/>
    <w:rsid w:val="003A5801"/>
    <w:rsid w:val="003A7127"/>
    <w:rsid w:val="003A7663"/>
    <w:rsid w:val="003B0AAF"/>
    <w:rsid w:val="003B0EA8"/>
    <w:rsid w:val="003B1BBD"/>
    <w:rsid w:val="003B3277"/>
    <w:rsid w:val="003B39C4"/>
    <w:rsid w:val="003B6ABE"/>
    <w:rsid w:val="003C230A"/>
    <w:rsid w:val="003C265F"/>
    <w:rsid w:val="003C5277"/>
    <w:rsid w:val="003C5D37"/>
    <w:rsid w:val="003C6016"/>
    <w:rsid w:val="003C7AD7"/>
    <w:rsid w:val="003D50ED"/>
    <w:rsid w:val="003D6080"/>
    <w:rsid w:val="003D7813"/>
    <w:rsid w:val="003E12B0"/>
    <w:rsid w:val="003E1458"/>
    <w:rsid w:val="003E29C5"/>
    <w:rsid w:val="003E2EA7"/>
    <w:rsid w:val="003E30CF"/>
    <w:rsid w:val="003E4015"/>
    <w:rsid w:val="003F0835"/>
    <w:rsid w:val="003F16B8"/>
    <w:rsid w:val="003F182D"/>
    <w:rsid w:val="003F5D31"/>
    <w:rsid w:val="0040179E"/>
    <w:rsid w:val="00401B86"/>
    <w:rsid w:val="00404AA1"/>
    <w:rsid w:val="00406546"/>
    <w:rsid w:val="004077F7"/>
    <w:rsid w:val="00407EBE"/>
    <w:rsid w:val="00413166"/>
    <w:rsid w:val="00414DC4"/>
    <w:rsid w:val="00414F19"/>
    <w:rsid w:val="004164D9"/>
    <w:rsid w:val="004165AC"/>
    <w:rsid w:val="00417875"/>
    <w:rsid w:val="00421860"/>
    <w:rsid w:val="00422996"/>
    <w:rsid w:val="00424AE5"/>
    <w:rsid w:val="00425AA6"/>
    <w:rsid w:val="0042613D"/>
    <w:rsid w:val="00426C89"/>
    <w:rsid w:val="00427153"/>
    <w:rsid w:val="0042738A"/>
    <w:rsid w:val="00435C7E"/>
    <w:rsid w:val="00435C97"/>
    <w:rsid w:val="004364F6"/>
    <w:rsid w:val="00437630"/>
    <w:rsid w:val="00441A13"/>
    <w:rsid w:val="00442361"/>
    <w:rsid w:val="00442504"/>
    <w:rsid w:val="00443380"/>
    <w:rsid w:val="00445451"/>
    <w:rsid w:val="00450F23"/>
    <w:rsid w:val="00451D6F"/>
    <w:rsid w:val="00451F6E"/>
    <w:rsid w:val="00452EF2"/>
    <w:rsid w:val="00452FDA"/>
    <w:rsid w:val="00456EBD"/>
    <w:rsid w:val="00457E20"/>
    <w:rsid w:val="00460D1B"/>
    <w:rsid w:val="004618E5"/>
    <w:rsid w:val="00462088"/>
    <w:rsid w:val="004625B4"/>
    <w:rsid w:val="00462EBF"/>
    <w:rsid w:val="00463C24"/>
    <w:rsid w:val="00465903"/>
    <w:rsid w:val="004679F5"/>
    <w:rsid w:val="00470927"/>
    <w:rsid w:val="004742BB"/>
    <w:rsid w:val="00476721"/>
    <w:rsid w:val="00477556"/>
    <w:rsid w:val="00480202"/>
    <w:rsid w:val="004814F2"/>
    <w:rsid w:val="00484EA4"/>
    <w:rsid w:val="004856CB"/>
    <w:rsid w:val="00487193"/>
    <w:rsid w:val="004907C7"/>
    <w:rsid w:val="004917CB"/>
    <w:rsid w:val="00491A75"/>
    <w:rsid w:val="00492EE8"/>
    <w:rsid w:val="00492F0E"/>
    <w:rsid w:val="00493A7F"/>
    <w:rsid w:val="00495CA6"/>
    <w:rsid w:val="004962D6"/>
    <w:rsid w:val="00496E17"/>
    <w:rsid w:val="00497036"/>
    <w:rsid w:val="004978F3"/>
    <w:rsid w:val="004A0B8F"/>
    <w:rsid w:val="004A2A92"/>
    <w:rsid w:val="004A38D7"/>
    <w:rsid w:val="004A75AA"/>
    <w:rsid w:val="004A764D"/>
    <w:rsid w:val="004B14BA"/>
    <w:rsid w:val="004B3564"/>
    <w:rsid w:val="004B375C"/>
    <w:rsid w:val="004B3ED0"/>
    <w:rsid w:val="004B4F56"/>
    <w:rsid w:val="004B5647"/>
    <w:rsid w:val="004B5992"/>
    <w:rsid w:val="004B5F61"/>
    <w:rsid w:val="004B6FAD"/>
    <w:rsid w:val="004C096E"/>
    <w:rsid w:val="004C1D36"/>
    <w:rsid w:val="004C4120"/>
    <w:rsid w:val="004C427C"/>
    <w:rsid w:val="004D01E9"/>
    <w:rsid w:val="004D08AE"/>
    <w:rsid w:val="004D1534"/>
    <w:rsid w:val="004D270C"/>
    <w:rsid w:val="004D3416"/>
    <w:rsid w:val="004D3C96"/>
    <w:rsid w:val="004D6CE9"/>
    <w:rsid w:val="004E0023"/>
    <w:rsid w:val="004E1E99"/>
    <w:rsid w:val="004E1F28"/>
    <w:rsid w:val="004E7288"/>
    <w:rsid w:val="004E733B"/>
    <w:rsid w:val="004F0E2C"/>
    <w:rsid w:val="004F1313"/>
    <w:rsid w:val="004F1C8A"/>
    <w:rsid w:val="004F3E6A"/>
    <w:rsid w:val="004F46DC"/>
    <w:rsid w:val="004F5094"/>
    <w:rsid w:val="004F5941"/>
    <w:rsid w:val="004F6033"/>
    <w:rsid w:val="00501BB1"/>
    <w:rsid w:val="005027E5"/>
    <w:rsid w:val="00505907"/>
    <w:rsid w:val="0050683D"/>
    <w:rsid w:val="005072A3"/>
    <w:rsid w:val="00507384"/>
    <w:rsid w:val="0050796A"/>
    <w:rsid w:val="0051186D"/>
    <w:rsid w:val="005137C4"/>
    <w:rsid w:val="0051434A"/>
    <w:rsid w:val="005166A3"/>
    <w:rsid w:val="00516CD8"/>
    <w:rsid w:val="00517690"/>
    <w:rsid w:val="005201D6"/>
    <w:rsid w:val="00520FD8"/>
    <w:rsid w:val="00521D7A"/>
    <w:rsid w:val="00524A28"/>
    <w:rsid w:val="00524AEA"/>
    <w:rsid w:val="005250D1"/>
    <w:rsid w:val="00525DC9"/>
    <w:rsid w:val="00526BB9"/>
    <w:rsid w:val="00526C90"/>
    <w:rsid w:val="00530EEE"/>
    <w:rsid w:val="005311FC"/>
    <w:rsid w:val="005314A8"/>
    <w:rsid w:val="00533215"/>
    <w:rsid w:val="00535F8C"/>
    <w:rsid w:val="00537829"/>
    <w:rsid w:val="00544F1B"/>
    <w:rsid w:val="005451DF"/>
    <w:rsid w:val="005468D0"/>
    <w:rsid w:val="005502E7"/>
    <w:rsid w:val="00551D1D"/>
    <w:rsid w:val="0055647F"/>
    <w:rsid w:val="00556CC2"/>
    <w:rsid w:val="00557BE5"/>
    <w:rsid w:val="00567746"/>
    <w:rsid w:val="00572C79"/>
    <w:rsid w:val="00575B30"/>
    <w:rsid w:val="00576C68"/>
    <w:rsid w:val="00577BA7"/>
    <w:rsid w:val="00584DAD"/>
    <w:rsid w:val="005855DE"/>
    <w:rsid w:val="00585FEC"/>
    <w:rsid w:val="005863FB"/>
    <w:rsid w:val="00586F53"/>
    <w:rsid w:val="00593488"/>
    <w:rsid w:val="0059395E"/>
    <w:rsid w:val="005962BE"/>
    <w:rsid w:val="0059714D"/>
    <w:rsid w:val="00597384"/>
    <w:rsid w:val="005A31A8"/>
    <w:rsid w:val="005A33B8"/>
    <w:rsid w:val="005A3EE8"/>
    <w:rsid w:val="005A4214"/>
    <w:rsid w:val="005A6E2B"/>
    <w:rsid w:val="005B0103"/>
    <w:rsid w:val="005B049A"/>
    <w:rsid w:val="005B506A"/>
    <w:rsid w:val="005B62DB"/>
    <w:rsid w:val="005B65C2"/>
    <w:rsid w:val="005B6F6F"/>
    <w:rsid w:val="005C0CF3"/>
    <w:rsid w:val="005C0DF2"/>
    <w:rsid w:val="005C219F"/>
    <w:rsid w:val="005C21EA"/>
    <w:rsid w:val="005C309C"/>
    <w:rsid w:val="005C3343"/>
    <w:rsid w:val="005C40B0"/>
    <w:rsid w:val="005C5142"/>
    <w:rsid w:val="005C64F1"/>
    <w:rsid w:val="005C79AF"/>
    <w:rsid w:val="005D318F"/>
    <w:rsid w:val="005D4B8E"/>
    <w:rsid w:val="005D5F86"/>
    <w:rsid w:val="005D7384"/>
    <w:rsid w:val="005D7F36"/>
    <w:rsid w:val="005E0086"/>
    <w:rsid w:val="005E0128"/>
    <w:rsid w:val="005E1534"/>
    <w:rsid w:val="005E3467"/>
    <w:rsid w:val="005E4929"/>
    <w:rsid w:val="005E63AC"/>
    <w:rsid w:val="005E6B46"/>
    <w:rsid w:val="005F008A"/>
    <w:rsid w:val="005F3861"/>
    <w:rsid w:val="005F5B20"/>
    <w:rsid w:val="005F5D67"/>
    <w:rsid w:val="005F64E4"/>
    <w:rsid w:val="005F6A44"/>
    <w:rsid w:val="00600027"/>
    <w:rsid w:val="00601D0C"/>
    <w:rsid w:val="0060581F"/>
    <w:rsid w:val="0060596F"/>
    <w:rsid w:val="00606064"/>
    <w:rsid w:val="0060609D"/>
    <w:rsid w:val="00607698"/>
    <w:rsid w:val="00607783"/>
    <w:rsid w:val="0061129E"/>
    <w:rsid w:val="006117AE"/>
    <w:rsid w:val="006133C1"/>
    <w:rsid w:val="0061511A"/>
    <w:rsid w:val="0061642B"/>
    <w:rsid w:val="006171B1"/>
    <w:rsid w:val="00620AF5"/>
    <w:rsid w:val="0062134F"/>
    <w:rsid w:val="00623047"/>
    <w:rsid w:val="00625C9E"/>
    <w:rsid w:val="0063464D"/>
    <w:rsid w:val="006359EB"/>
    <w:rsid w:val="0063723B"/>
    <w:rsid w:val="00640677"/>
    <w:rsid w:val="00640AEA"/>
    <w:rsid w:val="0064125B"/>
    <w:rsid w:val="00642457"/>
    <w:rsid w:val="006432BC"/>
    <w:rsid w:val="006436BB"/>
    <w:rsid w:val="00643E84"/>
    <w:rsid w:val="00644754"/>
    <w:rsid w:val="006457C3"/>
    <w:rsid w:val="00646426"/>
    <w:rsid w:val="006500E0"/>
    <w:rsid w:val="00651914"/>
    <w:rsid w:val="00653196"/>
    <w:rsid w:val="006539D9"/>
    <w:rsid w:val="00657834"/>
    <w:rsid w:val="00661588"/>
    <w:rsid w:val="0066161D"/>
    <w:rsid w:val="00662C33"/>
    <w:rsid w:val="00664C70"/>
    <w:rsid w:val="00666700"/>
    <w:rsid w:val="00671525"/>
    <w:rsid w:val="00673E89"/>
    <w:rsid w:val="006741A6"/>
    <w:rsid w:val="0067594F"/>
    <w:rsid w:val="00677068"/>
    <w:rsid w:val="006830B1"/>
    <w:rsid w:val="0068461F"/>
    <w:rsid w:val="0068481B"/>
    <w:rsid w:val="00684999"/>
    <w:rsid w:val="00684FF5"/>
    <w:rsid w:val="0068583F"/>
    <w:rsid w:val="0068584C"/>
    <w:rsid w:val="006875BA"/>
    <w:rsid w:val="00691D4B"/>
    <w:rsid w:val="00693018"/>
    <w:rsid w:val="00694226"/>
    <w:rsid w:val="00694435"/>
    <w:rsid w:val="00694C44"/>
    <w:rsid w:val="00694DCD"/>
    <w:rsid w:val="00696DCA"/>
    <w:rsid w:val="006A6080"/>
    <w:rsid w:val="006A6D1D"/>
    <w:rsid w:val="006A7551"/>
    <w:rsid w:val="006B1FD0"/>
    <w:rsid w:val="006B291A"/>
    <w:rsid w:val="006B2D96"/>
    <w:rsid w:val="006B3121"/>
    <w:rsid w:val="006B5279"/>
    <w:rsid w:val="006B5717"/>
    <w:rsid w:val="006B61C7"/>
    <w:rsid w:val="006B7DD9"/>
    <w:rsid w:val="006C01BA"/>
    <w:rsid w:val="006C3D16"/>
    <w:rsid w:val="006C6D54"/>
    <w:rsid w:val="006C6F34"/>
    <w:rsid w:val="006D0749"/>
    <w:rsid w:val="006D0B25"/>
    <w:rsid w:val="006D4F2E"/>
    <w:rsid w:val="006E020E"/>
    <w:rsid w:val="006E0696"/>
    <w:rsid w:val="006E1796"/>
    <w:rsid w:val="006E47F8"/>
    <w:rsid w:val="006E76D4"/>
    <w:rsid w:val="006F1A2F"/>
    <w:rsid w:val="006F2499"/>
    <w:rsid w:val="006F40E6"/>
    <w:rsid w:val="006F5046"/>
    <w:rsid w:val="006F505A"/>
    <w:rsid w:val="00701C7A"/>
    <w:rsid w:val="00701DEC"/>
    <w:rsid w:val="00702EB3"/>
    <w:rsid w:val="00704156"/>
    <w:rsid w:val="0070416D"/>
    <w:rsid w:val="00704290"/>
    <w:rsid w:val="00711D98"/>
    <w:rsid w:val="0071212E"/>
    <w:rsid w:val="0071326A"/>
    <w:rsid w:val="0071361B"/>
    <w:rsid w:val="00713C15"/>
    <w:rsid w:val="00714DCB"/>
    <w:rsid w:val="00715786"/>
    <w:rsid w:val="00716B9E"/>
    <w:rsid w:val="00721025"/>
    <w:rsid w:val="00722866"/>
    <w:rsid w:val="00722F90"/>
    <w:rsid w:val="007236B1"/>
    <w:rsid w:val="0072378A"/>
    <w:rsid w:val="00726C9A"/>
    <w:rsid w:val="00727084"/>
    <w:rsid w:val="00727D1D"/>
    <w:rsid w:val="00731C1C"/>
    <w:rsid w:val="00732C94"/>
    <w:rsid w:val="007335EC"/>
    <w:rsid w:val="00734383"/>
    <w:rsid w:val="00734444"/>
    <w:rsid w:val="00734E71"/>
    <w:rsid w:val="007363A2"/>
    <w:rsid w:val="00742422"/>
    <w:rsid w:val="00743409"/>
    <w:rsid w:val="00743A80"/>
    <w:rsid w:val="00744ED6"/>
    <w:rsid w:val="00747631"/>
    <w:rsid w:val="007502F4"/>
    <w:rsid w:val="0075141E"/>
    <w:rsid w:val="00753A65"/>
    <w:rsid w:val="007549D2"/>
    <w:rsid w:val="00754C92"/>
    <w:rsid w:val="00756A3C"/>
    <w:rsid w:val="00761D99"/>
    <w:rsid w:val="007626D6"/>
    <w:rsid w:val="00764981"/>
    <w:rsid w:val="007706D9"/>
    <w:rsid w:val="0077283B"/>
    <w:rsid w:val="007739DB"/>
    <w:rsid w:val="00773DD1"/>
    <w:rsid w:val="007748AB"/>
    <w:rsid w:val="00775E69"/>
    <w:rsid w:val="007828A5"/>
    <w:rsid w:val="00784211"/>
    <w:rsid w:val="0078542F"/>
    <w:rsid w:val="00785C8B"/>
    <w:rsid w:val="00786FAF"/>
    <w:rsid w:val="007917BB"/>
    <w:rsid w:val="007930A6"/>
    <w:rsid w:val="0079397F"/>
    <w:rsid w:val="00793C82"/>
    <w:rsid w:val="00794DBA"/>
    <w:rsid w:val="007957A1"/>
    <w:rsid w:val="007A1D84"/>
    <w:rsid w:val="007A21E5"/>
    <w:rsid w:val="007A2906"/>
    <w:rsid w:val="007A4F19"/>
    <w:rsid w:val="007B0767"/>
    <w:rsid w:val="007B09BB"/>
    <w:rsid w:val="007B0A49"/>
    <w:rsid w:val="007B1017"/>
    <w:rsid w:val="007B19DD"/>
    <w:rsid w:val="007B2E67"/>
    <w:rsid w:val="007B3AE1"/>
    <w:rsid w:val="007B5089"/>
    <w:rsid w:val="007B5C2C"/>
    <w:rsid w:val="007B78E9"/>
    <w:rsid w:val="007C07BD"/>
    <w:rsid w:val="007C106D"/>
    <w:rsid w:val="007C3647"/>
    <w:rsid w:val="007C768A"/>
    <w:rsid w:val="007C7EDC"/>
    <w:rsid w:val="007D042E"/>
    <w:rsid w:val="007D1B77"/>
    <w:rsid w:val="007D33DB"/>
    <w:rsid w:val="007D496A"/>
    <w:rsid w:val="007D4E06"/>
    <w:rsid w:val="007D7063"/>
    <w:rsid w:val="007E03E0"/>
    <w:rsid w:val="007E2671"/>
    <w:rsid w:val="007E3472"/>
    <w:rsid w:val="007E3C1C"/>
    <w:rsid w:val="007E3FB0"/>
    <w:rsid w:val="007E41AE"/>
    <w:rsid w:val="007E4DF4"/>
    <w:rsid w:val="007E546D"/>
    <w:rsid w:val="007E62D9"/>
    <w:rsid w:val="007F1891"/>
    <w:rsid w:val="007F461E"/>
    <w:rsid w:val="0080091D"/>
    <w:rsid w:val="008017C3"/>
    <w:rsid w:val="00802483"/>
    <w:rsid w:val="00804EC1"/>
    <w:rsid w:val="00807B5D"/>
    <w:rsid w:val="008163B2"/>
    <w:rsid w:val="0082028E"/>
    <w:rsid w:val="008208E8"/>
    <w:rsid w:val="00822591"/>
    <w:rsid w:val="00823553"/>
    <w:rsid w:val="0082451A"/>
    <w:rsid w:val="0082794D"/>
    <w:rsid w:val="008312BB"/>
    <w:rsid w:val="00833C2F"/>
    <w:rsid w:val="008341C1"/>
    <w:rsid w:val="00834A26"/>
    <w:rsid w:val="008352B9"/>
    <w:rsid w:val="00836134"/>
    <w:rsid w:val="008428C5"/>
    <w:rsid w:val="00842D8C"/>
    <w:rsid w:val="00844087"/>
    <w:rsid w:val="00845216"/>
    <w:rsid w:val="0084570F"/>
    <w:rsid w:val="00845A98"/>
    <w:rsid w:val="00851690"/>
    <w:rsid w:val="00853095"/>
    <w:rsid w:val="008536BD"/>
    <w:rsid w:val="00853C4A"/>
    <w:rsid w:val="00854218"/>
    <w:rsid w:val="00854D35"/>
    <w:rsid w:val="00856145"/>
    <w:rsid w:val="0086230F"/>
    <w:rsid w:val="00863C03"/>
    <w:rsid w:val="0087174E"/>
    <w:rsid w:val="00871F5B"/>
    <w:rsid w:val="008721A3"/>
    <w:rsid w:val="008736C0"/>
    <w:rsid w:val="00873CAB"/>
    <w:rsid w:val="008752AB"/>
    <w:rsid w:val="008753E6"/>
    <w:rsid w:val="00875C8D"/>
    <w:rsid w:val="00875CDD"/>
    <w:rsid w:val="0087628E"/>
    <w:rsid w:val="00877117"/>
    <w:rsid w:val="00877F02"/>
    <w:rsid w:val="00880683"/>
    <w:rsid w:val="00880CDC"/>
    <w:rsid w:val="0088243B"/>
    <w:rsid w:val="00882FBC"/>
    <w:rsid w:val="00884FE7"/>
    <w:rsid w:val="008851F5"/>
    <w:rsid w:val="00886FFF"/>
    <w:rsid w:val="0088793A"/>
    <w:rsid w:val="0089118C"/>
    <w:rsid w:val="008922B4"/>
    <w:rsid w:val="00892646"/>
    <w:rsid w:val="00895E55"/>
    <w:rsid w:val="008964F3"/>
    <w:rsid w:val="008A005F"/>
    <w:rsid w:val="008A0695"/>
    <w:rsid w:val="008A3F84"/>
    <w:rsid w:val="008A462F"/>
    <w:rsid w:val="008A4AC0"/>
    <w:rsid w:val="008B0478"/>
    <w:rsid w:val="008B2DA6"/>
    <w:rsid w:val="008B4E81"/>
    <w:rsid w:val="008B5A33"/>
    <w:rsid w:val="008B6E45"/>
    <w:rsid w:val="008B7717"/>
    <w:rsid w:val="008C6268"/>
    <w:rsid w:val="008C6E89"/>
    <w:rsid w:val="008D1322"/>
    <w:rsid w:val="008D319B"/>
    <w:rsid w:val="008D39AC"/>
    <w:rsid w:val="008D3A4D"/>
    <w:rsid w:val="008D4977"/>
    <w:rsid w:val="008D4F96"/>
    <w:rsid w:val="008E0319"/>
    <w:rsid w:val="008E0DC8"/>
    <w:rsid w:val="008E13C5"/>
    <w:rsid w:val="008E79DE"/>
    <w:rsid w:val="008F0614"/>
    <w:rsid w:val="008F0EE8"/>
    <w:rsid w:val="008F118C"/>
    <w:rsid w:val="008F2A13"/>
    <w:rsid w:val="008F6207"/>
    <w:rsid w:val="008F6B8C"/>
    <w:rsid w:val="008F79AE"/>
    <w:rsid w:val="008F7C4C"/>
    <w:rsid w:val="009020B9"/>
    <w:rsid w:val="009048EB"/>
    <w:rsid w:val="00906193"/>
    <w:rsid w:val="00906C86"/>
    <w:rsid w:val="00907BD8"/>
    <w:rsid w:val="00907F03"/>
    <w:rsid w:val="009111CF"/>
    <w:rsid w:val="009117E4"/>
    <w:rsid w:val="0091487C"/>
    <w:rsid w:val="00915985"/>
    <w:rsid w:val="00917213"/>
    <w:rsid w:val="00917E4B"/>
    <w:rsid w:val="00920C7B"/>
    <w:rsid w:val="00921079"/>
    <w:rsid w:val="0092124C"/>
    <w:rsid w:val="00921DBF"/>
    <w:rsid w:val="00923384"/>
    <w:rsid w:val="00923A9B"/>
    <w:rsid w:val="009255CA"/>
    <w:rsid w:val="0092785D"/>
    <w:rsid w:val="00931795"/>
    <w:rsid w:val="00931CA0"/>
    <w:rsid w:val="00931DCB"/>
    <w:rsid w:val="009322DE"/>
    <w:rsid w:val="00936A2D"/>
    <w:rsid w:val="00940379"/>
    <w:rsid w:val="0094181A"/>
    <w:rsid w:val="00942240"/>
    <w:rsid w:val="009424A8"/>
    <w:rsid w:val="0094317E"/>
    <w:rsid w:val="00945D21"/>
    <w:rsid w:val="00946226"/>
    <w:rsid w:val="009469FA"/>
    <w:rsid w:val="00950F36"/>
    <w:rsid w:val="0095123A"/>
    <w:rsid w:val="009540CC"/>
    <w:rsid w:val="00956FA3"/>
    <w:rsid w:val="00960FB7"/>
    <w:rsid w:val="00961563"/>
    <w:rsid w:val="00962ACF"/>
    <w:rsid w:val="00963233"/>
    <w:rsid w:val="00963249"/>
    <w:rsid w:val="00963B25"/>
    <w:rsid w:val="009641D0"/>
    <w:rsid w:val="009651FA"/>
    <w:rsid w:val="00965702"/>
    <w:rsid w:val="009657BB"/>
    <w:rsid w:val="0096715C"/>
    <w:rsid w:val="009677E7"/>
    <w:rsid w:val="009678D1"/>
    <w:rsid w:val="00971977"/>
    <w:rsid w:val="00976E38"/>
    <w:rsid w:val="0098445F"/>
    <w:rsid w:val="009845DB"/>
    <w:rsid w:val="00984B08"/>
    <w:rsid w:val="0099038B"/>
    <w:rsid w:val="00991294"/>
    <w:rsid w:val="009915B4"/>
    <w:rsid w:val="009918E2"/>
    <w:rsid w:val="00992111"/>
    <w:rsid w:val="009941C2"/>
    <w:rsid w:val="00995EF1"/>
    <w:rsid w:val="009978D2"/>
    <w:rsid w:val="009A205D"/>
    <w:rsid w:val="009A6144"/>
    <w:rsid w:val="009B1234"/>
    <w:rsid w:val="009B3A1C"/>
    <w:rsid w:val="009B3A67"/>
    <w:rsid w:val="009B3AC1"/>
    <w:rsid w:val="009B6057"/>
    <w:rsid w:val="009B7D09"/>
    <w:rsid w:val="009C0836"/>
    <w:rsid w:val="009C1238"/>
    <w:rsid w:val="009C31C9"/>
    <w:rsid w:val="009C5E6A"/>
    <w:rsid w:val="009C62CF"/>
    <w:rsid w:val="009C7050"/>
    <w:rsid w:val="009C7285"/>
    <w:rsid w:val="009D0E06"/>
    <w:rsid w:val="009D168A"/>
    <w:rsid w:val="009D199E"/>
    <w:rsid w:val="009D25C4"/>
    <w:rsid w:val="009D309C"/>
    <w:rsid w:val="009D56E4"/>
    <w:rsid w:val="009D7DA9"/>
    <w:rsid w:val="009E01CA"/>
    <w:rsid w:val="009E21D4"/>
    <w:rsid w:val="009E41AF"/>
    <w:rsid w:val="009E5ADC"/>
    <w:rsid w:val="009E7588"/>
    <w:rsid w:val="009E77ED"/>
    <w:rsid w:val="009F0022"/>
    <w:rsid w:val="009F06D4"/>
    <w:rsid w:val="009F3674"/>
    <w:rsid w:val="009F36B3"/>
    <w:rsid w:val="009F403E"/>
    <w:rsid w:val="009F44E8"/>
    <w:rsid w:val="009F50FB"/>
    <w:rsid w:val="009F672C"/>
    <w:rsid w:val="00A00F24"/>
    <w:rsid w:val="00A0119A"/>
    <w:rsid w:val="00A0470B"/>
    <w:rsid w:val="00A04F86"/>
    <w:rsid w:val="00A074A1"/>
    <w:rsid w:val="00A10C97"/>
    <w:rsid w:val="00A10FDA"/>
    <w:rsid w:val="00A20682"/>
    <w:rsid w:val="00A21554"/>
    <w:rsid w:val="00A22544"/>
    <w:rsid w:val="00A23DC4"/>
    <w:rsid w:val="00A23DEC"/>
    <w:rsid w:val="00A24D52"/>
    <w:rsid w:val="00A25B87"/>
    <w:rsid w:val="00A30246"/>
    <w:rsid w:val="00A31EC6"/>
    <w:rsid w:val="00A324F2"/>
    <w:rsid w:val="00A337F0"/>
    <w:rsid w:val="00A357C7"/>
    <w:rsid w:val="00A3617F"/>
    <w:rsid w:val="00A363FC"/>
    <w:rsid w:val="00A43828"/>
    <w:rsid w:val="00A5000F"/>
    <w:rsid w:val="00A551A1"/>
    <w:rsid w:val="00A55459"/>
    <w:rsid w:val="00A62933"/>
    <w:rsid w:val="00A642AE"/>
    <w:rsid w:val="00A64719"/>
    <w:rsid w:val="00A64AB1"/>
    <w:rsid w:val="00A64E1F"/>
    <w:rsid w:val="00A65575"/>
    <w:rsid w:val="00A70FDB"/>
    <w:rsid w:val="00A719A9"/>
    <w:rsid w:val="00A74C4B"/>
    <w:rsid w:val="00A8140E"/>
    <w:rsid w:val="00A820FB"/>
    <w:rsid w:val="00A822D0"/>
    <w:rsid w:val="00A835CE"/>
    <w:rsid w:val="00A841DD"/>
    <w:rsid w:val="00A843FB"/>
    <w:rsid w:val="00A86EA9"/>
    <w:rsid w:val="00A8711C"/>
    <w:rsid w:val="00A8745D"/>
    <w:rsid w:val="00A879A0"/>
    <w:rsid w:val="00A87BED"/>
    <w:rsid w:val="00A92C76"/>
    <w:rsid w:val="00A94C3A"/>
    <w:rsid w:val="00AA1F89"/>
    <w:rsid w:val="00AA269B"/>
    <w:rsid w:val="00AA2A99"/>
    <w:rsid w:val="00AA3C4A"/>
    <w:rsid w:val="00AA4640"/>
    <w:rsid w:val="00AA5405"/>
    <w:rsid w:val="00AA5CC1"/>
    <w:rsid w:val="00AA7A74"/>
    <w:rsid w:val="00AB0E0A"/>
    <w:rsid w:val="00AB294E"/>
    <w:rsid w:val="00AB5131"/>
    <w:rsid w:val="00AB7A7C"/>
    <w:rsid w:val="00AC2557"/>
    <w:rsid w:val="00AC25E0"/>
    <w:rsid w:val="00AC33DF"/>
    <w:rsid w:val="00AC3A8A"/>
    <w:rsid w:val="00AC4BA0"/>
    <w:rsid w:val="00AC7442"/>
    <w:rsid w:val="00AD209C"/>
    <w:rsid w:val="00AD2114"/>
    <w:rsid w:val="00AD2ACC"/>
    <w:rsid w:val="00AD3C8B"/>
    <w:rsid w:val="00AD3F67"/>
    <w:rsid w:val="00AD4060"/>
    <w:rsid w:val="00AD5006"/>
    <w:rsid w:val="00AD5430"/>
    <w:rsid w:val="00AD5BE8"/>
    <w:rsid w:val="00AD6842"/>
    <w:rsid w:val="00AD6D58"/>
    <w:rsid w:val="00AE0882"/>
    <w:rsid w:val="00AE0DCD"/>
    <w:rsid w:val="00AE112D"/>
    <w:rsid w:val="00AE24C5"/>
    <w:rsid w:val="00AE2AA7"/>
    <w:rsid w:val="00AE4D0D"/>
    <w:rsid w:val="00AE4F9A"/>
    <w:rsid w:val="00AE4FE0"/>
    <w:rsid w:val="00AE5180"/>
    <w:rsid w:val="00AE5A14"/>
    <w:rsid w:val="00AE5DE0"/>
    <w:rsid w:val="00AE6158"/>
    <w:rsid w:val="00AE62DB"/>
    <w:rsid w:val="00AE637D"/>
    <w:rsid w:val="00AE75E0"/>
    <w:rsid w:val="00AF3691"/>
    <w:rsid w:val="00AF5C9C"/>
    <w:rsid w:val="00B02A30"/>
    <w:rsid w:val="00B02D50"/>
    <w:rsid w:val="00B02DAE"/>
    <w:rsid w:val="00B03193"/>
    <w:rsid w:val="00B0396C"/>
    <w:rsid w:val="00B042FA"/>
    <w:rsid w:val="00B04DBB"/>
    <w:rsid w:val="00B1004D"/>
    <w:rsid w:val="00B124E8"/>
    <w:rsid w:val="00B138B8"/>
    <w:rsid w:val="00B14532"/>
    <w:rsid w:val="00B14B49"/>
    <w:rsid w:val="00B14EA1"/>
    <w:rsid w:val="00B17033"/>
    <w:rsid w:val="00B17CB9"/>
    <w:rsid w:val="00B22035"/>
    <w:rsid w:val="00B2341A"/>
    <w:rsid w:val="00B23960"/>
    <w:rsid w:val="00B2582D"/>
    <w:rsid w:val="00B268E8"/>
    <w:rsid w:val="00B30233"/>
    <w:rsid w:val="00B3066A"/>
    <w:rsid w:val="00B31954"/>
    <w:rsid w:val="00B33802"/>
    <w:rsid w:val="00B33C57"/>
    <w:rsid w:val="00B3682A"/>
    <w:rsid w:val="00B40624"/>
    <w:rsid w:val="00B41BFE"/>
    <w:rsid w:val="00B41ECF"/>
    <w:rsid w:val="00B42100"/>
    <w:rsid w:val="00B42EC3"/>
    <w:rsid w:val="00B430F1"/>
    <w:rsid w:val="00B43FCC"/>
    <w:rsid w:val="00B460F0"/>
    <w:rsid w:val="00B47E2B"/>
    <w:rsid w:val="00B51637"/>
    <w:rsid w:val="00B55650"/>
    <w:rsid w:val="00B5654C"/>
    <w:rsid w:val="00B61A12"/>
    <w:rsid w:val="00B63E6E"/>
    <w:rsid w:val="00B64092"/>
    <w:rsid w:val="00B6428D"/>
    <w:rsid w:val="00B657AD"/>
    <w:rsid w:val="00B664EA"/>
    <w:rsid w:val="00B6684F"/>
    <w:rsid w:val="00B70E1E"/>
    <w:rsid w:val="00B72DC6"/>
    <w:rsid w:val="00B74838"/>
    <w:rsid w:val="00B74987"/>
    <w:rsid w:val="00B7517A"/>
    <w:rsid w:val="00B83064"/>
    <w:rsid w:val="00B830FE"/>
    <w:rsid w:val="00B900ED"/>
    <w:rsid w:val="00B930FC"/>
    <w:rsid w:val="00B9370D"/>
    <w:rsid w:val="00B94889"/>
    <w:rsid w:val="00B956F8"/>
    <w:rsid w:val="00B9631A"/>
    <w:rsid w:val="00B96E8D"/>
    <w:rsid w:val="00BA03D1"/>
    <w:rsid w:val="00BA1C32"/>
    <w:rsid w:val="00BA1DF5"/>
    <w:rsid w:val="00BA3AC2"/>
    <w:rsid w:val="00BA42F3"/>
    <w:rsid w:val="00BA75F0"/>
    <w:rsid w:val="00BB599D"/>
    <w:rsid w:val="00BB5C7C"/>
    <w:rsid w:val="00BB6027"/>
    <w:rsid w:val="00BC1A5C"/>
    <w:rsid w:val="00BC47CB"/>
    <w:rsid w:val="00BC7E9B"/>
    <w:rsid w:val="00BD297E"/>
    <w:rsid w:val="00BD2D11"/>
    <w:rsid w:val="00BE1BA9"/>
    <w:rsid w:val="00BE2742"/>
    <w:rsid w:val="00BE2900"/>
    <w:rsid w:val="00BE396D"/>
    <w:rsid w:val="00BE4971"/>
    <w:rsid w:val="00BE580A"/>
    <w:rsid w:val="00BE639A"/>
    <w:rsid w:val="00BE7893"/>
    <w:rsid w:val="00BF19E4"/>
    <w:rsid w:val="00BF410E"/>
    <w:rsid w:val="00BF4C94"/>
    <w:rsid w:val="00BF5689"/>
    <w:rsid w:val="00BF5F32"/>
    <w:rsid w:val="00BF5F6C"/>
    <w:rsid w:val="00BF5FEC"/>
    <w:rsid w:val="00BF7C0D"/>
    <w:rsid w:val="00C0354C"/>
    <w:rsid w:val="00C04105"/>
    <w:rsid w:val="00C067B3"/>
    <w:rsid w:val="00C0759D"/>
    <w:rsid w:val="00C11D9C"/>
    <w:rsid w:val="00C12630"/>
    <w:rsid w:val="00C1318C"/>
    <w:rsid w:val="00C15312"/>
    <w:rsid w:val="00C15385"/>
    <w:rsid w:val="00C15A3C"/>
    <w:rsid w:val="00C1686A"/>
    <w:rsid w:val="00C17687"/>
    <w:rsid w:val="00C2021F"/>
    <w:rsid w:val="00C23BAF"/>
    <w:rsid w:val="00C23E38"/>
    <w:rsid w:val="00C30FB7"/>
    <w:rsid w:val="00C3160B"/>
    <w:rsid w:val="00C33871"/>
    <w:rsid w:val="00C33AD7"/>
    <w:rsid w:val="00C40323"/>
    <w:rsid w:val="00C414A8"/>
    <w:rsid w:val="00C43952"/>
    <w:rsid w:val="00C44C34"/>
    <w:rsid w:val="00C46480"/>
    <w:rsid w:val="00C468F3"/>
    <w:rsid w:val="00C5315A"/>
    <w:rsid w:val="00C55F0C"/>
    <w:rsid w:val="00C57103"/>
    <w:rsid w:val="00C57589"/>
    <w:rsid w:val="00C62DB9"/>
    <w:rsid w:val="00C644EA"/>
    <w:rsid w:val="00C66992"/>
    <w:rsid w:val="00C736DE"/>
    <w:rsid w:val="00C76702"/>
    <w:rsid w:val="00C812BF"/>
    <w:rsid w:val="00C8268F"/>
    <w:rsid w:val="00C83596"/>
    <w:rsid w:val="00C84576"/>
    <w:rsid w:val="00C85C2E"/>
    <w:rsid w:val="00C8753A"/>
    <w:rsid w:val="00C9042E"/>
    <w:rsid w:val="00C90760"/>
    <w:rsid w:val="00C9280B"/>
    <w:rsid w:val="00C9541B"/>
    <w:rsid w:val="00C9562F"/>
    <w:rsid w:val="00C95953"/>
    <w:rsid w:val="00CA0FFA"/>
    <w:rsid w:val="00CA128C"/>
    <w:rsid w:val="00CA1410"/>
    <w:rsid w:val="00CA18C3"/>
    <w:rsid w:val="00CA2D39"/>
    <w:rsid w:val="00CA4028"/>
    <w:rsid w:val="00CA433C"/>
    <w:rsid w:val="00CA44F2"/>
    <w:rsid w:val="00CA5D52"/>
    <w:rsid w:val="00CA64DB"/>
    <w:rsid w:val="00CB0198"/>
    <w:rsid w:val="00CB4CFD"/>
    <w:rsid w:val="00CB4D85"/>
    <w:rsid w:val="00CB78B7"/>
    <w:rsid w:val="00CB7FC3"/>
    <w:rsid w:val="00CC2485"/>
    <w:rsid w:val="00CC4BB1"/>
    <w:rsid w:val="00CC52FA"/>
    <w:rsid w:val="00CC5B28"/>
    <w:rsid w:val="00CD0752"/>
    <w:rsid w:val="00CD20C0"/>
    <w:rsid w:val="00CD4F32"/>
    <w:rsid w:val="00CD7339"/>
    <w:rsid w:val="00CD7BB6"/>
    <w:rsid w:val="00CE30CE"/>
    <w:rsid w:val="00CE4D40"/>
    <w:rsid w:val="00CE6E55"/>
    <w:rsid w:val="00CF04FF"/>
    <w:rsid w:val="00CF075E"/>
    <w:rsid w:val="00CF093D"/>
    <w:rsid w:val="00CF16D1"/>
    <w:rsid w:val="00CF2A07"/>
    <w:rsid w:val="00CF4A3C"/>
    <w:rsid w:val="00CF6031"/>
    <w:rsid w:val="00CF72BA"/>
    <w:rsid w:val="00CF76E1"/>
    <w:rsid w:val="00D01854"/>
    <w:rsid w:val="00D02702"/>
    <w:rsid w:val="00D0538A"/>
    <w:rsid w:val="00D064E3"/>
    <w:rsid w:val="00D06D63"/>
    <w:rsid w:val="00D075B4"/>
    <w:rsid w:val="00D11401"/>
    <w:rsid w:val="00D11B04"/>
    <w:rsid w:val="00D15FBC"/>
    <w:rsid w:val="00D207B6"/>
    <w:rsid w:val="00D237DE"/>
    <w:rsid w:val="00D2754B"/>
    <w:rsid w:val="00D27A15"/>
    <w:rsid w:val="00D326EE"/>
    <w:rsid w:val="00D3696D"/>
    <w:rsid w:val="00D41EA2"/>
    <w:rsid w:val="00D43F97"/>
    <w:rsid w:val="00D448AD"/>
    <w:rsid w:val="00D44D7C"/>
    <w:rsid w:val="00D46944"/>
    <w:rsid w:val="00D46C04"/>
    <w:rsid w:val="00D506BE"/>
    <w:rsid w:val="00D531BF"/>
    <w:rsid w:val="00D53E14"/>
    <w:rsid w:val="00D54B72"/>
    <w:rsid w:val="00D612BC"/>
    <w:rsid w:val="00D62A65"/>
    <w:rsid w:val="00D631F5"/>
    <w:rsid w:val="00D63C10"/>
    <w:rsid w:val="00D63C3D"/>
    <w:rsid w:val="00D644D8"/>
    <w:rsid w:val="00D6582F"/>
    <w:rsid w:val="00D66F66"/>
    <w:rsid w:val="00D7137D"/>
    <w:rsid w:val="00D71941"/>
    <w:rsid w:val="00D7438F"/>
    <w:rsid w:val="00D744EB"/>
    <w:rsid w:val="00D74605"/>
    <w:rsid w:val="00D75D83"/>
    <w:rsid w:val="00D75D95"/>
    <w:rsid w:val="00D774E1"/>
    <w:rsid w:val="00D823E3"/>
    <w:rsid w:val="00D82E5F"/>
    <w:rsid w:val="00D84EE0"/>
    <w:rsid w:val="00D90461"/>
    <w:rsid w:val="00D961E6"/>
    <w:rsid w:val="00D963AA"/>
    <w:rsid w:val="00DA31EF"/>
    <w:rsid w:val="00DA34D3"/>
    <w:rsid w:val="00DA4356"/>
    <w:rsid w:val="00DA5320"/>
    <w:rsid w:val="00DA79DA"/>
    <w:rsid w:val="00DB39CC"/>
    <w:rsid w:val="00DB54F1"/>
    <w:rsid w:val="00DB5724"/>
    <w:rsid w:val="00DB5E1A"/>
    <w:rsid w:val="00DB65EE"/>
    <w:rsid w:val="00DC0B91"/>
    <w:rsid w:val="00DC2EAC"/>
    <w:rsid w:val="00DC3774"/>
    <w:rsid w:val="00DC6910"/>
    <w:rsid w:val="00DD5DCC"/>
    <w:rsid w:val="00DD6D81"/>
    <w:rsid w:val="00DD6FD9"/>
    <w:rsid w:val="00DE0489"/>
    <w:rsid w:val="00DE0798"/>
    <w:rsid w:val="00DE095E"/>
    <w:rsid w:val="00DE5B78"/>
    <w:rsid w:val="00DE5CE7"/>
    <w:rsid w:val="00DE5FF9"/>
    <w:rsid w:val="00DE622A"/>
    <w:rsid w:val="00DE6AAE"/>
    <w:rsid w:val="00DE6C45"/>
    <w:rsid w:val="00DE6E5D"/>
    <w:rsid w:val="00DE7F9D"/>
    <w:rsid w:val="00DF1D69"/>
    <w:rsid w:val="00DF791C"/>
    <w:rsid w:val="00E01A74"/>
    <w:rsid w:val="00E04A2E"/>
    <w:rsid w:val="00E05862"/>
    <w:rsid w:val="00E059BF"/>
    <w:rsid w:val="00E06567"/>
    <w:rsid w:val="00E06EED"/>
    <w:rsid w:val="00E079A8"/>
    <w:rsid w:val="00E122F0"/>
    <w:rsid w:val="00E12D72"/>
    <w:rsid w:val="00E1494F"/>
    <w:rsid w:val="00E152DB"/>
    <w:rsid w:val="00E16CB6"/>
    <w:rsid w:val="00E20A80"/>
    <w:rsid w:val="00E211D2"/>
    <w:rsid w:val="00E222DA"/>
    <w:rsid w:val="00E230FC"/>
    <w:rsid w:val="00E23266"/>
    <w:rsid w:val="00E23CF6"/>
    <w:rsid w:val="00E2480F"/>
    <w:rsid w:val="00E25052"/>
    <w:rsid w:val="00E2515D"/>
    <w:rsid w:val="00E27553"/>
    <w:rsid w:val="00E33ADE"/>
    <w:rsid w:val="00E34130"/>
    <w:rsid w:val="00E347C2"/>
    <w:rsid w:val="00E358F2"/>
    <w:rsid w:val="00E3606B"/>
    <w:rsid w:val="00E37E7A"/>
    <w:rsid w:val="00E40568"/>
    <w:rsid w:val="00E40C77"/>
    <w:rsid w:val="00E42E1B"/>
    <w:rsid w:val="00E446F1"/>
    <w:rsid w:val="00E453E6"/>
    <w:rsid w:val="00E4589C"/>
    <w:rsid w:val="00E4714B"/>
    <w:rsid w:val="00E47438"/>
    <w:rsid w:val="00E50FF7"/>
    <w:rsid w:val="00E51602"/>
    <w:rsid w:val="00E519E3"/>
    <w:rsid w:val="00E526B1"/>
    <w:rsid w:val="00E52EB7"/>
    <w:rsid w:val="00E537BF"/>
    <w:rsid w:val="00E57417"/>
    <w:rsid w:val="00E61DAC"/>
    <w:rsid w:val="00E62672"/>
    <w:rsid w:val="00E6377C"/>
    <w:rsid w:val="00E64DE6"/>
    <w:rsid w:val="00E65268"/>
    <w:rsid w:val="00E67863"/>
    <w:rsid w:val="00E71BB5"/>
    <w:rsid w:val="00E7212A"/>
    <w:rsid w:val="00E72D48"/>
    <w:rsid w:val="00E730AE"/>
    <w:rsid w:val="00E76218"/>
    <w:rsid w:val="00E76F31"/>
    <w:rsid w:val="00E835BA"/>
    <w:rsid w:val="00E84DB5"/>
    <w:rsid w:val="00E854E9"/>
    <w:rsid w:val="00E867DA"/>
    <w:rsid w:val="00E87563"/>
    <w:rsid w:val="00E9068A"/>
    <w:rsid w:val="00E90E16"/>
    <w:rsid w:val="00E91287"/>
    <w:rsid w:val="00E91366"/>
    <w:rsid w:val="00E914D4"/>
    <w:rsid w:val="00E91CBF"/>
    <w:rsid w:val="00E94B3B"/>
    <w:rsid w:val="00E95DFA"/>
    <w:rsid w:val="00E97CA7"/>
    <w:rsid w:val="00EA07ED"/>
    <w:rsid w:val="00EA0F4F"/>
    <w:rsid w:val="00EA22BE"/>
    <w:rsid w:val="00EA5103"/>
    <w:rsid w:val="00EB0A84"/>
    <w:rsid w:val="00EB0FB4"/>
    <w:rsid w:val="00EB1143"/>
    <w:rsid w:val="00EB1E99"/>
    <w:rsid w:val="00EB43D6"/>
    <w:rsid w:val="00EC093E"/>
    <w:rsid w:val="00EC46E3"/>
    <w:rsid w:val="00EC746C"/>
    <w:rsid w:val="00ED03F5"/>
    <w:rsid w:val="00ED3327"/>
    <w:rsid w:val="00ED4994"/>
    <w:rsid w:val="00ED5DE6"/>
    <w:rsid w:val="00ED66F8"/>
    <w:rsid w:val="00ED6EF5"/>
    <w:rsid w:val="00EE6C26"/>
    <w:rsid w:val="00EE7737"/>
    <w:rsid w:val="00EF48BA"/>
    <w:rsid w:val="00F00D62"/>
    <w:rsid w:val="00F0229B"/>
    <w:rsid w:val="00F027EC"/>
    <w:rsid w:val="00F0539C"/>
    <w:rsid w:val="00F06C15"/>
    <w:rsid w:val="00F07474"/>
    <w:rsid w:val="00F10302"/>
    <w:rsid w:val="00F11498"/>
    <w:rsid w:val="00F118FA"/>
    <w:rsid w:val="00F120ED"/>
    <w:rsid w:val="00F122D3"/>
    <w:rsid w:val="00F13F78"/>
    <w:rsid w:val="00F1454B"/>
    <w:rsid w:val="00F20F83"/>
    <w:rsid w:val="00F216D9"/>
    <w:rsid w:val="00F226E5"/>
    <w:rsid w:val="00F23375"/>
    <w:rsid w:val="00F23C84"/>
    <w:rsid w:val="00F244B7"/>
    <w:rsid w:val="00F25BFF"/>
    <w:rsid w:val="00F27772"/>
    <w:rsid w:val="00F31CD4"/>
    <w:rsid w:val="00F327A5"/>
    <w:rsid w:val="00F3344C"/>
    <w:rsid w:val="00F33A9F"/>
    <w:rsid w:val="00F3532C"/>
    <w:rsid w:val="00F35402"/>
    <w:rsid w:val="00F402D9"/>
    <w:rsid w:val="00F402DA"/>
    <w:rsid w:val="00F41AC5"/>
    <w:rsid w:val="00F41E3A"/>
    <w:rsid w:val="00F4354D"/>
    <w:rsid w:val="00F43934"/>
    <w:rsid w:val="00F455DD"/>
    <w:rsid w:val="00F47385"/>
    <w:rsid w:val="00F507DC"/>
    <w:rsid w:val="00F5164F"/>
    <w:rsid w:val="00F52C5C"/>
    <w:rsid w:val="00F52CDD"/>
    <w:rsid w:val="00F53257"/>
    <w:rsid w:val="00F54ADC"/>
    <w:rsid w:val="00F55344"/>
    <w:rsid w:val="00F56B48"/>
    <w:rsid w:val="00F56E06"/>
    <w:rsid w:val="00F5702D"/>
    <w:rsid w:val="00F57333"/>
    <w:rsid w:val="00F5737E"/>
    <w:rsid w:val="00F5742D"/>
    <w:rsid w:val="00F62134"/>
    <w:rsid w:val="00F6241E"/>
    <w:rsid w:val="00F62B07"/>
    <w:rsid w:val="00F70904"/>
    <w:rsid w:val="00F70940"/>
    <w:rsid w:val="00F71B0F"/>
    <w:rsid w:val="00F7223C"/>
    <w:rsid w:val="00F737F3"/>
    <w:rsid w:val="00F737FB"/>
    <w:rsid w:val="00F75B17"/>
    <w:rsid w:val="00F768C2"/>
    <w:rsid w:val="00F8126C"/>
    <w:rsid w:val="00F812FE"/>
    <w:rsid w:val="00F816DC"/>
    <w:rsid w:val="00F820D7"/>
    <w:rsid w:val="00F82A7E"/>
    <w:rsid w:val="00F83250"/>
    <w:rsid w:val="00F8391A"/>
    <w:rsid w:val="00F840DC"/>
    <w:rsid w:val="00F852A4"/>
    <w:rsid w:val="00F86265"/>
    <w:rsid w:val="00F876AD"/>
    <w:rsid w:val="00F906B0"/>
    <w:rsid w:val="00F911BC"/>
    <w:rsid w:val="00F962B5"/>
    <w:rsid w:val="00FA012E"/>
    <w:rsid w:val="00FA100E"/>
    <w:rsid w:val="00FA1122"/>
    <w:rsid w:val="00FA3CB8"/>
    <w:rsid w:val="00FA59AF"/>
    <w:rsid w:val="00FA7A22"/>
    <w:rsid w:val="00FB0E73"/>
    <w:rsid w:val="00FB15CD"/>
    <w:rsid w:val="00FB2115"/>
    <w:rsid w:val="00FB236B"/>
    <w:rsid w:val="00FB2C31"/>
    <w:rsid w:val="00FB2C91"/>
    <w:rsid w:val="00FB2CEA"/>
    <w:rsid w:val="00FB30ED"/>
    <w:rsid w:val="00FB350C"/>
    <w:rsid w:val="00FB736F"/>
    <w:rsid w:val="00FB7B81"/>
    <w:rsid w:val="00FC24F4"/>
    <w:rsid w:val="00FC5B62"/>
    <w:rsid w:val="00FC632B"/>
    <w:rsid w:val="00FC7D1F"/>
    <w:rsid w:val="00FD3792"/>
    <w:rsid w:val="00FD4B47"/>
    <w:rsid w:val="00FD573E"/>
    <w:rsid w:val="00FD72A1"/>
    <w:rsid w:val="00FD74E8"/>
    <w:rsid w:val="00FE1966"/>
    <w:rsid w:val="00FE3C25"/>
    <w:rsid w:val="00FE3F38"/>
    <w:rsid w:val="00FE736E"/>
    <w:rsid w:val="00FF0312"/>
    <w:rsid w:val="00FF05A2"/>
    <w:rsid w:val="00FF0D3D"/>
    <w:rsid w:val="00FF273B"/>
    <w:rsid w:val="00FF451C"/>
    <w:rsid w:val="00FF5803"/>
    <w:rsid w:val="00FF685A"/>
    <w:rsid w:val="00FF737F"/>
    <w:rsid w:val="01FDA6D9"/>
    <w:rsid w:val="0250C431"/>
    <w:rsid w:val="025E83BA"/>
    <w:rsid w:val="02776746"/>
    <w:rsid w:val="02EE8734"/>
    <w:rsid w:val="031E0359"/>
    <w:rsid w:val="043F6C59"/>
    <w:rsid w:val="04A1DFB9"/>
    <w:rsid w:val="0534BD10"/>
    <w:rsid w:val="054AF726"/>
    <w:rsid w:val="0572576A"/>
    <w:rsid w:val="05B61AB0"/>
    <w:rsid w:val="06777125"/>
    <w:rsid w:val="070AA850"/>
    <w:rsid w:val="08156796"/>
    <w:rsid w:val="081A2B1E"/>
    <w:rsid w:val="08533B48"/>
    <w:rsid w:val="08614EF1"/>
    <w:rsid w:val="09E26BD1"/>
    <w:rsid w:val="09ECD225"/>
    <w:rsid w:val="0AA9D5D5"/>
    <w:rsid w:val="0AAB3833"/>
    <w:rsid w:val="0B10FB0E"/>
    <w:rsid w:val="0C8A432C"/>
    <w:rsid w:val="0CD1121D"/>
    <w:rsid w:val="0CFD6C30"/>
    <w:rsid w:val="0D6FD2ED"/>
    <w:rsid w:val="0DAB7FDC"/>
    <w:rsid w:val="0DC668A7"/>
    <w:rsid w:val="0E43110A"/>
    <w:rsid w:val="0EE1E255"/>
    <w:rsid w:val="0F13E558"/>
    <w:rsid w:val="1004DC80"/>
    <w:rsid w:val="11C2793F"/>
    <w:rsid w:val="1332B6DA"/>
    <w:rsid w:val="133FA818"/>
    <w:rsid w:val="14358995"/>
    <w:rsid w:val="154BDB69"/>
    <w:rsid w:val="162F6A60"/>
    <w:rsid w:val="167AE9BB"/>
    <w:rsid w:val="177B2BC5"/>
    <w:rsid w:val="18C649AD"/>
    <w:rsid w:val="18C98134"/>
    <w:rsid w:val="1A599BCC"/>
    <w:rsid w:val="1BF3411E"/>
    <w:rsid w:val="1CF376CE"/>
    <w:rsid w:val="1CF384D6"/>
    <w:rsid w:val="1E61F9C1"/>
    <w:rsid w:val="1F92C2BB"/>
    <w:rsid w:val="1FF20BF8"/>
    <w:rsid w:val="201364D8"/>
    <w:rsid w:val="206623D3"/>
    <w:rsid w:val="20B1EF99"/>
    <w:rsid w:val="20B89143"/>
    <w:rsid w:val="20B8FB3D"/>
    <w:rsid w:val="218017CB"/>
    <w:rsid w:val="221237D4"/>
    <w:rsid w:val="22605793"/>
    <w:rsid w:val="230F7F2F"/>
    <w:rsid w:val="23B85FF5"/>
    <w:rsid w:val="23C22F32"/>
    <w:rsid w:val="2480A276"/>
    <w:rsid w:val="249F90C8"/>
    <w:rsid w:val="24F0703A"/>
    <w:rsid w:val="25780C9B"/>
    <w:rsid w:val="259B3839"/>
    <w:rsid w:val="265E5824"/>
    <w:rsid w:val="26614D7C"/>
    <w:rsid w:val="2672D645"/>
    <w:rsid w:val="2677A224"/>
    <w:rsid w:val="27936E44"/>
    <w:rsid w:val="282E0A19"/>
    <w:rsid w:val="28432082"/>
    <w:rsid w:val="2966642D"/>
    <w:rsid w:val="29F2849B"/>
    <w:rsid w:val="2A4FF5E8"/>
    <w:rsid w:val="2B63EAC8"/>
    <w:rsid w:val="2B89D10C"/>
    <w:rsid w:val="2BA3AF43"/>
    <w:rsid w:val="2C6C4991"/>
    <w:rsid w:val="2D2CD9B7"/>
    <w:rsid w:val="2DB1D467"/>
    <w:rsid w:val="2E739D4D"/>
    <w:rsid w:val="2EEB08AA"/>
    <w:rsid w:val="2F122369"/>
    <w:rsid w:val="2F973263"/>
    <w:rsid w:val="3109FF5A"/>
    <w:rsid w:val="31118E42"/>
    <w:rsid w:val="31D05C94"/>
    <w:rsid w:val="32083384"/>
    <w:rsid w:val="325464F6"/>
    <w:rsid w:val="3300693B"/>
    <w:rsid w:val="33705819"/>
    <w:rsid w:val="3445F866"/>
    <w:rsid w:val="3495165F"/>
    <w:rsid w:val="34B6226D"/>
    <w:rsid w:val="36769171"/>
    <w:rsid w:val="3789D5B5"/>
    <w:rsid w:val="378B9F9B"/>
    <w:rsid w:val="38488FA9"/>
    <w:rsid w:val="38906C01"/>
    <w:rsid w:val="3910113A"/>
    <w:rsid w:val="397C8F78"/>
    <w:rsid w:val="3A5B4D5B"/>
    <w:rsid w:val="3A6DC099"/>
    <w:rsid w:val="3B113BC8"/>
    <w:rsid w:val="3B37AE59"/>
    <w:rsid w:val="3C1D2AD2"/>
    <w:rsid w:val="3C2087AD"/>
    <w:rsid w:val="3CA3211E"/>
    <w:rsid w:val="3D8379AE"/>
    <w:rsid w:val="3DF8726C"/>
    <w:rsid w:val="40149344"/>
    <w:rsid w:val="40F9F70B"/>
    <w:rsid w:val="413B0D90"/>
    <w:rsid w:val="421058C7"/>
    <w:rsid w:val="4249EEE7"/>
    <w:rsid w:val="43F18C42"/>
    <w:rsid w:val="43F1DD5B"/>
    <w:rsid w:val="4431E219"/>
    <w:rsid w:val="44E484EC"/>
    <w:rsid w:val="45268C7D"/>
    <w:rsid w:val="45D964C1"/>
    <w:rsid w:val="45EC6159"/>
    <w:rsid w:val="463B4FE9"/>
    <w:rsid w:val="46AFB0AF"/>
    <w:rsid w:val="474B31B1"/>
    <w:rsid w:val="49591274"/>
    <w:rsid w:val="4A9BDEF1"/>
    <w:rsid w:val="4BDCB3F0"/>
    <w:rsid w:val="4D91B5A7"/>
    <w:rsid w:val="4D9458C6"/>
    <w:rsid w:val="4F6A54F4"/>
    <w:rsid w:val="4F965949"/>
    <w:rsid w:val="4FE7135F"/>
    <w:rsid w:val="4FED8829"/>
    <w:rsid w:val="503560CF"/>
    <w:rsid w:val="5057D9B0"/>
    <w:rsid w:val="51118C9F"/>
    <w:rsid w:val="514264C7"/>
    <w:rsid w:val="518B514A"/>
    <w:rsid w:val="520141E0"/>
    <w:rsid w:val="53305436"/>
    <w:rsid w:val="53FF797F"/>
    <w:rsid w:val="540E8E13"/>
    <w:rsid w:val="55674FE9"/>
    <w:rsid w:val="559AC34D"/>
    <w:rsid w:val="564F4ABF"/>
    <w:rsid w:val="5697DAD8"/>
    <w:rsid w:val="569F5567"/>
    <w:rsid w:val="56A22286"/>
    <w:rsid w:val="587FC48F"/>
    <w:rsid w:val="589281C5"/>
    <w:rsid w:val="58976F6B"/>
    <w:rsid w:val="591A4A37"/>
    <w:rsid w:val="5921F5B2"/>
    <w:rsid w:val="599934CB"/>
    <w:rsid w:val="59B7FDB2"/>
    <w:rsid w:val="5A4E097D"/>
    <w:rsid w:val="5ABCB2C8"/>
    <w:rsid w:val="5BC70012"/>
    <w:rsid w:val="5C7EE2D8"/>
    <w:rsid w:val="5D344CAF"/>
    <w:rsid w:val="5D362F61"/>
    <w:rsid w:val="5E5B7F8E"/>
    <w:rsid w:val="5E6B0D58"/>
    <w:rsid w:val="5EEE3CA0"/>
    <w:rsid w:val="5EF08872"/>
    <w:rsid w:val="5F5496AD"/>
    <w:rsid w:val="5FEF4DF2"/>
    <w:rsid w:val="6006DDB9"/>
    <w:rsid w:val="60B27F50"/>
    <w:rsid w:val="60E4D4BD"/>
    <w:rsid w:val="633312C7"/>
    <w:rsid w:val="63F5370A"/>
    <w:rsid w:val="64039522"/>
    <w:rsid w:val="6471113F"/>
    <w:rsid w:val="647A172E"/>
    <w:rsid w:val="64CC5BF6"/>
    <w:rsid w:val="65A75D89"/>
    <w:rsid w:val="65ACC52A"/>
    <w:rsid w:val="65EF5AA6"/>
    <w:rsid w:val="66B3F2EF"/>
    <w:rsid w:val="66D7427D"/>
    <w:rsid w:val="67F22D07"/>
    <w:rsid w:val="6936E2F7"/>
    <w:rsid w:val="696F1866"/>
    <w:rsid w:val="698DFD68"/>
    <w:rsid w:val="69FF560E"/>
    <w:rsid w:val="6A5DC041"/>
    <w:rsid w:val="6AC36326"/>
    <w:rsid w:val="6B065FD9"/>
    <w:rsid w:val="6B0FEB2F"/>
    <w:rsid w:val="6B16C40D"/>
    <w:rsid w:val="6B709F46"/>
    <w:rsid w:val="6BA8636E"/>
    <w:rsid w:val="6C3880A1"/>
    <w:rsid w:val="6CCC4C77"/>
    <w:rsid w:val="6D0F1AAB"/>
    <w:rsid w:val="6DB31B77"/>
    <w:rsid w:val="6EF09690"/>
    <w:rsid w:val="6F5BCBB8"/>
    <w:rsid w:val="6FE1CFC2"/>
    <w:rsid w:val="6FFC44E8"/>
    <w:rsid w:val="70A0845F"/>
    <w:rsid w:val="70F79C19"/>
    <w:rsid w:val="717B08F4"/>
    <w:rsid w:val="71D9E071"/>
    <w:rsid w:val="722AD2CF"/>
    <w:rsid w:val="73C6C987"/>
    <w:rsid w:val="73EFE501"/>
    <w:rsid w:val="742F3CDB"/>
    <w:rsid w:val="7506FA2C"/>
    <w:rsid w:val="78187127"/>
    <w:rsid w:val="782C464C"/>
    <w:rsid w:val="78E02063"/>
    <w:rsid w:val="790662C8"/>
    <w:rsid w:val="799DE8EE"/>
    <w:rsid w:val="79B21679"/>
    <w:rsid w:val="7A247F53"/>
    <w:rsid w:val="7A4DD1A7"/>
    <w:rsid w:val="7AD6ACDF"/>
    <w:rsid w:val="7B3A6408"/>
    <w:rsid w:val="7B507730"/>
    <w:rsid w:val="7BF19E2A"/>
    <w:rsid w:val="7CC9D143"/>
    <w:rsid w:val="7D2FAA49"/>
    <w:rsid w:val="7DA88F26"/>
    <w:rsid w:val="7DA8A155"/>
    <w:rsid w:val="7DB39EDB"/>
    <w:rsid w:val="7E963665"/>
    <w:rsid w:val="7F384EB4"/>
    <w:rsid w:val="7F5A5FB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1F46B"/>
  <w15:chartTrackingRefBased/>
  <w15:docId w15:val="{7815CC78-DBAD-4915-A02F-8D5B33261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1326A"/>
  </w:style>
  <w:style w:type="paragraph" w:styleId="Kop1">
    <w:name w:val="heading 1"/>
    <w:basedOn w:val="Standaard"/>
    <w:next w:val="Standaard"/>
    <w:link w:val="Kop1Char"/>
    <w:uiPriority w:val="9"/>
    <w:qFormat/>
    <w:rsid w:val="001676BE"/>
    <w:pPr>
      <w:keepNext/>
      <w:keepLines/>
      <w:numPr>
        <w:numId w:val="5"/>
      </w:numPr>
      <w:spacing w:before="240" w:after="0"/>
      <w:outlineLvl w:val="0"/>
    </w:pPr>
    <w:rPr>
      <w:rFonts w:asciiTheme="majorHAnsi" w:eastAsiaTheme="majorEastAsia" w:hAnsiTheme="majorHAnsi" w:cstheme="majorBidi"/>
      <w:b/>
      <w:color w:val="000099" w:themeColor="accent1"/>
      <w:sz w:val="32"/>
      <w:szCs w:val="32"/>
    </w:rPr>
  </w:style>
  <w:style w:type="paragraph" w:styleId="Kop2">
    <w:name w:val="heading 2"/>
    <w:basedOn w:val="Standaard"/>
    <w:next w:val="Standaard"/>
    <w:link w:val="Kop2Char"/>
    <w:uiPriority w:val="9"/>
    <w:unhideWhenUsed/>
    <w:qFormat/>
    <w:rsid w:val="001676BE"/>
    <w:pPr>
      <w:keepNext/>
      <w:keepLines/>
      <w:numPr>
        <w:ilvl w:val="1"/>
        <w:numId w:val="5"/>
      </w:numPr>
      <w:spacing w:before="40" w:after="0"/>
      <w:outlineLvl w:val="1"/>
    </w:pPr>
    <w:rPr>
      <w:rFonts w:asciiTheme="majorHAnsi" w:eastAsiaTheme="majorEastAsia" w:hAnsiTheme="majorHAnsi" w:cstheme="majorBidi"/>
      <w:b/>
      <w:color w:val="000099" w:themeColor="accent1"/>
      <w:sz w:val="26"/>
      <w:szCs w:val="26"/>
    </w:rPr>
  </w:style>
  <w:style w:type="paragraph" w:styleId="Kop3">
    <w:name w:val="heading 3"/>
    <w:basedOn w:val="Standaard"/>
    <w:next w:val="Standaard"/>
    <w:link w:val="Kop3Char"/>
    <w:uiPriority w:val="9"/>
    <w:unhideWhenUsed/>
    <w:qFormat/>
    <w:rsid w:val="001676BE"/>
    <w:pPr>
      <w:keepNext/>
      <w:keepLines/>
      <w:numPr>
        <w:ilvl w:val="2"/>
        <w:numId w:val="5"/>
      </w:numPr>
      <w:spacing w:before="40" w:after="0"/>
      <w:outlineLvl w:val="2"/>
    </w:pPr>
    <w:rPr>
      <w:rFonts w:asciiTheme="majorHAnsi" w:eastAsiaTheme="majorEastAsia" w:hAnsiTheme="majorHAnsi" w:cstheme="majorBidi"/>
      <w:b/>
      <w:color w:val="6B9CD2" w:themeColor="accent3"/>
      <w:sz w:val="20"/>
      <w:szCs w:val="24"/>
    </w:rPr>
  </w:style>
  <w:style w:type="paragraph" w:styleId="Kop4">
    <w:name w:val="heading 4"/>
    <w:basedOn w:val="Standaard"/>
    <w:next w:val="Standaard"/>
    <w:link w:val="Kop4Char"/>
    <w:uiPriority w:val="9"/>
    <w:semiHidden/>
    <w:unhideWhenUsed/>
    <w:qFormat/>
    <w:rsid w:val="00B138B8"/>
    <w:pPr>
      <w:keepNext/>
      <w:keepLines/>
      <w:numPr>
        <w:ilvl w:val="3"/>
        <w:numId w:val="5"/>
      </w:numPr>
      <w:spacing w:before="40" w:after="0"/>
      <w:outlineLvl w:val="3"/>
    </w:pPr>
    <w:rPr>
      <w:rFonts w:asciiTheme="majorHAnsi" w:eastAsiaTheme="majorEastAsia" w:hAnsiTheme="majorHAnsi" w:cstheme="majorBidi"/>
      <w:i/>
      <w:iCs/>
      <w:color w:val="000072" w:themeColor="accent1" w:themeShade="BF"/>
    </w:rPr>
  </w:style>
  <w:style w:type="paragraph" w:styleId="Kop5">
    <w:name w:val="heading 5"/>
    <w:basedOn w:val="Standaard"/>
    <w:next w:val="Standaard"/>
    <w:link w:val="Kop5Char"/>
    <w:uiPriority w:val="9"/>
    <w:semiHidden/>
    <w:unhideWhenUsed/>
    <w:qFormat/>
    <w:rsid w:val="00B138B8"/>
    <w:pPr>
      <w:keepNext/>
      <w:keepLines/>
      <w:numPr>
        <w:ilvl w:val="4"/>
        <w:numId w:val="5"/>
      </w:numPr>
      <w:spacing w:before="40" w:after="0"/>
      <w:outlineLvl w:val="4"/>
    </w:pPr>
    <w:rPr>
      <w:rFonts w:asciiTheme="majorHAnsi" w:eastAsiaTheme="majorEastAsia" w:hAnsiTheme="majorHAnsi" w:cstheme="majorBidi"/>
      <w:color w:val="000072" w:themeColor="accent1" w:themeShade="BF"/>
    </w:rPr>
  </w:style>
  <w:style w:type="paragraph" w:styleId="Kop6">
    <w:name w:val="heading 6"/>
    <w:basedOn w:val="Standaard"/>
    <w:next w:val="Standaard"/>
    <w:link w:val="Kop6Char"/>
    <w:uiPriority w:val="9"/>
    <w:semiHidden/>
    <w:unhideWhenUsed/>
    <w:qFormat/>
    <w:rsid w:val="00B138B8"/>
    <w:pPr>
      <w:keepNext/>
      <w:keepLines/>
      <w:numPr>
        <w:ilvl w:val="5"/>
        <w:numId w:val="5"/>
      </w:numPr>
      <w:spacing w:before="40" w:after="0"/>
      <w:outlineLvl w:val="5"/>
    </w:pPr>
    <w:rPr>
      <w:rFonts w:asciiTheme="majorHAnsi" w:eastAsiaTheme="majorEastAsia" w:hAnsiTheme="majorHAnsi" w:cstheme="majorBidi"/>
      <w:color w:val="00004C" w:themeColor="accent1" w:themeShade="7F"/>
    </w:rPr>
  </w:style>
  <w:style w:type="paragraph" w:styleId="Kop7">
    <w:name w:val="heading 7"/>
    <w:basedOn w:val="Standaard"/>
    <w:next w:val="Standaard"/>
    <w:link w:val="Kop7Char"/>
    <w:uiPriority w:val="9"/>
    <w:semiHidden/>
    <w:unhideWhenUsed/>
    <w:qFormat/>
    <w:rsid w:val="00B138B8"/>
    <w:pPr>
      <w:keepNext/>
      <w:keepLines/>
      <w:numPr>
        <w:ilvl w:val="6"/>
        <w:numId w:val="5"/>
      </w:numPr>
      <w:spacing w:before="40" w:after="0"/>
      <w:outlineLvl w:val="6"/>
    </w:pPr>
    <w:rPr>
      <w:rFonts w:asciiTheme="majorHAnsi" w:eastAsiaTheme="majorEastAsia" w:hAnsiTheme="majorHAnsi" w:cstheme="majorBidi"/>
      <w:i/>
      <w:iCs/>
      <w:color w:val="00004C" w:themeColor="accent1" w:themeShade="7F"/>
    </w:rPr>
  </w:style>
  <w:style w:type="paragraph" w:styleId="Kop8">
    <w:name w:val="heading 8"/>
    <w:basedOn w:val="Standaard"/>
    <w:next w:val="Standaard"/>
    <w:link w:val="Kop8Char"/>
    <w:uiPriority w:val="9"/>
    <w:semiHidden/>
    <w:unhideWhenUsed/>
    <w:qFormat/>
    <w:rsid w:val="00B138B8"/>
    <w:pPr>
      <w:keepNext/>
      <w:keepLines/>
      <w:numPr>
        <w:ilvl w:val="7"/>
        <w:numId w:val="5"/>
      </w:numPr>
      <w:spacing w:before="40" w:after="0"/>
      <w:outlineLvl w:val="7"/>
    </w:pPr>
    <w:rPr>
      <w:rFonts w:asciiTheme="majorHAnsi" w:eastAsiaTheme="majorEastAsia" w:hAnsiTheme="majorHAnsi" w:cstheme="majorBidi"/>
      <w:color w:val="666668" w:themeColor="text1" w:themeTint="D8"/>
      <w:sz w:val="21"/>
      <w:szCs w:val="21"/>
    </w:rPr>
  </w:style>
  <w:style w:type="paragraph" w:styleId="Kop9">
    <w:name w:val="heading 9"/>
    <w:basedOn w:val="Standaard"/>
    <w:next w:val="Standaard"/>
    <w:link w:val="Kop9Char"/>
    <w:uiPriority w:val="9"/>
    <w:semiHidden/>
    <w:unhideWhenUsed/>
    <w:qFormat/>
    <w:rsid w:val="00B138B8"/>
    <w:pPr>
      <w:keepNext/>
      <w:keepLines/>
      <w:numPr>
        <w:ilvl w:val="8"/>
        <w:numId w:val="5"/>
      </w:numPr>
      <w:spacing w:before="40" w:after="0"/>
      <w:outlineLvl w:val="8"/>
    </w:pPr>
    <w:rPr>
      <w:rFonts w:asciiTheme="majorHAnsi" w:eastAsiaTheme="majorEastAsia" w:hAnsiTheme="majorHAnsi" w:cstheme="majorBidi"/>
      <w:i/>
      <w:iCs/>
      <w:color w:val="666668"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44D7C"/>
    <w:rPr>
      <w:color w:val="808080"/>
    </w:rPr>
  </w:style>
  <w:style w:type="paragraph" w:styleId="Koptekst">
    <w:name w:val="header"/>
    <w:basedOn w:val="Standaard"/>
    <w:link w:val="KoptekstChar"/>
    <w:uiPriority w:val="99"/>
    <w:unhideWhenUsed/>
    <w:rsid w:val="0061129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1129E"/>
  </w:style>
  <w:style w:type="paragraph" w:styleId="Voettekst">
    <w:name w:val="footer"/>
    <w:aliases w:val="08 Voettekst"/>
    <w:basedOn w:val="Standaard"/>
    <w:link w:val="VoettekstChar"/>
    <w:uiPriority w:val="99"/>
    <w:unhideWhenUsed/>
    <w:rsid w:val="00E20A80"/>
    <w:pPr>
      <w:tabs>
        <w:tab w:val="right" w:pos="284"/>
      </w:tabs>
      <w:spacing w:after="0" w:line="160" w:lineRule="exact"/>
      <w:ind w:left="142" w:hanging="142"/>
    </w:pPr>
    <w:rPr>
      <w:rFonts w:cs="Times New Roman (Hoofdtekst CS)"/>
      <w:color w:val="4B4B4D" w:themeColor="text2"/>
      <w:sz w:val="12"/>
    </w:rPr>
  </w:style>
  <w:style w:type="character" w:customStyle="1" w:styleId="VoettekstChar">
    <w:name w:val="Voettekst Char"/>
    <w:aliases w:val="08 Voettekst Char"/>
    <w:basedOn w:val="Standaardalinea-lettertype"/>
    <w:link w:val="Voettekst"/>
    <w:uiPriority w:val="99"/>
    <w:rsid w:val="00E20A80"/>
    <w:rPr>
      <w:rFonts w:cs="Times New Roman (Hoofdtekst CS)"/>
      <w:color w:val="4B4B4D" w:themeColor="text2"/>
      <w:sz w:val="12"/>
    </w:rPr>
  </w:style>
  <w:style w:type="paragraph" w:customStyle="1" w:styleId="02KopN2">
    <w:name w:val="02 Kop N2"/>
    <w:basedOn w:val="Standaard"/>
    <w:qFormat/>
    <w:rsid w:val="00971977"/>
    <w:pPr>
      <w:spacing w:after="100" w:line="400" w:lineRule="exact"/>
    </w:pPr>
    <w:rPr>
      <w:rFonts w:cs="Times New Roman (Hoofdtekst CS)"/>
      <w:b/>
      <w:color w:val="000099" w:themeColor="accent1"/>
      <w:sz w:val="30"/>
      <w:lang w:val="en-US"/>
    </w:rPr>
  </w:style>
  <w:style w:type="paragraph" w:customStyle="1" w:styleId="01KopN1">
    <w:name w:val="01 Kop N1"/>
    <w:qFormat/>
    <w:rsid w:val="00971977"/>
    <w:pPr>
      <w:spacing w:after="0" w:line="600" w:lineRule="exact"/>
    </w:pPr>
    <w:rPr>
      <w:rFonts w:cs="Times New Roman (Hoofdtekst CS)"/>
      <w:b/>
      <w:color w:val="000099" w:themeColor="accent1"/>
      <w:sz w:val="50"/>
    </w:rPr>
  </w:style>
  <w:style w:type="paragraph" w:customStyle="1" w:styleId="05Broodtekst">
    <w:name w:val="05 Broodtekst"/>
    <w:basedOn w:val="Standaard"/>
    <w:qFormat/>
    <w:rsid w:val="00807B5D"/>
    <w:pPr>
      <w:tabs>
        <w:tab w:val="left" w:pos="142"/>
        <w:tab w:val="left" w:pos="284"/>
      </w:tabs>
      <w:spacing w:after="0" w:line="300" w:lineRule="exact"/>
    </w:pPr>
    <w:rPr>
      <w:rFonts w:cs="Times New Roman (Hoofdtekst CS)"/>
      <w:color w:val="4B4B4D" w:themeColor="text1"/>
      <w:sz w:val="18"/>
    </w:rPr>
  </w:style>
  <w:style w:type="table" w:styleId="Tabelraster">
    <w:name w:val="Table Grid"/>
    <w:basedOn w:val="Standaardtabel"/>
    <w:uiPriority w:val="39"/>
    <w:rsid w:val="00ED5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KopN3">
    <w:name w:val="03 Kop N3"/>
    <w:basedOn w:val="05Broodtekst"/>
    <w:qFormat/>
    <w:rsid w:val="00971977"/>
    <w:pPr>
      <w:spacing w:after="100"/>
    </w:pPr>
    <w:rPr>
      <w:b/>
      <w:color w:val="000099" w:themeColor="accent1"/>
      <w:sz w:val="24"/>
    </w:rPr>
  </w:style>
  <w:style w:type="paragraph" w:styleId="Revisie">
    <w:name w:val="Revision"/>
    <w:hidden/>
    <w:uiPriority w:val="99"/>
    <w:semiHidden/>
    <w:rsid w:val="009D309C"/>
    <w:pPr>
      <w:spacing w:after="0" w:line="240" w:lineRule="auto"/>
    </w:pPr>
  </w:style>
  <w:style w:type="paragraph" w:customStyle="1" w:styleId="04Tussenkop">
    <w:name w:val="04 Tussenkop"/>
    <w:basedOn w:val="Standaard"/>
    <w:qFormat/>
    <w:rsid w:val="00F70904"/>
    <w:pPr>
      <w:tabs>
        <w:tab w:val="left" w:pos="284"/>
      </w:tabs>
      <w:spacing w:after="0" w:line="300" w:lineRule="exact"/>
    </w:pPr>
    <w:rPr>
      <w:rFonts w:cs="Times New Roman (Hoofdtekst CS)"/>
      <w:b/>
      <w:bCs/>
      <w:color w:val="6B9CD2" w:themeColor="accent3"/>
      <w:sz w:val="20"/>
      <w:szCs w:val="100"/>
    </w:rPr>
  </w:style>
  <w:style w:type="character" w:customStyle="1" w:styleId="Titel05">
    <w:name w:val="Titel 05"/>
    <w:basedOn w:val="Standaardalinea-lettertype"/>
    <w:uiPriority w:val="1"/>
    <w:rsid w:val="004D3416"/>
    <w:rPr>
      <w:rFonts w:ascii="Century Gothic" w:hAnsi="Century Gothic"/>
      <w:b w:val="0"/>
      <w:i w:val="0"/>
      <w:caps/>
      <w:smallCaps w:val="0"/>
      <w:strike w:val="0"/>
      <w:dstrike w:val="0"/>
      <w:vanish w:val="0"/>
      <w:color w:val="6B9CD2" w:themeColor="accent3"/>
      <w:kern w:val="0"/>
      <w:sz w:val="80"/>
      <w:vertAlign w:val="baseline"/>
      <w14:cntxtAlts w14:val="0"/>
    </w:rPr>
  </w:style>
  <w:style w:type="paragraph" w:customStyle="1" w:styleId="06KadertekstTussenkop">
    <w:name w:val="06 Kadertekst (Tussen)kop"/>
    <w:qFormat/>
    <w:rsid w:val="00172D2E"/>
    <w:pPr>
      <w:framePr w:hSpace="142" w:vSpace="142" w:wrap="around" w:vAnchor="text" w:hAnchor="text" w:y="1"/>
      <w:pBdr>
        <w:top w:val="single" w:sz="24" w:space="1" w:color="6B9CD2" w:themeColor="accent3"/>
        <w:left w:val="single" w:sz="24" w:space="4" w:color="6B9CD2" w:themeColor="accent3"/>
        <w:bottom w:val="single" w:sz="24" w:space="1" w:color="6B9CD2" w:themeColor="accent3"/>
        <w:right w:val="single" w:sz="24" w:space="4" w:color="6B9CD2" w:themeColor="accent3"/>
      </w:pBdr>
      <w:shd w:val="solid" w:color="6B9CD2" w:themeColor="accent3" w:fill="auto"/>
      <w:spacing w:after="0" w:line="240" w:lineRule="exact"/>
    </w:pPr>
    <w:rPr>
      <w:rFonts w:cs="Times New Roman (Hoofdtekst CS)"/>
      <w:b/>
      <w:color w:val="FFFFFF" w:themeColor="background1"/>
      <w:sz w:val="17"/>
      <w:lang w:val="en-US"/>
    </w:rPr>
  </w:style>
  <w:style w:type="paragraph" w:customStyle="1" w:styleId="07KadertekstBroodtekst">
    <w:name w:val="07 Kadertekst Broodtekst"/>
    <w:basedOn w:val="06KadertekstTussenkop"/>
    <w:qFormat/>
    <w:rsid w:val="004978F3"/>
    <w:pPr>
      <w:framePr w:wrap="around"/>
    </w:pPr>
    <w:rPr>
      <w:b w:val="0"/>
    </w:rPr>
  </w:style>
  <w:style w:type="character" w:customStyle="1" w:styleId="Kop1Char">
    <w:name w:val="Kop 1 Char"/>
    <w:basedOn w:val="Standaardalinea-lettertype"/>
    <w:link w:val="Kop1"/>
    <w:uiPriority w:val="9"/>
    <w:rsid w:val="001676BE"/>
    <w:rPr>
      <w:rFonts w:asciiTheme="majorHAnsi" w:eastAsiaTheme="majorEastAsia" w:hAnsiTheme="majorHAnsi" w:cstheme="majorBidi"/>
      <w:b/>
      <w:color w:val="000099" w:themeColor="accent1"/>
      <w:sz w:val="32"/>
      <w:szCs w:val="32"/>
    </w:rPr>
  </w:style>
  <w:style w:type="numbering" w:customStyle="1" w:styleId="GGD">
    <w:name w:val="GGD"/>
    <w:uiPriority w:val="99"/>
    <w:rsid w:val="002436AF"/>
    <w:pPr>
      <w:numPr>
        <w:numId w:val="1"/>
      </w:numPr>
    </w:pPr>
  </w:style>
  <w:style w:type="character" w:styleId="Hyperlink">
    <w:name w:val="Hyperlink"/>
    <w:basedOn w:val="Standaardalinea-lettertype"/>
    <w:uiPriority w:val="99"/>
    <w:unhideWhenUsed/>
    <w:rsid w:val="00880683"/>
    <w:rPr>
      <w:color w:val="0563C1" w:themeColor="hyperlink"/>
      <w:u w:val="single"/>
    </w:rPr>
  </w:style>
  <w:style w:type="character" w:styleId="Onopgelostemelding">
    <w:name w:val="Unresolved Mention"/>
    <w:basedOn w:val="Standaardalinea-lettertype"/>
    <w:uiPriority w:val="99"/>
    <w:semiHidden/>
    <w:unhideWhenUsed/>
    <w:rsid w:val="00880683"/>
    <w:rPr>
      <w:color w:val="605E5C"/>
      <w:shd w:val="clear" w:color="auto" w:fill="E1DFDD"/>
    </w:rPr>
  </w:style>
  <w:style w:type="character" w:styleId="GevolgdeHyperlink">
    <w:name w:val="FollowedHyperlink"/>
    <w:basedOn w:val="Standaardalinea-lettertype"/>
    <w:uiPriority w:val="99"/>
    <w:semiHidden/>
    <w:unhideWhenUsed/>
    <w:rsid w:val="00880683"/>
    <w:rPr>
      <w:color w:val="954F72" w:themeColor="followedHyperlink"/>
      <w:u w:val="single"/>
    </w:rPr>
  </w:style>
  <w:style w:type="paragraph" w:styleId="Ballontekst">
    <w:name w:val="Balloon Text"/>
    <w:basedOn w:val="Standaard"/>
    <w:link w:val="BallontekstChar"/>
    <w:uiPriority w:val="99"/>
    <w:semiHidden/>
    <w:unhideWhenUsed/>
    <w:rsid w:val="00D064E3"/>
    <w:pPr>
      <w:spacing w:after="0"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D064E3"/>
    <w:rPr>
      <w:rFonts w:ascii="Times New Roman" w:hAnsi="Times New Roman" w:cs="Times New Roman"/>
      <w:sz w:val="18"/>
      <w:szCs w:val="18"/>
    </w:rPr>
  </w:style>
  <w:style w:type="character" w:styleId="Paginanummer">
    <w:name w:val="page number"/>
    <w:basedOn w:val="Standaardalinea-lettertype"/>
    <w:uiPriority w:val="99"/>
    <w:semiHidden/>
    <w:unhideWhenUsed/>
    <w:rsid w:val="00C1318C"/>
  </w:style>
  <w:style w:type="paragraph" w:customStyle="1" w:styleId="05BroodtekstBullitNiveau1">
    <w:name w:val="05 Broodtekst Bullit Niveau 1"/>
    <w:basedOn w:val="05Broodtekst"/>
    <w:qFormat/>
    <w:rsid w:val="004E7288"/>
    <w:pPr>
      <w:tabs>
        <w:tab w:val="clear" w:pos="142"/>
        <w:tab w:val="left" w:pos="425"/>
        <w:tab w:val="left" w:pos="567"/>
        <w:tab w:val="left" w:pos="709"/>
        <w:tab w:val="left" w:pos="851"/>
      </w:tabs>
      <w:ind w:left="284" w:hanging="284"/>
    </w:pPr>
  </w:style>
  <w:style w:type="paragraph" w:styleId="Voetnoottekst">
    <w:name w:val="footnote text"/>
    <w:basedOn w:val="Standaard"/>
    <w:link w:val="VoetnoottekstChar"/>
    <w:uiPriority w:val="99"/>
    <w:unhideWhenUsed/>
    <w:rsid w:val="002A181D"/>
    <w:pPr>
      <w:spacing w:after="0" w:line="240" w:lineRule="auto"/>
    </w:pPr>
    <w:rPr>
      <w:sz w:val="20"/>
      <w:szCs w:val="20"/>
    </w:rPr>
  </w:style>
  <w:style w:type="character" w:customStyle="1" w:styleId="VoetnoottekstChar">
    <w:name w:val="Voetnoottekst Char"/>
    <w:basedOn w:val="Standaardalinea-lettertype"/>
    <w:link w:val="Voetnoottekst"/>
    <w:uiPriority w:val="99"/>
    <w:rsid w:val="002A181D"/>
    <w:rPr>
      <w:sz w:val="20"/>
      <w:szCs w:val="20"/>
    </w:rPr>
  </w:style>
  <w:style w:type="character" w:styleId="Voetnootmarkering">
    <w:name w:val="footnote reference"/>
    <w:basedOn w:val="Standaardalinea-lettertype"/>
    <w:uiPriority w:val="99"/>
    <w:semiHidden/>
    <w:unhideWhenUsed/>
    <w:rsid w:val="008352B9"/>
    <w:rPr>
      <w:vertAlign w:val="superscript"/>
    </w:rPr>
  </w:style>
  <w:style w:type="character" w:customStyle="1" w:styleId="Kop2Char">
    <w:name w:val="Kop 2 Char"/>
    <w:basedOn w:val="Standaardalinea-lettertype"/>
    <w:link w:val="Kop2"/>
    <w:uiPriority w:val="9"/>
    <w:rsid w:val="001676BE"/>
    <w:rPr>
      <w:rFonts w:asciiTheme="majorHAnsi" w:eastAsiaTheme="majorEastAsia" w:hAnsiTheme="majorHAnsi" w:cstheme="majorBidi"/>
      <w:b/>
      <w:color w:val="000099" w:themeColor="accent1"/>
      <w:sz w:val="26"/>
      <w:szCs w:val="26"/>
    </w:rPr>
  </w:style>
  <w:style w:type="character" w:styleId="Verwijzingopmerking">
    <w:name w:val="annotation reference"/>
    <w:basedOn w:val="Standaardalinea-lettertype"/>
    <w:uiPriority w:val="99"/>
    <w:semiHidden/>
    <w:unhideWhenUsed/>
    <w:rsid w:val="00D27A15"/>
    <w:rPr>
      <w:sz w:val="16"/>
      <w:szCs w:val="16"/>
    </w:rPr>
  </w:style>
  <w:style w:type="paragraph" w:styleId="Tekstopmerking">
    <w:name w:val="annotation text"/>
    <w:basedOn w:val="Standaard"/>
    <w:link w:val="TekstopmerkingChar"/>
    <w:uiPriority w:val="99"/>
    <w:unhideWhenUsed/>
    <w:rsid w:val="00D27A15"/>
    <w:pPr>
      <w:spacing w:after="200" w:line="240" w:lineRule="auto"/>
    </w:pPr>
    <w:rPr>
      <w:rFonts w:ascii="Alegreya Sans" w:hAnsi="Alegreya Sans"/>
      <w:color w:val="49494A"/>
      <w:sz w:val="20"/>
      <w:szCs w:val="20"/>
    </w:rPr>
  </w:style>
  <w:style w:type="character" w:customStyle="1" w:styleId="TekstopmerkingChar">
    <w:name w:val="Tekst opmerking Char"/>
    <w:basedOn w:val="Standaardalinea-lettertype"/>
    <w:link w:val="Tekstopmerking"/>
    <w:uiPriority w:val="99"/>
    <w:rsid w:val="00D27A15"/>
    <w:rPr>
      <w:rFonts w:ascii="Alegreya Sans" w:hAnsi="Alegreya Sans"/>
      <w:color w:val="49494A"/>
      <w:sz w:val="20"/>
      <w:szCs w:val="20"/>
    </w:rPr>
  </w:style>
  <w:style w:type="paragraph" w:customStyle="1" w:styleId="05BroodtekstBullitNiveau2">
    <w:name w:val="05 Broodtekst Bullit Niveau 2"/>
    <w:basedOn w:val="05BroodtekstBullitNiveau1"/>
    <w:qFormat/>
    <w:rsid w:val="00070CC1"/>
    <w:pPr>
      <w:numPr>
        <w:numId w:val="2"/>
      </w:numPr>
      <w:ind w:left="426" w:hanging="142"/>
    </w:pPr>
  </w:style>
  <w:style w:type="numbering" w:customStyle="1" w:styleId="Lijststijl">
    <w:name w:val="Lijst stijl"/>
    <w:uiPriority w:val="99"/>
    <w:rsid w:val="000F6FD8"/>
    <w:pPr>
      <w:numPr>
        <w:numId w:val="3"/>
      </w:numPr>
    </w:pPr>
  </w:style>
  <w:style w:type="character" w:customStyle="1" w:styleId="Kop3Char">
    <w:name w:val="Kop 3 Char"/>
    <w:basedOn w:val="Standaardalinea-lettertype"/>
    <w:link w:val="Kop3"/>
    <w:uiPriority w:val="9"/>
    <w:rsid w:val="001676BE"/>
    <w:rPr>
      <w:rFonts w:asciiTheme="majorHAnsi" w:eastAsiaTheme="majorEastAsia" w:hAnsiTheme="majorHAnsi" w:cstheme="majorBidi"/>
      <w:b/>
      <w:color w:val="6B9CD2" w:themeColor="accent3"/>
      <w:sz w:val="20"/>
      <w:szCs w:val="24"/>
    </w:rPr>
  </w:style>
  <w:style w:type="character" w:customStyle="1" w:styleId="Kop4Char">
    <w:name w:val="Kop 4 Char"/>
    <w:basedOn w:val="Standaardalinea-lettertype"/>
    <w:link w:val="Kop4"/>
    <w:uiPriority w:val="9"/>
    <w:semiHidden/>
    <w:rsid w:val="00B138B8"/>
    <w:rPr>
      <w:rFonts w:asciiTheme="majorHAnsi" w:eastAsiaTheme="majorEastAsia" w:hAnsiTheme="majorHAnsi" w:cstheme="majorBidi"/>
      <w:i/>
      <w:iCs/>
      <w:color w:val="000072" w:themeColor="accent1" w:themeShade="BF"/>
    </w:rPr>
  </w:style>
  <w:style w:type="character" w:customStyle="1" w:styleId="Kop5Char">
    <w:name w:val="Kop 5 Char"/>
    <w:basedOn w:val="Standaardalinea-lettertype"/>
    <w:link w:val="Kop5"/>
    <w:uiPriority w:val="9"/>
    <w:semiHidden/>
    <w:rsid w:val="00B138B8"/>
    <w:rPr>
      <w:rFonts w:asciiTheme="majorHAnsi" w:eastAsiaTheme="majorEastAsia" w:hAnsiTheme="majorHAnsi" w:cstheme="majorBidi"/>
      <w:color w:val="000072" w:themeColor="accent1" w:themeShade="BF"/>
    </w:rPr>
  </w:style>
  <w:style w:type="character" w:customStyle="1" w:styleId="Kop6Char">
    <w:name w:val="Kop 6 Char"/>
    <w:basedOn w:val="Standaardalinea-lettertype"/>
    <w:link w:val="Kop6"/>
    <w:uiPriority w:val="9"/>
    <w:semiHidden/>
    <w:rsid w:val="00B138B8"/>
    <w:rPr>
      <w:rFonts w:asciiTheme="majorHAnsi" w:eastAsiaTheme="majorEastAsia" w:hAnsiTheme="majorHAnsi" w:cstheme="majorBidi"/>
      <w:color w:val="00004C" w:themeColor="accent1" w:themeShade="7F"/>
    </w:rPr>
  </w:style>
  <w:style w:type="character" w:customStyle="1" w:styleId="Kop7Char">
    <w:name w:val="Kop 7 Char"/>
    <w:basedOn w:val="Standaardalinea-lettertype"/>
    <w:link w:val="Kop7"/>
    <w:uiPriority w:val="9"/>
    <w:semiHidden/>
    <w:rsid w:val="00B138B8"/>
    <w:rPr>
      <w:rFonts w:asciiTheme="majorHAnsi" w:eastAsiaTheme="majorEastAsia" w:hAnsiTheme="majorHAnsi" w:cstheme="majorBidi"/>
      <w:i/>
      <w:iCs/>
      <w:color w:val="00004C" w:themeColor="accent1" w:themeShade="7F"/>
    </w:rPr>
  </w:style>
  <w:style w:type="character" w:customStyle="1" w:styleId="Kop8Char">
    <w:name w:val="Kop 8 Char"/>
    <w:basedOn w:val="Standaardalinea-lettertype"/>
    <w:link w:val="Kop8"/>
    <w:uiPriority w:val="9"/>
    <w:semiHidden/>
    <w:rsid w:val="00B138B8"/>
    <w:rPr>
      <w:rFonts w:asciiTheme="majorHAnsi" w:eastAsiaTheme="majorEastAsia" w:hAnsiTheme="majorHAnsi" w:cstheme="majorBidi"/>
      <w:color w:val="666668" w:themeColor="text1" w:themeTint="D8"/>
      <w:sz w:val="21"/>
      <w:szCs w:val="21"/>
    </w:rPr>
  </w:style>
  <w:style w:type="character" w:customStyle="1" w:styleId="Kop9Char">
    <w:name w:val="Kop 9 Char"/>
    <w:basedOn w:val="Standaardalinea-lettertype"/>
    <w:link w:val="Kop9"/>
    <w:uiPriority w:val="9"/>
    <w:semiHidden/>
    <w:rsid w:val="00B138B8"/>
    <w:rPr>
      <w:rFonts w:asciiTheme="majorHAnsi" w:eastAsiaTheme="majorEastAsia" w:hAnsiTheme="majorHAnsi" w:cstheme="majorBidi"/>
      <w:i/>
      <w:iCs/>
      <w:color w:val="666668" w:themeColor="text1" w:themeTint="D8"/>
      <w:sz w:val="21"/>
      <w:szCs w:val="21"/>
    </w:rPr>
  </w:style>
  <w:style w:type="paragraph" w:customStyle="1" w:styleId="05BroodtekstBullitNiveau3">
    <w:name w:val="05 Broodtekst Bullit Niveau 3"/>
    <w:basedOn w:val="05BroodtekstBullitNiveau2"/>
    <w:qFormat/>
    <w:rsid w:val="00F820D7"/>
    <w:pPr>
      <w:numPr>
        <w:numId w:val="4"/>
      </w:numPr>
    </w:pPr>
  </w:style>
  <w:style w:type="paragraph" w:styleId="Kopvaninhoudsopgave">
    <w:name w:val="TOC Heading"/>
    <w:basedOn w:val="Kop1"/>
    <w:next w:val="Standaard"/>
    <w:uiPriority w:val="39"/>
    <w:unhideWhenUsed/>
    <w:qFormat/>
    <w:rsid w:val="00175ADD"/>
    <w:pPr>
      <w:numPr>
        <w:numId w:val="0"/>
      </w:numPr>
      <w:spacing w:before="480" w:line="276" w:lineRule="auto"/>
      <w:outlineLvl w:val="9"/>
    </w:pPr>
    <w:rPr>
      <w:bCs/>
      <w:color w:val="000072" w:themeColor="accent1" w:themeShade="BF"/>
      <w:sz w:val="28"/>
      <w:szCs w:val="28"/>
      <w:lang w:eastAsia="nl-NL"/>
    </w:rPr>
  </w:style>
  <w:style w:type="paragraph" w:styleId="Inhopg1">
    <w:name w:val="toc 1"/>
    <w:basedOn w:val="Standaard"/>
    <w:next w:val="Standaard"/>
    <w:autoRedefine/>
    <w:uiPriority w:val="39"/>
    <w:unhideWhenUsed/>
    <w:rsid w:val="00E76F31"/>
    <w:pPr>
      <w:tabs>
        <w:tab w:val="left" w:pos="660"/>
        <w:tab w:val="right" w:pos="9628"/>
      </w:tabs>
      <w:spacing w:before="120" w:after="0" w:line="300" w:lineRule="exact"/>
    </w:pPr>
    <w:rPr>
      <w:rFonts w:asciiTheme="majorHAnsi" w:hAnsiTheme="majorHAnsi" w:cs="Times New Roman (Hoofdtekst CS)"/>
      <w:b/>
      <w:bCs/>
      <w:color w:val="000099" w:themeColor="accent1"/>
      <w:szCs w:val="24"/>
    </w:rPr>
  </w:style>
  <w:style w:type="paragraph" w:styleId="Inhopg2">
    <w:name w:val="toc 2"/>
    <w:basedOn w:val="Standaard"/>
    <w:next w:val="Standaard"/>
    <w:autoRedefine/>
    <w:uiPriority w:val="39"/>
    <w:unhideWhenUsed/>
    <w:rsid w:val="00274E4C"/>
    <w:pPr>
      <w:tabs>
        <w:tab w:val="left" w:pos="660"/>
        <w:tab w:val="right" w:pos="9628"/>
      </w:tabs>
      <w:spacing w:after="0" w:line="300" w:lineRule="exact"/>
    </w:pPr>
    <w:rPr>
      <w:rFonts w:cs="Times New Roman (Hoofdtekst CS)"/>
      <w:b/>
      <w:bCs/>
      <w:color w:val="4B4B4D" w:themeColor="text2"/>
      <w:sz w:val="18"/>
      <w:szCs w:val="20"/>
    </w:rPr>
  </w:style>
  <w:style w:type="paragraph" w:styleId="Inhopg3">
    <w:name w:val="toc 3"/>
    <w:basedOn w:val="Standaard"/>
    <w:next w:val="Standaard"/>
    <w:autoRedefine/>
    <w:uiPriority w:val="39"/>
    <w:unhideWhenUsed/>
    <w:rsid w:val="005C3343"/>
    <w:pPr>
      <w:tabs>
        <w:tab w:val="right" w:pos="9628"/>
      </w:tabs>
      <w:spacing w:after="0" w:line="300" w:lineRule="exact"/>
    </w:pPr>
    <w:rPr>
      <w:rFonts w:cs="Times New Roman (Hoofdtekst CS)"/>
      <w:color w:val="4B4B4D" w:themeColor="text2"/>
      <w:sz w:val="16"/>
      <w:szCs w:val="20"/>
    </w:rPr>
  </w:style>
  <w:style w:type="paragraph" w:styleId="Inhopg4">
    <w:name w:val="toc 4"/>
    <w:basedOn w:val="Standaard"/>
    <w:next w:val="Standaard"/>
    <w:autoRedefine/>
    <w:uiPriority w:val="39"/>
    <w:unhideWhenUsed/>
    <w:rsid w:val="00304B42"/>
    <w:pPr>
      <w:spacing w:after="0" w:line="300" w:lineRule="exact"/>
    </w:pPr>
    <w:rPr>
      <w:rFonts w:cs="Times New Roman (Hoofdtekst CS)"/>
      <w:b/>
      <w:color w:val="000099" w:themeColor="accent1"/>
      <w:szCs w:val="20"/>
    </w:rPr>
  </w:style>
  <w:style w:type="paragraph" w:styleId="Inhopg5">
    <w:name w:val="toc 5"/>
    <w:basedOn w:val="Standaard"/>
    <w:next w:val="Standaard"/>
    <w:autoRedefine/>
    <w:uiPriority w:val="39"/>
    <w:unhideWhenUsed/>
    <w:rsid w:val="00B7517A"/>
    <w:pPr>
      <w:spacing w:after="0"/>
      <w:ind w:left="660"/>
    </w:pPr>
    <w:rPr>
      <w:sz w:val="20"/>
      <w:szCs w:val="20"/>
    </w:rPr>
  </w:style>
  <w:style w:type="paragraph" w:styleId="Inhopg6">
    <w:name w:val="toc 6"/>
    <w:basedOn w:val="Standaard"/>
    <w:next w:val="Standaard"/>
    <w:autoRedefine/>
    <w:uiPriority w:val="39"/>
    <w:unhideWhenUsed/>
    <w:rsid w:val="00175ADD"/>
    <w:pPr>
      <w:spacing w:after="0"/>
      <w:ind w:left="880"/>
    </w:pPr>
    <w:rPr>
      <w:sz w:val="20"/>
      <w:szCs w:val="20"/>
    </w:rPr>
  </w:style>
  <w:style w:type="paragraph" w:styleId="Inhopg7">
    <w:name w:val="toc 7"/>
    <w:basedOn w:val="Standaard"/>
    <w:next w:val="Standaard"/>
    <w:autoRedefine/>
    <w:uiPriority w:val="39"/>
    <w:unhideWhenUsed/>
    <w:rsid w:val="00175ADD"/>
    <w:pPr>
      <w:spacing w:after="0"/>
      <w:ind w:left="1100"/>
    </w:pPr>
    <w:rPr>
      <w:sz w:val="20"/>
      <w:szCs w:val="20"/>
    </w:rPr>
  </w:style>
  <w:style w:type="paragraph" w:styleId="Inhopg8">
    <w:name w:val="toc 8"/>
    <w:basedOn w:val="Standaard"/>
    <w:next w:val="Standaard"/>
    <w:autoRedefine/>
    <w:uiPriority w:val="39"/>
    <w:unhideWhenUsed/>
    <w:rsid w:val="00B7517A"/>
    <w:pPr>
      <w:spacing w:after="0"/>
      <w:ind w:left="1320"/>
    </w:pPr>
    <w:rPr>
      <w:sz w:val="20"/>
      <w:szCs w:val="20"/>
    </w:rPr>
  </w:style>
  <w:style w:type="paragraph" w:styleId="Inhopg9">
    <w:name w:val="toc 9"/>
    <w:basedOn w:val="Standaard"/>
    <w:next w:val="Standaard"/>
    <w:autoRedefine/>
    <w:uiPriority w:val="39"/>
    <w:unhideWhenUsed/>
    <w:rsid w:val="00175ADD"/>
    <w:pPr>
      <w:spacing w:after="0"/>
      <w:ind w:left="1540"/>
    </w:pPr>
    <w:rPr>
      <w:sz w:val="20"/>
      <w:szCs w:val="20"/>
    </w:rPr>
  </w:style>
  <w:style w:type="paragraph" w:styleId="Lijstalinea">
    <w:name w:val="List Paragraph"/>
    <w:basedOn w:val="Standaard"/>
    <w:uiPriority w:val="34"/>
    <w:qFormat/>
    <w:rsid w:val="00743409"/>
    <w:pPr>
      <w:ind w:left="720"/>
      <w:contextualSpacing/>
    </w:pPr>
  </w:style>
  <w:style w:type="paragraph" w:styleId="Geenafstand">
    <w:name w:val="No Spacing"/>
    <w:uiPriority w:val="1"/>
    <w:qFormat/>
    <w:rsid w:val="00C84576"/>
    <w:pPr>
      <w:spacing w:after="0" w:line="240" w:lineRule="auto"/>
    </w:pPr>
  </w:style>
  <w:style w:type="table" w:styleId="Rastertabel1licht-Accent3">
    <w:name w:val="Grid Table 1 Light Accent 3"/>
    <w:basedOn w:val="Standaardtabel"/>
    <w:uiPriority w:val="46"/>
    <w:rsid w:val="00802483"/>
    <w:pPr>
      <w:spacing w:after="0" w:line="240" w:lineRule="auto"/>
    </w:pPr>
    <w:tblPr>
      <w:tblStyleRowBandSize w:val="1"/>
      <w:tblStyleColBandSize w:val="1"/>
      <w:tblBorders>
        <w:top w:val="single" w:sz="4" w:space="0" w:color="C3D7ED" w:themeColor="accent3" w:themeTint="66"/>
        <w:left w:val="single" w:sz="4" w:space="0" w:color="C3D7ED" w:themeColor="accent3" w:themeTint="66"/>
        <w:bottom w:val="single" w:sz="4" w:space="0" w:color="C3D7ED" w:themeColor="accent3" w:themeTint="66"/>
        <w:right w:val="single" w:sz="4" w:space="0" w:color="C3D7ED" w:themeColor="accent3" w:themeTint="66"/>
        <w:insideH w:val="single" w:sz="4" w:space="0" w:color="C3D7ED" w:themeColor="accent3" w:themeTint="66"/>
        <w:insideV w:val="single" w:sz="4" w:space="0" w:color="C3D7ED" w:themeColor="accent3" w:themeTint="66"/>
      </w:tblBorders>
    </w:tblPr>
    <w:tblStylePr w:type="firstRow">
      <w:rPr>
        <w:b/>
        <w:bCs/>
      </w:rPr>
      <w:tblPr/>
      <w:tcPr>
        <w:tcBorders>
          <w:bottom w:val="single" w:sz="12" w:space="0" w:color="A6C3E4" w:themeColor="accent3" w:themeTint="99"/>
        </w:tcBorders>
      </w:tcPr>
    </w:tblStylePr>
    <w:tblStylePr w:type="lastRow">
      <w:rPr>
        <w:b/>
        <w:bCs/>
      </w:rPr>
      <w:tblPr/>
      <w:tcPr>
        <w:tcBorders>
          <w:top w:val="double" w:sz="2" w:space="0" w:color="A6C3E4" w:themeColor="accent3" w:themeTint="99"/>
        </w:tcBorders>
      </w:tcPr>
    </w:tblStylePr>
    <w:tblStylePr w:type="firstCol">
      <w:rPr>
        <w:b/>
        <w:bCs/>
      </w:rPr>
    </w:tblStylePr>
    <w:tblStylePr w:type="lastCol">
      <w:rPr>
        <w:b/>
        <w:bCs/>
      </w:rPr>
    </w:tblStylePr>
  </w:style>
  <w:style w:type="character" w:styleId="Zwaar">
    <w:name w:val="Strong"/>
    <w:basedOn w:val="Standaardalinea-lettertype"/>
    <w:uiPriority w:val="22"/>
    <w:qFormat/>
    <w:rsid w:val="00B02D50"/>
    <w:rPr>
      <w:b/>
      <w:bCs/>
    </w:rPr>
  </w:style>
  <w:style w:type="paragraph" w:customStyle="1" w:styleId="01KopN1alleenCover">
    <w:name w:val="01 Kop N1 alleen Cover"/>
    <w:qFormat/>
    <w:rsid w:val="007E3FB0"/>
    <w:pPr>
      <w:framePr w:hSpace="142" w:wrap="around" w:vAnchor="page" w:hAnchor="page" w:y="483"/>
      <w:suppressOverlap/>
    </w:pPr>
    <w:rPr>
      <w:rFonts w:cs="Times New Roman (Hoofdtekst CS)"/>
      <w:b/>
      <w:color w:val="000099" w:themeColor="accent1"/>
      <w:sz w:val="50"/>
    </w:rPr>
  </w:style>
  <w:style w:type="paragraph" w:customStyle="1" w:styleId="02KopN2alleenCover">
    <w:name w:val="02 Kop N2 alleen Cover"/>
    <w:qFormat/>
    <w:rsid w:val="00B74838"/>
    <w:pPr>
      <w:framePr w:hSpace="142" w:wrap="around" w:vAnchor="page" w:hAnchor="page" w:y="483"/>
      <w:suppressOverlap/>
    </w:pPr>
    <w:rPr>
      <w:rFonts w:cs="Times New Roman (Hoofdtekst CS)"/>
      <w:b/>
      <w:color w:val="FFFFFF" w:themeColor="background1"/>
      <w:sz w:val="30"/>
    </w:rPr>
  </w:style>
  <w:style w:type="paragraph" w:customStyle="1" w:styleId="01KopN1alleenInhoudsopgave">
    <w:name w:val="01 Kop N1 alleen Inhoudsopgave"/>
    <w:qFormat/>
    <w:rsid w:val="007E3FB0"/>
    <w:rPr>
      <w:rFonts w:cs="Times New Roman (Hoofdtekst CS)"/>
      <w:b/>
      <w:color w:val="000099" w:themeColor="accent1"/>
      <w:sz w:val="50"/>
    </w:rPr>
  </w:style>
  <w:style w:type="numbering" w:customStyle="1" w:styleId="08Opsomming">
    <w:name w:val="08 Opsomming"/>
    <w:uiPriority w:val="99"/>
    <w:rsid w:val="00FB2C31"/>
    <w:pPr>
      <w:numPr>
        <w:numId w:val="6"/>
      </w:numPr>
    </w:pPr>
  </w:style>
  <w:style w:type="paragraph" w:customStyle="1" w:styleId="paragraph">
    <w:name w:val="paragraph"/>
    <w:basedOn w:val="Standaard"/>
    <w:rsid w:val="00AA5CC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AA5CC1"/>
  </w:style>
  <w:style w:type="character" w:customStyle="1" w:styleId="eop">
    <w:name w:val="eop"/>
    <w:basedOn w:val="Standaardalinea-lettertype"/>
    <w:rsid w:val="00AA5CC1"/>
  </w:style>
  <w:style w:type="paragraph" w:styleId="Onderwerpvanopmerking">
    <w:name w:val="annotation subject"/>
    <w:basedOn w:val="Tekstopmerking"/>
    <w:next w:val="Tekstopmerking"/>
    <w:link w:val="OnderwerpvanopmerkingChar"/>
    <w:uiPriority w:val="99"/>
    <w:semiHidden/>
    <w:unhideWhenUsed/>
    <w:rsid w:val="004814F2"/>
    <w:pPr>
      <w:spacing w:after="160"/>
    </w:pPr>
    <w:rPr>
      <w:rFonts w:asciiTheme="minorHAnsi" w:hAnsiTheme="minorHAnsi"/>
      <w:b/>
      <w:bCs/>
      <w:color w:val="auto"/>
    </w:rPr>
  </w:style>
  <w:style w:type="character" w:customStyle="1" w:styleId="OnderwerpvanopmerkingChar">
    <w:name w:val="Onderwerp van opmerking Char"/>
    <w:basedOn w:val="TekstopmerkingChar"/>
    <w:link w:val="Onderwerpvanopmerking"/>
    <w:uiPriority w:val="99"/>
    <w:semiHidden/>
    <w:rsid w:val="004814F2"/>
    <w:rPr>
      <w:rFonts w:ascii="Alegreya Sans" w:hAnsi="Alegreya Sans"/>
      <w:b/>
      <w:bCs/>
      <w:color w:val="49494A"/>
      <w:sz w:val="20"/>
      <w:szCs w:val="20"/>
    </w:rPr>
  </w:style>
  <w:style w:type="character" w:customStyle="1" w:styleId="cf01">
    <w:name w:val="cf01"/>
    <w:basedOn w:val="Standaardalinea-lettertype"/>
    <w:rsid w:val="00B5654C"/>
    <w:rPr>
      <w:rFonts w:ascii="Segoe UI" w:hAnsi="Segoe UI" w:cs="Segoe UI" w:hint="default"/>
      <w:color w:val="49494A"/>
      <w:sz w:val="18"/>
      <w:szCs w:val="18"/>
    </w:rPr>
  </w:style>
  <w:style w:type="paragraph" w:styleId="Bijschrift">
    <w:name w:val="caption"/>
    <w:basedOn w:val="Standaard"/>
    <w:next w:val="Standaard"/>
    <w:uiPriority w:val="35"/>
    <w:unhideWhenUsed/>
    <w:qFormat/>
    <w:rsid w:val="00BF410E"/>
    <w:pPr>
      <w:spacing w:after="200" w:line="240" w:lineRule="auto"/>
    </w:pPr>
    <w:rPr>
      <w:i/>
      <w:iCs/>
      <w:color w:val="4B4B4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304006">
      <w:bodyDiv w:val="1"/>
      <w:marLeft w:val="0"/>
      <w:marRight w:val="0"/>
      <w:marTop w:val="0"/>
      <w:marBottom w:val="0"/>
      <w:divBdr>
        <w:top w:val="none" w:sz="0" w:space="0" w:color="auto"/>
        <w:left w:val="none" w:sz="0" w:space="0" w:color="auto"/>
        <w:bottom w:val="none" w:sz="0" w:space="0" w:color="auto"/>
        <w:right w:val="none" w:sz="0" w:space="0" w:color="auto"/>
      </w:divBdr>
      <w:divsChild>
        <w:div w:id="40784403">
          <w:marLeft w:val="0"/>
          <w:marRight w:val="0"/>
          <w:marTop w:val="0"/>
          <w:marBottom w:val="0"/>
          <w:divBdr>
            <w:top w:val="none" w:sz="0" w:space="0" w:color="auto"/>
            <w:left w:val="none" w:sz="0" w:space="0" w:color="auto"/>
            <w:bottom w:val="none" w:sz="0" w:space="0" w:color="auto"/>
            <w:right w:val="none" w:sz="0" w:space="0" w:color="auto"/>
          </w:divBdr>
        </w:div>
        <w:div w:id="45380696">
          <w:marLeft w:val="0"/>
          <w:marRight w:val="0"/>
          <w:marTop w:val="0"/>
          <w:marBottom w:val="0"/>
          <w:divBdr>
            <w:top w:val="none" w:sz="0" w:space="0" w:color="auto"/>
            <w:left w:val="none" w:sz="0" w:space="0" w:color="auto"/>
            <w:bottom w:val="none" w:sz="0" w:space="0" w:color="auto"/>
            <w:right w:val="none" w:sz="0" w:space="0" w:color="auto"/>
          </w:divBdr>
        </w:div>
        <w:div w:id="84347226">
          <w:marLeft w:val="0"/>
          <w:marRight w:val="0"/>
          <w:marTop w:val="0"/>
          <w:marBottom w:val="0"/>
          <w:divBdr>
            <w:top w:val="none" w:sz="0" w:space="0" w:color="auto"/>
            <w:left w:val="none" w:sz="0" w:space="0" w:color="auto"/>
            <w:bottom w:val="none" w:sz="0" w:space="0" w:color="auto"/>
            <w:right w:val="none" w:sz="0" w:space="0" w:color="auto"/>
          </w:divBdr>
          <w:divsChild>
            <w:div w:id="1092316928">
              <w:marLeft w:val="-75"/>
              <w:marRight w:val="0"/>
              <w:marTop w:val="30"/>
              <w:marBottom w:val="30"/>
              <w:divBdr>
                <w:top w:val="none" w:sz="0" w:space="0" w:color="auto"/>
                <w:left w:val="none" w:sz="0" w:space="0" w:color="auto"/>
                <w:bottom w:val="none" w:sz="0" w:space="0" w:color="auto"/>
                <w:right w:val="none" w:sz="0" w:space="0" w:color="auto"/>
              </w:divBdr>
              <w:divsChild>
                <w:div w:id="232930477">
                  <w:marLeft w:val="0"/>
                  <w:marRight w:val="0"/>
                  <w:marTop w:val="0"/>
                  <w:marBottom w:val="0"/>
                  <w:divBdr>
                    <w:top w:val="none" w:sz="0" w:space="0" w:color="auto"/>
                    <w:left w:val="none" w:sz="0" w:space="0" w:color="auto"/>
                    <w:bottom w:val="none" w:sz="0" w:space="0" w:color="auto"/>
                    <w:right w:val="none" w:sz="0" w:space="0" w:color="auto"/>
                  </w:divBdr>
                  <w:divsChild>
                    <w:div w:id="153961173">
                      <w:marLeft w:val="0"/>
                      <w:marRight w:val="0"/>
                      <w:marTop w:val="0"/>
                      <w:marBottom w:val="0"/>
                      <w:divBdr>
                        <w:top w:val="none" w:sz="0" w:space="0" w:color="auto"/>
                        <w:left w:val="none" w:sz="0" w:space="0" w:color="auto"/>
                        <w:bottom w:val="none" w:sz="0" w:space="0" w:color="auto"/>
                        <w:right w:val="none" w:sz="0" w:space="0" w:color="auto"/>
                      </w:divBdr>
                    </w:div>
                  </w:divsChild>
                </w:div>
                <w:div w:id="363478414">
                  <w:marLeft w:val="0"/>
                  <w:marRight w:val="0"/>
                  <w:marTop w:val="0"/>
                  <w:marBottom w:val="0"/>
                  <w:divBdr>
                    <w:top w:val="none" w:sz="0" w:space="0" w:color="auto"/>
                    <w:left w:val="none" w:sz="0" w:space="0" w:color="auto"/>
                    <w:bottom w:val="none" w:sz="0" w:space="0" w:color="auto"/>
                    <w:right w:val="none" w:sz="0" w:space="0" w:color="auto"/>
                  </w:divBdr>
                  <w:divsChild>
                    <w:div w:id="305550369">
                      <w:marLeft w:val="0"/>
                      <w:marRight w:val="0"/>
                      <w:marTop w:val="0"/>
                      <w:marBottom w:val="0"/>
                      <w:divBdr>
                        <w:top w:val="none" w:sz="0" w:space="0" w:color="auto"/>
                        <w:left w:val="none" w:sz="0" w:space="0" w:color="auto"/>
                        <w:bottom w:val="none" w:sz="0" w:space="0" w:color="auto"/>
                        <w:right w:val="none" w:sz="0" w:space="0" w:color="auto"/>
                      </w:divBdr>
                    </w:div>
                  </w:divsChild>
                </w:div>
                <w:div w:id="523638089">
                  <w:marLeft w:val="0"/>
                  <w:marRight w:val="0"/>
                  <w:marTop w:val="0"/>
                  <w:marBottom w:val="0"/>
                  <w:divBdr>
                    <w:top w:val="none" w:sz="0" w:space="0" w:color="auto"/>
                    <w:left w:val="none" w:sz="0" w:space="0" w:color="auto"/>
                    <w:bottom w:val="none" w:sz="0" w:space="0" w:color="auto"/>
                    <w:right w:val="none" w:sz="0" w:space="0" w:color="auto"/>
                  </w:divBdr>
                  <w:divsChild>
                    <w:div w:id="684939221">
                      <w:marLeft w:val="0"/>
                      <w:marRight w:val="0"/>
                      <w:marTop w:val="0"/>
                      <w:marBottom w:val="0"/>
                      <w:divBdr>
                        <w:top w:val="none" w:sz="0" w:space="0" w:color="auto"/>
                        <w:left w:val="none" w:sz="0" w:space="0" w:color="auto"/>
                        <w:bottom w:val="none" w:sz="0" w:space="0" w:color="auto"/>
                        <w:right w:val="none" w:sz="0" w:space="0" w:color="auto"/>
                      </w:divBdr>
                    </w:div>
                    <w:div w:id="1125389401">
                      <w:marLeft w:val="0"/>
                      <w:marRight w:val="0"/>
                      <w:marTop w:val="0"/>
                      <w:marBottom w:val="0"/>
                      <w:divBdr>
                        <w:top w:val="none" w:sz="0" w:space="0" w:color="auto"/>
                        <w:left w:val="none" w:sz="0" w:space="0" w:color="auto"/>
                        <w:bottom w:val="none" w:sz="0" w:space="0" w:color="auto"/>
                        <w:right w:val="none" w:sz="0" w:space="0" w:color="auto"/>
                      </w:divBdr>
                    </w:div>
                  </w:divsChild>
                </w:div>
                <w:div w:id="2051758040">
                  <w:marLeft w:val="0"/>
                  <w:marRight w:val="0"/>
                  <w:marTop w:val="0"/>
                  <w:marBottom w:val="0"/>
                  <w:divBdr>
                    <w:top w:val="none" w:sz="0" w:space="0" w:color="auto"/>
                    <w:left w:val="none" w:sz="0" w:space="0" w:color="auto"/>
                    <w:bottom w:val="none" w:sz="0" w:space="0" w:color="auto"/>
                    <w:right w:val="none" w:sz="0" w:space="0" w:color="auto"/>
                  </w:divBdr>
                  <w:divsChild>
                    <w:div w:id="127671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47625">
          <w:marLeft w:val="0"/>
          <w:marRight w:val="0"/>
          <w:marTop w:val="0"/>
          <w:marBottom w:val="0"/>
          <w:divBdr>
            <w:top w:val="none" w:sz="0" w:space="0" w:color="auto"/>
            <w:left w:val="none" w:sz="0" w:space="0" w:color="auto"/>
            <w:bottom w:val="none" w:sz="0" w:space="0" w:color="auto"/>
            <w:right w:val="none" w:sz="0" w:space="0" w:color="auto"/>
          </w:divBdr>
        </w:div>
        <w:div w:id="118107996">
          <w:marLeft w:val="0"/>
          <w:marRight w:val="0"/>
          <w:marTop w:val="0"/>
          <w:marBottom w:val="0"/>
          <w:divBdr>
            <w:top w:val="none" w:sz="0" w:space="0" w:color="auto"/>
            <w:left w:val="none" w:sz="0" w:space="0" w:color="auto"/>
            <w:bottom w:val="none" w:sz="0" w:space="0" w:color="auto"/>
            <w:right w:val="none" w:sz="0" w:space="0" w:color="auto"/>
          </w:divBdr>
          <w:divsChild>
            <w:div w:id="1327974929">
              <w:marLeft w:val="-75"/>
              <w:marRight w:val="0"/>
              <w:marTop w:val="30"/>
              <w:marBottom w:val="30"/>
              <w:divBdr>
                <w:top w:val="none" w:sz="0" w:space="0" w:color="auto"/>
                <w:left w:val="none" w:sz="0" w:space="0" w:color="auto"/>
                <w:bottom w:val="none" w:sz="0" w:space="0" w:color="auto"/>
                <w:right w:val="none" w:sz="0" w:space="0" w:color="auto"/>
              </w:divBdr>
              <w:divsChild>
                <w:div w:id="944575229">
                  <w:marLeft w:val="0"/>
                  <w:marRight w:val="0"/>
                  <w:marTop w:val="0"/>
                  <w:marBottom w:val="0"/>
                  <w:divBdr>
                    <w:top w:val="none" w:sz="0" w:space="0" w:color="auto"/>
                    <w:left w:val="none" w:sz="0" w:space="0" w:color="auto"/>
                    <w:bottom w:val="none" w:sz="0" w:space="0" w:color="auto"/>
                    <w:right w:val="none" w:sz="0" w:space="0" w:color="auto"/>
                  </w:divBdr>
                  <w:divsChild>
                    <w:div w:id="819809800">
                      <w:marLeft w:val="0"/>
                      <w:marRight w:val="0"/>
                      <w:marTop w:val="0"/>
                      <w:marBottom w:val="0"/>
                      <w:divBdr>
                        <w:top w:val="none" w:sz="0" w:space="0" w:color="auto"/>
                        <w:left w:val="none" w:sz="0" w:space="0" w:color="auto"/>
                        <w:bottom w:val="none" w:sz="0" w:space="0" w:color="auto"/>
                        <w:right w:val="none" w:sz="0" w:space="0" w:color="auto"/>
                      </w:divBdr>
                    </w:div>
                  </w:divsChild>
                </w:div>
                <w:div w:id="969356777">
                  <w:marLeft w:val="0"/>
                  <w:marRight w:val="0"/>
                  <w:marTop w:val="0"/>
                  <w:marBottom w:val="0"/>
                  <w:divBdr>
                    <w:top w:val="none" w:sz="0" w:space="0" w:color="auto"/>
                    <w:left w:val="none" w:sz="0" w:space="0" w:color="auto"/>
                    <w:bottom w:val="none" w:sz="0" w:space="0" w:color="auto"/>
                    <w:right w:val="none" w:sz="0" w:space="0" w:color="auto"/>
                  </w:divBdr>
                  <w:divsChild>
                    <w:div w:id="1862813959">
                      <w:marLeft w:val="0"/>
                      <w:marRight w:val="0"/>
                      <w:marTop w:val="0"/>
                      <w:marBottom w:val="0"/>
                      <w:divBdr>
                        <w:top w:val="none" w:sz="0" w:space="0" w:color="auto"/>
                        <w:left w:val="none" w:sz="0" w:space="0" w:color="auto"/>
                        <w:bottom w:val="none" w:sz="0" w:space="0" w:color="auto"/>
                        <w:right w:val="none" w:sz="0" w:space="0" w:color="auto"/>
                      </w:divBdr>
                    </w:div>
                  </w:divsChild>
                </w:div>
                <w:div w:id="1472746259">
                  <w:marLeft w:val="0"/>
                  <w:marRight w:val="0"/>
                  <w:marTop w:val="0"/>
                  <w:marBottom w:val="0"/>
                  <w:divBdr>
                    <w:top w:val="none" w:sz="0" w:space="0" w:color="auto"/>
                    <w:left w:val="none" w:sz="0" w:space="0" w:color="auto"/>
                    <w:bottom w:val="none" w:sz="0" w:space="0" w:color="auto"/>
                    <w:right w:val="none" w:sz="0" w:space="0" w:color="auto"/>
                  </w:divBdr>
                  <w:divsChild>
                    <w:div w:id="461969909">
                      <w:marLeft w:val="0"/>
                      <w:marRight w:val="0"/>
                      <w:marTop w:val="0"/>
                      <w:marBottom w:val="0"/>
                      <w:divBdr>
                        <w:top w:val="none" w:sz="0" w:space="0" w:color="auto"/>
                        <w:left w:val="none" w:sz="0" w:space="0" w:color="auto"/>
                        <w:bottom w:val="none" w:sz="0" w:space="0" w:color="auto"/>
                        <w:right w:val="none" w:sz="0" w:space="0" w:color="auto"/>
                      </w:divBdr>
                    </w:div>
                    <w:div w:id="1024096725">
                      <w:marLeft w:val="0"/>
                      <w:marRight w:val="0"/>
                      <w:marTop w:val="0"/>
                      <w:marBottom w:val="0"/>
                      <w:divBdr>
                        <w:top w:val="none" w:sz="0" w:space="0" w:color="auto"/>
                        <w:left w:val="none" w:sz="0" w:space="0" w:color="auto"/>
                        <w:bottom w:val="none" w:sz="0" w:space="0" w:color="auto"/>
                        <w:right w:val="none" w:sz="0" w:space="0" w:color="auto"/>
                      </w:divBdr>
                    </w:div>
                  </w:divsChild>
                </w:div>
                <w:div w:id="1595549688">
                  <w:marLeft w:val="0"/>
                  <w:marRight w:val="0"/>
                  <w:marTop w:val="0"/>
                  <w:marBottom w:val="0"/>
                  <w:divBdr>
                    <w:top w:val="none" w:sz="0" w:space="0" w:color="auto"/>
                    <w:left w:val="none" w:sz="0" w:space="0" w:color="auto"/>
                    <w:bottom w:val="none" w:sz="0" w:space="0" w:color="auto"/>
                    <w:right w:val="none" w:sz="0" w:space="0" w:color="auto"/>
                  </w:divBdr>
                  <w:divsChild>
                    <w:div w:id="2001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95754">
          <w:marLeft w:val="0"/>
          <w:marRight w:val="0"/>
          <w:marTop w:val="0"/>
          <w:marBottom w:val="0"/>
          <w:divBdr>
            <w:top w:val="none" w:sz="0" w:space="0" w:color="auto"/>
            <w:left w:val="none" w:sz="0" w:space="0" w:color="auto"/>
            <w:bottom w:val="none" w:sz="0" w:space="0" w:color="auto"/>
            <w:right w:val="none" w:sz="0" w:space="0" w:color="auto"/>
          </w:divBdr>
        </w:div>
        <w:div w:id="289436124">
          <w:marLeft w:val="0"/>
          <w:marRight w:val="0"/>
          <w:marTop w:val="0"/>
          <w:marBottom w:val="0"/>
          <w:divBdr>
            <w:top w:val="none" w:sz="0" w:space="0" w:color="auto"/>
            <w:left w:val="none" w:sz="0" w:space="0" w:color="auto"/>
            <w:bottom w:val="none" w:sz="0" w:space="0" w:color="auto"/>
            <w:right w:val="none" w:sz="0" w:space="0" w:color="auto"/>
          </w:divBdr>
          <w:divsChild>
            <w:div w:id="1226380006">
              <w:marLeft w:val="-75"/>
              <w:marRight w:val="0"/>
              <w:marTop w:val="30"/>
              <w:marBottom w:val="30"/>
              <w:divBdr>
                <w:top w:val="none" w:sz="0" w:space="0" w:color="auto"/>
                <w:left w:val="none" w:sz="0" w:space="0" w:color="auto"/>
                <w:bottom w:val="none" w:sz="0" w:space="0" w:color="auto"/>
                <w:right w:val="none" w:sz="0" w:space="0" w:color="auto"/>
              </w:divBdr>
              <w:divsChild>
                <w:div w:id="631328454">
                  <w:marLeft w:val="0"/>
                  <w:marRight w:val="0"/>
                  <w:marTop w:val="0"/>
                  <w:marBottom w:val="0"/>
                  <w:divBdr>
                    <w:top w:val="none" w:sz="0" w:space="0" w:color="auto"/>
                    <w:left w:val="none" w:sz="0" w:space="0" w:color="auto"/>
                    <w:bottom w:val="none" w:sz="0" w:space="0" w:color="auto"/>
                    <w:right w:val="none" w:sz="0" w:space="0" w:color="auto"/>
                  </w:divBdr>
                  <w:divsChild>
                    <w:div w:id="200167377">
                      <w:marLeft w:val="0"/>
                      <w:marRight w:val="0"/>
                      <w:marTop w:val="0"/>
                      <w:marBottom w:val="0"/>
                      <w:divBdr>
                        <w:top w:val="none" w:sz="0" w:space="0" w:color="auto"/>
                        <w:left w:val="none" w:sz="0" w:space="0" w:color="auto"/>
                        <w:bottom w:val="none" w:sz="0" w:space="0" w:color="auto"/>
                        <w:right w:val="none" w:sz="0" w:space="0" w:color="auto"/>
                      </w:divBdr>
                    </w:div>
                    <w:div w:id="706219477">
                      <w:marLeft w:val="0"/>
                      <w:marRight w:val="0"/>
                      <w:marTop w:val="0"/>
                      <w:marBottom w:val="0"/>
                      <w:divBdr>
                        <w:top w:val="none" w:sz="0" w:space="0" w:color="auto"/>
                        <w:left w:val="none" w:sz="0" w:space="0" w:color="auto"/>
                        <w:bottom w:val="none" w:sz="0" w:space="0" w:color="auto"/>
                        <w:right w:val="none" w:sz="0" w:space="0" w:color="auto"/>
                      </w:divBdr>
                    </w:div>
                  </w:divsChild>
                </w:div>
                <w:div w:id="734426035">
                  <w:marLeft w:val="0"/>
                  <w:marRight w:val="0"/>
                  <w:marTop w:val="0"/>
                  <w:marBottom w:val="0"/>
                  <w:divBdr>
                    <w:top w:val="none" w:sz="0" w:space="0" w:color="auto"/>
                    <w:left w:val="none" w:sz="0" w:space="0" w:color="auto"/>
                    <w:bottom w:val="none" w:sz="0" w:space="0" w:color="auto"/>
                    <w:right w:val="none" w:sz="0" w:space="0" w:color="auto"/>
                  </w:divBdr>
                  <w:divsChild>
                    <w:div w:id="836729992">
                      <w:marLeft w:val="0"/>
                      <w:marRight w:val="0"/>
                      <w:marTop w:val="0"/>
                      <w:marBottom w:val="0"/>
                      <w:divBdr>
                        <w:top w:val="none" w:sz="0" w:space="0" w:color="auto"/>
                        <w:left w:val="none" w:sz="0" w:space="0" w:color="auto"/>
                        <w:bottom w:val="none" w:sz="0" w:space="0" w:color="auto"/>
                        <w:right w:val="none" w:sz="0" w:space="0" w:color="auto"/>
                      </w:divBdr>
                    </w:div>
                    <w:div w:id="1363284973">
                      <w:marLeft w:val="0"/>
                      <w:marRight w:val="0"/>
                      <w:marTop w:val="0"/>
                      <w:marBottom w:val="0"/>
                      <w:divBdr>
                        <w:top w:val="none" w:sz="0" w:space="0" w:color="auto"/>
                        <w:left w:val="none" w:sz="0" w:space="0" w:color="auto"/>
                        <w:bottom w:val="none" w:sz="0" w:space="0" w:color="auto"/>
                        <w:right w:val="none" w:sz="0" w:space="0" w:color="auto"/>
                      </w:divBdr>
                    </w:div>
                  </w:divsChild>
                </w:div>
                <w:div w:id="1218278942">
                  <w:marLeft w:val="0"/>
                  <w:marRight w:val="0"/>
                  <w:marTop w:val="0"/>
                  <w:marBottom w:val="0"/>
                  <w:divBdr>
                    <w:top w:val="none" w:sz="0" w:space="0" w:color="auto"/>
                    <w:left w:val="none" w:sz="0" w:space="0" w:color="auto"/>
                    <w:bottom w:val="none" w:sz="0" w:space="0" w:color="auto"/>
                    <w:right w:val="none" w:sz="0" w:space="0" w:color="auto"/>
                  </w:divBdr>
                  <w:divsChild>
                    <w:div w:id="1146318447">
                      <w:marLeft w:val="0"/>
                      <w:marRight w:val="0"/>
                      <w:marTop w:val="0"/>
                      <w:marBottom w:val="0"/>
                      <w:divBdr>
                        <w:top w:val="none" w:sz="0" w:space="0" w:color="auto"/>
                        <w:left w:val="none" w:sz="0" w:space="0" w:color="auto"/>
                        <w:bottom w:val="none" w:sz="0" w:space="0" w:color="auto"/>
                        <w:right w:val="none" w:sz="0" w:space="0" w:color="auto"/>
                      </w:divBdr>
                    </w:div>
                  </w:divsChild>
                </w:div>
                <w:div w:id="1636985686">
                  <w:marLeft w:val="0"/>
                  <w:marRight w:val="0"/>
                  <w:marTop w:val="0"/>
                  <w:marBottom w:val="0"/>
                  <w:divBdr>
                    <w:top w:val="none" w:sz="0" w:space="0" w:color="auto"/>
                    <w:left w:val="none" w:sz="0" w:space="0" w:color="auto"/>
                    <w:bottom w:val="none" w:sz="0" w:space="0" w:color="auto"/>
                    <w:right w:val="none" w:sz="0" w:space="0" w:color="auto"/>
                  </w:divBdr>
                  <w:divsChild>
                    <w:div w:id="153145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939414">
          <w:marLeft w:val="0"/>
          <w:marRight w:val="0"/>
          <w:marTop w:val="0"/>
          <w:marBottom w:val="0"/>
          <w:divBdr>
            <w:top w:val="none" w:sz="0" w:space="0" w:color="auto"/>
            <w:left w:val="none" w:sz="0" w:space="0" w:color="auto"/>
            <w:bottom w:val="none" w:sz="0" w:space="0" w:color="auto"/>
            <w:right w:val="none" w:sz="0" w:space="0" w:color="auto"/>
          </w:divBdr>
        </w:div>
        <w:div w:id="311519486">
          <w:marLeft w:val="0"/>
          <w:marRight w:val="0"/>
          <w:marTop w:val="0"/>
          <w:marBottom w:val="0"/>
          <w:divBdr>
            <w:top w:val="none" w:sz="0" w:space="0" w:color="auto"/>
            <w:left w:val="none" w:sz="0" w:space="0" w:color="auto"/>
            <w:bottom w:val="none" w:sz="0" w:space="0" w:color="auto"/>
            <w:right w:val="none" w:sz="0" w:space="0" w:color="auto"/>
          </w:divBdr>
        </w:div>
        <w:div w:id="330180793">
          <w:marLeft w:val="0"/>
          <w:marRight w:val="0"/>
          <w:marTop w:val="0"/>
          <w:marBottom w:val="0"/>
          <w:divBdr>
            <w:top w:val="none" w:sz="0" w:space="0" w:color="auto"/>
            <w:left w:val="none" w:sz="0" w:space="0" w:color="auto"/>
            <w:bottom w:val="none" w:sz="0" w:space="0" w:color="auto"/>
            <w:right w:val="none" w:sz="0" w:space="0" w:color="auto"/>
          </w:divBdr>
        </w:div>
        <w:div w:id="527254334">
          <w:marLeft w:val="0"/>
          <w:marRight w:val="0"/>
          <w:marTop w:val="0"/>
          <w:marBottom w:val="0"/>
          <w:divBdr>
            <w:top w:val="none" w:sz="0" w:space="0" w:color="auto"/>
            <w:left w:val="none" w:sz="0" w:space="0" w:color="auto"/>
            <w:bottom w:val="none" w:sz="0" w:space="0" w:color="auto"/>
            <w:right w:val="none" w:sz="0" w:space="0" w:color="auto"/>
          </w:divBdr>
        </w:div>
        <w:div w:id="607810863">
          <w:marLeft w:val="0"/>
          <w:marRight w:val="0"/>
          <w:marTop w:val="0"/>
          <w:marBottom w:val="0"/>
          <w:divBdr>
            <w:top w:val="none" w:sz="0" w:space="0" w:color="auto"/>
            <w:left w:val="none" w:sz="0" w:space="0" w:color="auto"/>
            <w:bottom w:val="none" w:sz="0" w:space="0" w:color="auto"/>
            <w:right w:val="none" w:sz="0" w:space="0" w:color="auto"/>
          </w:divBdr>
          <w:divsChild>
            <w:div w:id="624628441">
              <w:marLeft w:val="-75"/>
              <w:marRight w:val="0"/>
              <w:marTop w:val="30"/>
              <w:marBottom w:val="30"/>
              <w:divBdr>
                <w:top w:val="none" w:sz="0" w:space="0" w:color="auto"/>
                <w:left w:val="none" w:sz="0" w:space="0" w:color="auto"/>
                <w:bottom w:val="none" w:sz="0" w:space="0" w:color="auto"/>
                <w:right w:val="none" w:sz="0" w:space="0" w:color="auto"/>
              </w:divBdr>
              <w:divsChild>
                <w:div w:id="122191487">
                  <w:marLeft w:val="0"/>
                  <w:marRight w:val="0"/>
                  <w:marTop w:val="0"/>
                  <w:marBottom w:val="0"/>
                  <w:divBdr>
                    <w:top w:val="none" w:sz="0" w:space="0" w:color="auto"/>
                    <w:left w:val="none" w:sz="0" w:space="0" w:color="auto"/>
                    <w:bottom w:val="none" w:sz="0" w:space="0" w:color="auto"/>
                    <w:right w:val="none" w:sz="0" w:space="0" w:color="auto"/>
                  </w:divBdr>
                  <w:divsChild>
                    <w:div w:id="966350914">
                      <w:marLeft w:val="0"/>
                      <w:marRight w:val="0"/>
                      <w:marTop w:val="0"/>
                      <w:marBottom w:val="0"/>
                      <w:divBdr>
                        <w:top w:val="none" w:sz="0" w:space="0" w:color="auto"/>
                        <w:left w:val="none" w:sz="0" w:space="0" w:color="auto"/>
                        <w:bottom w:val="none" w:sz="0" w:space="0" w:color="auto"/>
                        <w:right w:val="none" w:sz="0" w:space="0" w:color="auto"/>
                      </w:divBdr>
                    </w:div>
                  </w:divsChild>
                </w:div>
                <w:div w:id="242110245">
                  <w:marLeft w:val="0"/>
                  <w:marRight w:val="0"/>
                  <w:marTop w:val="0"/>
                  <w:marBottom w:val="0"/>
                  <w:divBdr>
                    <w:top w:val="none" w:sz="0" w:space="0" w:color="auto"/>
                    <w:left w:val="none" w:sz="0" w:space="0" w:color="auto"/>
                    <w:bottom w:val="none" w:sz="0" w:space="0" w:color="auto"/>
                    <w:right w:val="none" w:sz="0" w:space="0" w:color="auto"/>
                  </w:divBdr>
                  <w:divsChild>
                    <w:div w:id="437649688">
                      <w:marLeft w:val="0"/>
                      <w:marRight w:val="0"/>
                      <w:marTop w:val="0"/>
                      <w:marBottom w:val="0"/>
                      <w:divBdr>
                        <w:top w:val="none" w:sz="0" w:space="0" w:color="auto"/>
                        <w:left w:val="none" w:sz="0" w:space="0" w:color="auto"/>
                        <w:bottom w:val="none" w:sz="0" w:space="0" w:color="auto"/>
                        <w:right w:val="none" w:sz="0" w:space="0" w:color="auto"/>
                      </w:divBdr>
                    </w:div>
                    <w:div w:id="1606308106">
                      <w:marLeft w:val="0"/>
                      <w:marRight w:val="0"/>
                      <w:marTop w:val="0"/>
                      <w:marBottom w:val="0"/>
                      <w:divBdr>
                        <w:top w:val="none" w:sz="0" w:space="0" w:color="auto"/>
                        <w:left w:val="none" w:sz="0" w:space="0" w:color="auto"/>
                        <w:bottom w:val="none" w:sz="0" w:space="0" w:color="auto"/>
                        <w:right w:val="none" w:sz="0" w:space="0" w:color="auto"/>
                      </w:divBdr>
                    </w:div>
                  </w:divsChild>
                </w:div>
                <w:div w:id="340091187">
                  <w:marLeft w:val="0"/>
                  <w:marRight w:val="0"/>
                  <w:marTop w:val="0"/>
                  <w:marBottom w:val="0"/>
                  <w:divBdr>
                    <w:top w:val="none" w:sz="0" w:space="0" w:color="auto"/>
                    <w:left w:val="none" w:sz="0" w:space="0" w:color="auto"/>
                    <w:bottom w:val="none" w:sz="0" w:space="0" w:color="auto"/>
                    <w:right w:val="none" w:sz="0" w:space="0" w:color="auto"/>
                  </w:divBdr>
                  <w:divsChild>
                    <w:div w:id="97992163">
                      <w:marLeft w:val="0"/>
                      <w:marRight w:val="0"/>
                      <w:marTop w:val="0"/>
                      <w:marBottom w:val="0"/>
                      <w:divBdr>
                        <w:top w:val="none" w:sz="0" w:space="0" w:color="auto"/>
                        <w:left w:val="none" w:sz="0" w:space="0" w:color="auto"/>
                        <w:bottom w:val="none" w:sz="0" w:space="0" w:color="auto"/>
                        <w:right w:val="none" w:sz="0" w:space="0" w:color="auto"/>
                      </w:divBdr>
                    </w:div>
                    <w:div w:id="974525962">
                      <w:marLeft w:val="0"/>
                      <w:marRight w:val="0"/>
                      <w:marTop w:val="0"/>
                      <w:marBottom w:val="0"/>
                      <w:divBdr>
                        <w:top w:val="none" w:sz="0" w:space="0" w:color="auto"/>
                        <w:left w:val="none" w:sz="0" w:space="0" w:color="auto"/>
                        <w:bottom w:val="none" w:sz="0" w:space="0" w:color="auto"/>
                        <w:right w:val="none" w:sz="0" w:space="0" w:color="auto"/>
                      </w:divBdr>
                    </w:div>
                  </w:divsChild>
                </w:div>
                <w:div w:id="1602953982">
                  <w:marLeft w:val="0"/>
                  <w:marRight w:val="0"/>
                  <w:marTop w:val="0"/>
                  <w:marBottom w:val="0"/>
                  <w:divBdr>
                    <w:top w:val="none" w:sz="0" w:space="0" w:color="auto"/>
                    <w:left w:val="none" w:sz="0" w:space="0" w:color="auto"/>
                    <w:bottom w:val="none" w:sz="0" w:space="0" w:color="auto"/>
                    <w:right w:val="none" w:sz="0" w:space="0" w:color="auto"/>
                  </w:divBdr>
                  <w:divsChild>
                    <w:div w:id="152281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412503">
          <w:marLeft w:val="0"/>
          <w:marRight w:val="0"/>
          <w:marTop w:val="0"/>
          <w:marBottom w:val="0"/>
          <w:divBdr>
            <w:top w:val="none" w:sz="0" w:space="0" w:color="auto"/>
            <w:left w:val="none" w:sz="0" w:space="0" w:color="auto"/>
            <w:bottom w:val="none" w:sz="0" w:space="0" w:color="auto"/>
            <w:right w:val="none" w:sz="0" w:space="0" w:color="auto"/>
          </w:divBdr>
        </w:div>
        <w:div w:id="654648884">
          <w:marLeft w:val="0"/>
          <w:marRight w:val="0"/>
          <w:marTop w:val="0"/>
          <w:marBottom w:val="0"/>
          <w:divBdr>
            <w:top w:val="none" w:sz="0" w:space="0" w:color="auto"/>
            <w:left w:val="none" w:sz="0" w:space="0" w:color="auto"/>
            <w:bottom w:val="none" w:sz="0" w:space="0" w:color="auto"/>
            <w:right w:val="none" w:sz="0" w:space="0" w:color="auto"/>
          </w:divBdr>
        </w:div>
        <w:div w:id="710764588">
          <w:marLeft w:val="0"/>
          <w:marRight w:val="0"/>
          <w:marTop w:val="0"/>
          <w:marBottom w:val="0"/>
          <w:divBdr>
            <w:top w:val="none" w:sz="0" w:space="0" w:color="auto"/>
            <w:left w:val="none" w:sz="0" w:space="0" w:color="auto"/>
            <w:bottom w:val="none" w:sz="0" w:space="0" w:color="auto"/>
            <w:right w:val="none" w:sz="0" w:space="0" w:color="auto"/>
          </w:divBdr>
          <w:divsChild>
            <w:div w:id="405691299">
              <w:marLeft w:val="-75"/>
              <w:marRight w:val="0"/>
              <w:marTop w:val="30"/>
              <w:marBottom w:val="30"/>
              <w:divBdr>
                <w:top w:val="none" w:sz="0" w:space="0" w:color="auto"/>
                <w:left w:val="none" w:sz="0" w:space="0" w:color="auto"/>
                <w:bottom w:val="none" w:sz="0" w:space="0" w:color="auto"/>
                <w:right w:val="none" w:sz="0" w:space="0" w:color="auto"/>
              </w:divBdr>
              <w:divsChild>
                <w:div w:id="797648636">
                  <w:marLeft w:val="0"/>
                  <w:marRight w:val="0"/>
                  <w:marTop w:val="0"/>
                  <w:marBottom w:val="0"/>
                  <w:divBdr>
                    <w:top w:val="none" w:sz="0" w:space="0" w:color="auto"/>
                    <w:left w:val="none" w:sz="0" w:space="0" w:color="auto"/>
                    <w:bottom w:val="none" w:sz="0" w:space="0" w:color="auto"/>
                    <w:right w:val="none" w:sz="0" w:space="0" w:color="auto"/>
                  </w:divBdr>
                  <w:divsChild>
                    <w:div w:id="1467551336">
                      <w:marLeft w:val="0"/>
                      <w:marRight w:val="0"/>
                      <w:marTop w:val="0"/>
                      <w:marBottom w:val="0"/>
                      <w:divBdr>
                        <w:top w:val="none" w:sz="0" w:space="0" w:color="auto"/>
                        <w:left w:val="none" w:sz="0" w:space="0" w:color="auto"/>
                        <w:bottom w:val="none" w:sz="0" w:space="0" w:color="auto"/>
                        <w:right w:val="none" w:sz="0" w:space="0" w:color="auto"/>
                      </w:divBdr>
                    </w:div>
                  </w:divsChild>
                </w:div>
                <w:div w:id="1276863298">
                  <w:marLeft w:val="0"/>
                  <w:marRight w:val="0"/>
                  <w:marTop w:val="0"/>
                  <w:marBottom w:val="0"/>
                  <w:divBdr>
                    <w:top w:val="none" w:sz="0" w:space="0" w:color="auto"/>
                    <w:left w:val="none" w:sz="0" w:space="0" w:color="auto"/>
                    <w:bottom w:val="none" w:sz="0" w:space="0" w:color="auto"/>
                    <w:right w:val="none" w:sz="0" w:space="0" w:color="auto"/>
                  </w:divBdr>
                  <w:divsChild>
                    <w:div w:id="122965763">
                      <w:marLeft w:val="0"/>
                      <w:marRight w:val="0"/>
                      <w:marTop w:val="0"/>
                      <w:marBottom w:val="0"/>
                      <w:divBdr>
                        <w:top w:val="none" w:sz="0" w:space="0" w:color="auto"/>
                        <w:left w:val="none" w:sz="0" w:space="0" w:color="auto"/>
                        <w:bottom w:val="none" w:sz="0" w:space="0" w:color="auto"/>
                        <w:right w:val="none" w:sz="0" w:space="0" w:color="auto"/>
                      </w:divBdr>
                    </w:div>
                    <w:div w:id="952133226">
                      <w:marLeft w:val="0"/>
                      <w:marRight w:val="0"/>
                      <w:marTop w:val="0"/>
                      <w:marBottom w:val="0"/>
                      <w:divBdr>
                        <w:top w:val="none" w:sz="0" w:space="0" w:color="auto"/>
                        <w:left w:val="none" w:sz="0" w:space="0" w:color="auto"/>
                        <w:bottom w:val="none" w:sz="0" w:space="0" w:color="auto"/>
                        <w:right w:val="none" w:sz="0" w:space="0" w:color="auto"/>
                      </w:divBdr>
                    </w:div>
                  </w:divsChild>
                </w:div>
                <w:div w:id="1303118843">
                  <w:marLeft w:val="0"/>
                  <w:marRight w:val="0"/>
                  <w:marTop w:val="0"/>
                  <w:marBottom w:val="0"/>
                  <w:divBdr>
                    <w:top w:val="none" w:sz="0" w:space="0" w:color="auto"/>
                    <w:left w:val="none" w:sz="0" w:space="0" w:color="auto"/>
                    <w:bottom w:val="none" w:sz="0" w:space="0" w:color="auto"/>
                    <w:right w:val="none" w:sz="0" w:space="0" w:color="auto"/>
                  </w:divBdr>
                  <w:divsChild>
                    <w:div w:id="1612124090">
                      <w:marLeft w:val="0"/>
                      <w:marRight w:val="0"/>
                      <w:marTop w:val="0"/>
                      <w:marBottom w:val="0"/>
                      <w:divBdr>
                        <w:top w:val="none" w:sz="0" w:space="0" w:color="auto"/>
                        <w:left w:val="none" w:sz="0" w:space="0" w:color="auto"/>
                        <w:bottom w:val="none" w:sz="0" w:space="0" w:color="auto"/>
                        <w:right w:val="none" w:sz="0" w:space="0" w:color="auto"/>
                      </w:divBdr>
                    </w:div>
                  </w:divsChild>
                </w:div>
                <w:div w:id="1850824205">
                  <w:marLeft w:val="0"/>
                  <w:marRight w:val="0"/>
                  <w:marTop w:val="0"/>
                  <w:marBottom w:val="0"/>
                  <w:divBdr>
                    <w:top w:val="none" w:sz="0" w:space="0" w:color="auto"/>
                    <w:left w:val="none" w:sz="0" w:space="0" w:color="auto"/>
                    <w:bottom w:val="none" w:sz="0" w:space="0" w:color="auto"/>
                    <w:right w:val="none" w:sz="0" w:space="0" w:color="auto"/>
                  </w:divBdr>
                  <w:divsChild>
                    <w:div w:id="1290865880">
                      <w:marLeft w:val="0"/>
                      <w:marRight w:val="0"/>
                      <w:marTop w:val="0"/>
                      <w:marBottom w:val="0"/>
                      <w:divBdr>
                        <w:top w:val="none" w:sz="0" w:space="0" w:color="auto"/>
                        <w:left w:val="none" w:sz="0" w:space="0" w:color="auto"/>
                        <w:bottom w:val="none" w:sz="0" w:space="0" w:color="auto"/>
                        <w:right w:val="none" w:sz="0" w:space="0" w:color="auto"/>
                      </w:divBdr>
                    </w:div>
                    <w:div w:id="1796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338113">
          <w:marLeft w:val="0"/>
          <w:marRight w:val="0"/>
          <w:marTop w:val="0"/>
          <w:marBottom w:val="0"/>
          <w:divBdr>
            <w:top w:val="none" w:sz="0" w:space="0" w:color="auto"/>
            <w:left w:val="none" w:sz="0" w:space="0" w:color="auto"/>
            <w:bottom w:val="none" w:sz="0" w:space="0" w:color="auto"/>
            <w:right w:val="none" w:sz="0" w:space="0" w:color="auto"/>
          </w:divBdr>
        </w:div>
        <w:div w:id="757405646">
          <w:marLeft w:val="0"/>
          <w:marRight w:val="0"/>
          <w:marTop w:val="0"/>
          <w:marBottom w:val="0"/>
          <w:divBdr>
            <w:top w:val="none" w:sz="0" w:space="0" w:color="auto"/>
            <w:left w:val="none" w:sz="0" w:space="0" w:color="auto"/>
            <w:bottom w:val="none" w:sz="0" w:space="0" w:color="auto"/>
            <w:right w:val="none" w:sz="0" w:space="0" w:color="auto"/>
          </w:divBdr>
        </w:div>
        <w:div w:id="809518041">
          <w:marLeft w:val="0"/>
          <w:marRight w:val="0"/>
          <w:marTop w:val="0"/>
          <w:marBottom w:val="0"/>
          <w:divBdr>
            <w:top w:val="none" w:sz="0" w:space="0" w:color="auto"/>
            <w:left w:val="none" w:sz="0" w:space="0" w:color="auto"/>
            <w:bottom w:val="none" w:sz="0" w:space="0" w:color="auto"/>
            <w:right w:val="none" w:sz="0" w:space="0" w:color="auto"/>
          </w:divBdr>
          <w:divsChild>
            <w:div w:id="1858735897">
              <w:marLeft w:val="-75"/>
              <w:marRight w:val="0"/>
              <w:marTop w:val="30"/>
              <w:marBottom w:val="30"/>
              <w:divBdr>
                <w:top w:val="none" w:sz="0" w:space="0" w:color="auto"/>
                <w:left w:val="none" w:sz="0" w:space="0" w:color="auto"/>
                <w:bottom w:val="none" w:sz="0" w:space="0" w:color="auto"/>
                <w:right w:val="none" w:sz="0" w:space="0" w:color="auto"/>
              </w:divBdr>
              <w:divsChild>
                <w:div w:id="360981191">
                  <w:marLeft w:val="0"/>
                  <w:marRight w:val="0"/>
                  <w:marTop w:val="0"/>
                  <w:marBottom w:val="0"/>
                  <w:divBdr>
                    <w:top w:val="none" w:sz="0" w:space="0" w:color="auto"/>
                    <w:left w:val="none" w:sz="0" w:space="0" w:color="auto"/>
                    <w:bottom w:val="none" w:sz="0" w:space="0" w:color="auto"/>
                    <w:right w:val="none" w:sz="0" w:space="0" w:color="auto"/>
                  </w:divBdr>
                  <w:divsChild>
                    <w:div w:id="164444374">
                      <w:marLeft w:val="0"/>
                      <w:marRight w:val="0"/>
                      <w:marTop w:val="0"/>
                      <w:marBottom w:val="0"/>
                      <w:divBdr>
                        <w:top w:val="none" w:sz="0" w:space="0" w:color="auto"/>
                        <w:left w:val="none" w:sz="0" w:space="0" w:color="auto"/>
                        <w:bottom w:val="none" w:sz="0" w:space="0" w:color="auto"/>
                        <w:right w:val="none" w:sz="0" w:space="0" w:color="auto"/>
                      </w:divBdr>
                    </w:div>
                  </w:divsChild>
                </w:div>
                <w:div w:id="1336346464">
                  <w:marLeft w:val="0"/>
                  <w:marRight w:val="0"/>
                  <w:marTop w:val="0"/>
                  <w:marBottom w:val="0"/>
                  <w:divBdr>
                    <w:top w:val="none" w:sz="0" w:space="0" w:color="auto"/>
                    <w:left w:val="none" w:sz="0" w:space="0" w:color="auto"/>
                    <w:bottom w:val="none" w:sz="0" w:space="0" w:color="auto"/>
                    <w:right w:val="none" w:sz="0" w:space="0" w:color="auto"/>
                  </w:divBdr>
                  <w:divsChild>
                    <w:div w:id="1031147847">
                      <w:marLeft w:val="0"/>
                      <w:marRight w:val="0"/>
                      <w:marTop w:val="0"/>
                      <w:marBottom w:val="0"/>
                      <w:divBdr>
                        <w:top w:val="none" w:sz="0" w:space="0" w:color="auto"/>
                        <w:left w:val="none" w:sz="0" w:space="0" w:color="auto"/>
                        <w:bottom w:val="none" w:sz="0" w:space="0" w:color="auto"/>
                        <w:right w:val="none" w:sz="0" w:space="0" w:color="auto"/>
                      </w:divBdr>
                    </w:div>
                  </w:divsChild>
                </w:div>
                <w:div w:id="1670674351">
                  <w:marLeft w:val="0"/>
                  <w:marRight w:val="0"/>
                  <w:marTop w:val="0"/>
                  <w:marBottom w:val="0"/>
                  <w:divBdr>
                    <w:top w:val="none" w:sz="0" w:space="0" w:color="auto"/>
                    <w:left w:val="none" w:sz="0" w:space="0" w:color="auto"/>
                    <w:bottom w:val="none" w:sz="0" w:space="0" w:color="auto"/>
                    <w:right w:val="none" w:sz="0" w:space="0" w:color="auto"/>
                  </w:divBdr>
                  <w:divsChild>
                    <w:div w:id="453523989">
                      <w:marLeft w:val="0"/>
                      <w:marRight w:val="0"/>
                      <w:marTop w:val="0"/>
                      <w:marBottom w:val="0"/>
                      <w:divBdr>
                        <w:top w:val="none" w:sz="0" w:space="0" w:color="auto"/>
                        <w:left w:val="none" w:sz="0" w:space="0" w:color="auto"/>
                        <w:bottom w:val="none" w:sz="0" w:space="0" w:color="auto"/>
                        <w:right w:val="none" w:sz="0" w:space="0" w:color="auto"/>
                      </w:divBdr>
                    </w:div>
                    <w:div w:id="661852222">
                      <w:marLeft w:val="0"/>
                      <w:marRight w:val="0"/>
                      <w:marTop w:val="0"/>
                      <w:marBottom w:val="0"/>
                      <w:divBdr>
                        <w:top w:val="none" w:sz="0" w:space="0" w:color="auto"/>
                        <w:left w:val="none" w:sz="0" w:space="0" w:color="auto"/>
                        <w:bottom w:val="none" w:sz="0" w:space="0" w:color="auto"/>
                        <w:right w:val="none" w:sz="0" w:space="0" w:color="auto"/>
                      </w:divBdr>
                    </w:div>
                  </w:divsChild>
                </w:div>
                <w:div w:id="1921326403">
                  <w:marLeft w:val="0"/>
                  <w:marRight w:val="0"/>
                  <w:marTop w:val="0"/>
                  <w:marBottom w:val="0"/>
                  <w:divBdr>
                    <w:top w:val="none" w:sz="0" w:space="0" w:color="auto"/>
                    <w:left w:val="none" w:sz="0" w:space="0" w:color="auto"/>
                    <w:bottom w:val="none" w:sz="0" w:space="0" w:color="auto"/>
                    <w:right w:val="none" w:sz="0" w:space="0" w:color="auto"/>
                  </w:divBdr>
                  <w:divsChild>
                    <w:div w:id="4804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16164">
          <w:marLeft w:val="0"/>
          <w:marRight w:val="0"/>
          <w:marTop w:val="0"/>
          <w:marBottom w:val="0"/>
          <w:divBdr>
            <w:top w:val="none" w:sz="0" w:space="0" w:color="auto"/>
            <w:left w:val="none" w:sz="0" w:space="0" w:color="auto"/>
            <w:bottom w:val="none" w:sz="0" w:space="0" w:color="auto"/>
            <w:right w:val="none" w:sz="0" w:space="0" w:color="auto"/>
          </w:divBdr>
          <w:divsChild>
            <w:div w:id="1900823208">
              <w:marLeft w:val="-75"/>
              <w:marRight w:val="0"/>
              <w:marTop w:val="30"/>
              <w:marBottom w:val="30"/>
              <w:divBdr>
                <w:top w:val="none" w:sz="0" w:space="0" w:color="auto"/>
                <w:left w:val="none" w:sz="0" w:space="0" w:color="auto"/>
                <w:bottom w:val="none" w:sz="0" w:space="0" w:color="auto"/>
                <w:right w:val="none" w:sz="0" w:space="0" w:color="auto"/>
              </w:divBdr>
              <w:divsChild>
                <w:div w:id="955864225">
                  <w:marLeft w:val="0"/>
                  <w:marRight w:val="0"/>
                  <w:marTop w:val="0"/>
                  <w:marBottom w:val="0"/>
                  <w:divBdr>
                    <w:top w:val="none" w:sz="0" w:space="0" w:color="auto"/>
                    <w:left w:val="none" w:sz="0" w:space="0" w:color="auto"/>
                    <w:bottom w:val="none" w:sz="0" w:space="0" w:color="auto"/>
                    <w:right w:val="none" w:sz="0" w:space="0" w:color="auto"/>
                  </w:divBdr>
                  <w:divsChild>
                    <w:div w:id="2010601046">
                      <w:marLeft w:val="0"/>
                      <w:marRight w:val="0"/>
                      <w:marTop w:val="0"/>
                      <w:marBottom w:val="0"/>
                      <w:divBdr>
                        <w:top w:val="none" w:sz="0" w:space="0" w:color="auto"/>
                        <w:left w:val="none" w:sz="0" w:space="0" w:color="auto"/>
                        <w:bottom w:val="none" w:sz="0" w:space="0" w:color="auto"/>
                        <w:right w:val="none" w:sz="0" w:space="0" w:color="auto"/>
                      </w:divBdr>
                    </w:div>
                  </w:divsChild>
                </w:div>
                <w:div w:id="983852069">
                  <w:marLeft w:val="0"/>
                  <w:marRight w:val="0"/>
                  <w:marTop w:val="0"/>
                  <w:marBottom w:val="0"/>
                  <w:divBdr>
                    <w:top w:val="none" w:sz="0" w:space="0" w:color="auto"/>
                    <w:left w:val="none" w:sz="0" w:space="0" w:color="auto"/>
                    <w:bottom w:val="none" w:sz="0" w:space="0" w:color="auto"/>
                    <w:right w:val="none" w:sz="0" w:space="0" w:color="auto"/>
                  </w:divBdr>
                  <w:divsChild>
                    <w:div w:id="1286617698">
                      <w:marLeft w:val="0"/>
                      <w:marRight w:val="0"/>
                      <w:marTop w:val="0"/>
                      <w:marBottom w:val="0"/>
                      <w:divBdr>
                        <w:top w:val="none" w:sz="0" w:space="0" w:color="auto"/>
                        <w:left w:val="none" w:sz="0" w:space="0" w:color="auto"/>
                        <w:bottom w:val="none" w:sz="0" w:space="0" w:color="auto"/>
                        <w:right w:val="none" w:sz="0" w:space="0" w:color="auto"/>
                      </w:divBdr>
                    </w:div>
                    <w:div w:id="1386685214">
                      <w:marLeft w:val="0"/>
                      <w:marRight w:val="0"/>
                      <w:marTop w:val="0"/>
                      <w:marBottom w:val="0"/>
                      <w:divBdr>
                        <w:top w:val="none" w:sz="0" w:space="0" w:color="auto"/>
                        <w:left w:val="none" w:sz="0" w:space="0" w:color="auto"/>
                        <w:bottom w:val="none" w:sz="0" w:space="0" w:color="auto"/>
                        <w:right w:val="none" w:sz="0" w:space="0" w:color="auto"/>
                      </w:divBdr>
                    </w:div>
                  </w:divsChild>
                </w:div>
                <w:div w:id="1286886695">
                  <w:marLeft w:val="0"/>
                  <w:marRight w:val="0"/>
                  <w:marTop w:val="0"/>
                  <w:marBottom w:val="0"/>
                  <w:divBdr>
                    <w:top w:val="none" w:sz="0" w:space="0" w:color="auto"/>
                    <w:left w:val="none" w:sz="0" w:space="0" w:color="auto"/>
                    <w:bottom w:val="none" w:sz="0" w:space="0" w:color="auto"/>
                    <w:right w:val="none" w:sz="0" w:space="0" w:color="auto"/>
                  </w:divBdr>
                  <w:divsChild>
                    <w:div w:id="723453671">
                      <w:marLeft w:val="0"/>
                      <w:marRight w:val="0"/>
                      <w:marTop w:val="0"/>
                      <w:marBottom w:val="0"/>
                      <w:divBdr>
                        <w:top w:val="none" w:sz="0" w:space="0" w:color="auto"/>
                        <w:left w:val="none" w:sz="0" w:space="0" w:color="auto"/>
                        <w:bottom w:val="none" w:sz="0" w:space="0" w:color="auto"/>
                        <w:right w:val="none" w:sz="0" w:space="0" w:color="auto"/>
                      </w:divBdr>
                    </w:div>
                  </w:divsChild>
                </w:div>
                <w:div w:id="1995641625">
                  <w:marLeft w:val="0"/>
                  <w:marRight w:val="0"/>
                  <w:marTop w:val="0"/>
                  <w:marBottom w:val="0"/>
                  <w:divBdr>
                    <w:top w:val="none" w:sz="0" w:space="0" w:color="auto"/>
                    <w:left w:val="none" w:sz="0" w:space="0" w:color="auto"/>
                    <w:bottom w:val="none" w:sz="0" w:space="0" w:color="auto"/>
                    <w:right w:val="none" w:sz="0" w:space="0" w:color="auto"/>
                  </w:divBdr>
                  <w:divsChild>
                    <w:div w:id="134821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976973">
          <w:marLeft w:val="0"/>
          <w:marRight w:val="0"/>
          <w:marTop w:val="0"/>
          <w:marBottom w:val="0"/>
          <w:divBdr>
            <w:top w:val="none" w:sz="0" w:space="0" w:color="auto"/>
            <w:left w:val="none" w:sz="0" w:space="0" w:color="auto"/>
            <w:bottom w:val="none" w:sz="0" w:space="0" w:color="auto"/>
            <w:right w:val="none" w:sz="0" w:space="0" w:color="auto"/>
          </w:divBdr>
        </w:div>
        <w:div w:id="951549761">
          <w:marLeft w:val="0"/>
          <w:marRight w:val="0"/>
          <w:marTop w:val="0"/>
          <w:marBottom w:val="0"/>
          <w:divBdr>
            <w:top w:val="none" w:sz="0" w:space="0" w:color="auto"/>
            <w:left w:val="none" w:sz="0" w:space="0" w:color="auto"/>
            <w:bottom w:val="none" w:sz="0" w:space="0" w:color="auto"/>
            <w:right w:val="none" w:sz="0" w:space="0" w:color="auto"/>
          </w:divBdr>
          <w:divsChild>
            <w:div w:id="1510363376">
              <w:marLeft w:val="-75"/>
              <w:marRight w:val="0"/>
              <w:marTop w:val="30"/>
              <w:marBottom w:val="30"/>
              <w:divBdr>
                <w:top w:val="none" w:sz="0" w:space="0" w:color="auto"/>
                <w:left w:val="none" w:sz="0" w:space="0" w:color="auto"/>
                <w:bottom w:val="none" w:sz="0" w:space="0" w:color="auto"/>
                <w:right w:val="none" w:sz="0" w:space="0" w:color="auto"/>
              </w:divBdr>
              <w:divsChild>
                <w:div w:id="265700170">
                  <w:marLeft w:val="0"/>
                  <w:marRight w:val="0"/>
                  <w:marTop w:val="0"/>
                  <w:marBottom w:val="0"/>
                  <w:divBdr>
                    <w:top w:val="none" w:sz="0" w:space="0" w:color="auto"/>
                    <w:left w:val="none" w:sz="0" w:space="0" w:color="auto"/>
                    <w:bottom w:val="none" w:sz="0" w:space="0" w:color="auto"/>
                    <w:right w:val="none" w:sz="0" w:space="0" w:color="auto"/>
                  </w:divBdr>
                  <w:divsChild>
                    <w:div w:id="1792674083">
                      <w:marLeft w:val="0"/>
                      <w:marRight w:val="0"/>
                      <w:marTop w:val="0"/>
                      <w:marBottom w:val="0"/>
                      <w:divBdr>
                        <w:top w:val="none" w:sz="0" w:space="0" w:color="auto"/>
                        <w:left w:val="none" w:sz="0" w:space="0" w:color="auto"/>
                        <w:bottom w:val="none" w:sz="0" w:space="0" w:color="auto"/>
                        <w:right w:val="none" w:sz="0" w:space="0" w:color="auto"/>
                      </w:divBdr>
                    </w:div>
                  </w:divsChild>
                </w:div>
                <w:div w:id="509684632">
                  <w:marLeft w:val="0"/>
                  <w:marRight w:val="0"/>
                  <w:marTop w:val="0"/>
                  <w:marBottom w:val="0"/>
                  <w:divBdr>
                    <w:top w:val="none" w:sz="0" w:space="0" w:color="auto"/>
                    <w:left w:val="none" w:sz="0" w:space="0" w:color="auto"/>
                    <w:bottom w:val="none" w:sz="0" w:space="0" w:color="auto"/>
                    <w:right w:val="none" w:sz="0" w:space="0" w:color="auto"/>
                  </w:divBdr>
                  <w:divsChild>
                    <w:div w:id="1859838">
                      <w:marLeft w:val="0"/>
                      <w:marRight w:val="0"/>
                      <w:marTop w:val="0"/>
                      <w:marBottom w:val="0"/>
                      <w:divBdr>
                        <w:top w:val="none" w:sz="0" w:space="0" w:color="auto"/>
                        <w:left w:val="none" w:sz="0" w:space="0" w:color="auto"/>
                        <w:bottom w:val="none" w:sz="0" w:space="0" w:color="auto"/>
                        <w:right w:val="none" w:sz="0" w:space="0" w:color="auto"/>
                      </w:divBdr>
                    </w:div>
                  </w:divsChild>
                </w:div>
                <w:div w:id="1019772908">
                  <w:marLeft w:val="0"/>
                  <w:marRight w:val="0"/>
                  <w:marTop w:val="0"/>
                  <w:marBottom w:val="0"/>
                  <w:divBdr>
                    <w:top w:val="none" w:sz="0" w:space="0" w:color="auto"/>
                    <w:left w:val="none" w:sz="0" w:space="0" w:color="auto"/>
                    <w:bottom w:val="none" w:sz="0" w:space="0" w:color="auto"/>
                    <w:right w:val="none" w:sz="0" w:space="0" w:color="auto"/>
                  </w:divBdr>
                  <w:divsChild>
                    <w:div w:id="673191452">
                      <w:marLeft w:val="0"/>
                      <w:marRight w:val="0"/>
                      <w:marTop w:val="0"/>
                      <w:marBottom w:val="0"/>
                      <w:divBdr>
                        <w:top w:val="none" w:sz="0" w:space="0" w:color="auto"/>
                        <w:left w:val="none" w:sz="0" w:space="0" w:color="auto"/>
                        <w:bottom w:val="none" w:sz="0" w:space="0" w:color="auto"/>
                        <w:right w:val="none" w:sz="0" w:space="0" w:color="auto"/>
                      </w:divBdr>
                    </w:div>
                  </w:divsChild>
                </w:div>
                <w:div w:id="1331254180">
                  <w:marLeft w:val="0"/>
                  <w:marRight w:val="0"/>
                  <w:marTop w:val="0"/>
                  <w:marBottom w:val="0"/>
                  <w:divBdr>
                    <w:top w:val="none" w:sz="0" w:space="0" w:color="auto"/>
                    <w:left w:val="none" w:sz="0" w:space="0" w:color="auto"/>
                    <w:bottom w:val="none" w:sz="0" w:space="0" w:color="auto"/>
                    <w:right w:val="none" w:sz="0" w:space="0" w:color="auto"/>
                  </w:divBdr>
                  <w:divsChild>
                    <w:div w:id="654801863">
                      <w:marLeft w:val="0"/>
                      <w:marRight w:val="0"/>
                      <w:marTop w:val="0"/>
                      <w:marBottom w:val="0"/>
                      <w:divBdr>
                        <w:top w:val="none" w:sz="0" w:space="0" w:color="auto"/>
                        <w:left w:val="none" w:sz="0" w:space="0" w:color="auto"/>
                        <w:bottom w:val="none" w:sz="0" w:space="0" w:color="auto"/>
                        <w:right w:val="none" w:sz="0" w:space="0" w:color="auto"/>
                      </w:divBdr>
                    </w:div>
                    <w:div w:id="1184780033">
                      <w:marLeft w:val="0"/>
                      <w:marRight w:val="0"/>
                      <w:marTop w:val="0"/>
                      <w:marBottom w:val="0"/>
                      <w:divBdr>
                        <w:top w:val="none" w:sz="0" w:space="0" w:color="auto"/>
                        <w:left w:val="none" w:sz="0" w:space="0" w:color="auto"/>
                        <w:bottom w:val="none" w:sz="0" w:space="0" w:color="auto"/>
                        <w:right w:val="none" w:sz="0" w:space="0" w:color="auto"/>
                      </w:divBdr>
                    </w:div>
                    <w:div w:id="1932545752">
                      <w:marLeft w:val="0"/>
                      <w:marRight w:val="0"/>
                      <w:marTop w:val="0"/>
                      <w:marBottom w:val="0"/>
                      <w:divBdr>
                        <w:top w:val="none" w:sz="0" w:space="0" w:color="auto"/>
                        <w:left w:val="none" w:sz="0" w:space="0" w:color="auto"/>
                        <w:bottom w:val="none" w:sz="0" w:space="0" w:color="auto"/>
                        <w:right w:val="none" w:sz="0" w:space="0" w:color="auto"/>
                      </w:divBdr>
                    </w:div>
                    <w:div w:id="198615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131718">
          <w:marLeft w:val="0"/>
          <w:marRight w:val="0"/>
          <w:marTop w:val="0"/>
          <w:marBottom w:val="0"/>
          <w:divBdr>
            <w:top w:val="none" w:sz="0" w:space="0" w:color="auto"/>
            <w:left w:val="none" w:sz="0" w:space="0" w:color="auto"/>
            <w:bottom w:val="none" w:sz="0" w:space="0" w:color="auto"/>
            <w:right w:val="none" w:sz="0" w:space="0" w:color="auto"/>
          </w:divBdr>
        </w:div>
        <w:div w:id="990065683">
          <w:marLeft w:val="0"/>
          <w:marRight w:val="0"/>
          <w:marTop w:val="0"/>
          <w:marBottom w:val="0"/>
          <w:divBdr>
            <w:top w:val="none" w:sz="0" w:space="0" w:color="auto"/>
            <w:left w:val="none" w:sz="0" w:space="0" w:color="auto"/>
            <w:bottom w:val="none" w:sz="0" w:space="0" w:color="auto"/>
            <w:right w:val="none" w:sz="0" w:space="0" w:color="auto"/>
          </w:divBdr>
        </w:div>
        <w:div w:id="1001618174">
          <w:marLeft w:val="0"/>
          <w:marRight w:val="0"/>
          <w:marTop w:val="0"/>
          <w:marBottom w:val="0"/>
          <w:divBdr>
            <w:top w:val="none" w:sz="0" w:space="0" w:color="auto"/>
            <w:left w:val="none" w:sz="0" w:space="0" w:color="auto"/>
            <w:bottom w:val="none" w:sz="0" w:space="0" w:color="auto"/>
            <w:right w:val="none" w:sz="0" w:space="0" w:color="auto"/>
          </w:divBdr>
        </w:div>
        <w:div w:id="1040086304">
          <w:marLeft w:val="0"/>
          <w:marRight w:val="0"/>
          <w:marTop w:val="0"/>
          <w:marBottom w:val="0"/>
          <w:divBdr>
            <w:top w:val="none" w:sz="0" w:space="0" w:color="auto"/>
            <w:left w:val="none" w:sz="0" w:space="0" w:color="auto"/>
            <w:bottom w:val="none" w:sz="0" w:space="0" w:color="auto"/>
            <w:right w:val="none" w:sz="0" w:space="0" w:color="auto"/>
          </w:divBdr>
        </w:div>
        <w:div w:id="1088228594">
          <w:marLeft w:val="0"/>
          <w:marRight w:val="0"/>
          <w:marTop w:val="0"/>
          <w:marBottom w:val="0"/>
          <w:divBdr>
            <w:top w:val="none" w:sz="0" w:space="0" w:color="auto"/>
            <w:left w:val="none" w:sz="0" w:space="0" w:color="auto"/>
            <w:bottom w:val="none" w:sz="0" w:space="0" w:color="auto"/>
            <w:right w:val="none" w:sz="0" w:space="0" w:color="auto"/>
          </w:divBdr>
        </w:div>
        <w:div w:id="1137337687">
          <w:marLeft w:val="0"/>
          <w:marRight w:val="0"/>
          <w:marTop w:val="0"/>
          <w:marBottom w:val="0"/>
          <w:divBdr>
            <w:top w:val="none" w:sz="0" w:space="0" w:color="auto"/>
            <w:left w:val="none" w:sz="0" w:space="0" w:color="auto"/>
            <w:bottom w:val="none" w:sz="0" w:space="0" w:color="auto"/>
            <w:right w:val="none" w:sz="0" w:space="0" w:color="auto"/>
          </w:divBdr>
          <w:divsChild>
            <w:div w:id="1524593250">
              <w:marLeft w:val="-75"/>
              <w:marRight w:val="0"/>
              <w:marTop w:val="30"/>
              <w:marBottom w:val="30"/>
              <w:divBdr>
                <w:top w:val="none" w:sz="0" w:space="0" w:color="auto"/>
                <w:left w:val="none" w:sz="0" w:space="0" w:color="auto"/>
                <w:bottom w:val="none" w:sz="0" w:space="0" w:color="auto"/>
                <w:right w:val="none" w:sz="0" w:space="0" w:color="auto"/>
              </w:divBdr>
              <w:divsChild>
                <w:div w:id="44574851">
                  <w:marLeft w:val="0"/>
                  <w:marRight w:val="0"/>
                  <w:marTop w:val="0"/>
                  <w:marBottom w:val="0"/>
                  <w:divBdr>
                    <w:top w:val="none" w:sz="0" w:space="0" w:color="auto"/>
                    <w:left w:val="none" w:sz="0" w:space="0" w:color="auto"/>
                    <w:bottom w:val="none" w:sz="0" w:space="0" w:color="auto"/>
                    <w:right w:val="none" w:sz="0" w:space="0" w:color="auto"/>
                  </w:divBdr>
                  <w:divsChild>
                    <w:div w:id="1964069844">
                      <w:marLeft w:val="0"/>
                      <w:marRight w:val="0"/>
                      <w:marTop w:val="0"/>
                      <w:marBottom w:val="0"/>
                      <w:divBdr>
                        <w:top w:val="none" w:sz="0" w:space="0" w:color="auto"/>
                        <w:left w:val="none" w:sz="0" w:space="0" w:color="auto"/>
                        <w:bottom w:val="none" w:sz="0" w:space="0" w:color="auto"/>
                        <w:right w:val="none" w:sz="0" w:space="0" w:color="auto"/>
                      </w:divBdr>
                    </w:div>
                  </w:divsChild>
                </w:div>
                <w:div w:id="1286958648">
                  <w:marLeft w:val="0"/>
                  <w:marRight w:val="0"/>
                  <w:marTop w:val="0"/>
                  <w:marBottom w:val="0"/>
                  <w:divBdr>
                    <w:top w:val="none" w:sz="0" w:space="0" w:color="auto"/>
                    <w:left w:val="none" w:sz="0" w:space="0" w:color="auto"/>
                    <w:bottom w:val="none" w:sz="0" w:space="0" w:color="auto"/>
                    <w:right w:val="none" w:sz="0" w:space="0" w:color="auto"/>
                  </w:divBdr>
                  <w:divsChild>
                    <w:div w:id="1684623658">
                      <w:marLeft w:val="0"/>
                      <w:marRight w:val="0"/>
                      <w:marTop w:val="0"/>
                      <w:marBottom w:val="0"/>
                      <w:divBdr>
                        <w:top w:val="none" w:sz="0" w:space="0" w:color="auto"/>
                        <w:left w:val="none" w:sz="0" w:space="0" w:color="auto"/>
                        <w:bottom w:val="none" w:sz="0" w:space="0" w:color="auto"/>
                        <w:right w:val="none" w:sz="0" w:space="0" w:color="auto"/>
                      </w:divBdr>
                    </w:div>
                    <w:div w:id="1767530839">
                      <w:marLeft w:val="0"/>
                      <w:marRight w:val="0"/>
                      <w:marTop w:val="0"/>
                      <w:marBottom w:val="0"/>
                      <w:divBdr>
                        <w:top w:val="none" w:sz="0" w:space="0" w:color="auto"/>
                        <w:left w:val="none" w:sz="0" w:space="0" w:color="auto"/>
                        <w:bottom w:val="none" w:sz="0" w:space="0" w:color="auto"/>
                        <w:right w:val="none" w:sz="0" w:space="0" w:color="auto"/>
                      </w:divBdr>
                    </w:div>
                  </w:divsChild>
                </w:div>
                <w:div w:id="1386678170">
                  <w:marLeft w:val="0"/>
                  <w:marRight w:val="0"/>
                  <w:marTop w:val="0"/>
                  <w:marBottom w:val="0"/>
                  <w:divBdr>
                    <w:top w:val="none" w:sz="0" w:space="0" w:color="auto"/>
                    <w:left w:val="none" w:sz="0" w:space="0" w:color="auto"/>
                    <w:bottom w:val="none" w:sz="0" w:space="0" w:color="auto"/>
                    <w:right w:val="none" w:sz="0" w:space="0" w:color="auto"/>
                  </w:divBdr>
                  <w:divsChild>
                    <w:div w:id="1011680516">
                      <w:marLeft w:val="0"/>
                      <w:marRight w:val="0"/>
                      <w:marTop w:val="0"/>
                      <w:marBottom w:val="0"/>
                      <w:divBdr>
                        <w:top w:val="none" w:sz="0" w:space="0" w:color="auto"/>
                        <w:left w:val="none" w:sz="0" w:space="0" w:color="auto"/>
                        <w:bottom w:val="none" w:sz="0" w:space="0" w:color="auto"/>
                        <w:right w:val="none" w:sz="0" w:space="0" w:color="auto"/>
                      </w:divBdr>
                    </w:div>
                    <w:div w:id="2113163385">
                      <w:marLeft w:val="0"/>
                      <w:marRight w:val="0"/>
                      <w:marTop w:val="0"/>
                      <w:marBottom w:val="0"/>
                      <w:divBdr>
                        <w:top w:val="none" w:sz="0" w:space="0" w:color="auto"/>
                        <w:left w:val="none" w:sz="0" w:space="0" w:color="auto"/>
                        <w:bottom w:val="none" w:sz="0" w:space="0" w:color="auto"/>
                        <w:right w:val="none" w:sz="0" w:space="0" w:color="auto"/>
                      </w:divBdr>
                    </w:div>
                  </w:divsChild>
                </w:div>
                <w:div w:id="2071728979">
                  <w:marLeft w:val="0"/>
                  <w:marRight w:val="0"/>
                  <w:marTop w:val="0"/>
                  <w:marBottom w:val="0"/>
                  <w:divBdr>
                    <w:top w:val="none" w:sz="0" w:space="0" w:color="auto"/>
                    <w:left w:val="none" w:sz="0" w:space="0" w:color="auto"/>
                    <w:bottom w:val="none" w:sz="0" w:space="0" w:color="auto"/>
                    <w:right w:val="none" w:sz="0" w:space="0" w:color="auto"/>
                  </w:divBdr>
                  <w:divsChild>
                    <w:div w:id="69037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217818">
          <w:marLeft w:val="0"/>
          <w:marRight w:val="0"/>
          <w:marTop w:val="0"/>
          <w:marBottom w:val="0"/>
          <w:divBdr>
            <w:top w:val="none" w:sz="0" w:space="0" w:color="auto"/>
            <w:left w:val="none" w:sz="0" w:space="0" w:color="auto"/>
            <w:bottom w:val="none" w:sz="0" w:space="0" w:color="auto"/>
            <w:right w:val="none" w:sz="0" w:space="0" w:color="auto"/>
          </w:divBdr>
          <w:divsChild>
            <w:div w:id="1259604314">
              <w:marLeft w:val="-75"/>
              <w:marRight w:val="0"/>
              <w:marTop w:val="30"/>
              <w:marBottom w:val="30"/>
              <w:divBdr>
                <w:top w:val="none" w:sz="0" w:space="0" w:color="auto"/>
                <w:left w:val="none" w:sz="0" w:space="0" w:color="auto"/>
                <w:bottom w:val="none" w:sz="0" w:space="0" w:color="auto"/>
                <w:right w:val="none" w:sz="0" w:space="0" w:color="auto"/>
              </w:divBdr>
              <w:divsChild>
                <w:div w:id="501625994">
                  <w:marLeft w:val="0"/>
                  <w:marRight w:val="0"/>
                  <w:marTop w:val="0"/>
                  <w:marBottom w:val="0"/>
                  <w:divBdr>
                    <w:top w:val="none" w:sz="0" w:space="0" w:color="auto"/>
                    <w:left w:val="none" w:sz="0" w:space="0" w:color="auto"/>
                    <w:bottom w:val="none" w:sz="0" w:space="0" w:color="auto"/>
                    <w:right w:val="none" w:sz="0" w:space="0" w:color="auto"/>
                  </w:divBdr>
                  <w:divsChild>
                    <w:div w:id="262422156">
                      <w:marLeft w:val="0"/>
                      <w:marRight w:val="0"/>
                      <w:marTop w:val="0"/>
                      <w:marBottom w:val="0"/>
                      <w:divBdr>
                        <w:top w:val="none" w:sz="0" w:space="0" w:color="auto"/>
                        <w:left w:val="none" w:sz="0" w:space="0" w:color="auto"/>
                        <w:bottom w:val="none" w:sz="0" w:space="0" w:color="auto"/>
                        <w:right w:val="none" w:sz="0" w:space="0" w:color="auto"/>
                      </w:divBdr>
                    </w:div>
                  </w:divsChild>
                </w:div>
                <w:div w:id="1054474537">
                  <w:marLeft w:val="0"/>
                  <w:marRight w:val="0"/>
                  <w:marTop w:val="0"/>
                  <w:marBottom w:val="0"/>
                  <w:divBdr>
                    <w:top w:val="none" w:sz="0" w:space="0" w:color="auto"/>
                    <w:left w:val="none" w:sz="0" w:space="0" w:color="auto"/>
                    <w:bottom w:val="none" w:sz="0" w:space="0" w:color="auto"/>
                    <w:right w:val="none" w:sz="0" w:space="0" w:color="auto"/>
                  </w:divBdr>
                  <w:divsChild>
                    <w:div w:id="917060664">
                      <w:marLeft w:val="0"/>
                      <w:marRight w:val="0"/>
                      <w:marTop w:val="0"/>
                      <w:marBottom w:val="0"/>
                      <w:divBdr>
                        <w:top w:val="none" w:sz="0" w:space="0" w:color="auto"/>
                        <w:left w:val="none" w:sz="0" w:space="0" w:color="auto"/>
                        <w:bottom w:val="none" w:sz="0" w:space="0" w:color="auto"/>
                        <w:right w:val="none" w:sz="0" w:space="0" w:color="auto"/>
                      </w:divBdr>
                    </w:div>
                  </w:divsChild>
                </w:div>
                <w:div w:id="1500736269">
                  <w:marLeft w:val="0"/>
                  <w:marRight w:val="0"/>
                  <w:marTop w:val="0"/>
                  <w:marBottom w:val="0"/>
                  <w:divBdr>
                    <w:top w:val="none" w:sz="0" w:space="0" w:color="auto"/>
                    <w:left w:val="none" w:sz="0" w:space="0" w:color="auto"/>
                    <w:bottom w:val="none" w:sz="0" w:space="0" w:color="auto"/>
                    <w:right w:val="none" w:sz="0" w:space="0" w:color="auto"/>
                  </w:divBdr>
                  <w:divsChild>
                    <w:div w:id="772281378">
                      <w:marLeft w:val="0"/>
                      <w:marRight w:val="0"/>
                      <w:marTop w:val="0"/>
                      <w:marBottom w:val="0"/>
                      <w:divBdr>
                        <w:top w:val="none" w:sz="0" w:space="0" w:color="auto"/>
                        <w:left w:val="none" w:sz="0" w:space="0" w:color="auto"/>
                        <w:bottom w:val="none" w:sz="0" w:space="0" w:color="auto"/>
                        <w:right w:val="none" w:sz="0" w:space="0" w:color="auto"/>
                      </w:divBdr>
                    </w:div>
                    <w:div w:id="1581134547">
                      <w:marLeft w:val="0"/>
                      <w:marRight w:val="0"/>
                      <w:marTop w:val="0"/>
                      <w:marBottom w:val="0"/>
                      <w:divBdr>
                        <w:top w:val="none" w:sz="0" w:space="0" w:color="auto"/>
                        <w:left w:val="none" w:sz="0" w:space="0" w:color="auto"/>
                        <w:bottom w:val="none" w:sz="0" w:space="0" w:color="auto"/>
                        <w:right w:val="none" w:sz="0" w:space="0" w:color="auto"/>
                      </w:divBdr>
                    </w:div>
                  </w:divsChild>
                </w:div>
                <w:div w:id="1792431558">
                  <w:marLeft w:val="0"/>
                  <w:marRight w:val="0"/>
                  <w:marTop w:val="0"/>
                  <w:marBottom w:val="0"/>
                  <w:divBdr>
                    <w:top w:val="none" w:sz="0" w:space="0" w:color="auto"/>
                    <w:left w:val="none" w:sz="0" w:space="0" w:color="auto"/>
                    <w:bottom w:val="none" w:sz="0" w:space="0" w:color="auto"/>
                    <w:right w:val="none" w:sz="0" w:space="0" w:color="auto"/>
                  </w:divBdr>
                  <w:divsChild>
                    <w:div w:id="22322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948215">
          <w:marLeft w:val="0"/>
          <w:marRight w:val="0"/>
          <w:marTop w:val="0"/>
          <w:marBottom w:val="0"/>
          <w:divBdr>
            <w:top w:val="none" w:sz="0" w:space="0" w:color="auto"/>
            <w:left w:val="none" w:sz="0" w:space="0" w:color="auto"/>
            <w:bottom w:val="none" w:sz="0" w:space="0" w:color="auto"/>
            <w:right w:val="none" w:sz="0" w:space="0" w:color="auto"/>
          </w:divBdr>
          <w:divsChild>
            <w:div w:id="566034591">
              <w:marLeft w:val="-75"/>
              <w:marRight w:val="0"/>
              <w:marTop w:val="30"/>
              <w:marBottom w:val="30"/>
              <w:divBdr>
                <w:top w:val="none" w:sz="0" w:space="0" w:color="auto"/>
                <w:left w:val="none" w:sz="0" w:space="0" w:color="auto"/>
                <w:bottom w:val="none" w:sz="0" w:space="0" w:color="auto"/>
                <w:right w:val="none" w:sz="0" w:space="0" w:color="auto"/>
              </w:divBdr>
              <w:divsChild>
                <w:div w:id="15085075">
                  <w:marLeft w:val="0"/>
                  <w:marRight w:val="0"/>
                  <w:marTop w:val="0"/>
                  <w:marBottom w:val="0"/>
                  <w:divBdr>
                    <w:top w:val="none" w:sz="0" w:space="0" w:color="auto"/>
                    <w:left w:val="none" w:sz="0" w:space="0" w:color="auto"/>
                    <w:bottom w:val="none" w:sz="0" w:space="0" w:color="auto"/>
                    <w:right w:val="none" w:sz="0" w:space="0" w:color="auto"/>
                  </w:divBdr>
                  <w:divsChild>
                    <w:div w:id="716703981">
                      <w:marLeft w:val="0"/>
                      <w:marRight w:val="0"/>
                      <w:marTop w:val="0"/>
                      <w:marBottom w:val="0"/>
                      <w:divBdr>
                        <w:top w:val="none" w:sz="0" w:space="0" w:color="auto"/>
                        <w:left w:val="none" w:sz="0" w:space="0" w:color="auto"/>
                        <w:bottom w:val="none" w:sz="0" w:space="0" w:color="auto"/>
                        <w:right w:val="none" w:sz="0" w:space="0" w:color="auto"/>
                      </w:divBdr>
                    </w:div>
                  </w:divsChild>
                </w:div>
                <w:div w:id="1056395970">
                  <w:marLeft w:val="0"/>
                  <w:marRight w:val="0"/>
                  <w:marTop w:val="0"/>
                  <w:marBottom w:val="0"/>
                  <w:divBdr>
                    <w:top w:val="none" w:sz="0" w:space="0" w:color="auto"/>
                    <w:left w:val="none" w:sz="0" w:space="0" w:color="auto"/>
                    <w:bottom w:val="none" w:sz="0" w:space="0" w:color="auto"/>
                    <w:right w:val="none" w:sz="0" w:space="0" w:color="auto"/>
                  </w:divBdr>
                  <w:divsChild>
                    <w:div w:id="442922811">
                      <w:marLeft w:val="0"/>
                      <w:marRight w:val="0"/>
                      <w:marTop w:val="0"/>
                      <w:marBottom w:val="0"/>
                      <w:divBdr>
                        <w:top w:val="none" w:sz="0" w:space="0" w:color="auto"/>
                        <w:left w:val="none" w:sz="0" w:space="0" w:color="auto"/>
                        <w:bottom w:val="none" w:sz="0" w:space="0" w:color="auto"/>
                        <w:right w:val="none" w:sz="0" w:space="0" w:color="auto"/>
                      </w:divBdr>
                    </w:div>
                  </w:divsChild>
                </w:div>
                <w:div w:id="1109738745">
                  <w:marLeft w:val="0"/>
                  <w:marRight w:val="0"/>
                  <w:marTop w:val="0"/>
                  <w:marBottom w:val="0"/>
                  <w:divBdr>
                    <w:top w:val="none" w:sz="0" w:space="0" w:color="auto"/>
                    <w:left w:val="none" w:sz="0" w:space="0" w:color="auto"/>
                    <w:bottom w:val="none" w:sz="0" w:space="0" w:color="auto"/>
                    <w:right w:val="none" w:sz="0" w:space="0" w:color="auto"/>
                  </w:divBdr>
                  <w:divsChild>
                    <w:div w:id="596059304">
                      <w:marLeft w:val="0"/>
                      <w:marRight w:val="0"/>
                      <w:marTop w:val="0"/>
                      <w:marBottom w:val="0"/>
                      <w:divBdr>
                        <w:top w:val="none" w:sz="0" w:space="0" w:color="auto"/>
                        <w:left w:val="none" w:sz="0" w:space="0" w:color="auto"/>
                        <w:bottom w:val="none" w:sz="0" w:space="0" w:color="auto"/>
                        <w:right w:val="none" w:sz="0" w:space="0" w:color="auto"/>
                      </w:divBdr>
                    </w:div>
                    <w:div w:id="1942834429">
                      <w:marLeft w:val="0"/>
                      <w:marRight w:val="0"/>
                      <w:marTop w:val="0"/>
                      <w:marBottom w:val="0"/>
                      <w:divBdr>
                        <w:top w:val="none" w:sz="0" w:space="0" w:color="auto"/>
                        <w:left w:val="none" w:sz="0" w:space="0" w:color="auto"/>
                        <w:bottom w:val="none" w:sz="0" w:space="0" w:color="auto"/>
                        <w:right w:val="none" w:sz="0" w:space="0" w:color="auto"/>
                      </w:divBdr>
                    </w:div>
                  </w:divsChild>
                </w:div>
                <w:div w:id="1815440169">
                  <w:marLeft w:val="0"/>
                  <w:marRight w:val="0"/>
                  <w:marTop w:val="0"/>
                  <w:marBottom w:val="0"/>
                  <w:divBdr>
                    <w:top w:val="none" w:sz="0" w:space="0" w:color="auto"/>
                    <w:left w:val="none" w:sz="0" w:space="0" w:color="auto"/>
                    <w:bottom w:val="none" w:sz="0" w:space="0" w:color="auto"/>
                    <w:right w:val="none" w:sz="0" w:space="0" w:color="auto"/>
                  </w:divBdr>
                  <w:divsChild>
                    <w:div w:id="14196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535371">
          <w:marLeft w:val="0"/>
          <w:marRight w:val="0"/>
          <w:marTop w:val="0"/>
          <w:marBottom w:val="0"/>
          <w:divBdr>
            <w:top w:val="none" w:sz="0" w:space="0" w:color="auto"/>
            <w:left w:val="none" w:sz="0" w:space="0" w:color="auto"/>
            <w:bottom w:val="none" w:sz="0" w:space="0" w:color="auto"/>
            <w:right w:val="none" w:sz="0" w:space="0" w:color="auto"/>
          </w:divBdr>
          <w:divsChild>
            <w:div w:id="19167753">
              <w:marLeft w:val="-75"/>
              <w:marRight w:val="0"/>
              <w:marTop w:val="30"/>
              <w:marBottom w:val="30"/>
              <w:divBdr>
                <w:top w:val="none" w:sz="0" w:space="0" w:color="auto"/>
                <w:left w:val="none" w:sz="0" w:space="0" w:color="auto"/>
                <w:bottom w:val="none" w:sz="0" w:space="0" w:color="auto"/>
                <w:right w:val="none" w:sz="0" w:space="0" w:color="auto"/>
              </w:divBdr>
              <w:divsChild>
                <w:div w:id="935869417">
                  <w:marLeft w:val="0"/>
                  <w:marRight w:val="0"/>
                  <w:marTop w:val="0"/>
                  <w:marBottom w:val="0"/>
                  <w:divBdr>
                    <w:top w:val="none" w:sz="0" w:space="0" w:color="auto"/>
                    <w:left w:val="none" w:sz="0" w:space="0" w:color="auto"/>
                    <w:bottom w:val="none" w:sz="0" w:space="0" w:color="auto"/>
                    <w:right w:val="none" w:sz="0" w:space="0" w:color="auto"/>
                  </w:divBdr>
                  <w:divsChild>
                    <w:div w:id="1370760918">
                      <w:marLeft w:val="0"/>
                      <w:marRight w:val="0"/>
                      <w:marTop w:val="0"/>
                      <w:marBottom w:val="0"/>
                      <w:divBdr>
                        <w:top w:val="none" w:sz="0" w:space="0" w:color="auto"/>
                        <w:left w:val="none" w:sz="0" w:space="0" w:color="auto"/>
                        <w:bottom w:val="none" w:sz="0" w:space="0" w:color="auto"/>
                        <w:right w:val="none" w:sz="0" w:space="0" w:color="auto"/>
                      </w:divBdr>
                    </w:div>
                    <w:div w:id="1778521718">
                      <w:marLeft w:val="0"/>
                      <w:marRight w:val="0"/>
                      <w:marTop w:val="0"/>
                      <w:marBottom w:val="0"/>
                      <w:divBdr>
                        <w:top w:val="none" w:sz="0" w:space="0" w:color="auto"/>
                        <w:left w:val="none" w:sz="0" w:space="0" w:color="auto"/>
                        <w:bottom w:val="none" w:sz="0" w:space="0" w:color="auto"/>
                        <w:right w:val="none" w:sz="0" w:space="0" w:color="auto"/>
                      </w:divBdr>
                    </w:div>
                  </w:divsChild>
                </w:div>
                <w:div w:id="1058237324">
                  <w:marLeft w:val="0"/>
                  <w:marRight w:val="0"/>
                  <w:marTop w:val="0"/>
                  <w:marBottom w:val="0"/>
                  <w:divBdr>
                    <w:top w:val="none" w:sz="0" w:space="0" w:color="auto"/>
                    <w:left w:val="none" w:sz="0" w:space="0" w:color="auto"/>
                    <w:bottom w:val="none" w:sz="0" w:space="0" w:color="auto"/>
                    <w:right w:val="none" w:sz="0" w:space="0" w:color="auto"/>
                  </w:divBdr>
                  <w:divsChild>
                    <w:div w:id="1250655422">
                      <w:marLeft w:val="0"/>
                      <w:marRight w:val="0"/>
                      <w:marTop w:val="0"/>
                      <w:marBottom w:val="0"/>
                      <w:divBdr>
                        <w:top w:val="none" w:sz="0" w:space="0" w:color="auto"/>
                        <w:left w:val="none" w:sz="0" w:space="0" w:color="auto"/>
                        <w:bottom w:val="none" w:sz="0" w:space="0" w:color="auto"/>
                        <w:right w:val="none" w:sz="0" w:space="0" w:color="auto"/>
                      </w:divBdr>
                    </w:div>
                  </w:divsChild>
                </w:div>
                <w:div w:id="1101411511">
                  <w:marLeft w:val="0"/>
                  <w:marRight w:val="0"/>
                  <w:marTop w:val="0"/>
                  <w:marBottom w:val="0"/>
                  <w:divBdr>
                    <w:top w:val="none" w:sz="0" w:space="0" w:color="auto"/>
                    <w:left w:val="none" w:sz="0" w:space="0" w:color="auto"/>
                    <w:bottom w:val="none" w:sz="0" w:space="0" w:color="auto"/>
                    <w:right w:val="none" w:sz="0" w:space="0" w:color="auto"/>
                  </w:divBdr>
                  <w:divsChild>
                    <w:div w:id="256526970">
                      <w:marLeft w:val="0"/>
                      <w:marRight w:val="0"/>
                      <w:marTop w:val="0"/>
                      <w:marBottom w:val="0"/>
                      <w:divBdr>
                        <w:top w:val="none" w:sz="0" w:space="0" w:color="auto"/>
                        <w:left w:val="none" w:sz="0" w:space="0" w:color="auto"/>
                        <w:bottom w:val="none" w:sz="0" w:space="0" w:color="auto"/>
                        <w:right w:val="none" w:sz="0" w:space="0" w:color="auto"/>
                      </w:divBdr>
                    </w:div>
                  </w:divsChild>
                </w:div>
                <w:div w:id="1190753554">
                  <w:marLeft w:val="0"/>
                  <w:marRight w:val="0"/>
                  <w:marTop w:val="0"/>
                  <w:marBottom w:val="0"/>
                  <w:divBdr>
                    <w:top w:val="none" w:sz="0" w:space="0" w:color="auto"/>
                    <w:left w:val="none" w:sz="0" w:space="0" w:color="auto"/>
                    <w:bottom w:val="none" w:sz="0" w:space="0" w:color="auto"/>
                    <w:right w:val="none" w:sz="0" w:space="0" w:color="auto"/>
                  </w:divBdr>
                  <w:divsChild>
                    <w:div w:id="201988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608875">
          <w:marLeft w:val="0"/>
          <w:marRight w:val="0"/>
          <w:marTop w:val="0"/>
          <w:marBottom w:val="0"/>
          <w:divBdr>
            <w:top w:val="none" w:sz="0" w:space="0" w:color="auto"/>
            <w:left w:val="none" w:sz="0" w:space="0" w:color="auto"/>
            <w:bottom w:val="none" w:sz="0" w:space="0" w:color="auto"/>
            <w:right w:val="none" w:sz="0" w:space="0" w:color="auto"/>
          </w:divBdr>
        </w:div>
        <w:div w:id="1335493676">
          <w:marLeft w:val="0"/>
          <w:marRight w:val="0"/>
          <w:marTop w:val="0"/>
          <w:marBottom w:val="0"/>
          <w:divBdr>
            <w:top w:val="none" w:sz="0" w:space="0" w:color="auto"/>
            <w:left w:val="none" w:sz="0" w:space="0" w:color="auto"/>
            <w:bottom w:val="none" w:sz="0" w:space="0" w:color="auto"/>
            <w:right w:val="none" w:sz="0" w:space="0" w:color="auto"/>
          </w:divBdr>
        </w:div>
        <w:div w:id="1363939030">
          <w:marLeft w:val="0"/>
          <w:marRight w:val="0"/>
          <w:marTop w:val="0"/>
          <w:marBottom w:val="0"/>
          <w:divBdr>
            <w:top w:val="none" w:sz="0" w:space="0" w:color="auto"/>
            <w:left w:val="none" w:sz="0" w:space="0" w:color="auto"/>
            <w:bottom w:val="none" w:sz="0" w:space="0" w:color="auto"/>
            <w:right w:val="none" w:sz="0" w:space="0" w:color="auto"/>
          </w:divBdr>
        </w:div>
        <w:div w:id="1510631449">
          <w:marLeft w:val="0"/>
          <w:marRight w:val="0"/>
          <w:marTop w:val="0"/>
          <w:marBottom w:val="0"/>
          <w:divBdr>
            <w:top w:val="none" w:sz="0" w:space="0" w:color="auto"/>
            <w:left w:val="none" w:sz="0" w:space="0" w:color="auto"/>
            <w:bottom w:val="none" w:sz="0" w:space="0" w:color="auto"/>
            <w:right w:val="none" w:sz="0" w:space="0" w:color="auto"/>
          </w:divBdr>
        </w:div>
        <w:div w:id="1537082499">
          <w:marLeft w:val="0"/>
          <w:marRight w:val="0"/>
          <w:marTop w:val="0"/>
          <w:marBottom w:val="0"/>
          <w:divBdr>
            <w:top w:val="none" w:sz="0" w:space="0" w:color="auto"/>
            <w:left w:val="none" w:sz="0" w:space="0" w:color="auto"/>
            <w:bottom w:val="none" w:sz="0" w:space="0" w:color="auto"/>
            <w:right w:val="none" w:sz="0" w:space="0" w:color="auto"/>
          </w:divBdr>
        </w:div>
        <w:div w:id="1548833965">
          <w:marLeft w:val="0"/>
          <w:marRight w:val="0"/>
          <w:marTop w:val="0"/>
          <w:marBottom w:val="0"/>
          <w:divBdr>
            <w:top w:val="none" w:sz="0" w:space="0" w:color="auto"/>
            <w:left w:val="none" w:sz="0" w:space="0" w:color="auto"/>
            <w:bottom w:val="none" w:sz="0" w:space="0" w:color="auto"/>
            <w:right w:val="none" w:sz="0" w:space="0" w:color="auto"/>
          </w:divBdr>
        </w:div>
        <w:div w:id="1675262805">
          <w:marLeft w:val="0"/>
          <w:marRight w:val="0"/>
          <w:marTop w:val="0"/>
          <w:marBottom w:val="0"/>
          <w:divBdr>
            <w:top w:val="none" w:sz="0" w:space="0" w:color="auto"/>
            <w:left w:val="none" w:sz="0" w:space="0" w:color="auto"/>
            <w:bottom w:val="none" w:sz="0" w:space="0" w:color="auto"/>
            <w:right w:val="none" w:sz="0" w:space="0" w:color="auto"/>
          </w:divBdr>
        </w:div>
        <w:div w:id="1743944592">
          <w:marLeft w:val="0"/>
          <w:marRight w:val="0"/>
          <w:marTop w:val="0"/>
          <w:marBottom w:val="0"/>
          <w:divBdr>
            <w:top w:val="none" w:sz="0" w:space="0" w:color="auto"/>
            <w:left w:val="none" w:sz="0" w:space="0" w:color="auto"/>
            <w:bottom w:val="none" w:sz="0" w:space="0" w:color="auto"/>
            <w:right w:val="none" w:sz="0" w:space="0" w:color="auto"/>
          </w:divBdr>
        </w:div>
        <w:div w:id="1793135578">
          <w:marLeft w:val="0"/>
          <w:marRight w:val="0"/>
          <w:marTop w:val="0"/>
          <w:marBottom w:val="0"/>
          <w:divBdr>
            <w:top w:val="none" w:sz="0" w:space="0" w:color="auto"/>
            <w:left w:val="none" w:sz="0" w:space="0" w:color="auto"/>
            <w:bottom w:val="none" w:sz="0" w:space="0" w:color="auto"/>
            <w:right w:val="none" w:sz="0" w:space="0" w:color="auto"/>
          </w:divBdr>
          <w:divsChild>
            <w:div w:id="1354333305">
              <w:marLeft w:val="-75"/>
              <w:marRight w:val="0"/>
              <w:marTop w:val="30"/>
              <w:marBottom w:val="30"/>
              <w:divBdr>
                <w:top w:val="none" w:sz="0" w:space="0" w:color="auto"/>
                <w:left w:val="none" w:sz="0" w:space="0" w:color="auto"/>
                <w:bottom w:val="none" w:sz="0" w:space="0" w:color="auto"/>
                <w:right w:val="none" w:sz="0" w:space="0" w:color="auto"/>
              </w:divBdr>
              <w:divsChild>
                <w:div w:id="246619573">
                  <w:marLeft w:val="0"/>
                  <w:marRight w:val="0"/>
                  <w:marTop w:val="0"/>
                  <w:marBottom w:val="0"/>
                  <w:divBdr>
                    <w:top w:val="none" w:sz="0" w:space="0" w:color="auto"/>
                    <w:left w:val="none" w:sz="0" w:space="0" w:color="auto"/>
                    <w:bottom w:val="none" w:sz="0" w:space="0" w:color="auto"/>
                    <w:right w:val="none" w:sz="0" w:space="0" w:color="auto"/>
                  </w:divBdr>
                  <w:divsChild>
                    <w:div w:id="1685477543">
                      <w:marLeft w:val="0"/>
                      <w:marRight w:val="0"/>
                      <w:marTop w:val="0"/>
                      <w:marBottom w:val="0"/>
                      <w:divBdr>
                        <w:top w:val="none" w:sz="0" w:space="0" w:color="auto"/>
                        <w:left w:val="none" w:sz="0" w:space="0" w:color="auto"/>
                        <w:bottom w:val="none" w:sz="0" w:space="0" w:color="auto"/>
                        <w:right w:val="none" w:sz="0" w:space="0" w:color="auto"/>
                      </w:divBdr>
                    </w:div>
                  </w:divsChild>
                </w:div>
                <w:div w:id="487287531">
                  <w:marLeft w:val="0"/>
                  <w:marRight w:val="0"/>
                  <w:marTop w:val="0"/>
                  <w:marBottom w:val="0"/>
                  <w:divBdr>
                    <w:top w:val="none" w:sz="0" w:space="0" w:color="auto"/>
                    <w:left w:val="none" w:sz="0" w:space="0" w:color="auto"/>
                    <w:bottom w:val="none" w:sz="0" w:space="0" w:color="auto"/>
                    <w:right w:val="none" w:sz="0" w:space="0" w:color="auto"/>
                  </w:divBdr>
                  <w:divsChild>
                    <w:div w:id="650139311">
                      <w:marLeft w:val="0"/>
                      <w:marRight w:val="0"/>
                      <w:marTop w:val="0"/>
                      <w:marBottom w:val="0"/>
                      <w:divBdr>
                        <w:top w:val="none" w:sz="0" w:space="0" w:color="auto"/>
                        <w:left w:val="none" w:sz="0" w:space="0" w:color="auto"/>
                        <w:bottom w:val="none" w:sz="0" w:space="0" w:color="auto"/>
                        <w:right w:val="none" w:sz="0" w:space="0" w:color="auto"/>
                      </w:divBdr>
                    </w:div>
                  </w:divsChild>
                </w:div>
                <w:div w:id="596451877">
                  <w:marLeft w:val="0"/>
                  <w:marRight w:val="0"/>
                  <w:marTop w:val="0"/>
                  <w:marBottom w:val="0"/>
                  <w:divBdr>
                    <w:top w:val="none" w:sz="0" w:space="0" w:color="auto"/>
                    <w:left w:val="none" w:sz="0" w:space="0" w:color="auto"/>
                    <w:bottom w:val="none" w:sz="0" w:space="0" w:color="auto"/>
                    <w:right w:val="none" w:sz="0" w:space="0" w:color="auto"/>
                  </w:divBdr>
                  <w:divsChild>
                    <w:div w:id="703604129">
                      <w:marLeft w:val="0"/>
                      <w:marRight w:val="0"/>
                      <w:marTop w:val="0"/>
                      <w:marBottom w:val="0"/>
                      <w:divBdr>
                        <w:top w:val="none" w:sz="0" w:space="0" w:color="auto"/>
                        <w:left w:val="none" w:sz="0" w:space="0" w:color="auto"/>
                        <w:bottom w:val="none" w:sz="0" w:space="0" w:color="auto"/>
                        <w:right w:val="none" w:sz="0" w:space="0" w:color="auto"/>
                      </w:divBdr>
                    </w:div>
                  </w:divsChild>
                </w:div>
                <w:div w:id="2008172517">
                  <w:marLeft w:val="0"/>
                  <w:marRight w:val="0"/>
                  <w:marTop w:val="0"/>
                  <w:marBottom w:val="0"/>
                  <w:divBdr>
                    <w:top w:val="none" w:sz="0" w:space="0" w:color="auto"/>
                    <w:left w:val="none" w:sz="0" w:space="0" w:color="auto"/>
                    <w:bottom w:val="none" w:sz="0" w:space="0" w:color="auto"/>
                    <w:right w:val="none" w:sz="0" w:space="0" w:color="auto"/>
                  </w:divBdr>
                  <w:divsChild>
                    <w:div w:id="91574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929521">
          <w:marLeft w:val="0"/>
          <w:marRight w:val="0"/>
          <w:marTop w:val="0"/>
          <w:marBottom w:val="0"/>
          <w:divBdr>
            <w:top w:val="none" w:sz="0" w:space="0" w:color="auto"/>
            <w:left w:val="none" w:sz="0" w:space="0" w:color="auto"/>
            <w:bottom w:val="none" w:sz="0" w:space="0" w:color="auto"/>
            <w:right w:val="none" w:sz="0" w:space="0" w:color="auto"/>
          </w:divBdr>
          <w:divsChild>
            <w:div w:id="791747896">
              <w:marLeft w:val="-75"/>
              <w:marRight w:val="0"/>
              <w:marTop w:val="30"/>
              <w:marBottom w:val="30"/>
              <w:divBdr>
                <w:top w:val="none" w:sz="0" w:space="0" w:color="auto"/>
                <w:left w:val="none" w:sz="0" w:space="0" w:color="auto"/>
                <w:bottom w:val="none" w:sz="0" w:space="0" w:color="auto"/>
                <w:right w:val="none" w:sz="0" w:space="0" w:color="auto"/>
              </w:divBdr>
              <w:divsChild>
                <w:div w:id="921448392">
                  <w:marLeft w:val="0"/>
                  <w:marRight w:val="0"/>
                  <w:marTop w:val="0"/>
                  <w:marBottom w:val="0"/>
                  <w:divBdr>
                    <w:top w:val="none" w:sz="0" w:space="0" w:color="auto"/>
                    <w:left w:val="none" w:sz="0" w:space="0" w:color="auto"/>
                    <w:bottom w:val="none" w:sz="0" w:space="0" w:color="auto"/>
                    <w:right w:val="none" w:sz="0" w:space="0" w:color="auto"/>
                  </w:divBdr>
                  <w:divsChild>
                    <w:div w:id="84502313">
                      <w:marLeft w:val="0"/>
                      <w:marRight w:val="0"/>
                      <w:marTop w:val="0"/>
                      <w:marBottom w:val="0"/>
                      <w:divBdr>
                        <w:top w:val="none" w:sz="0" w:space="0" w:color="auto"/>
                        <w:left w:val="none" w:sz="0" w:space="0" w:color="auto"/>
                        <w:bottom w:val="none" w:sz="0" w:space="0" w:color="auto"/>
                        <w:right w:val="none" w:sz="0" w:space="0" w:color="auto"/>
                      </w:divBdr>
                    </w:div>
                  </w:divsChild>
                </w:div>
                <w:div w:id="1707019578">
                  <w:marLeft w:val="0"/>
                  <w:marRight w:val="0"/>
                  <w:marTop w:val="0"/>
                  <w:marBottom w:val="0"/>
                  <w:divBdr>
                    <w:top w:val="none" w:sz="0" w:space="0" w:color="auto"/>
                    <w:left w:val="none" w:sz="0" w:space="0" w:color="auto"/>
                    <w:bottom w:val="none" w:sz="0" w:space="0" w:color="auto"/>
                    <w:right w:val="none" w:sz="0" w:space="0" w:color="auto"/>
                  </w:divBdr>
                  <w:divsChild>
                    <w:div w:id="1989363369">
                      <w:marLeft w:val="0"/>
                      <w:marRight w:val="0"/>
                      <w:marTop w:val="0"/>
                      <w:marBottom w:val="0"/>
                      <w:divBdr>
                        <w:top w:val="none" w:sz="0" w:space="0" w:color="auto"/>
                        <w:left w:val="none" w:sz="0" w:space="0" w:color="auto"/>
                        <w:bottom w:val="none" w:sz="0" w:space="0" w:color="auto"/>
                        <w:right w:val="none" w:sz="0" w:space="0" w:color="auto"/>
                      </w:divBdr>
                    </w:div>
                  </w:divsChild>
                </w:div>
                <w:div w:id="1772503988">
                  <w:marLeft w:val="0"/>
                  <w:marRight w:val="0"/>
                  <w:marTop w:val="0"/>
                  <w:marBottom w:val="0"/>
                  <w:divBdr>
                    <w:top w:val="none" w:sz="0" w:space="0" w:color="auto"/>
                    <w:left w:val="none" w:sz="0" w:space="0" w:color="auto"/>
                    <w:bottom w:val="none" w:sz="0" w:space="0" w:color="auto"/>
                    <w:right w:val="none" w:sz="0" w:space="0" w:color="auto"/>
                  </w:divBdr>
                  <w:divsChild>
                    <w:div w:id="558127857">
                      <w:marLeft w:val="0"/>
                      <w:marRight w:val="0"/>
                      <w:marTop w:val="0"/>
                      <w:marBottom w:val="0"/>
                      <w:divBdr>
                        <w:top w:val="none" w:sz="0" w:space="0" w:color="auto"/>
                        <w:left w:val="none" w:sz="0" w:space="0" w:color="auto"/>
                        <w:bottom w:val="none" w:sz="0" w:space="0" w:color="auto"/>
                        <w:right w:val="none" w:sz="0" w:space="0" w:color="auto"/>
                      </w:divBdr>
                    </w:div>
                  </w:divsChild>
                </w:div>
                <w:div w:id="1970210559">
                  <w:marLeft w:val="0"/>
                  <w:marRight w:val="0"/>
                  <w:marTop w:val="0"/>
                  <w:marBottom w:val="0"/>
                  <w:divBdr>
                    <w:top w:val="none" w:sz="0" w:space="0" w:color="auto"/>
                    <w:left w:val="none" w:sz="0" w:space="0" w:color="auto"/>
                    <w:bottom w:val="none" w:sz="0" w:space="0" w:color="auto"/>
                    <w:right w:val="none" w:sz="0" w:space="0" w:color="auto"/>
                  </w:divBdr>
                  <w:divsChild>
                    <w:div w:id="383406088">
                      <w:marLeft w:val="0"/>
                      <w:marRight w:val="0"/>
                      <w:marTop w:val="0"/>
                      <w:marBottom w:val="0"/>
                      <w:divBdr>
                        <w:top w:val="none" w:sz="0" w:space="0" w:color="auto"/>
                        <w:left w:val="none" w:sz="0" w:space="0" w:color="auto"/>
                        <w:bottom w:val="none" w:sz="0" w:space="0" w:color="auto"/>
                        <w:right w:val="none" w:sz="0" w:space="0" w:color="auto"/>
                      </w:divBdr>
                    </w:div>
                    <w:div w:id="134952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289307">
          <w:marLeft w:val="0"/>
          <w:marRight w:val="0"/>
          <w:marTop w:val="0"/>
          <w:marBottom w:val="0"/>
          <w:divBdr>
            <w:top w:val="none" w:sz="0" w:space="0" w:color="auto"/>
            <w:left w:val="none" w:sz="0" w:space="0" w:color="auto"/>
            <w:bottom w:val="none" w:sz="0" w:space="0" w:color="auto"/>
            <w:right w:val="none" w:sz="0" w:space="0" w:color="auto"/>
          </w:divBdr>
        </w:div>
        <w:div w:id="1906258080">
          <w:marLeft w:val="0"/>
          <w:marRight w:val="0"/>
          <w:marTop w:val="0"/>
          <w:marBottom w:val="0"/>
          <w:divBdr>
            <w:top w:val="none" w:sz="0" w:space="0" w:color="auto"/>
            <w:left w:val="none" w:sz="0" w:space="0" w:color="auto"/>
            <w:bottom w:val="none" w:sz="0" w:space="0" w:color="auto"/>
            <w:right w:val="none" w:sz="0" w:space="0" w:color="auto"/>
          </w:divBdr>
        </w:div>
        <w:div w:id="1913806138">
          <w:marLeft w:val="0"/>
          <w:marRight w:val="0"/>
          <w:marTop w:val="0"/>
          <w:marBottom w:val="0"/>
          <w:divBdr>
            <w:top w:val="none" w:sz="0" w:space="0" w:color="auto"/>
            <w:left w:val="none" w:sz="0" w:space="0" w:color="auto"/>
            <w:bottom w:val="none" w:sz="0" w:space="0" w:color="auto"/>
            <w:right w:val="none" w:sz="0" w:space="0" w:color="auto"/>
          </w:divBdr>
        </w:div>
        <w:div w:id="1970820781">
          <w:marLeft w:val="0"/>
          <w:marRight w:val="0"/>
          <w:marTop w:val="0"/>
          <w:marBottom w:val="0"/>
          <w:divBdr>
            <w:top w:val="none" w:sz="0" w:space="0" w:color="auto"/>
            <w:left w:val="none" w:sz="0" w:space="0" w:color="auto"/>
            <w:bottom w:val="none" w:sz="0" w:space="0" w:color="auto"/>
            <w:right w:val="none" w:sz="0" w:space="0" w:color="auto"/>
          </w:divBdr>
          <w:divsChild>
            <w:div w:id="32461239">
              <w:marLeft w:val="-75"/>
              <w:marRight w:val="0"/>
              <w:marTop w:val="30"/>
              <w:marBottom w:val="30"/>
              <w:divBdr>
                <w:top w:val="none" w:sz="0" w:space="0" w:color="auto"/>
                <w:left w:val="none" w:sz="0" w:space="0" w:color="auto"/>
                <w:bottom w:val="none" w:sz="0" w:space="0" w:color="auto"/>
                <w:right w:val="none" w:sz="0" w:space="0" w:color="auto"/>
              </w:divBdr>
              <w:divsChild>
                <w:div w:id="509683512">
                  <w:marLeft w:val="0"/>
                  <w:marRight w:val="0"/>
                  <w:marTop w:val="0"/>
                  <w:marBottom w:val="0"/>
                  <w:divBdr>
                    <w:top w:val="none" w:sz="0" w:space="0" w:color="auto"/>
                    <w:left w:val="none" w:sz="0" w:space="0" w:color="auto"/>
                    <w:bottom w:val="none" w:sz="0" w:space="0" w:color="auto"/>
                    <w:right w:val="none" w:sz="0" w:space="0" w:color="auto"/>
                  </w:divBdr>
                  <w:divsChild>
                    <w:div w:id="1681082377">
                      <w:marLeft w:val="0"/>
                      <w:marRight w:val="0"/>
                      <w:marTop w:val="0"/>
                      <w:marBottom w:val="0"/>
                      <w:divBdr>
                        <w:top w:val="none" w:sz="0" w:space="0" w:color="auto"/>
                        <w:left w:val="none" w:sz="0" w:space="0" w:color="auto"/>
                        <w:bottom w:val="none" w:sz="0" w:space="0" w:color="auto"/>
                        <w:right w:val="none" w:sz="0" w:space="0" w:color="auto"/>
                      </w:divBdr>
                    </w:div>
                  </w:divsChild>
                </w:div>
                <w:div w:id="857811647">
                  <w:marLeft w:val="0"/>
                  <w:marRight w:val="0"/>
                  <w:marTop w:val="0"/>
                  <w:marBottom w:val="0"/>
                  <w:divBdr>
                    <w:top w:val="none" w:sz="0" w:space="0" w:color="auto"/>
                    <w:left w:val="none" w:sz="0" w:space="0" w:color="auto"/>
                    <w:bottom w:val="none" w:sz="0" w:space="0" w:color="auto"/>
                    <w:right w:val="none" w:sz="0" w:space="0" w:color="auto"/>
                  </w:divBdr>
                  <w:divsChild>
                    <w:div w:id="769741010">
                      <w:marLeft w:val="0"/>
                      <w:marRight w:val="0"/>
                      <w:marTop w:val="0"/>
                      <w:marBottom w:val="0"/>
                      <w:divBdr>
                        <w:top w:val="none" w:sz="0" w:space="0" w:color="auto"/>
                        <w:left w:val="none" w:sz="0" w:space="0" w:color="auto"/>
                        <w:bottom w:val="none" w:sz="0" w:space="0" w:color="auto"/>
                        <w:right w:val="none" w:sz="0" w:space="0" w:color="auto"/>
                      </w:divBdr>
                    </w:div>
                  </w:divsChild>
                </w:div>
                <w:div w:id="916866308">
                  <w:marLeft w:val="0"/>
                  <w:marRight w:val="0"/>
                  <w:marTop w:val="0"/>
                  <w:marBottom w:val="0"/>
                  <w:divBdr>
                    <w:top w:val="none" w:sz="0" w:space="0" w:color="auto"/>
                    <w:left w:val="none" w:sz="0" w:space="0" w:color="auto"/>
                    <w:bottom w:val="none" w:sz="0" w:space="0" w:color="auto"/>
                    <w:right w:val="none" w:sz="0" w:space="0" w:color="auto"/>
                  </w:divBdr>
                  <w:divsChild>
                    <w:div w:id="364906828">
                      <w:marLeft w:val="0"/>
                      <w:marRight w:val="0"/>
                      <w:marTop w:val="0"/>
                      <w:marBottom w:val="0"/>
                      <w:divBdr>
                        <w:top w:val="none" w:sz="0" w:space="0" w:color="auto"/>
                        <w:left w:val="none" w:sz="0" w:space="0" w:color="auto"/>
                        <w:bottom w:val="none" w:sz="0" w:space="0" w:color="auto"/>
                        <w:right w:val="none" w:sz="0" w:space="0" w:color="auto"/>
                      </w:divBdr>
                    </w:div>
                  </w:divsChild>
                </w:div>
                <w:div w:id="971667733">
                  <w:marLeft w:val="0"/>
                  <w:marRight w:val="0"/>
                  <w:marTop w:val="0"/>
                  <w:marBottom w:val="0"/>
                  <w:divBdr>
                    <w:top w:val="none" w:sz="0" w:space="0" w:color="auto"/>
                    <w:left w:val="none" w:sz="0" w:space="0" w:color="auto"/>
                    <w:bottom w:val="none" w:sz="0" w:space="0" w:color="auto"/>
                    <w:right w:val="none" w:sz="0" w:space="0" w:color="auto"/>
                  </w:divBdr>
                  <w:divsChild>
                    <w:div w:id="1287657503">
                      <w:marLeft w:val="0"/>
                      <w:marRight w:val="0"/>
                      <w:marTop w:val="0"/>
                      <w:marBottom w:val="0"/>
                      <w:divBdr>
                        <w:top w:val="none" w:sz="0" w:space="0" w:color="auto"/>
                        <w:left w:val="none" w:sz="0" w:space="0" w:color="auto"/>
                        <w:bottom w:val="none" w:sz="0" w:space="0" w:color="auto"/>
                        <w:right w:val="none" w:sz="0" w:space="0" w:color="auto"/>
                      </w:divBdr>
                    </w:div>
                    <w:div w:id="180122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406462">
          <w:marLeft w:val="0"/>
          <w:marRight w:val="0"/>
          <w:marTop w:val="0"/>
          <w:marBottom w:val="0"/>
          <w:divBdr>
            <w:top w:val="none" w:sz="0" w:space="0" w:color="auto"/>
            <w:left w:val="none" w:sz="0" w:space="0" w:color="auto"/>
            <w:bottom w:val="none" w:sz="0" w:space="0" w:color="auto"/>
            <w:right w:val="none" w:sz="0" w:space="0" w:color="auto"/>
          </w:divBdr>
          <w:divsChild>
            <w:div w:id="1517621142">
              <w:marLeft w:val="-75"/>
              <w:marRight w:val="0"/>
              <w:marTop w:val="30"/>
              <w:marBottom w:val="30"/>
              <w:divBdr>
                <w:top w:val="none" w:sz="0" w:space="0" w:color="auto"/>
                <w:left w:val="none" w:sz="0" w:space="0" w:color="auto"/>
                <w:bottom w:val="none" w:sz="0" w:space="0" w:color="auto"/>
                <w:right w:val="none" w:sz="0" w:space="0" w:color="auto"/>
              </w:divBdr>
              <w:divsChild>
                <w:div w:id="270549114">
                  <w:marLeft w:val="0"/>
                  <w:marRight w:val="0"/>
                  <w:marTop w:val="0"/>
                  <w:marBottom w:val="0"/>
                  <w:divBdr>
                    <w:top w:val="none" w:sz="0" w:space="0" w:color="auto"/>
                    <w:left w:val="none" w:sz="0" w:space="0" w:color="auto"/>
                    <w:bottom w:val="none" w:sz="0" w:space="0" w:color="auto"/>
                    <w:right w:val="none" w:sz="0" w:space="0" w:color="auto"/>
                  </w:divBdr>
                  <w:divsChild>
                    <w:div w:id="1489007680">
                      <w:marLeft w:val="0"/>
                      <w:marRight w:val="0"/>
                      <w:marTop w:val="0"/>
                      <w:marBottom w:val="0"/>
                      <w:divBdr>
                        <w:top w:val="none" w:sz="0" w:space="0" w:color="auto"/>
                        <w:left w:val="none" w:sz="0" w:space="0" w:color="auto"/>
                        <w:bottom w:val="none" w:sz="0" w:space="0" w:color="auto"/>
                        <w:right w:val="none" w:sz="0" w:space="0" w:color="auto"/>
                      </w:divBdr>
                    </w:div>
                    <w:div w:id="1917662896">
                      <w:marLeft w:val="0"/>
                      <w:marRight w:val="0"/>
                      <w:marTop w:val="0"/>
                      <w:marBottom w:val="0"/>
                      <w:divBdr>
                        <w:top w:val="none" w:sz="0" w:space="0" w:color="auto"/>
                        <w:left w:val="none" w:sz="0" w:space="0" w:color="auto"/>
                        <w:bottom w:val="none" w:sz="0" w:space="0" w:color="auto"/>
                        <w:right w:val="none" w:sz="0" w:space="0" w:color="auto"/>
                      </w:divBdr>
                    </w:div>
                  </w:divsChild>
                </w:div>
                <w:div w:id="973414224">
                  <w:marLeft w:val="0"/>
                  <w:marRight w:val="0"/>
                  <w:marTop w:val="0"/>
                  <w:marBottom w:val="0"/>
                  <w:divBdr>
                    <w:top w:val="none" w:sz="0" w:space="0" w:color="auto"/>
                    <w:left w:val="none" w:sz="0" w:space="0" w:color="auto"/>
                    <w:bottom w:val="none" w:sz="0" w:space="0" w:color="auto"/>
                    <w:right w:val="none" w:sz="0" w:space="0" w:color="auto"/>
                  </w:divBdr>
                  <w:divsChild>
                    <w:div w:id="36005473">
                      <w:marLeft w:val="0"/>
                      <w:marRight w:val="0"/>
                      <w:marTop w:val="0"/>
                      <w:marBottom w:val="0"/>
                      <w:divBdr>
                        <w:top w:val="none" w:sz="0" w:space="0" w:color="auto"/>
                        <w:left w:val="none" w:sz="0" w:space="0" w:color="auto"/>
                        <w:bottom w:val="none" w:sz="0" w:space="0" w:color="auto"/>
                        <w:right w:val="none" w:sz="0" w:space="0" w:color="auto"/>
                      </w:divBdr>
                    </w:div>
                  </w:divsChild>
                </w:div>
                <w:div w:id="2106149456">
                  <w:marLeft w:val="0"/>
                  <w:marRight w:val="0"/>
                  <w:marTop w:val="0"/>
                  <w:marBottom w:val="0"/>
                  <w:divBdr>
                    <w:top w:val="none" w:sz="0" w:space="0" w:color="auto"/>
                    <w:left w:val="none" w:sz="0" w:space="0" w:color="auto"/>
                    <w:bottom w:val="none" w:sz="0" w:space="0" w:color="auto"/>
                    <w:right w:val="none" w:sz="0" w:space="0" w:color="auto"/>
                  </w:divBdr>
                  <w:divsChild>
                    <w:div w:id="189072454">
                      <w:marLeft w:val="0"/>
                      <w:marRight w:val="0"/>
                      <w:marTop w:val="0"/>
                      <w:marBottom w:val="0"/>
                      <w:divBdr>
                        <w:top w:val="none" w:sz="0" w:space="0" w:color="auto"/>
                        <w:left w:val="none" w:sz="0" w:space="0" w:color="auto"/>
                        <w:bottom w:val="none" w:sz="0" w:space="0" w:color="auto"/>
                        <w:right w:val="none" w:sz="0" w:space="0" w:color="auto"/>
                      </w:divBdr>
                    </w:div>
                  </w:divsChild>
                </w:div>
                <w:div w:id="2118213542">
                  <w:marLeft w:val="0"/>
                  <w:marRight w:val="0"/>
                  <w:marTop w:val="0"/>
                  <w:marBottom w:val="0"/>
                  <w:divBdr>
                    <w:top w:val="none" w:sz="0" w:space="0" w:color="auto"/>
                    <w:left w:val="none" w:sz="0" w:space="0" w:color="auto"/>
                    <w:bottom w:val="none" w:sz="0" w:space="0" w:color="auto"/>
                    <w:right w:val="none" w:sz="0" w:space="0" w:color="auto"/>
                  </w:divBdr>
                  <w:divsChild>
                    <w:div w:id="31222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152523">
          <w:marLeft w:val="0"/>
          <w:marRight w:val="0"/>
          <w:marTop w:val="0"/>
          <w:marBottom w:val="0"/>
          <w:divBdr>
            <w:top w:val="none" w:sz="0" w:space="0" w:color="auto"/>
            <w:left w:val="none" w:sz="0" w:space="0" w:color="auto"/>
            <w:bottom w:val="none" w:sz="0" w:space="0" w:color="auto"/>
            <w:right w:val="none" w:sz="0" w:space="0" w:color="auto"/>
          </w:divBdr>
        </w:div>
        <w:div w:id="2079742166">
          <w:marLeft w:val="0"/>
          <w:marRight w:val="0"/>
          <w:marTop w:val="0"/>
          <w:marBottom w:val="0"/>
          <w:divBdr>
            <w:top w:val="none" w:sz="0" w:space="0" w:color="auto"/>
            <w:left w:val="none" w:sz="0" w:space="0" w:color="auto"/>
            <w:bottom w:val="none" w:sz="0" w:space="0" w:color="auto"/>
            <w:right w:val="none" w:sz="0" w:space="0" w:color="auto"/>
          </w:divBdr>
        </w:div>
        <w:div w:id="2110615963">
          <w:marLeft w:val="0"/>
          <w:marRight w:val="0"/>
          <w:marTop w:val="0"/>
          <w:marBottom w:val="0"/>
          <w:divBdr>
            <w:top w:val="none" w:sz="0" w:space="0" w:color="auto"/>
            <w:left w:val="none" w:sz="0" w:space="0" w:color="auto"/>
            <w:bottom w:val="none" w:sz="0" w:space="0" w:color="auto"/>
            <w:right w:val="none" w:sz="0" w:space="0" w:color="auto"/>
          </w:divBdr>
          <w:divsChild>
            <w:div w:id="65346668">
              <w:marLeft w:val="-75"/>
              <w:marRight w:val="0"/>
              <w:marTop w:val="30"/>
              <w:marBottom w:val="30"/>
              <w:divBdr>
                <w:top w:val="none" w:sz="0" w:space="0" w:color="auto"/>
                <w:left w:val="none" w:sz="0" w:space="0" w:color="auto"/>
                <w:bottom w:val="none" w:sz="0" w:space="0" w:color="auto"/>
                <w:right w:val="none" w:sz="0" w:space="0" w:color="auto"/>
              </w:divBdr>
              <w:divsChild>
                <w:div w:id="188111506">
                  <w:marLeft w:val="0"/>
                  <w:marRight w:val="0"/>
                  <w:marTop w:val="0"/>
                  <w:marBottom w:val="0"/>
                  <w:divBdr>
                    <w:top w:val="none" w:sz="0" w:space="0" w:color="auto"/>
                    <w:left w:val="none" w:sz="0" w:space="0" w:color="auto"/>
                    <w:bottom w:val="none" w:sz="0" w:space="0" w:color="auto"/>
                    <w:right w:val="none" w:sz="0" w:space="0" w:color="auto"/>
                  </w:divBdr>
                  <w:divsChild>
                    <w:div w:id="1945839382">
                      <w:marLeft w:val="0"/>
                      <w:marRight w:val="0"/>
                      <w:marTop w:val="0"/>
                      <w:marBottom w:val="0"/>
                      <w:divBdr>
                        <w:top w:val="none" w:sz="0" w:space="0" w:color="auto"/>
                        <w:left w:val="none" w:sz="0" w:space="0" w:color="auto"/>
                        <w:bottom w:val="none" w:sz="0" w:space="0" w:color="auto"/>
                        <w:right w:val="none" w:sz="0" w:space="0" w:color="auto"/>
                      </w:divBdr>
                    </w:div>
                  </w:divsChild>
                </w:div>
                <w:div w:id="445539072">
                  <w:marLeft w:val="0"/>
                  <w:marRight w:val="0"/>
                  <w:marTop w:val="0"/>
                  <w:marBottom w:val="0"/>
                  <w:divBdr>
                    <w:top w:val="none" w:sz="0" w:space="0" w:color="auto"/>
                    <w:left w:val="none" w:sz="0" w:space="0" w:color="auto"/>
                    <w:bottom w:val="none" w:sz="0" w:space="0" w:color="auto"/>
                    <w:right w:val="none" w:sz="0" w:space="0" w:color="auto"/>
                  </w:divBdr>
                  <w:divsChild>
                    <w:div w:id="133984802">
                      <w:marLeft w:val="0"/>
                      <w:marRight w:val="0"/>
                      <w:marTop w:val="0"/>
                      <w:marBottom w:val="0"/>
                      <w:divBdr>
                        <w:top w:val="none" w:sz="0" w:space="0" w:color="auto"/>
                        <w:left w:val="none" w:sz="0" w:space="0" w:color="auto"/>
                        <w:bottom w:val="none" w:sz="0" w:space="0" w:color="auto"/>
                        <w:right w:val="none" w:sz="0" w:space="0" w:color="auto"/>
                      </w:divBdr>
                    </w:div>
                    <w:div w:id="492527383">
                      <w:marLeft w:val="0"/>
                      <w:marRight w:val="0"/>
                      <w:marTop w:val="0"/>
                      <w:marBottom w:val="0"/>
                      <w:divBdr>
                        <w:top w:val="none" w:sz="0" w:space="0" w:color="auto"/>
                        <w:left w:val="none" w:sz="0" w:space="0" w:color="auto"/>
                        <w:bottom w:val="none" w:sz="0" w:space="0" w:color="auto"/>
                        <w:right w:val="none" w:sz="0" w:space="0" w:color="auto"/>
                      </w:divBdr>
                    </w:div>
                    <w:div w:id="727188626">
                      <w:marLeft w:val="0"/>
                      <w:marRight w:val="0"/>
                      <w:marTop w:val="0"/>
                      <w:marBottom w:val="0"/>
                      <w:divBdr>
                        <w:top w:val="none" w:sz="0" w:space="0" w:color="auto"/>
                        <w:left w:val="none" w:sz="0" w:space="0" w:color="auto"/>
                        <w:bottom w:val="none" w:sz="0" w:space="0" w:color="auto"/>
                        <w:right w:val="none" w:sz="0" w:space="0" w:color="auto"/>
                      </w:divBdr>
                    </w:div>
                    <w:div w:id="812335673">
                      <w:marLeft w:val="0"/>
                      <w:marRight w:val="0"/>
                      <w:marTop w:val="0"/>
                      <w:marBottom w:val="0"/>
                      <w:divBdr>
                        <w:top w:val="none" w:sz="0" w:space="0" w:color="auto"/>
                        <w:left w:val="none" w:sz="0" w:space="0" w:color="auto"/>
                        <w:bottom w:val="none" w:sz="0" w:space="0" w:color="auto"/>
                        <w:right w:val="none" w:sz="0" w:space="0" w:color="auto"/>
                      </w:divBdr>
                    </w:div>
                    <w:div w:id="1494760051">
                      <w:marLeft w:val="0"/>
                      <w:marRight w:val="0"/>
                      <w:marTop w:val="0"/>
                      <w:marBottom w:val="0"/>
                      <w:divBdr>
                        <w:top w:val="none" w:sz="0" w:space="0" w:color="auto"/>
                        <w:left w:val="none" w:sz="0" w:space="0" w:color="auto"/>
                        <w:bottom w:val="none" w:sz="0" w:space="0" w:color="auto"/>
                        <w:right w:val="none" w:sz="0" w:space="0" w:color="auto"/>
                      </w:divBdr>
                    </w:div>
                    <w:div w:id="1613895585">
                      <w:marLeft w:val="0"/>
                      <w:marRight w:val="0"/>
                      <w:marTop w:val="0"/>
                      <w:marBottom w:val="0"/>
                      <w:divBdr>
                        <w:top w:val="none" w:sz="0" w:space="0" w:color="auto"/>
                        <w:left w:val="none" w:sz="0" w:space="0" w:color="auto"/>
                        <w:bottom w:val="none" w:sz="0" w:space="0" w:color="auto"/>
                        <w:right w:val="none" w:sz="0" w:space="0" w:color="auto"/>
                      </w:divBdr>
                    </w:div>
                  </w:divsChild>
                </w:div>
                <w:div w:id="555093373">
                  <w:marLeft w:val="0"/>
                  <w:marRight w:val="0"/>
                  <w:marTop w:val="0"/>
                  <w:marBottom w:val="0"/>
                  <w:divBdr>
                    <w:top w:val="none" w:sz="0" w:space="0" w:color="auto"/>
                    <w:left w:val="none" w:sz="0" w:space="0" w:color="auto"/>
                    <w:bottom w:val="none" w:sz="0" w:space="0" w:color="auto"/>
                    <w:right w:val="none" w:sz="0" w:space="0" w:color="auto"/>
                  </w:divBdr>
                  <w:divsChild>
                    <w:div w:id="539248195">
                      <w:marLeft w:val="0"/>
                      <w:marRight w:val="0"/>
                      <w:marTop w:val="0"/>
                      <w:marBottom w:val="0"/>
                      <w:divBdr>
                        <w:top w:val="none" w:sz="0" w:space="0" w:color="auto"/>
                        <w:left w:val="none" w:sz="0" w:space="0" w:color="auto"/>
                        <w:bottom w:val="none" w:sz="0" w:space="0" w:color="auto"/>
                        <w:right w:val="none" w:sz="0" w:space="0" w:color="auto"/>
                      </w:divBdr>
                    </w:div>
                  </w:divsChild>
                </w:div>
                <w:div w:id="1317107956">
                  <w:marLeft w:val="0"/>
                  <w:marRight w:val="0"/>
                  <w:marTop w:val="0"/>
                  <w:marBottom w:val="0"/>
                  <w:divBdr>
                    <w:top w:val="none" w:sz="0" w:space="0" w:color="auto"/>
                    <w:left w:val="none" w:sz="0" w:space="0" w:color="auto"/>
                    <w:bottom w:val="none" w:sz="0" w:space="0" w:color="auto"/>
                    <w:right w:val="none" w:sz="0" w:space="0" w:color="auto"/>
                  </w:divBdr>
                  <w:divsChild>
                    <w:div w:id="148157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827585">
          <w:marLeft w:val="0"/>
          <w:marRight w:val="0"/>
          <w:marTop w:val="0"/>
          <w:marBottom w:val="0"/>
          <w:divBdr>
            <w:top w:val="none" w:sz="0" w:space="0" w:color="auto"/>
            <w:left w:val="none" w:sz="0" w:space="0" w:color="auto"/>
            <w:bottom w:val="none" w:sz="0" w:space="0" w:color="auto"/>
            <w:right w:val="none" w:sz="0" w:space="0" w:color="auto"/>
          </w:divBdr>
        </w:div>
        <w:div w:id="2139369975">
          <w:marLeft w:val="0"/>
          <w:marRight w:val="0"/>
          <w:marTop w:val="0"/>
          <w:marBottom w:val="0"/>
          <w:divBdr>
            <w:top w:val="none" w:sz="0" w:space="0" w:color="auto"/>
            <w:left w:val="none" w:sz="0" w:space="0" w:color="auto"/>
            <w:bottom w:val="none" w:sz="0" w:space="0" w:color="auto"/>
            <w:right w:val="none" w:sz="0" w:space="0" w:color="auto"/>
          </w:divBdr>
        </w:div>
      </w:divsChild>
    </w:div>
    <w:div w:id="399449963">
      <w:bodyDiv w:val="1"/>
      <w:marLeft w:val="0"/>
      <w:marRight w:val="0"/>
      <w:marTop w:val="0"/>
      <w:marBottom w:val="0"/>
      <w:divBdr>
        <w:top w:val="none" w:sz="0" w:space="0" w:color="auto"/>
        <w:left w:val="none" w:sz="0" w:space="0" w:color="auto"/>
        <w:bottom w:val="none" w:sz="0" w:space="0" w:color="auto"/>
        <w:right w:val="none" w:sz="0" w:space="0" w:color="auto"/>
      </w:divBdr>
    </w:div>
    <w:div w:id="634221148">
      <w:bodyDiv w:val="1"/>
      <w:marLeft w:val="0"/>
      <w:marRight w:val="0"/>
      <w:marTop w:val="0"/>
      <w:marBottom w:val="0"/>
      <w:divBdr>
        <w:top w:val="none" w:sz="0" w:space="0" w:color="auto"/>
        <w:left w:val="none" w:sz="0" w:space="0" w:color="auto"/>
        <w:bottom w:val="none" w:sz="0" w:space="0" w:color="auto"/>
        <w:right w:val="none" w:sz="0" w:space="0" w:color="auto"/>
      </w:divBdr>
      <w:divsChild>
        <w:div w:id="276765966">
          <w:marLeft w:val="0"/>
          <w:marRight w:val="0"/>
          <w:marTop w:val="0"/>
          <w:marBottom w:val="0"/>
          <w:divBdr>
            <w:top w:val="none" w:sz="0" w:space="0" w:color="auto"/>
            <w:left w:val="none" w:sz="0" w:space="0" w:color="auto"/>
            <w:bottom w:val="none" w:sz="0" w:space="0" w:color="auto"/>
            <w:right w:val="none" w:sz="0" w:space="0" w:color="auto"/>
          </w:divBdr>
        </w:div>
        <w:div w:id="1088388896">
          <w:marLeft w:val="0"/>
          <w:marRight w:val="0"/>
          <w:marTop w:val="0"/>
          <w:marBottom w:val="0"/>
          <w:divBdr>
            <w:top w:val="none" w:sz="0" w:space="0" w:color="auto"/>
            <w:left w:val="none" w:sz="0" w:space="0" w:color="auto"/>
            <w:bottom w:val="none" w:sz="0" w:space="0" w:color="auto"/>
            <w:right w:val="none" w:sz="0" w:space="0" w:color="auto"/>
          </w:divBdr>
        </w:div>
      </w:divsChild>
    </w:div>
    <w:div w:id="845897530">
      <w:bodyDiv w:val="1"/>
      <w:marLeft w:val="0"/>
      <w:marRight w:val="0"/>
      <w:marTop w:val="0"/>
      <w:marBottom w:val="0"/>
      <w:divBdr>
        <w:top w:val="none" w:sz="0" w:space="0" w:color="auto"/>
        <w:left w:val="none" w:sz="0" w:space="0" w:color="auto"/>
        <w:bottom w:val="none" w:sz="0" w:space="0" w:color="auto"/>
        <w:right w:val="none" w:sz="0" w:space="0" w:color="auto"/>
      </w:divBdr>
      <w:divsChild>
        <w:div w:id="513307043">
          <w:marLeft w:val="0"/>
          <w:marRight w:val="0"/>
          <w:marTop w:val="0"/>
          <w:marBottom w:val="0"/>
          <w:divBdr>
            <w:top w:val="none" w:sz="0" w:space="0" w:color="auto"/>
            <w:left w:val="none" w:sz="0" w:space="0" w:color="auto"/>
            <w:bottom w:val="none" w:sz="0" w:space="0" w:color="auto"/>
            <w:right w:val="none" w:sz="0" w:space="0" w:color="auto"/>
          </w:divBdr>
        </w:div>
        <w:div w:id="1129586094">
          <w:marLeft w:val="0"/>
          <w:marRight w:val="0"/>
          <w:marTop w:val="0"/>
          <w:marBottom w:val="0"/>
          <w:divBdr>
            <w:top w:val="none" w:sz="0" w:space="0" w:color="auto"/>
            <w:left w:val="none" w:sz="0" w:space="0" w:color="auto"/>
            <w:bottom w:val="none" w:sz="0" w:space="0" w:color="auto"/>
            <w:right w:val="none" w:sz="0" w:space="0" w:color="auto"/>
          </w:divBdr>
          <w:divsChild>
            <w:div w:id="1696806744">
              <w:marLeft w:val="0"/>
              <w:marRight w:val="0"/>
              <w:marTop w:val="30"/>
              <w:marBottom w:val="30"/>
              <w:divBdr>
                <w:top w:val="none" w:sz="0" w:space="0" w:color="auto"/>
                <w:left w:val="none" w:sz="0" w:space="0" w:color="auto"/>
                <w:bottom w:val="none" w:sz="0" w:space="0" w:color="auto"/>
                <w:right w:val="none" w:sz="0" w:space="0" w:color="auto"/>
              </w:divBdr>
              <w:divsChild>
                <w:div w:id="159279174">
                  <w:marLeft w:val="0"/>
                  <w:marRight w:val="0"/>
                  <w:marTop w:val="0"/>
                  <w:marBottom w:val="0"/>
                  <w:divBdr>
                    <w:top w:val="none" w:sz="0" w:space="0" w:color="auto"/>
                    <w:left w:val="none" w:sz="0" w:space="0" w:color="auto"/>
                    <w:bottom w:val="none" w:sz="0" w:space="0" w:color="auto"/>
                    <w:right w:val="none" w:sz="0" w:space="0" w:color="auto"/>
                  </w:divBdr>
                  <w:divsChild>
                    <w:div w:id="1416514352">
                      <w:marLeft w:val="0"/>
                      <w:marRight w:val="0"/>
                      <w:marTop w:val="0"/>
                      <w:marBottom w:val="0"/>
                      <w:divBdr>
                        <w:top w:val="none" w:sz="0" w:space="0" w:color="auto"/>
                        <w:left w:val="none" w:sz="0" w:space="0" w:color="auto"/>
                        <w:bottom w:val="none" w:sz="0" w:space="0" w:color="auto"/>
                        <w:right w:val="none" w:sz="0" w:space="0" w:color="auto"/>
                      </w:divBdr>
                    </w:div>
                  </w:divsChild>
                </w:div>
                <w:div w:id="480730449">
                  <w:marLeft w:val="0"/>
                  <w:marRight w:val="0"/>
                  <w:marTop w:val="0"/>
                  <w:marBottom w:val="0"/>
                  <w:divBdr>
                    <w:top w:val="none" w:sz="0" w:space="0" w:color="auto"/>
                    <w:left w:val="none" w:sz="0" w:space="0" w:color="auto"/>
                    <w:bottom w:val="none" w:sz="0" w:space="0" w:color="auto"/>
                    <w:right w:val="none" w:sz="0" w:space="0" w:color="auto"/>
                  </w:divBdr>
                  <w:divsChild>
                    <w:div w:id="835263527">
                      <w:marLeft w:val="0"/>
                      <w:marRight w:val="0"/>
                      <w:marTop w:val="0"/>
                      <w:marBottom w:val="0"/>
                      <w:divBdr>
                        <w:top w:val="none" w:sz="0" w:space="0" w:color="auto"/>
                        <w:left w:val="none" w:sz="0" w:space="0" w:color="auto"/>
                        <w:bottom w:val="none" w:sz="0" w:space="0" w:color="auto"/>
                        <w:right w:val="none" w:sz="0" w:space="0" w:color="auto"/>
                      </w:divBdr>
                    </w:div>
                  </w:divsChild>
                </w:div>
                <w:div w:id="779684520">
                  <w:marLeft w:val="0"/>
                  <w:marRight w:val="0"/>
                  <w:marTop w:val="0"/>
                  <w:marBottom w:val="0"/>
                  <w:divBdr>
                    <w:top w:val="none" w:sz="0" w:space="0" w:color="auto"/>
                    <w:left w:val="none" w:sz="0" w:space="0" w:color="auto"/>
                    <w:bottom w:val="none" w:sz="0" w:space="0" w:color="auto"/>
                    <w:right w:val="none" w:sz="0" w:space="0" w:color="auto"/>
                  </w:divBdr>
                  <w:divsChild>
                    <w:div w:id="54667852">
                      <w:marLeft w:val="0"/>
                      <w:marRight w:val="0"/>
                      <w:marTop w:val="0"/>
                      <w:marBottom w:val="0"/>
                      <w:divBdr>
                        <w:top w:val="none" w:sz="0" w:space="0" w:color="auto"/>
                        <w:left w:val="none" w:sz="0" w:space="0" w:color="auto"/>
                        <w:bottom w:val="none" w:sz="0" w:space="0" w:color="auto"/>
                        <w:right w:val="none" w:sz="0" w:space="0" w:color="auto"/>
                      </w:divBdr>
                    </w:div>
                  </w:divsChild>
                </w:div>
                <w:div w:id="856652504">
                  <w:marLeft w:val="0"/>
                  <w:marRight w:val="0"/>
                  <w:marTop w:val="0"/>
                  <w:marBottom w:val="0"/>
                  <w:divBdr>
                    <w:top w:val="none" w:sz="0" w:space="0" w:color="auto"/>
                    <w:left w:val="none" w:sz="0" w:space="0" w:color="auto"/>
                    <w:bottom w:val="none" w:sz="0" w:space="0" w:color="auto"/>
                    <w:right w:val="none" w:sz="0" w:space="0" w:color="auto"/>
                  </w:divBdr>
                  <w:divsChild>
                    <w:div w:id="1804615582">
                      <w:marLeft w:val="0"/>
                      <w:marRight w:val="0"/>
                      <w:marTop w:val="0"/>
                      <w:marBottom w:val="0"/>
                      <w:divBdr>
                        <w:top w:val="none" w:sz="0" w:space="0" w:color="auto"/>
                        <w:left w:val="none" w:sz="0" w:space="0" w:color="auto"/>
                        <w:bottom w:val="none" w:sz="0" w:space="0" w:color="auto"/>
                        <w:right w:val="none" w:sz="0" w:space="0" w:color="auto"/>
                      </w:divBdr>
                    </w:div>
                  </w:divsChild>
                </w:div>
                <w:div w:id="911506946">
                  <w:marLeft w:val="0"/>
                  <w:marRight w:val="0"/>
                  <w:marTop w:val="0"/>
                  <w:marBottom w:val="0"/>
                  <w:divBdr>
                    <w:top w:val="none" w:sz="0" w:space="0" w:color="auto"/>
                    <w:left w:val="none" w:sz="0" w:space="0" w:color="auto"/>
                    <w:bottom w:val="none" w:sz="0" w:space="0" w:color="auto"/>
                    <w:right w:val="none" w:sz="0" w:space="0" w:color="auto"/>
                  </w:divBdr>
                  <w:divsChild>
                    <w:div w:id="247425433">
                      <w:marLeft w:val="0"/>
                      <w:marRight w:val="0"/>
                      <w:marTop w:val="0"/>
                      <w:marBottom w:val="0"/>
                      <w:divBdr>
                        <w:top w:val="none" w:sz="0" w:space="0" w:color="auto"/>
                        <w:left w:val="none" w:sz="0" w:space="0" w:color="auto"/>
                        <w:bottom w:val="none" w:sz="0" w:space="0" w:color="auto"/>
                        <w:right w:val="none" w:sz="0" w:space="0" w:color="auto"/>
                      </w:divBdr>
                    </w:div>
                  </w:divsChild>
                </w:div>
                <w:div w:id="1345479561">
                  <w:marLeft w:val="0"/>
                  <w:marRight w:val="0"/>
                  <w:marTop w:val="0"/>
                  <w:marBottom w:val="0"/>
                  <w:divBdr>
                    <w:top w:val="none" w:sz="0" w:space="0" w:color="auto"/>
                    <w:left w:val="none" w:sz="0" w:space="0" w:color="auto"/>
                    <w:bottom w:val="none" w:sz="0" w:space="0" w:color="auto"/>
                    <w:right w:val="none" w:sz="0" w:space="0" w:color="auto"/>
                  </w:divBdr>
                  <w:divsChild>
                    <w:div w:id="1949316595">
                      <w:marLeft w:val="0"/>
                      <w:marRight w:val="0"/>
                      <w:marTop w:val="0"/>
                      <w:marBottom w:val="0"/>
                      <w:divBdr>
                        <w:top w:val="none" w:sz="0" w:space="0" w:color="auto"/>
                        <w:left w:val="none" w:sz="0" w:space="0" w:color="auto"/>
                        <w:bottom w:val="none" w:sz="0" w:space="0" w:color="auto"/>
                        <w:right w:val="none" w:sz="0" w:space="0" w:color="auto"/>
                      </w:divBdr>
                    </w:div>
                  </w:divsChild>
                </w:div>
                <w:div w:id="1393772411">
                  <w:marLeft w:val="0"/>
                  <w:marRight w:val="0"/>
                  <w:marTop w:val="0"/>
                  <w:marBottom w:val="0"/>
                  <w:divBdr>
                    <w:top w:val="none" w:sz="0" w:space="0" w:color="auto"/>
                    <w:left w:val="none" w:sz="0" w:space="0" w:color="auto"/>
                    <w:bottom w:val="none" w:sz="0" w:space="0" w:color="auto"/>
                    <w:right w:val="none" w:sz="0" w:space="0" w:color="auto"/>
                  </w:divBdr>
                  <w:divsChild>
                    <w:div w:id="562565143">
                      <w:marLeft w:val="0"/>
                      <w:marRight w:val="0"/>
                      <w:marTop w:val="0"/>
                      <w:marBottom w:val="0"/>
                      <w:divBdr>
                        <w:top w:val="none" w:sz="0" w:space="0" w:color="auto"/>
                        <w:left w:val="none" w:sz="0" w:space="0" w:color="auto"/>
                        <w:bottom w:val="none" w:sz="0" w:space="0" w:color="auto"/>
                        <w:right w:val="none" w:sz="0" w:space="0" w:color="auto"/>
                      </w:divBdr>
                    </w:div>
                  </w:divsChild>
                </w:div>
                <w:div w:id="1574923668">
                  <w:marLeft w:val="0"/>
                  <w:marRight w:val="0"/>
                  <w:marTop w:val="0"/>
                  <w:marBottom w:val="0"/>
                  <w:divBdr>
                    <w:top w:val="none" w:sz="0" w:space="0" w:color="auto"/>
                    <w:left w:val="none" w:sz="0" w:space="0" w:color="auto"/>
                    <w:bottom w:val="none" w:sz="0" w:space="0" w:color="auto"/>
                    <w:right w:val="none" w:sz="0" w:space="0" w:color="auto"/>
                  </w:divBdr>
                  <w:divsChild>
                    <w:div w:id="559442610">
                      <w:marLeft w:val="0"/>
                      <w:marRight w:val="0"/>
                      <w:marTop w:val="0"/>
                      <w:marBottom w:val="0"/>
                      <w:divBdr>
                        <w:top w:val="none" w:sz="0" w:space="0" w:color="auto"/>
                        <w:left w:val="none" w:sz="0" w:space="0" w:color="auto"/>
                        <w:bottom w:val="none" w:sz="0" w:space="0" w:color="auto"/>
                        <w:right w:val="none" w:sz="0" w:space="0" w:color="auto"/>
                      </w:divBdr>
                    </w:div>
                  </w:divsChild>
                </w:div>
                <w:div w:id="1577471239">
                  <w:marLeft w:val="0"/>
                  <w:marRight w:val="0"/>
                  <w:marTop w:val="0"/>
                  <w:marBottom w:val="0"/>
                  <w:divBdr>
                    <w:top w:val="none" w:sz="0" w:space="0" w:color="auto"/>
                    <w:left w:val="none" w:sz="0" w:space="0" w:color="auto"/>
                    <w:bottom w:val="none" w:sz="0" w:space="0" w:color="auto"/>
                    <w:right w:val="none" w:sz="0" w:space="0" w:color="auto"/>
                  </w:divBdr>
                  <w:divsChild>
                    <w:div w:id="36710982">
                      <w:marLeft w:val="0"/>
                      <w:marRight w:val="0"/>
                      <w:marTop w:val="0"/>
                      <w:marBottom w:val="0"/>
                      <w:divBdr>
                        <w:top w:val="none" w:sz="0" w:space="0" w:color="auto"/>
                        <w:left w:val="none" w:sz="0" w:space="0" w:color="auto"/>
                        <w:bottom w:val="none" w:sz="0" w:space="0" w:color="auto"/>
                        <w:right w:val="none" w:sz="0" w:space="0" w:color="auto"/>
                      </w:divBdr>
                    </w:div>
                  </w:divsChild>
                </w:div>
                <w:div w:id="1807745867">
                  <w:marLeft w:val="0"/>
                  <w:marRight w:val="0"/>
                  <w:marTop w:val="0"/>
                  <w:marBottom w:val="0"/>
                  <w:divBdr>
                    <w:top w:val="none" w:sz="0" w:space="0" w:color="auto"/>
                    <w:left w:val="none" w:sz="0" w:space="0" w:color="auto"/>
                    <w:bottom w:val="none" w:sz="0" w:space="0" w:color="auto"/>
                    <w:right w:val="none" w:sz="0" w:space="0" w:color="auto"/>
                  </w:divBdr>
                  <w:divsChild>
                    <w:div w:id="1223518715">
                      <w:marLeft w:val="0"/>
                      <w:marRight w:val="0"/>
                      <w:marTop w:val="0"/>
                      <w:marBottom w:val="0"/>
                      <w:divBdr>
                        <w:top w:val="none" w:sz="0" w:space="0" w:color="auto"/>
                        <w:left w:val="none" w:sz="0" w:space="0" w:color="auto"/>
                        <w:bottom w:val="none" w:sz="0" w:space="0" w:color="auto"/>
                        <w:right w:val="none" w:sz="0" w:space="0" w:color="auto"/>
                      </w:divBdr>
                    </w:div>
                  </w:divsChild>
                </w:div>
                <w:div w:id="1923224291">
                  <w:marLeft w:val="0"/>
                  <w:marRight w:val="0"/>
                  <w:marTop w:val="0"/>
                  <w:marBottom w:val="0"/>
                  <w:divBdr>
                    <w:top w:val="none" w:sz="0" w:space="0" w:color="auto"/>
                    <w:left w:val="none" w:sz="0" w:space="0" w:color="auto"/>
                    <w:bottom w:val="none" w:sz="0" w:space="0" w:color="auto"/>
                    <w:right w:val="none" w:sz="0" w:space="0" w:color="auto"/>
                  </w:divBdr>
                  <w:divsChild>
                    <w:div w:id="1934973467">
                      <w:marLeft w:val="0"/>
                      <w:marRight w:val="0"/>
                      <w:marTop w:val="0"/>
                      <w:marBottom w:val="0"/>
                      <w:divBdr>
                        <w:top w:val="none" w:sz="0" w:space="0" w:color="auto"/>
                        <w:left w:val="none" w:sz="0" w:space="0" w:color="auto"/>
                        <w:bottom w:val="none" w:sz="0" w:space="0" w:color="auto"/>
                        <w:right w:val="none" w:sz="0" w:space="0" w:color="auto"/>
                      </w:divBdr>
                    </w:div>
                  </w:divsChild>
                </w:div>
                <w:div w:id="2010524488">
                  <w:marLeft w:val="0"/>
                  <w:marRight w:val="0"/>
                  <w:marTop w:val="0"/>
                  <w:marBottom w:val="0"/>
                  <w:divBdr>
                    <w:top w:val="none" w:sz="0" w:space="0" w:color="auto"/>
                    <w:left w:val="none" w:sz="0" w:space="0" w:color="auto"/>
                    <w:bottom w:val="none" w:sz="0" w:space="0" w:color="auto"/>
                    <w:right w:val="none" w:sz="0" w:space="0" w:color="auto"/>
                  </w:divBdr>
                  <w:divsChild>
                    <w:div w:id="13761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733402">
          <w:marLeft w:val="0"/>
          <w:marRight w:val="0"/>
          <w:marTop w:val="0"/>
          <w:marBottom w:val="0"/>
          <w:divBdr>
            <w:top w:val="none" w:sz="0" w:space="0" w:color="auto"/>
            <w:left w:val="none" w:sz="0" w:space="0" w:color="auto"/>
            <w:bottom w:val="none" w:sz="0" w:space="0" w:color="auto"/>
            <w:right w:val="none" w:sz="0" w:space="0" w:color="auto"/>
          </w:divBdr>
        </w:div>
      </w:divsChild>
    </w:div>
    <w:div w:id="1082722899">
      <w:bodyDiv w:val="1"/>
      <w:marLeft w:val="0"/>
      <w:marRight w:val="0"/>
      <w:marTop w:val="0"/>
      <w:marBottom w:val="0"/>
      <w:divBdr>
        <w:top w:val="none" w:sz="0" w:space="0" w:color="auto"/>
        <w:left w:val="none" w:sz="0" w:space="0" w:color="auto"/>
        <w:bottom w:val="none" w:sz="0" w:space="0" w:color="auto"/>
        <w:right w:val="none" w:sz="0" w:space="0" w:color="auto"/>
      </w:divBdr>
    </w:div>
    <w:div w:id="1495098994">
      <w:bodyDiv w:val="1"/>
      <w:marLeft w:val="0"/>
      <w:marRight w:val="0"/>
      <w:marTop w:val="0"/>
      <w:marBottom w:val="0"/>
      <w:divBdr>
        <w:top w:val="none" w:sz="0" w:space="0" w:color="auto"/>
        <w:left w:val="none" w:sz="0" w:space="0" w:color="auto"/>
        <w:bottom w:val="none" w:sz="0" w:space="0" w:color="auto"/>
        <w:right w:val="none" w:sz="0" w:space="0" w:color="auto"/>
      </w:divBdr>
      <w:divsChild>
        <w:div w:id="1035428006">
          <w:marLeft w:val="0"/>
          <w:marRight w:val="0"/>
          <w:marTop w:val="0"/>
          <w:marBottom w:val="0"/>
          <w:divBdr>
            <w:top w:val="none" w:sz="0" w:space="0" w:color="auto"/>
            <w:left w:val="none" w:sz="0" w:space="0" w:color="auto"/>
            <w:bottom w:val="none" w:sz="0" w:space="0" w:color="auto"/>
            <w:right w:val="none" w:sz="0" w:space="0" w:color="auto"/>
          </w:divBdr>
        </w:div>
        <w:div w:id="1483934332">
          <w:marLeft w:val="0"/>
          <w:marRight w:val="0"/>
          <w:marTop w:val="0"/>
          <w:marBottom w:val="0"/>
          <w:divBdr>
            <w:top w:val="none" w:sz="0" w:space="0" w:color="auto"/>
            <w:left w:val="none" w:sz="0" w:space="0" w:color="auto"/>
            <w:bottom w:val="none" w:sz="0" w:space="0" w:color="auto"/>
            <w:right w:val="none" w:sz="0" w:space="0" w:color="auto"/>
          </w:divBdr>
        </w:div>
        <w:div w:id="1687243984">
          <w:marLeft w:val="0"/>
          <w:marRight w:val="0"/>
          <w:marTop w:val="0"/>
          <w:marBottom w:val="0"/>
          <w:divBdr>
            <w:top w:val="none" w:sz="0" w:space="0" w:color="auto"/>
            <w:left w:val="none" w:sz="0" w:space="0" w:color="auto"/>
            <w:bottom w:val="none" w:sz="0" w:space="0" w:color="auto"/>
            <w:right w:val="none" w:sz="0" w:space="0" w:color="auto"/>
          </w:divBdr>
        </w:div>
        <w:div w:id="1777679310">
          <w:marLeft w:val="0"/>
          <w:marRight w:val="0"/>
          <w:marTop w:val="0"/>
          <w:marBottom w:val="0"/>
          <w:divBdr>
            <w:top w:val="none" w:sz="0" w:space="0" w:color="auto"/>
            <w:left w:val="none" w:sz="0" w:space="0" w:color="auto"/>
            <w:bottom w:val="none" w:sz="0" w:space="0" w:color="auto"/>
            <w:right w:val="none" w:sz="0" w:space="0" w:color="auto"/>
          </w:divBdr>
        </w:div>
      </w:divsChild>
    </w:div>
    <w:div w:id="1894925795">
      <w:bodyDiv w:val="1"/>
      <w:marLeft w:val="0"/>
      <w:marRight w:val="0"/>
      <w:marTop w:val="0"/>
      <w:marBottom w:val="0"/>
      <w:divBdr>
        <w:top w:val="none" w:sz="0" w:space="0" w:color="auto"/>
        <w:left w:val="none" w:sz="0" w:space="0" w:color="auto"/>
        <w:bottom w:val="none" w:sz="0" w:space="0" w:color="auto"/>
        <w:right w:val="none" w:sz="0" w:space="0" w:color="auto"/>
      </w:divBdr>
    </w:div>
    <w:div w:id="205692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12.png"/><Relationship Id="rId17" Type="http://schemas.openxmlformats.org/officeDocument/2006/relationships/image" Target="media/image5.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_rels/header3.xml.rels><?xml version="1.0" encoding="UTF-8" standalone="yes"?>
<Relationships xmlns="http://schemas.openxmlformats.org/package/2006/relationships"><Relationship Id="rId1"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vanderlinden\OneDrive%20-%20GGD%20GHOR%20Nederland\Documenten\Huisstijl\GGD%20GHOR%20Rapport_2022.dotx"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4-10T08:12:29.916"/>
    </inkml:context>
    <inkml:brush xml:id="br0">
      <inkml:brushProperty name="width" value="0.05" units="cm"/>
      <inkml:brushProperty name="height" value="0.05" units="cm"/>
    </inkml:brush>
  </inkml:definitions>
  <inkml:trace contextRef="#ctx0" brushRef="#br0">0 0 3812 0 0</inkml:trace>
</inkml:ink>
</file>

<file path=word/theme/theme1.xml><?xml version="1.0" encoding="utf-8"?>
<a:theme xmlns:a="http://schemas.openxmlformats.org/drawingml/2006/main" name="GGD GHOR Century">
  <a:themeElements>
    <a:clrScheme name="GGD GHOR 2019">
      <a:dk1>
        <a:srgbClr val="4B4B4D"/>
      </a:dk1>
      <a:lt1>
        <a:srgbClr val="FFFFFF"/>
      </a:lt1>
      <a:dk2>
        <a:srgbClr val="4B4B4D"/>
      </a:dk2>
      <a:lt2>
        <a:srgbClr val="FFFFFF"/>
      </a:lt2>
      <a:accent1>
        <a:srgbClr val="000099"/>
      </a:accent1>
      <a:accent2>
        <a:srgbClr val="EA650D"/>
      </a:accent2>
      <a:accent3>
        <a:srgbClr val="6B9CD2"/>
      </a:accent3>
      <a:accent4>
        <a:srgbClr val="B9B441"/>
      </a:accent4>
      <a:accent5>
        <a:srgbClr val="E8525F"/>
      </a:accent5>
      <a:accent6>
        <a:srgbClr val="009898"/>
      </a:accent6>
      <a:hlink>
        <a:srgbClr val="0563C1"/>
      </a:hlink>
      <a:folHlink>
        <a:srgbClr val="954F72"/>
      </a:folHlink>
    </a:clrScheme>
    <a:fontScheme name="GGD GHOR Century">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GD GHOR Century" id="{AFD5CB38-4559-4DF4-B301-92FA0B6F33B4}" vid="{4757DE32-B621-4BB8-AFB5-92038FB9D2C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B889B8FB25AA42B45229769768C13B" ma:contentTypeVersion="16" ma:contentTypeDescription="Create a new document." ma:contentTypeScope="" ma:versionID="65248710d9db6edb162cbbefe381b5d4">
  <xsd:schema xmlns:xsd="http://www.w3.org/2001/XMLSchema" xmlns:xs="http://www.w3.org/2001/XMLSchema" xmlns:p="http://schemas.microsoft.com/office/2006/metadata/properties" xmlns:ns2="f9d607f6-bc55-4cf0-b188-ddfdec411bc9" xmlns:ns3="c7fd055e-e113-4e1a-8615-533b74992e1b" targetNamespace="http://schemas.microsoft.com/office/2006/metadata/properties" ma:root="true" ma:fieldsID="268b3f412024b7a21296163cf59f4bb1" ns2:_="" ns3:_="">
    <xsd:import namespace="f9d607f6-bc55-4cf0-b188-ddfdec411bc9"/>
    <xsd:import namespace="c7fd055e-e113-4e1a-8615-533b74992e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607f6-bc55-4cf0-b188-ddfdec411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1f4d491-042e-4ee2-b918-9d210a55217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7fd055e-e113-4e1a-8615-533b74992e1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c9f2626-a198-4b03-977b-e4fbb35d6e98}" ma:internalName="TaxCatchAll" ma:showField="CatchAllData" ma:web="c7fd055e-e113-4e1a-8615-533b74992e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d607f6-bc55-4cf0-b188-ddfdec411bc9">
      <Terms xmlns="http://schemas.microsoft.com/office/infopath/2007/PartnerControls"/>
    </lcf76f155ced4ddcb4097134ff3c332f>
    <TaxCatchAll xmlns="c7fd055e-e113-4e1a-8615-533b74992e1b" xsi:nil="true"/>
    <SharedWithUsers xmlns="c7fd055e-e113-4e1a-8615-533b74992e1b">
      <UserInfo>
        <DisplayName>Biermans, Marjolein</DisplayName>
        <AccountId>20</AccountId>
        <AccountType/>
      </UserInfo>
      <UserInfo>
        <DisplayName>Linden, Huub van der</DisplayName>
        <AccountId>544</AccountId>
        <AccountType/>
      </UserInfo>
      <UserInfo>
        <DisplayName>Aartsma, Thea</DisplayName>
        <AccountId>30</AccountId>
        <AccountType/>
      </UserInfo>
      <UserInfo>
        <DisplayName>Verbon, Jozeph</DisplayName>
        <AccountId>582</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500269-53EC-4DF8-B33B-B36BC267C92A}">
  <ds:schemaRefs>
    <ds:schemaRef ds:uri="http://schemas.openxmlformats.org/officeDocument/2006/bibliography"/>
  </ds:schemaRefs>
</ds:datastoreItem>
</file>

<file path=customXml/itemProps2.xml><?xml version="1.0" encoding="utf-8"?>
<ds:datastoreItem xmlns:ds="http://schemas.openxmlformats.org/officeDocument/2006/customXml" ds:itemID="{82C9FC10-A13B-4A4D-A2D6-CF2BA9E6D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d607f6-bc55-4cf0-b188-ddfdec411bc9"/>
    <ds:schemaRef ds:uri="c7fd055e-e113-4e1a-8615-533b74992e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4D6598-3299-4797-A3B0-07AD70B764AC}">
  <ds:schemaRefs>
    <ds:schemaRef ds:uri="http://schemas.microsoft.com/office/2006/metadata/properties"/>
    <ds:schemaRef ds:uri="http://schemas.microsoft.com/office/infopath/2007/PartnerControls"/>
    <ds:schemaRef ds:uri="f9d607f6-bc55-4cf0-b188-ddfdec411bc9"/>
    <ds:schemaRef ds:uri="c7fd055e-e113-4e1a-8615-533b74992e1b"/>
  </ds:schemaRefs>
</ds:datastoreItem>
</file>

<file path=customXml/itemProps4.xml><?xml version="1.0" encoding="utf-8"?>
<ds:datastoreItem xmlns:ds="http://schemas.openxmlformats.org/officeDocument/2006/customXml" ds:itemID="{5015BCB9-E40A-4635-9411-EFA12F3D72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GGD GHOR Rapport_2022</Template>
  <TotalTime>1</TotalTime>
  <Pages>17</Pages>
  <Words>4873</Words>
  <Characters>26805</Characters>
  <Application>Microsoft Office Word</Application>
  <DocSecurity>0</DocSecurity>
  <Lines>223</Lines>
  <Paragraphs>63</Paragraphs>
  <ScaleCrop>false</ScaleCrop>
  <Company/>
  <LinksUpToDate>false</LinksUpToDate>
  <CharactersWithSpaces>31615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Linden, Huub van der</dc:creator>
  <cp:keywords/>
  <dc:description/>
  <cp:lastModifiedBy>Verbon, Jozeph</cp:lastModifiedBy>
  <cp:revision>2</cp:revision>
  <cp:lastPrinted>2020-08-17T17:10:00Z</cp:lastPrinted>
  <dcterms:created xsi:type="dcterms:W3CDTF">2022-10-20T08:56:00Z</dcterms:created>
  <dcterms:modified xsi:type="dcterms:W3CDTF">2022-10-20T08:56:00Z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0x01010042B889B8FB25AA42B45229769768C13B</vt:lpwstr>
  </property>
  <property fmtid="{D5CDD505-2E9C-101B-9397-08002B2CF9AE}" pid="3" name="MediaServiceImageTags">
    <vt:lpwstr/>
  </property>
</Properties>
</file>