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747840CA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8B4731">
        <w:t>10</w:t>
      </w:r>
      <w:r>
        <w:tab/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52C4B946" w14:textId="221CF63B" w:rsidR="000B1A35" w:rsidRPr="00CC6BF9" w:rsidRDefault="000B1A35" w:rsidP="00551C53">
      <w:r>
        <w:t>_______________</w:t>
      </w:r>
      <w:r w:rsidR="00EB1543">
        <w:t>_</w:t>
      </w:r>
      <w:r>
        <w:t>______</w:t>
      </w:r>
      <w:r w:rsidR="004679A5">
        <w:t>_</w:t>
      </w:r>
      <w:r w:rsidR="00EB1543">
        <w:t xml:space="preserve"> </w:t>
      </w:r>
      <w:r>
        <w:t xml:space="preserve">(naam Gegadigde) en ingeschreven in het handelsregister onder het </w:t>
      </w:r>
      <w:r w:rsidR="00EB1543">
        <w:t>N</w:t>
      </w:r>
      <w:r>
        <w:t>ummer</w:t>
      </w:r>
      <w:r w:rsidR="00EB1543">
        <w:t xml:space="preserve"> </w:t>
      </w:r>
      <w:r>
        <w:t xml:space="preserve"> __________</w:t>
      </w:r>
      <w:r w:rsidR="004679A5">
        <w:t>_</w:t>
      </w:r>
      <w:r w:rsidR="00760843">
        <w:t>_</w:t>
      </w:r>
      <w:r w:rsidR="004679A5">
        <w:t>__</w:t>
      </w:r>
      <w:r>
        <w:t xml:space="preserve">__ (bijvoorbeeld het KvK nummer), </w:t>
      </w:r>
      <w:r w:rsidR="00A92EF4">
        <w:t>de Inschrijving</w:t>
      </w:r>
      <w:r w:rsidR="00782B1B">
        <w:t xml:space="preserve"> voor de Aanbesteding </w:t>
      </w:r>
      <w:r w:rsidR="59FCE7DD">
        <w:t>2</w:t>
      </w:r>
      <w:r w:rsidR="00F66453">
        <w:t>2.501</w:t>
      </w:r>
      <w:r w:rsidR="7D04E913">
        <w:t>-OCW</w:t>
      </w:r>
      <w:r w:rsidR="59FCE7DD">
        <w:t xml:space="preserve"> </w:t>
      </w:r>
      <w:r>
        <w:t xml:space="preserve">in te dienen.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67255" w14:textId="77777777" w:rsidR="00447D9A" w:rsidRDefault="00447D9A" w:rsidP="004C03F0">
      <w:pPr>
        <w:spacing w:line="240" w:lineRule="auto"/>
      </w:pPr>
      <w:r>
        <w:separator/>
      </w:r>
    </w:p>
  </w:endnote>
  <w:endnote w:type="continuationSeparator" w:id="0">
    <w:p w14:paraId="309E12AB" w14:textId="77777777" w:rsidR="00447D9A" w:rsidRDefault="00447D9A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8ABBA" w14:textId="77777777" w:rsidR="00447D9A" w:rsidRDefault="00447D9A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C1038A0" w14:textId="77777777" w:rsidR="00447D9A" w:rsidRDefault="00447D9A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1284669">
    <w:abstractNumId w:val="9"/>
  </w:num>
  <w:num w:numId="2" w16cid:durableId="590895531">
    <w:abstractNumId w:val="7"/>
  </w:num>
  <w:num w:numId="3" w16cid:durableId="1435057637">
    <w:abstractNumId w:val="6"/>
  </w:num>
  <w:num w:numId="4" w16cid:durableId="654264491">
    <w:abstractNumId w:val="5"/>
  </w:num>
  <w:num w:numId="5" w16cid:durableId="1081634184">
    <w:abstractNumId w:val="4"/>
  </w:num>
  <w:num w:numId="6" w16cid:durableId="633021789">
    <w:abstractNumId w:val="8"/>
  </w:num>
  <w:num w:numId="7" w16cid:durableId="958534581">
    <w:abstractNumId w:val="3"/>
  </w:num>
  <w:num w:numId="8" w16cid:durableId="1551767082">
    <w:abstractNumId w:val="2"/>
  </w:num>
  <w:num w:numId="9" w16cid:durableId="128255246">
    <w:abstractNumId w:val="1"/>
  </w:num>
  <w:num w:numId="10" w16cid:durableId="1065034960">
    <w:abstractNumId w:val="0"/>
  </w:num>
  <w:num w:numId="11" w16cid:durableId="466049608">
    <w:abstractNumId w:val="13"/>
  </w:num>
  <w:num w:numId="12" w16cid:durableId="1572497873">
    <w:abstractNumId w:val="11"/>
  </w:num>
  <w:num w:numId="13" w16cid:durableId="1712799702">
    <w:abstractNumId w:val="10"/>
  </w:num>
  <w:num w:numId="14" w16cid:durableId="30570543">
    <w:abstractNumId w:val="15"/>
  </w:num>
  <w:num w:numId="15" w16cid:durableId="1750804360">
    <w:abstractNumId w:val="12"/>
  </w:num>
  <w:num w:numId="16" w16cid:durableId="764763579">
    <w:abstractNumId w:val="14"/>
  </w:num>
  <w:num w:numId="17" w16cid:durableId="2124228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47D9A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A3C5F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2C11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B4731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A6F0E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66453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DF5B3C3"/>
    <w:rsid w:val="15A87BE7"/>
    <w:rsid w:val="1F59E0D2"/>
    <w:rsid w:val="3006D733"/>
    <w:rsid w:val="3EC2F60E"/>
    <w:rsid w:val="53B9C2FA"/>
    <w:rsid w:val="59FCE7DD"/>
    <w:rsid w:val="680079BC"/>
    <w:rsid w:val="7D04E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6CA1AF03FCC4786BCF1A793C68756" ma:contentTypeVersion="21" ma:contentTypeDescription="Een nieuw document maken." ma:contentTypeScope="" ma:versionID="b3306b476a557713ae4c8e57150cb423">
  <xsd:schema xmlns:xsd="http://www.w3.org/2001/XMLSchema" xmlns:xs="http://www.w3.org/2001/XMLSchema" xmlns:p="http://schemas.microsoft.com/office/2006/metadata/properties" xmlns:ns1="http://schemas.microsoft.com/sharepoint/v3" xmlns:ns2="1294d178-84ad-4fc3-bd89-405c4cd2adff" xmlns:ns3="47dedc9d-0d5b-4c11-b8e6-71ee8033dfd2" targetNamespace="http://schemas.microsoft.com/office/2006/metadata/properties" ma:root="true" ma:fieldsID="8c3350057b7b12c0bb55471622c44f39" ns1:_="" ns2:_="" ns3:_="">
    <xsd:import namespace="http://schemas.microsoft.com/sharepoint/v3"/>
    <xsd:import namespace="1294d178-84ad-4fc3-bd89-405c4cd2adff"/>
    <xsd:import namespace="47dedc9d-0d5b-4c11-b8e6-71ee8033df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a572a547-4e00-4985-8984-6d907afbd1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61a41f1f-fd80-4762-acb5-cd267c4728a0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61a41f1f-fd80-4762-acb5-cd267c4728a0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edc9d-0d5b-4c11-b8e6-71ee8033d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294d178-84ad-4fc3-bd89-405c4cd2adff">
      <Value>4</Value>
      <Value>18</Value>
    </TaxCatchAll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1294d178-84ad-4fc3-bd89-405c4cd2adff">
      <Terms xmlns="http://schemas.microsoft.com/office/infopath/2007/PartnerControls"/>
    </TaxKeywordTaxHTField>
    <ofae577968ed4be8b7cfa6b3c1b2b2a3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294d178-84ad-4fc3-bd89-405c4cd2adff">MP3HM5NCY4FR-888650392-314</_dlc_DocId>
    <_dlc_DocIdUrl xmlns="1294d178-84ad-4fc3-bd89-405c4cd2adff">
      <Url>https://denhaag.sharepoint.com/sites/JGZSoftwareAanbesteding_OCW_AdviesteamOCW/_layouts/15/DocIdRedir.aspx?ID=MP3HM5NCY4FR-888650392-314</Url>
      <Description>MP3HM5NCY4FR-888650392-314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65109FF-104C-49F6-A2A0-583489F8C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94d178-84ad-4fc3-bd89-405c4cd2adff"/>
    <ds:schemaRef ds:uri="47dedc9d-0d5b-4c11-b8e6-71ee8033df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B5B207-CD48-494E-A6DD-C828120AF256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7dedc9d-0d5b-4c11-b8e6-71ee8033dfd2"/>
    <ds:schemaRef ds:uri="1294d178-84ad-4fc3-bd89-405c4cd2adff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172</Words>
  <Characters>952</Characters>
  <Application>Microsoft Office Word</Application>
  <DocSecurity>2</DocSecurity>
  <Lines>7</Lines>
  <Paragraphs>2</Paragraphs>
  <ScaleCrop>false</ScaleCrop>
  <Manager/>
  <Company/>
  <LinksUpToDate>false</LinksUpToDate>
  <CharactersWithSpaces>1122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subject/>
  <dc:creator>Ilse Nefkens</dc:creator>
  <cp:keywords/>
  <dc:description/>
  <cp:lastModifiedBy>Ilse Nefkens</cp:lastModifiedBy>
  <cp:revision>4</cp:revision>
  <dcterms:created xsi:type="dcterms:W3CDTF">2022-04-19T20:01:00Z</dcterms:created>
  <dcterms:modified xsi:type="dcterms:W3CDTF">2022-04-19T20:10:00Z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0x010100C456CA1AF03FCC4786BCF1A793C68756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454a444c-5695-436d-8f16-13e697542262</vt:lpwstr>
  </property>
  <property fmtid="{D5CDD505-2E9C-101B-9397-08002B2CF9AE}" pid="15" name="TaxKeyword">
    <vt:lpwstr/>
  </property>
  <property fmtid="{D5CDD505-2E9C-101B-9397-08002B2CF9AE}" pid="16" name="Teamtrefwoorden">
    <vt:lpwstr>4;#Format|825ed0df-d969-4a6a-a95c-d1519e18baae</vt:lpwstr>
  </property>
  <property fmtid="{D5CDD505-2E9C-101B-9397-08002B2CF9AE}" pid="17" name="Documentsoort">
    <vt:lpwstr>18;#Beleidsdocument|70267d87-ce61-40c3-b119-e0ecc30f9747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