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A5AC7" w14:textId="77777777" w:rsidR="006A6F5D" w:rsidRPr="000F6A94" w:rsidRDefault="006A6F5D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63D97283" w14:textId="77777777" w:rsidR="006A6F5D" w:rsidRPr="000F6A94" w:rsidRDefault="006A6F5D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280AECD9" w14:textId="77777777" w:rsidR="006A6F5D" w:rsidRPr="005A61C6" w:rsidRDefault="006A6F5D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4A11D96B" w14:textId="15FD7484" w:rsidR="006A6F5D" w:rsidRPr="009864DC" w:rsidRDefault="006A6F5D" w:rsidP="009864DC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Calibri"/>
          <w:b/>
          <w:bCs/>
          <w:sz w:val="22"/>
          <w:szCs w:val="22"/>
        </w:rPr>
      </w:pPr>
      <w:r w:rsidRPr="009864DC">
        <w:rPr>
          <w:rFonts w:ascii="Calibri" w:hAnsi="Calibri" w:cs="Arial"/>
          <w:b/>
          <w:sz w:val="22"/>
          <w:szCs w:val="22"/>
        </w:rPr>
        <w:t xml:space="preserve">Verklaring akkoord </w:t>
      </w:r>
      <w:r w:rsidR="009864DC" w:rsidRPr="009864DC">
        <w:rPr>
          <w:rFonts w:ascii="Calibri" w:hAnsi="Calibri" w:cs="Arial"/>
          <w:b/>
          <w:sz w:val="22"/>
          <w:szCs w:val="22"/>
        </w:rPr>
        <w:t>C</w:t>
      </w:r>
      <w:r w:rsidRPr="009864DC">
        <w:rPr>
          <w:rFonts w:ascii="Calibri" w:hAnsi="Calibri" w:cs="Arial"/>
          <w:b/>
          <w:sz w:val="22"/>
          <w:szCs w:val="22"/>
        </w:rPr>
        <w:t>oncept Raamovereenkomst en Programma van Eisen met betrekking tot de Europese</w:t>
      </w:r>
      <w:r w:rsidR="009864DC" w:rsidRPr="009864DC">
        <w:rPr>
          <w:rFonts w:ascii="Calibri" w:hAnsi="Calibri" w:cs="Arial"/>
          <w:b/>
          <w:sz w:val="22"/>
          <w:szCs w:val="22"/>
        </w:rPr>
        <w:t xml:space="preserve"> </w:t>
      </w:r>
      <w:r w:rsidRPr="009864DC">
        <w:rPr>
          <w:rFonts w:ascii="Calibri" w:hAnsi="Calibri" w:cs="Arial"/>
          <w:b/>
          <w:sz w:val="22"/>
          <w:szCs w:val="22"/>
        </w:rPr>
        <w:t>Aanbesteding</w:t>
      </w:r>
      <w:r w:rsidR="009864DC" w:rsidRPr="009864DC">
        <w:rPr>
          <w:rFonts w:ascii="Calibri" w:hAnsi="Calibri" w:cs="Arial"/>
          <w:b/>
          <w:sz w:val="22"/>
          <w:szCs w:val="22"/>
        </w:rPr>
        <w:t xml:space="preserve"> ICT Hardware,</w:t>
      </w:r>
      <w:r w:rsidRPr="009864DC">
        <w:rPr>
          <w:rFonts w:ascii="Calibri" w:hAnsi="Calibri" w:cs="Arial"/>
          <w:b/>
          <w:sz w:val="22"/>
          <w:szCs w:val="22"/>
        </w:rPr>
        <w:t xml:space="preserve"> besteknummer</w:t>
      </w:r>
      <w:r w:rsidR="009864DC" w:rsidRPr="009864DC">
        <w:rPr>
          <w:rFonts w:ascii="Calibri" w:hAnsi="Calibri" w:cs="Arial"/>
          <w:b/>
          <w:sz w:val="22"/>
          <w:szCs w:val="22"/>
        </w:rPr>
        <w:t xml:space="preserve"> 2022-HW1305,</w:t>
      </w:r>
      <w:r w:rsidRPr="009864DC">
        <w:rPr>
          <w:rFonts w:ascii="Calibri" w:hAnsi="Calibri" w:cs="Arial"/>
          <w:b/>
          <w:sz w:val="22"/>
          <w:szCs w:val="22"/>
        </w:rPr>
        <w:t xml:space="preserve"> </w:t>
      </w:r>
      <w:r w:rsidR="009864DC" w:rsidRPr="009864DC">
        <w:rPr>
          <w:rFonts w:ascii="Calibri" w:hAnsi="Calibri" w:cs="Arial"/>
          <w:b/>
          <w:sz w:val="22"/>
          <w:szCs w:val="22"/>
        </w:rPr>
        <w:t xml:space="preserve">ten behoeve van </w:t>
      </w:r>
      <w:r w:rsidR="009864DC" w:rsidRPr="009864DC">
        <w:rPr>
          <w:rFonts w:ascii="Calibri" w:hAnsi="Calibri" w:cs="Calibri"/>
          <w:b/>
          <w:bCs/>
          <w:sz w:val="22"/>
          <w:szCs w:val="22"/>
        </w:rPr>
        <w:t>Stichting Christelijk Speciaal Onderwijs Groningen (SCSOG)</w:t>
      </w:r>
      <w:r w:rsidR="009864DC" w:rsidRPr="009864DC">
        <w:rPr>
          <w:rFonts w:ascii="Calibri" w:hAnsi="Calibri" w:cs="Calibri"/>
          <w:b/>
          <w:bCs/>
          <w:sz w:val="22"/>
          <w:szCs w:val="22"/>
        </w:rPr>
        <w:t>.</w:t>
      </w:r>
    </w:p>
    <w:p w14:paraId="376BA234" w14:textId="77777777" w:rsidR="009864DC" w:rsidRPr="005A61C6" w:rsidRDefault="009864DC" w:rsidP="009864DC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2"/>
          <w:szCs w:val="22"/>
        </w:rPr>
      </w:pPr>
    </w:p>
    <w:p w14:paraId="29CEAAD3" w14:textId="77777777" w:rsidR="006A6F5D" w:rsidRPr="005A61C6" w:rsidRDefault="006A6F5D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787C2908" w14:textId="77777777" w:rsidR="006A6F5D" w:rsidRPr="005A61C6" w:rsidRDefault="006A6F5D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4E3F0394" w14:textId="77777777" w:rsidR="006A6F5D" w:rsidRPr="005A61C6" w:rsidRDefault="006A6F5D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62791F5A" w14:textId="77777777" w:rsidR="006A6F5D" w:rsidRPr="001D5A7A" w:rsidRDefault="006A6F5D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5BB4B0B0" w14:textId="77777777" w:rsidR="006A6F5D" w:rsidRPr="001D5A7A" w:rsidRDefault="006A6F5D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3DEB267B" w14:textId="77777777" w:rsidR="006A6F5D" w:rsidRPr="005A61C6" w:rsidRDefault="006A6F5D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01300EA9" w14:textId="77777777" w:rsidR="006A6F5D" w:rsidRPr="005A61C6" w:rsidRDefault="006A6F5D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2BAF11EF" w14:textId="77777777" w:rsidR="006A6F5D" w:rsidRPr="009864DC" w:rsidRDefault="006A6F5D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9864DC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764FBB90" w14:textId="653D6615" w:rsidR="006A6F5D" w:rsidRPr="009864DC" w:rsidRDefault="006A6F5D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9864DC">
        <w:rPr>
          <w:rFonts w:ascii="Calibri" w:hAnsi="Calibri" w:cs="Arial"/>
          <w:sz w:val="22"/>
          <w:szCs w:val="22"/>
        </w:rPr>
        <w:t>aanbesteding besteknummer</w:t>
      </w:r>
      <w:r w:rsidR="009864DC" w:rsidRPr="009864DC">
        <w:rPr>
          <w:rFonts w:ascii="Calibri" w:hAnsi="Calibri" w:cs="Arial"/>
          <w:sz w:val="22"/>
          <w:szCs w:val="22"/>
        </w:rPr>
        <w:t xml:space="preserve"> </w:t>
      </w:r>
      <w:r w:rsidR="009864DC" w:rsidRPr="009864DC">
        <w:rPr>
          <w:rFonts w:ascii="Calibri" w:hAnsi="Calibri" w:cs="Arial"/>
          <w:b/>
          <w:bCs/>
          <w:sz w:val="22"/>
          <w:szCs w:val="22"/>
        </w:rPr>
        <w:t>2022-HW1305</w:t>
      </w:r>
      <w:r w:rsidRPr="009864DC">
        <w:rPr>
          <w:rFonts w:ascii="Calibri" w:hAnsi="Calibri" w:cs="Arial"/>
          <w:sz w:val="22"/>
          <w:szCs w:val="22"/>
        </w:rPr>
        <w:t>:</w:t>
      </w:r>
    </w:p>
    <w:p w14:paraId="6BDB826D" w14:textId="77777777" w:rsidR="006A6F5D" w:rsidRPr="009864DC" w:rsidRDefault="006A6F5D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F27829C" w14:textId="5AB00182" w:rsidR="006A6F5D" w:rsidRPr="009864DC" w:rsidRDefault="009864DC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9864DC">
        <w:rPr>
          <w:rFonts w:ascii="Calibri" w:hAnsi="Calibri" w:cs="Arial"/>
          <w:sz w:val="22"/>
          <w:szCs w:val="22"/>
        </w:rPr>
        <w:tab/>
      </w:r>
      <w:r w:rsidR="006A6F5D" w:rsidRPr="009864DC">
        <w:rPr>
          <w:rFonts w:ascii="Calibri" w:hAnsi="Calibri" w:cs="Arial"/>
          <w:sz w:val="22"/>
          <w:szCs w:val="22"/>
        </w:rPr>
        <w:t xml:space="preserve">Bijlage </w:t>
      </w:r>
      <w:r w:rsidRPr="009864DC">
        <w:rPr>
          <w:rFonts w:ascii="Calibri" w:hAnsi="Calibri" w:cs="Arial"/>
          <w:sz w:val="22"/>
          <w:szCs w:val="22"/>
        </w:rPr>
        <w:t>C</w:t>
      </w:r>
      <w:r w:rsidR="006A6F5D" w:rsidRPr="009864DC">
        <w:rPr>
          <w:rFonts w:ascii="Calibri" w:hAnsi="Calibri" w:cs="Calibri"/>
          <w:sz w:val="22"/>
          <w:szCs w:val="22"/>
        </w:rPr>
        <w:t xml:space="preserve"> </w:t>
      </w:r>
      <w:r w:rsidR="006A6F5D" w:rsidRPr="009864DC">
        <w:rPr>
          <w:rFonts w:ascii="Calibri" w:hAnsi="Calibri" w:cs="Calibri"/>
          <w:sz w:val="22"/>
          <w:szCs w:val="22"/>
        </w:rPr>
        <w:tab/>
        <w:t xml:space="preserve">Concept </w:t>
      </w:r>
      <w:r w:rsidRPr="009864DC">
        <w:rPr>
          <w:rFonts w:ascii="Calibri" w:hAnsi="Calibri" w:cs="Calibri"/>
          <w:sz w:val="22"/>
          <w:szCs w:val="22"/>
        </w:rPr>
        <w:t>R</w:t>
      </w:r>
      <w:r w:rsidR="006A6F5D" w:rsidRPr="009864DC">
        <w:rPr>
          <w:rFonts w:ascii="Calibri" w:hAnsi="Calibri" w:cs="Calibri"/>
          <w:sz w:val="22"/>
          <w:szCs w:val="22"/>
        </w:rPr>
        <w:t>aamovereenkomst</w:t>
      </w:r>
    </w:p>
    <w:p w14:paraId="09CA93FC" w14:textId="43F3AC9C" w:rsidR="006A6F5D" w:rsidRPr="009864DC" w:rsidRDefault="009864DC" w:rsidP="0021408B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9864DC">
        <w:rPr>
          <w:rFonts w:ascii="Calibri" w:hAnsi="Calibri" w:cs="Arial"/>
          <w:sz w:val="22"/>
          <w:szCs w:val="22"/>
        </w:rPr>
        <w:tab/>
      </w:r>
      <w:r w:rsidR="006A6F5D" w:rsidRPr="009864DC">
        <w:rPr>
          <w:rFonts w:ascii="Calibri" w:hAnsi="Calibri" w:cs="Arial"/>
          <w:sz w:val="22"/>
          <w:szCs w:val="22"/>
        </w:rPr>
        <w:t xml:space="preserve">Bijlage </w:t>
      </w:r>
      <w:r w:rsidRPr="009864DC">
        <w:rPr>
          <w:rFonts w:ascii="Calibri" w:hAnsi="Calibri" w:cs="Arial"/>
          <w:sz w:val="22"/>
          <w:szCs w:val="22"/>
        </w:rPr>
        <w:t>D1</w:t>
      </w:r>
      <w:r w:rsidR="006A6F5D" w:rsidRPr="009864DC">
        <w:rPr>
          <w:rFonts w:ascii="Calibri" w:hAnsi="Calibri" w:cs="Calibri"/>
          <w:sz w:val="22"/>
          <w:szCs w:val="22"/>
        </w:rPr>
        <w:t xml:space="preserve"> </w:t>
      </w:r>
      <w:r w:rsidR="006A6F5D" w:rsidRPr="009864DC">
        <w:rPr>
          <w:rFonts w:ascii="Calibri" w:hAnsi="Calibri" w:cs="Calibri"/>
          <w:sz w:val="22"/>
          <w:szCs w:val="22"/>
        </w:rPr>
        <w:tab/>
        <w:t>Programma van Eise</w:t>
      </w:r>
      <w:r w:rsidRPr="009864DC">
        <w:rPr>
          <w:rFonts w:ascii="Calibri" w:hAnsi="Calibri" w:cs="Calibri"/>
          <w:sz w:val="22"/>
          <w:szCs w:val="22"/>
        </w:rPr>
        <w:t>n</w:t>
      </w:r>
    </w:p>
    <w:p w14:paraId="3B9BE0F2" w14:textId="77777777" w:rsidR="006A6F5D" w:rsidRPr="009864DC" w:rsidRDefault="006A6F5D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661178CE" w14:textId="77777777" w:rsidR="006A6F5D" w:rsidRPr="009864DC" w:rsidRDefault="006A6F5D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7546F52" w14:textId="77777777" w:rsidR="006A6F5D" w:rsidRPr="009864DC" w:rsidRDefault="006A6F5D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0D3F79A1" w14:textId="77777777" w:rsidR="006A6F5D" w:rsidRPr="009864DC" w:rsidRDefault="006A6F5D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729CAFC" w14:textId="77777777" w:rsidR="006A6F5D" w:rsidRPr="009864DC" w:rsidRDefault="006A6F5D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795D19E8" w14:textId="77777777" w:rsidR="006A6F5D" w:rsidRPr="005A61C6" w:rsidRDefault="006A6F5D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03B7DCDC" w14:textId="77777777" w:rsidR="006A6F5D" w:rsidRDefault="006A6F5D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3FA095E6" w14:textId="77777777" w:rsidR="006A6F5D" w:rsidRDefault="006A6F5D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0EA37851" w14:textId="77777777" w:rsidR="006A6F5D" w:rsidRDefault="006A6F5D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304B7426" w14:textId="77777777" w:rsidR="006A6F5D" w:rsidRDefault="006A6F5D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59B39C89" w14:textId="77777777" w:rsidR="006A6F5D" w:rsidRDefault="006A6F5D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6A6F5D" w14:paraId="2FE3AE1E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5A891F97" w14:textId="77777777" w:rsidR="006A6F5D" w:rsidRPr="00BF5D75" w:rsidRDefault="006A6F5D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598DCC4E" w14:textId="77777777" w:rsidR="006A6F5D" w:rsidRDefault="006A6F5D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6A6F5D" w14:paraId="1022D7FA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4C9B904F" w14:textId="77777777" w:rsidR="006A6F5D" w:rsidRPr="00BF5D75" w:rsidRDefault="006A6F5D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06FC179F" w14:textId="77777777" w:rsidR="006A6F5D" w:rsidRDefault="006A6F5D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6A6F5D" w14:paraId="780B6302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23C4418D" w14:textId="77777777" w:rsidR="006A6F5D" w:rsidRPr="00BF5D75" w:rsidRDefault="006A6F5D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3B138CC0" w14:textId="77777777" w:rsidR="006A6F5D" w:rsidRDefault="006A6F5D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6A6F5D" w14:paraId="0546D8E1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67E24BF2" w14:textId="77777777" w:rsidR="006A6F5D" w:rsidRPr="00BF5D75" w:rsidRDefault="006A6F5D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6F886571" w14:textId="77777777" w:rsidR="006A6F5D" w:rsidRDefault="006A6F5D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5EA89AC8" w14:textId="77777777" w:rsidR="006A6F5D" w:rsidRDefault="006A6F5D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09FAEAA3" w14:textId="77777777" w:rsidR="006A6F5D" w:rsidRDefault="006A6F5D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6A6F5D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7A0819D9" w14:textId="77777777" w:rsidR="006A6F5D" w:rsidRPr="005A61C6" w:rsidRDefault="006A6F5D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6A6F5D" w:rsidRPr="005A61C6" w:rsidSect="006A6F5D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C59E3" w14:textId="77777777" w:rsidR="006A6F5D" w:rsidRDefault="006A6F5D">
      <w:r>
        <w:separator/>
      </w:r>
    </w:p>
  </w:endnote>
  <w:endnote w:type="continuationSeparator" w:id="0">
    <w:p w14:paraId="035BF460" w14:textId="77777777" w:rsidR="006A6F5D" w:rsidRDefault="006A6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0FB02" w14:textId="77777777" w:rsidR="006A6F5D" w:rsidRDefault="006A6F5D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982220E" wp14:editId="60611F4B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D0A3D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F918BE" wp14:editId="7D371F77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63921" w14:textId="77777777" w:rsidR="006A6F5D" w:rsidRDefault="006A6F5D">
      <w:r>
        <w:separator/>
      </w:r>
    </w:p>
  </w:footnote>
  <w:footnote w:type="continuationSeparator" w:id="0">
    <w:p w14:paraId="768937FB" w14:textId="77777777" w:rsidR="006A6F5D" w:rsidRDefault="006A6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5AEA7" w14:textId="77777777" w:rsidR="006A6F5D" w:rsidRDefault="006A6F5D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AB10B0F" wp14:editId="150204E2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6B0B5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8FA6088" wp14:editId="0856048C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92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B727A"/>
    <w:rsid w:val="000D3666"/>
    <w:rsid w:val="000F6A94"/>
    <w:rsid w:val="00124621"/>
    <w:rsid w:val="00131659"/>
    <w:rsid w:val="001445B1"/>
    <w:rsid w:val="00145B5E"/>
    <w:rsid w:val="00163007"/>
    <w:rsid w:val="0016399D"/>
    <w:rsid w:val="00163B02"/>
    <w:rsid w:val="0017280D"/>
    <w:rsid w:val="00190F60"/>
    <w:rsid w:val="001C3AF4"/>
    <w:rsid w:val="001C5B6F"/>
    <w:rsid w:val="001D3031"/>
    <w:rsid w:val="001D5A7A"/>
    <w:rsid w:val="001D7E79"/>
    <w:rsid w:val="001F0818"/>
    <w:rsid w:val="0020247B"/>
    <w:rsid w:val="00205DCC"/>
    <w:rsid w:val="0021408B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A6F5D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864DC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01F4D"/>
    <w:rsid w:val="00E24A5D"/>
    <w:rsid w:val="00E5419B"/>
    <w:rsid w:val="00E6081D"/>
    <w:rsid w:val="00E65296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97FD67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Verwijzingopmerking">
    <w:name w:val="annotation reference"/>
    <w:basedOn w:val="Standaardalinea-lettertype"/>
    <w:semiHidden/>
    <w:unhideWhenUsed/>
    <w:rsid w:val="0021408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21408B"/>
  </w:style>
  <w:style w:type="character" w:customStyle="1" w:styleId="TekstopmerkingChar">
    <w:name w:val="Tekst opmerking Char"/>
    <w:basedOn w:val="Standaardalinea-lettertype"/>
    <w:link w:val="Tekstopmerking"/>
    <w:semiHidden/>
    <w:rsid w:val="0021408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140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1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verklaring.dot</Template>
  <TotalTime>2</TotalTime>
  <Pages>1</Pages>
  <Words>86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Jan Veenstra</cp:lastModifiedBy>
  <cp:revision>2</cp:revision>
  <cp:lastPrinted>2011-04-29T11:47:00Z</cp:lastPrinted>
  <dcterms:created xsi:type="dcterms:W3CDTF">2022-05-17T15:06:00Z</dcterms:created>
  <dcterms:modified xsi:type="dcterms:W3CDTF">2022-05-17T15:09:00Z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