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87" w:rsidRPr="0011294F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1E406A" w:rsidRPr="0011294F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t>In</w:t>
      </w:r>
      <w:r w:rsidR="00C901C5" w:rsidRPr="0011294F">
        <w:rPr>
          <w:rFonts w:asciiTheme="minorHAnsi" w:hAnsiTheme="minorHAnsi" w:cstheme="minorHAnsi"/>
          <w:sz w:val="22"/>
          <w:szCs w:val="22"/>
        </w:rPr>
        <w:t>dien de</w:t>
      </w:r>
      <w:r w:rsidRPr="0011294F">
        <w:rPr>
          <w:rFonts w:asciiTheme="minorHAnsi" w:hAnsiTheme="minorHAnsi" w:cstheme="minorHAnsi"/>
          <w:sz w:val="22"/>
          <w:szCs w:val="22"/>
        </w:rPr>
        <w:t xml:space="preserve"> Inschrijver zich voor zijn technische bekwaamheid en beroepsbekwaamheid beroept op een of meer </w:t>
      </w:r>
      <w:r w:rsidR="00C25FA5">
        <w:rPr>
          <w:rFonts w:asciiTheme="minorHAnsi" w:hAnsiTheme="minorHAnsi" w:cstheme="minorHAnsi"/>
          <w:sz w:val="22"/>
          <w:szCs w:val="22"/>
        </w:rPr>
        <w:t>D</w:t>
      </w:r>
      <w:r w:rsidRPr="0011294F">
        <w:rPr>
          <w:rFonts w:asciiTheme="minorHAnsi" w:hAnsiTheme="minorHAnsi" w:cstheme="minorHAnsi"/>
          <w:sz w:val="22"/>
          <w:szCs w:val="22"/>
        </w:rPr>
        <w:t xml:space="preserve">erden als bedoeld in artikel 2.94 Aanbestedingswet, dan dient </w:t>
      </w:r>
      <w:r w:rsidR="00C25FA5">
        <w:rPr>
          <w:rFonts w:asciiTheme="minorHAnsi" w:hAnsiTheme="minorHAnsi" w:cstheme="minorHAnsi"/>
          <w:sz w:val="22"/>
          <w:szCs w:val="22"/>
        </w:rPr>
        <w:t>I</w:t>
      </w:r>
      <w:r w:rsidRPr="0011294F">
        <w:rPr>
          <w:rFonts w:asciiTheme="minorHAnsi" w:hAnsiTheme="minorHAnsi" w:cstheme="minorHAnsi"/>
          <w:sz w:val="22"/>
          <w:szCs w:val="22"/>
        </w:rPr>
        <w:t xml:space="preserve">nschrijver zulks op straffe van uitsluiting aan te geven in het UEA. Voorts dienen de Inschrijver alsmede de </w:t>
      </w:r>
      <w:r w:rsidR="00C25FA5">
        <w:rPr>
          <w:rFonts w:asciiTheme="minorHAnsi" w:hAnsiTheme="minorHAnsi" w:cstheme="minorHAnsi"/>
          <w:sz w:val="22"/>
          <w:szCs w:val="22"/>
        </w:rPr>
        <w:t>D</w:t>
      </w:r>
      <w:r w:rsidRPr="0011294F">
        <w:rPr>
          <w:rFonts w:asciiTheme="minorHAnsi" w:hAnsiTheme="minorHAnsi" w:cstheme="minorHAnsi"/>
          <w:sz w:val="22"/>
          <w:szCs w:val="22"/>
        </w:rPr>
        <w:t xml:space="preserve">erde(n) als bedoeld in artikel 2.94 </w:t>
      </w:r>
      <w:r w:rsidR="00207B7D" w:rsidRPr="0011294F">
        <w:rPr>
          <w:rFonts w:asciiTheme="minorHAnsi" w:hAnsiTheme="minorHAnsi" w:cstheme="minorHAnsi"/>
          <w:sz w:val="22"/>
          <w:szCs w:val="22"/>
        </w:rPr>
        <w:t xml:space="preserve">van de </w:t>
      </w:r>
      <w:r w:rsidRPr="0011294F">
        <w:rPr>
          <w:rFonts w:asciiTheme="minorHAnsi" w:hAnsiTheme="minorHAnsi" w:cstheme="minorHAnsi"/>
          <w:sz w:val="22"/>
          <w:szCs w:val="22"/>
        </w:rPr>
        <w:t xml:space="preserve">Aanbestedingswet deze verklaring volledig en naar waarheid in te vullen en te ondertekenen. Deze verklaring dient </w:t>
      </w:r>
      <w:r w:rsidR="00DB340A">
        <w:rPr>
          <w:rFonts w:asciiTheme="minorHAnsi" w:hAnsiTheme="minorHAnsi" w:cstheme="minorHAnsi"/>
          <w:sz w:val="22"/>
          <w:szCs w:val="22"/>
        </w:rPr>
        <w:t>bij inschrijving te</w:t>
      </w:r>
      <w:r w:rsidRPr="0011294F">
        <w:rPr>
          <w:rFonts w:asciiTheme="minorHAnsi" w:hAnsiTheme="minorHAnsi" w:cstheme="minorHAnsi"/>
          <w:sz w:val="22"/>
          <w:szCs w:val="22"/>
        </w:rPr>
        <w:t xml:space="preserve"> worden overhandigd.</w:t>
      </w:r>
    </w:p>
    <w:p w:rsidR="00C4644F" w:rsidRPr="0011294F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11294F" w:rsidTr="0005462A">
        <w:tc>
          <w:tcPr>
            <w:tcW w:w="9211" w:type="dxa"/>
          </w:tcPr>
          <w:p w:rsidR="00C4644F" w:rsidRPr="0011294F" w:rsidRDefault="00C4644F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:rsidR="00C4644F" w:rsidRPr="0011294F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hij zich voor de uitvoering van de aan te besteden opdracht op grond van artikel 2.9</w:t>
            </w:r>
            <w:r w:rsidR="00AA005F" w:rsidRPr="0011294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Aanbestedingswet beroept op de </w:t>
            </w:r>
            <w:r w:rsidR="00E25904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een of meerdere </w:t>
            </w:r>
            <w:r w:rsidR="00C25FA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erden als bedoeld in artikel 2:9</w:t>
            </w:r>
            <w:r w:rsidR="00AA005F" w:rsidRPr="0011294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Aanbestedingswet, meer in het bijzonder ten behoeve van de eis(en) ten aanzien van de </w:t>
            </w:r>
            <w:r w:rsidR="00E25904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uit paragraaf</w:t>
            </w:r>
            <w:r w:rsidR="00780808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B.5.2</w:t>
            </w:r>
            <w:r w:rsidR="00780808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van de aanbestedingsleidraad;</w:t>
            </w:r>
          </w:p>
          <w:p w:rsidR="00C4644F" w:rsidRPr="0011294F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een beroep doet op de draagkracht van (naam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erde):  ________________________________________, gevestigd te (vestigingsadres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erde) ___________________________________________________ die – indien van toepassing- is ingeschreven in het handelsregister onder nummer : ______________ (KvK-nummer </w:t>
            </w:r>
            <w:r w:rsidR="00A6094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erde), hierna te noemen ‘de Derde’;</w:t>
            </w:r>
          </w:p>
          <w:p w:rsidR="001E406A" w:rsidRPr="0011294F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hij kan beschikken over de voor de uitvoering van de opdracht noodzakelijke middelen van de Derde;</w:t>
            </w:r>
          </w:p>
        </w:tc>
      </w:tr>
      <w:tr w:rsidR="001E406A" w:rsidRPr="0011294F" w:rsidTr="0005462A">
        <w:tc>
          <w:tcPr>
            <w:tcW w:w="9211" w:type="dxa"/>
          </w:tcPr>
          <w:p w:rsidR="002A60CC" w:rsidRPr="0011294F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C4644F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Derde </w:t>
            </w:r>
            <w:r w:rsidR="00713970" w:rsidRPr="0011294F">
              <w:rPr>
                <w:rFonts w:asciiTheme="minorHAnsi" w:hAnsiTheme="minorHAnsi" w:cstheme="minorHAnsi"/>
                <w:sz w:val="22"/>
                <w:szCs w:val="22"/>
              </w:rPr>
              <w:t>verklaart 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11294F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:rsidR="006B2A80" w:rsidRPr="0011294F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9B3EF6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207B7D" w:rsidRPr="0011294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door de 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11294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11294F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de hierboven gegeven verklaringen ook voortduren</w:t>
            </w:r>
            <w:r w:rsidR="00207B7D" w:rsidRPr="0011294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644F" w:rsidRPr="0011294F">
              <w:rPr>
                <w:rFonts w:asciiTheme="minorHAnsi" w:hAnsiTheme="minorHAnsi" w:cstheme="minorHAnsi"/>
                <w:sz w:val="22"/>
                <w:szCs w:val="22"/>
              </w:rPr>
              <w:t>ongeacht of sprake is van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11294F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de hier boven gegeven verklaringen onherroepelijk en onvoorwaardelijk zijn.</w:t>
            </w:r>
          </w:p>
        </w:tc>
      </w:tr>
    </w:tbl>
    <w:p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lastRenderedPageBreak/>
        <w:t xml:space="preserve">Aldus naar waarheid ingevuld en door </w:t>
      </w:r>
      <w:r w:rsidR="008F68F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11294F">
        <w:rPr>
          <w:rFonts w:asciiTheme="minorHAnsi" w:hAnsiTheme="minorHAnsi" w:cstheme="minorHAnsi"/>
          <w:b/>
          <w:sz w:val="22"/>
          <w:szCs w:val="22"/>
        </w:rPr>
        <w:t>nschrijver</w:t>
      </w:r>
      <w:r w:rsidRPr="0011294F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8F68F0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</w:p>
          <w:p w:rsidR="006B2A80" w:rsidRPr="0011294F" w:rsidRDefault="008F68F0" w:rsidP="00C4307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dienen alle deelnemers in het samenwerkingsverband de verklaring rechtsgeldig te ondertekenen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11294F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114439" w:rsidRPr="0011294F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4439" w:rsidRPr="0011294F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8F68F0">
        <w:rPr>
          <w:rFonts w:asciiTheme="minorHAnsi" w:hAnsiTheme="minorHAnsi" w:cstheme="minorHAnsi"/>
          <w:b/>
          <w:sz w:val="22"/>
          <w:szCs w:val="22"/>
        </w:rPr>
        <w:t>D</w:t>
      </w:r>
      <w:r w:rsidRPr="0011294F">
        <w:rPr>
          <w:rFonts w:asciiTheme="minorHAnsi" w:hAnsiTheme="minorHAnsi" w:cstheme="minorHAnsi"/>
          <w:b/>
          <w:sz w:val="22"/>
          <w:szCs w:val="22"/>
        </w:rPr>
        <w:t>erde</w:t>
      </w:r>
      <w:r w:rsidRPr="0011294F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[naam rechtsgeldige vertegenwoordiger </w:t>
            </w:r>
            <w:r w:rsidR="008F68F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erde]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E42961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42961" w:rsidRPr="0011294F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11294F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325" w:rsidRDefault="00A63325">
      <w:r>
        <w:separator/>
      </w:r>
    </w:p>
  </w:endnote>
  <w:endnote w:type="continuationSeparator" w:id="0">
    <w:p w:rsidR="00A63325" w:rsidRDefault="00A6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502169"/>
      <w:docPartObj>
        <w:docPartGallery w:val="Page Numbers (Bottom of Page)"/>
        <w:docPartUnique/>
      </w:docPartObj>
    </w:sdtPr>
    <w:sdtEndPr/>
    <w:sdtContent>
      <w:p w:rsidR="00207B7D" w:rsidRDefault="000F6D51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5E2A4C">
          <w:rPr>
            <w:noProof/>
          </w:rPr>
          <w:t>1</w:t>
        </w:r>
        <w:r>
          <w:fldChar w:fldCharType="end"/>
        </w:r>
      </w:p>
    </w:sdtContent>
  </w:sdt>
  <w:p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325" w:rsidRDefault="00A63325">
      <w:r>
        <w:separator/>
      </w:r>
    </w:p>
  </w:footnote>
  <w:footnote w:type="continuationSeparator" w:id="0">
    <w:p w:rsidR="00A63325" w:rsidRDefault="00A63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B42" w:rsidRPr="0011294F" w:rsidRDefault="00257DBA">
    <w:pPr>
      <w:pStyle w:val="Koptekst"/>
      <w:rPr>
        <w:rFonts w:asciiTheme="minorHAnsi" w:hAnsiTheme="minorHAnsi" w:cstheme="minorHAnsi"/>
        <w:b/>
        <w:i/>
        <w:color w:val="000000" w:themeColor="text1"/>
        <w:sz w:val="32"/>
        <w:szCs w:val="32"/>
      </w:rPr>
    </w:pPr>
    <w:r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Bijlage </w:t>
    </w:r>
    <w:r w:rsidR="00E3546D">
      <w:rPr>
        <w:rFonts w:asciiTheme="minorHAnsi" w:hAnsiTheme="minorHAnsi" w:cstheme="minorHAnsi"/>
        <w:b/>
        <w:i/>
        <w:color w:val="000000" w:themeColor="text1"/>
        <w:sz w:val="32"/>
        <w:szCs w:val="32"/>
      </w:rPr>
      <w:t>3</w:t>
    </w:r>
    <w:r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: </w:t>
    </w:r>
    <w:r w:rsidR="00BC6F6D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Verklaring </w:t>
    </w:r>
    <w:r w:rsidR="000E1B42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Beroep op </w:t>
    </w:r>
    <w:r w:rsidR="00AA005F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Technische bekwaamheid </w:t>
    </w:r>
    <w:r w:rsidR="00BC6F6D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>D</w:t>
    </w:r>
    <w:r w:rsidR="000E1B42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>erde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294F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57DBA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447A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B7942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30EF4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2A4C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0808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944C7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F2618"/>
    <w:rsid w:val="008F68F0"/>
    <w:rsid w:val="009021C6"/>
    <w:rsid w:val="0090661D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0943"/>
    <w:rsid w:val="00A63325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5FA5"/>
    <w:rsid w:val="00C26A9E"/>
    <w:rsid w:val="00C405A4"/>
    <w:rsid w:val="00C4307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B340A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3546D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88DCF383-4326-47C3-A671-195500D5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3F0F4-62D4-4EB2-83A7-32915C5E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308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Cals, Coen (SSCZL)</cp:lastModifiedBy>
  <cp:revision>2</cp:revision>
  <cp:lastPrinted>2013-03-25T11:43:00Z</cp:lastPrinted>
  <dcterms:created xsi:type="dcterms:W3CDTF">2020-12-10T13:15:00Z</dcterms:created>
  <dcterms:modified xsi:type="dcterms:W3CDTF">2020-12-10T13:15:00Z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