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88663" w14:textId="43EA1134" w:rsidR="00CB513B" w:rsidRPr="00CB513B" w:rsidRDefault="00CB513B" w:rsidP="00CB513B">
      <w:pPr>
        <w:rPr>
          <w:b/>
          <w:bCs/>
          <w:sz w:val="22"/>
          <w:szCs w:val="22"/>
        </w:rPr>
      </w:pPr>
      <w:r w:rsidRPr="00CB513B">
        <w:rPr>
          <w:b/>
          <w:bCs/>
          <w:sz w:val="22"/>
          <w:szCs w:val="22"/>
        </w:rPr>
        <w:t>BIJLAGE</w:t>
      </w:r>
      <w:r w:rsidR="00B80A22">
        <w:rPr>
          <w:b/>
          <w:bCs/>
          <w:sz w:val="22"/>
          <w:szCs w:val="22"/>
        </w:rPr>
        <w:t xml:space="preserve"> 3</w:t>
      </w:r>
    </w:p>
    <w:p w14:paraId="30484FF2" w14:textId="02267EF3" w:rsidR="00CB513B" w:rsidRDefault="00CB513B" w:rsidP="00CB513B">
      <w:r>
        <w:t xml:space="preserve">Inschrijvingsbiljet </w:t>
      </w:r>
      <w:r w:rsidR="00637FA3">
        <w:t>Renovatie WKO de Brug</w:t>
      </w:r>
    </w:p>
    <w:p w14:paraId="612FB16E" w14:textId="77777777" w:rsidR="00CB513B" w:rsidRDefault="00CB513B" w:rsidP="00CB513B"/>
    <w:p w14:paraId="7DB6C3D7" w14:textId="2C06CE88" w:rsidR="00CB513B" w:rsidRDefault="00CB513B" w:rsidP="00CB513B">
      <w:r w:rsidRPr="00637FA3">
        <w:t>De hierna te noemen Inschrijver:</w:t>
      </w:r>
    </w:p>
    <w:p w14:paraId="67840B1C" w14:textId="77777777" w:rsidR="00CB513B" w:rsidRDefault="00CB513B" w:rsidP="00CB513B"/>
    <w:p w14:paraId="4FAB22B0" w14:textId="77777777" w:rsidR="00CB513B" w:rsidRDefault="00CB513B" w:rsidP="00CB513B">
      <w:r>
        <w:t>A.______________________________________________________________</w:t>
      </w:r>
      <w:r>
        <w:rPr>
          <w:rFonts w:cs="Arial"/>
        </w:rPr>
        <w:t>¹</w:t>
      </w:r>
    </w:p>
    <w:p w14:paraId="735E9AE4" w14:textId="77777777" w:rsidR="00CB513B" w:rsidRDefault="00CB513B" w:rsidP="00CB513B"/>
    <w:p w14:paraId="0F691EAF" w14:textId="77777777" w:rsidR="00CB513B" w:rsidRDefault="00CB513B" w:rsidP="00CB513B">
      <w:r>
        <w:t>gevestigd te ___________________________</w:t>
      </w:r>
      <w:r w:rsidR="00AC17C8">
        <w:t>_</w:t>
      </w:r>
      <w:r>
        <w:t>__________________________</w:t>
      </w:r>
      <w:r>
        <w:rPr>
          <w:rFonts w:cs="Arial"/>
        </w:rPr>
        <w:t>²</w:t>
      </w:r>
    </w:p>
    <w:p w14:paraId="4ECACACF" w14:textId="77777777" w:rsidR="00CB513B" w:rsidRDefault="00CB513B" w:rsidP="00CB513B"/>
    <w:p w14:paraId="54D3399F" w14:textId="77777777" w:rsidR="00CB513B" w:rsidRDefault="00CB513B" w:rsidP="00CB513B">
      <w:r>
        <w:t>nummer handelsregister _______________</w:t>
      </w:r>
      <w:r w:rsidR="00AC17C8">
        <w:t>_</w:t>
      </w:r>
      <w:r>
        <w:t>____________________________</w:t>
      </w:r>
    </w:p>
    <w:p w14:paraId="46565B1C" w14:textId="77777777" w:rsidR="00CB513B" w:rsidRDefault="00CB513B" w:rsidP="00CB513B"/>
    <w:p w14:paraId="79F20C8C" w14:textId="77777777" w:rsidR="00CB513B" w:rsidRDefault="00CB513B" w:rsidP="00CB513B">
      <w:r>
        <w:t>B.______________________________________________________________</w:t>
      </w:r>
      <w:r>
        <w:rPr>
          <w:rFonts w:cs="Arial"/>
        </w:rPr>
        <w:t>¹</w:t>
      </w:r>
    </w:p>
    <w:p w14:paraId="55D84CB8" w14:textId="77777777" w:rsidR="00CB513B" w:rsidRDefault="00CB513B" w:rsidP="00CB513B"/>
    <w:p w14:paraId="66042467" w14:textId="77777777" w:rsidR="00CB513B" w:rsidRDefault="00CB513B" w:rsidP="00CB513B">
      <w:r>
        <w:t>gevestigd te ________________________________________________</w:t>
      </w:r>
      <w:r w:rsidR="00AC17C8">
        <w:t>_</w:t>
      </w:r>
      <w:r>
        <w:t>_____</w:t>
      </w:r>
      <w:r>
        <w:rPr>
          <w:rFonts w:cs="Arial"/>
        </w:rPr>
        <w:t>²</w:t>
      </w:r>
    </w:p>
    <w:p w14:paraId="47F58365" w14:textId="77777777" w:rsidR="00CB513B" w:rsidRDefault="00CB513B" w:rsidP="00CB513B"/>
    <w:p w14:paraId="30BE9CD3" w14:textId="77777777" w:rsidR="00CB513B" w:rsidRDefault="00CB513B" w:rsidP="00CB513B">
      <w:r>
        <w:t>nummer handelsregister _____________________________________</w:t>
      </w:r>
      <w:r w:rsidR="000E49EA">
        <w:t>_</w:t>
      </w:r>
      <w:r>
        <w:t>______</w:t>
      </w:r>
    </w:p>
    <w:p w14:paraId="1B930A0B" w14:textId="77777777" w:rsidR="00CB513B" w:rsidRDefault="00CB513B" w:rsidP="00CB513B"/>
    <w:p w14:paraId="72F51518" w14:textId="77777777" w:rsidR="00CB513B" w:rsidRDefault="00CB513B" w:rsidP="00CB513B">
      <w:r>
        <w:t>C.______________________________________________________________</w:t>
      </w:r>
      <w:r>
        <w:rPr>
          <w:rFonts w:cs="Arial"/>
        </w:rPr>
        <w:t>¹</w:t>
      </w:r>
    </w:p>
    <w:p w14:paraId="3F373666" w14:textId="77777777" w:rsidR="00CB513B" w:rsidRDefault="00CB513B" w:rsidP="00CB513B"/>
    <w:p w14:paraId="442ECA7C" w14:textId="77777777" w:rsidR="00CB513B" w:rsidRDefault="00CB513B" w:rsidP="00CB513B">
      <w:r>
        <w:t>gevestigd te _________________________________________________</w:t>
      </w:r>
      <w:r w:rsidR="000E49EA">
        <w:t>_</w:t>
      </w:r>
      <w:r>
        <w:t>____</w:t>
      </w:r>
      <w:r>
        <w:rPr>
          <w:rFonts w:cs="Arial"/>
        </w:rPr>
        <w:t>²</w:t>
      </w:r>
    </w:p>
    <w:p w14:paraId="521AD24F" w14:textId="77777777" w:rsidR="00CB513B" w:rsidRDefault="00CB513B" w:rsidP="00CB513B"/>
    <w:p w14:paraId="6A0303AD" w14:textId="77777777" w:rsidR="00CB513B" w:rsidRDefault="00CB513B" w:rsidP="00CB513B">
      <w:r>
        <w:t>nummer handelsregister _______________________________________</w:t>
      </w:r>
      <w:r w:rsidR="000E49EA">
        <w:t>_</w:t>
      </w:r>
      <w:r>
        <w:t>____</w:t>
      </w:r>
    </w:p>
    <w:p w14:paraId="10B10208" w14:textId="77777777" w:rsidR="00CB513B" w:rsidRDefault="00CB513B" w:rsidP="00CB513B"/>
    <w:p w14:paraId="71A79BE2" w14:textId="77777777" w:rsidR="00CB513B" w:rsidRDefault="00CB513B" w:rsidP="00CB513B"/>
    <w:p w14:paraId="46142908" w14:textId="562B4E84" w:rsidR="00CB513B" w:rsidRDefault="00CB513B" w:rsidP="00CB513B">
      <w:r>
        <w:t>verklaart zich door ondertekening van dit document bereid de opdracht voor:</w:t>
      </w:r>
    </w:p>
    <w:p w14:paraId="0E770288" w14:textId="3DDF566E" w:rsidR="00CB513B" w:rsidRDefault="00CB513B" w:rsidP="00CB513B">
      <w:r>
        <w:t xml:space="preserve">de realisatie van het werk </w:t>
      </w:r>
      <w:r w:rsidR="00637FA3">
        <w:t>Renovatie WKO de Brug</w:t>
      </w:r>
    </w:p>
    <w:p w14:paraId="06A8E118" w14:textId="77777777" w:rsidR="00CB513B" w:rsidRDefault="00CB513B" w:rsidP="00CB513B"/>
    <w:p w14:paraId="17D0065A" w14:textId="77777777" w:rsidR="00CB513B" w:rsidRDefault="00CB513B" w:rsidP="00CB513B">
      <w:r>
        <w:t>uit te voeren voor een bedrag, de omzetbelasting daarin niet inbegrepen, van:</w:t>
      </w:r>
    </w:p>
    <w:p w14:paraId="229059C1" w14:textId="77777777" w:rsidR="00CB513B" w:rsidRDefault="00CB513B" w:rsidP="00CB513B">
      <w:r>
        <w:t>______________________________________ euro (bedrag in cijfers)</w:t>
      </w:r>
    </w:p>
    <w:p w14:paraId="16CFF74A" w14:textId="77777777" w:rsidR="00CB513B" w:rsidRDefault="00CB513B" w:rsidP="00CB513B">
      <w:r>
        <w:t>______________________________________ euro (bedrag in letters).</w:t>
      </w:r>
    </w:p>
    <w:p w14:paraId="434E91DF" w14:textId="77777777" w:rsidR="00CB513B" w:rsidRDefault="00CB513B" w:rsidP="00CB513B"/>
    <w:p w14:paraId="383EF67F" w14:textId="77777777" w:rsidR="00CB513B" w:rsidRDefault="00CB513B" w:rsidP="00CB513B">
      <w:r>
        <w:t>Het ter zake van de omzetbelasting verschuldigde bedrag bedraagt:</w:t>
      </w:r>
    </w:p>
    <w:p w14:paraId="628341D9" w14:textId="77777777" w:rsidR="00CB513B" w:rsidRDefault="00CB513B" w:rsidP="00CB513B">
      <w:r>
        <w:t>______________________________________ euro (bedrag in cijfers)</w:t>
      </w:r>
    </w:p>
    <w:p w14:paraId="60820842" w14:textId="77777777" w:rsidR="00CB513B" w:rsidRDefault="00CB513B" w:rsidP="00CB513B">
      <w:r>
        <w:t>______________________________________ euro (bedrag in letters).</w:t>
      </w:r>
    </w:p>
    <w:p w14:paraId="7783B16D" w14:textId="77777777" w:rsidR="00CB513B" w:rsidRDefault="00CB513B" w:rsidP="00CB513B"/>
    <w:p w14:paraId="123AA08E" w14:textId="77777777" w:rsidR="00CB513B" w:rsidRDefault="00CB513B" w:rsidP="00CB513B">
      <w:r w:rsidRPr="00CB513B">
        <w:rPr>
          <w:highlight w:val="lightGray"/>
        </w:rPr>
        <w:t>Indien in de aanbestedingsstukken is bepaald dat bij de Inschrijving verrekenprijzen moeten worden opgegeven: de door de Inschrijver op te geven verrekenprijzen, waarin geen bedragen voor omzetbelasting zijn begrepen, zijn vermeld op de hierbij gaande ondertekende staat.</w:t>
      </w:r>
      <w:r>
        <w:t xml:space="preserve"> </w:t>
      </w:r>
    </w:p>
    <w:p w14:paraId="6E2E2819" w14:textId="77777777" w:rsidR="00CB513B" w:rsidRDefault="00CB513B" w:rsidP="00CB513B"/>
    <w:p w14:paraId="7BC52FFA" w14:textId="08BD9AD3" w:rsidR="00CB513B" w:rsidRDefault="00CB513B" w:rsidP="00CB513B">
      <w:r w:rsidRPr="00866472">
        <w:t>De Inschrijver verklaart</w:t>
      </w:r>
      <w:r>
        <w:t xml:space="preserve"> </w:t>
      </w:r>
    </w:p>
    <w:p w14:paraId="56CE9569" w14:textId="77777777" w:rsidR="00CB513B" w:rsidRDefault="00CB513B" w:rsidP="00CB513B"/>
    <w:p w14:paraId="4E46C645" w14:textId="77777777" w:rsidR="00CB513B" w:rsidRPr="00CB513B" w:rsidRDefault="00CB513B" w:rsidP="00CB513B">
      <w:pPr>
        <w:pStyle w:val="bullet"/>
      </w:pPr>
      <w:r w:rsidRPr="00CB513B">
        <w:t xml:space="preserve">deze Inschrijving/Aanbieding te doen overeenkomstig de bepalingen van het Aanbestedingsreglement Werken 2016 en met inachtneming van de bepalingen en de gegevens zoals deze zijn omschreven in de aanbestedingsdocumenten. </w:t>
      </w:r>
    </w:p>
    <w:p w14:paraId="0C3118D7" w14:textId="77777777" w:rsidR="00CB513B" w:rsidRPr="00CB513B" w:rsidRDefault="00CB513B" w:rsidP="00CB513B">
      <w:pPr>
        <w:pStyle w:val="bullet"/>
      </w:pPr>
      <w:r w:rsidRPr="00CB513B">
        <w:t>akkoord te gaan met het aanvaarden van gezamenlijke</w:t>
      </w:r>
      <w:r w:rsidR="00AC17C8">
        <w:rPr>
          <w:rFonts w:cs="Arial"/>
        </w:rPr>
        <w:t>³</w:t>
      </w:r>
      <w:r w:rsidRPr="00CB513B">
        <w:t xml:space="preserve"> en hoofdelijke aansprakelijkheid voor de uitvoering van de overeenkomst (bij een eventuele gunning).</w:t>
      </w:r>
    </w:p>
    <w:p w14:paraId="5292A66D" w14:textId="77777777" w:rsidR="00CB513B" w:rsidRDefault="00CB513B" w:rsidP="00CB513B"/>
    <w:p w14:paraId="5F0797E3" w14:textId="77777777" w:rsidR="00CB513B" w:rsidRDefault="00CB513B" w:rsidP="00CB513B"/>
    <w:p w14:paraId="415AB5B5" w14:textId="77777777" w:rsidR="00CB513B" w:rsidRDefault="00CB513B" w:rsidP="00CB513B"/>
    <w:p w14:paraId="4FF9BD37" w14:textId="06CFD6BA" w:rsidR="00CB513B" w:rsidRDefault="00CB513B" w:rsidP="00CB513B">
      <w:r w:rsidRPr="00A21367">
        <w:t>De Inschrijver</w:t>
      </w:r>
      <w:r>
        <w:t xml:space="preserve"> wij</w:t>
      </w:r>
      <w:r w:rsidR="00A21367">
        <w:t>st</w:t>
      </w:r>
      <w:r>
        <w:t xml:space="preserve"> als gemachtigde aan, om hen voor alle zaken betreffende de uitvoering van de raamovereenkomst te vertegenwoordigen, de onder A genoemde Inschrijver (penvoerder)</w:t>
      </w:r>
      <w:r w:rsidR="00AC17C8">
        <w:rPr>
          <w:rFonts w:cs="Arial"/>
        </w:rPr>
        <w:t>³</w:t>
      </w:r>
      <w:r>
        <w:t>.</w:t>
      </w:r>
    </w:p>
    <w:p w14:paraId="3ADCC65D" w14:textId="77777777" w:rsidR="00CB513B" w:rsidRDefault="00CB513B" w:rsidP="00CB513B"/>
    <w:p w14:paraId="42B2C064" w14:textId="77777777" w:rsidR="00CB513B" w:rsidRDefault="00CB513B" w:rsidP="00CB513B"/>
    <w:p w14:paraId="5E8B97AA" w14:textId="77777777" w:rsidR="00CB513B" w:rsidRDefault="00CB513B" w:rsidP="00CB513B"/>
    <w:p w14:paraId="2C463EB5" w14:textId="284DE7F4" w:rsidR="00CB513B" w:rsidRDefault="00CB513B" w:rsidP="00CB513B">
      <w:r>
        <w:t>Gedaan te _____________________________ , de ___________________ 20</w:t>
      </w:r>
      <w:r w:rsidR="00A21367">
        <w:t>22</w:t>
      </w:r>
    </w:p>
    <w:p w14:paraId="1DE07974" w14:textId="77777777" w:rsidR="00CB513B" w:rsidRDefault="00CB513B" w:rsidP="00CB513B"/>
    <w:p w14:paraId="47A0067F" w14:textId="7B13205C" w:rsidR="00CB513B" w:rsidRDefault="00CB513B" w:rsidP="00CB513B">
      <w:r w:rsidRPr="00A21367">
        <w:t>De Inschrijver</w:t>
      </w:r>
    </w:p>
    <w:p w14:paraId="6126082E" w14:textId="77777777" w:rsidR="00CB513B" w:rsidRDefault="00CB513B" w:rsidP="00CB513B"/>
    <w:p w14:paraId="0B14C8F2" w14:textId="77777777" w:rsidR="00CB513B" w:rsidRDefault="00CB513B" w:rsidP="00CB513B">
      <w:r>
        <w:t>A. _____________________________________ (naam + functie + handtekening)</w:t>
      </w:r>
    </w:p>
    <w:p w14:paraId="376DA589" w14:textId="77777777" w:rsidR="00CB513B" w:rsidRDefault="00CB513B" w:rsidP="00CB513B"/>
    <w:p w14:paraId="04744666" w14:textId="77777777" w:rsidR="00CB513B" w:rsidRDefault="00CB513B" w:rsidP="00CB513B"/>
    <w:p w14:paraId="7BBD716C" w14:textId="77777777" w:rsidR="00CB513B" w:rsidRDefault="00CB513B" w:rsidP="00CB513B">
      <w:r>
        <w:t>B. _____________________________________ (naam + functie + handtekening)</w:t>
      </w:r>
    </w:p>
    <w:p w14:paraId="2DB5292E" w14:textId="77777777" w:rsidR="00CB513B" w:rsidRDefault="00CB513B" w:rsidP="00CB513B"/>
    <w:p w14:paraId="19F9A7C0" w14:textId="77777777" w:rsidR="00CB513B" w:rsidRDefault="00CB513B" w:rsidP="00CB513B"/>
    <w:p w14:paraId="19A522A8" w14:textId="77777777" w:rsidR="00CB513B" w:rsidRDefault="00CB513B" w:rsidP="00CB513B">
      <w:r>
        <w:t>C. _____________________________________ (naam + functie + handtekening)</w:t>
      </w:r>
    </w:p>
    <w:p w14:paraId="6F2F3975" w14:textId="77777777" w:rsidR="00CB513B" w:rsidRDefault="00CB513B" w:rsidP="00CB513B"/>
    <w:p w14:paraId="01BC20B7" w14:textId="77777777" w:rsidR="00CB513B" w:rsidRDefault="00CB513B" w:rsidP="00CB513B"/>
    <w:p w14:paraId="293FAC7A" w14:textId="77777777" w:rsidR="00CB513B" w:rsidRDefault="00CB513B" w:rsidP="00CB513B"/>
    <w:p w14:paraId="0AC88D4E" w14:textId="77777777" w:rsidR="00CB513B" w:rsidRDefault="00CB513B" w:rsidP="00CB513B"/>
    <w:p w14:paraId="4AE1B0AB" w14:textId="77777777" w:rsidR="00CB513B" w:rsidRPr="00CB513B" w:rsidRDefault="00AC17C8" w:rsidP="00AC17C8">
      <w:pPr>
        <w:pStyle w:val="nummer"/>
        <w:numPr>
          <w:ilvl w:val="0"/>
          <w:numId w:val="0"/>
        </w:numPr>
        <w:ind w:left="284" w:hanging="284"/>
      </w:pPr>
      <w:r>
        <w:rPr>
          <w:rFonts w:cs="Arial"/>
        </w:rPr>
        <w:t>¹</w:t>
      </w:r>
      <w:r>
        <w:tab/>
      </w:r>
      <w:r w:rsidR="00CB513B" w:rsidRPr="00CB513B">
        <w:t>Bij een natuurlijk persoon naam en voornamen voluit, bij een rechtspersoon de statutaire naam.</w:t>
      </w:r>
    </w:p>
    <w:p w14:paraId="4F4366F6" w14:textId="77777777" w:rsidR="00CB513B" w:rsidRPr="00CB513B" w:rsidRDefault="00AC17C8" w:rsidP="00AC17C8">
      <w:pPr>
        <w:pStyle w:val="nummer"/>
        <w:numPr>
          <w:ilvl w:val="0"/>
          <w:numId w:val="0"/>
        </w:numPr>
        <w:ind w:left="284" w:hanging="284"/>
      </w:pPr>
      <w:r>
        <w:rPr>
          <w:rFonts w:cs="Arial"/>
        </w:rPr>
        <w:t>²</w:t>
      </w:r>
      <w:r>
        <w:rPr>
          <w:rFonts w:cs="Arial"/>
        </w:rPr>
        <w:tab/>
      </w:r>
      <w:r w:rsidR="00CB513B" w:rsidRPr="00CB513B">
        <w:t>Het volledige adres. Bij een natuurlijk persoon de woonplaats, bij een rechtspersoon de vestigingsplaats.</w:t>
      </w:r>
    </w:p>
    <w:p w14:paraId="67D1D936" w14:textId="47CE76F6" w:rsidR="00CB513B" w:rsidRPr="00CB513B" w:rsidRDefault="00AC17C8" w:rsidP="00AC17C8">
      <w:pPr>
        <w:pStyle w:val="nummer"/>
        <w:numPr>
          <w:ilvl w:val="0"/>
          <w:numId w:val="0"/>
        </w:numPr>
        <w:ind w:left="284" w:hanging="284"/>
      </w:pPr>
      <w:r>
        <w:rPr>
          <w:rFonts w:cs="Arial"/>
        </w:rPr>
        <w:t>³</w:t>
      </w:r>
      <w:r>
        <w:rPr>
          <w:rFonts w:cs="Arial"/>
        </w:rPr>
        <w:tab/>
      </w:r>
      <w:r w:rsidR="00CB513B" w:rsidRPr="00CB513B">
        <w:t xml:space="preserve">Alleen van toepassing </w:t>
      </w:r>
      <w:r w:rsidR="00CB513B" w:rsidRPr="001D5B88">
        <w:t>indien de Inschrijving door twee of drie deelnemers (samenwerkingsverband) gezamenlijk geschiedt.</w:t>
      </w:r>
    </w:p>
    <w:p w14:paraId="7886D165" w14:textId="77777777" w:rsidR="00CB513B" w:rsidRDefault="00CB513B" w:rsidP="00CB513B"/>
    <w:p w14:paraId="671BF54B" w14:textId="77777777" w:rsidR="00CB513B" w:rsidRDefault="00CB513B" w:rsidP="00CB513B"/>
    <w:sectPr w:rsidR="00CB513B" w:rsidSect="0083787E">
      <w:headerReference w:type="default" r:id="rId11"/>
      <w:footerReference w:type="default" r:id="rId12"/>
      <w:pgSz w:w="11907" w:h="16840" w:code="9"/>
      <w:pgMar w:top="226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1BCD8" w14:textId="77777777" w:rsidR="00286498" w:rsidRDefault="00286498" w:rsidP="00C27FEF">
      <w:pPr>
        <w:spacing w:line="240" w:lineRule="auto"/>
      </w:pPr>
      <w:r>
        <w:separator/>
      </w:r>
    </w:p>
  </w:endnote>
  <w:endnote w:type="continuationSeparator" w:id="0">
    <w:p w14:paraId="0F3AEF42" w14:textId="77777777" w:rsidR="00286498" w:rsidRDefault="00286498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36EDAF56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27F6B09F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DE28AA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576C5673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AFD4E" w14:textId="77777777" w:rsidR="00286498" w:rsidRPr="00C27FEF" w:rsidRDefault="00286498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57244560" w14:textId="77777777" w:rsidR="00286498" w:rsidRDefault="00286498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/>
    <w:sdtContent>
      <w:p w14:paraId="44B92F85" w14:textId="1EEA5F59" w:rsidR="00AC17C8" w:rsidRPr="00AC17C8" w:rsidRDefault="0083787E">
        <w:pPr>
          <w:pStyle w:val="Koptekst"/>
          <w:jc w:val="right"/>
          <w:rPr>
            <w:sz w:val="16"/>
            <w:szCs w:val="16"/>
          </w:rPr>
        </w:pPr>
        <w:r>
          <w:rPr>
            <w:noProof/>
            <w:snapToGrid/>
            <w:lang w:eastAsia="nl-NL"/>
          </w:rPr>
          <w:drawing>
            <wp:anchor distT="0" distB="0" distL="114300" distR="114300" simplePos="0" relativeHeight="251659264" behindDoc="1" locked="0" layoutInCell="1" allowOverlap="1" wp14:anchorId="20589487" wp14:editId="0146C58E">
              <wp:simplePos x="0" y="0"/>
              <wp:positionH relativeFrom="page">
                <wp:posOffset>1008380</wp:posOffset>
              </wp:positionH>
              <wp:positionV relativeFrom="page">
                <wp:posOffset>360045</wp:posOffset>
              </wp:positionV>
              <wp:extent cx="1389600" cy="1072800"/>
              <wp:effectExtent l="0" t="0" r="1270" b="0"/>
              <wp:wrapNone/>
              <wp:docPr id="4" name="Afbeelding 4" descr="H:\Sjablonen\Afgehandeld\M en K\Kadaster beeldmerk wimpel RGB 2kleur-0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Afbeelding 4" descr="H:\Sjablonen\Afgehandeld\M en K\Kadaster beeldmerk wimpel RGB 2kleur-01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89600" cy="107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C17C8" w:rsidRPr="00AC17C8">
          <w:rPr>
            <w:sz w:val="16"/>
            <w:szCs w:val="16"/>
          </w:rPr>
          <w:t xml:space="preserve">Pagina </w:t>
        </w:r>
        <w:r w:rsidR="00AC17C8" w:rsidRPr="00AC17C8">
          <w:rPr>
            <w:sz w:val="16"/>
            <w:szCs w:val="16"/>
          </w:rPr>
          <w:fldChar w:fldCharType="begin"/>
        </w:r>
        <w:r w:rsidR="00AC17C8" w:rsidRPr="00AC17C8">
          <w:rPr>
            <w:sz w:val="16"/>
            <w:szCs w:val="16"/>
          </w:rPr>
          <w:instrText>PAGE</w:instrText>
        </w:r>
        <w:r w:rsidR="00AC17C8" w:rsidRPr="00AC17C8">
          <w:rPr>
            <w:sz w:val="16"/>
            <w:szCs w:val="16"/>
          </w:rPr>
          <w:fldChar w:fldCharType="separate"/>
        </w:r>
        <w:r w:rsidR="00AC17C8" w:rsidRPr="00AC17C8">
          <w:rPr>
            <w:sz w:val="16"/>
            <w:szCs w:val="16"/>
          </w:rPr>
          <w:t>2</w:t>
        </w:r>
        <w:r w:rsidR="00AC17C8" w:rsidRPr="00AC17C8">
          <w:rPr>
            <w:sz w:val="16"/>
            <w:szCs w:val="16"/>
          </w:rPr>
          <w:fldChar w:fldCharType="end"/>
        </w:r>
        <w:r w:rsidR="00AC17C8" w:rsidRPr="00AC17C8">
          <w:rPr>
            <w:sz w:val="16"/>
            <w:szCs w:val="16"/>
          </w:rPr>
          <w:t xml:space="preserve"> van </w:t>
        </w:r>
        <w:r w:rsidR="00AC17C8" w:rsidRPr="00AC17C8">
          <w:rPr>
            <w:sz w:val="16"/>
            <w:szCs w:val="16"/>
          </w:rPr>
          <w:fldChar w:fldCharType="begin"/>
        </w:r>
        <w:r w:rsidR="00AC17C8" w:rsidRPr="00AC17C8">
          <w:rPr>
            <w:sz w:val="16"/>
            <w:szCs w:val="16"/>
          </w:rPr>
          <w:instrText>NUMPAGES</w:instrText>
        </w:r>
        <w:r w:rsidR="00AC17C8" w:rsidRPr="00AC17C8">
          <w:rPr>
            <w:sz w:val="16"/>
            <w:szCs w:val="16"/>
          </w:rPr>
          <w:fldChar w:fldCharType="separate"/>
        </w:r>
        <w:r w:rsidR="00AC17C8" w:rsidRPr="00AC17C8">
          <w:rPr>
            <w:sz w:val="16"/>
            <w:szCs w:val="16"/>
          </w:rPr>
          <w:t>2</w:t>
        </w:r>
        <w:r w:rsidR="00AC17C8" w:rsidRPr="00AC17C8">
          <w:rPr>
            <w:sz w:val="16"/>
            <w:szCs w:val="16"/>
          </w:rPr>
          <w:fldChar w:fldCharType="end"/>
        </w:r>
      </w:p>
    </w:sdtContent>
  </w:sdt>
  <w:p w14:paraId="0F60D204" w14:textId="77777777" w:rsidR="001B3B58" w:rsidRPr="00AC17C8" w:rsidRDefault="001B3B58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487355289">
    <w:abstractNumId w:val="5"/>
  </w:num>
  <w:num w:numId="2" w16cid:durableId="338460140">
    <w:abstractNumId w:val="5"/>
  </w:num>
  <w:num w:numId="3" w16cid:durableId="1015809030">
    <w:abstractNumId w:val="5"/>
  </w:num>
  <w:num w:numId="4" w16cid:durableId="1165894427">
    <w:abstractNumId w:val="5"/>
  </w:num>
  <w:num w:numId="5" w16cid:durableId="844051543">
    <w:abstractNumId w:val="2"/>
  </w:num>
  <w:num w:numId="6" w16cid:durableId="1485899310">
    <w:abstractNumId w:val="4"/>
  </w:num>
  <w:num w:numId="7" w16cid:durableId="28262977">
    <w:abstractNumId w:val="3"/>
  </w:num>
  <w:num w:numId="8" w16cid:durableId="2138061592">
    <w:abstractNumId w:val="0"/>
  </w:num>
  <w:num w:numId="9" w16cid:durableId="1622607102">
    <w:abstractNumId w:val="3"/>
  </w:num>
  <w:num w:numId="10" w16cid:durableId="101264498">
    <w:abstractNumId w:val="4"/>
  </w:num>
  <w:num w:numId="11" w16cid:durableId="913970580">
    <w:abstractNumId w:val="0"/>
  </w:num>
  <w:num w:numId="12" w16cid:durableId="1718124329">
    <w:abstractNumId w:val="2"/>
  </w:num>
  <w:num w:numId="13" w16cid:durableId="646864468">
    <w:abstractNumId w:val="1"/>
  </w:num>
  <w:num w:numId="14" w16cid:durableId="36945623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83787E"/>
    <w:rsid w:val="000E49EA"/>
    <w:rsid w:val="001B3B58"/>
    <w:rsid w:val="001C1F6E"/>
    <w:rsid w:val="001D5B88"/>
    <w:rsid w:val="00286498"/>
    <w:rsid w:val="002C3E17"/>
    <w:rsid w:val="004151E8"/>
    <w:rsid w:val="00637FA3"/>
    <w:rsid w:val="0083787E"/>
    <w:rsid w:val="00866472"/>
    <w:rsid w:val="00A21367"/>
    <w:rsid w:val="00AC17C8"/>
    <w:rsid w:val="00B80A22"/>
    <w:rsid w:val="00B97A1E"/>
    <w:rsid w:val="00BA1BF3"/>
    <w:rsid w:val="00C27FEF"/>
    <w:rsid w:val="00CB513B"/>
    <w:rsid w:val="00DB5539"/>
    <w:rsid w:val="00DD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8764F3"/>
  <w15:chartTrackingRefBased/>
  <w15:docId w15:val="{DEE1E2B5-5129-4F21-873D-2D3DB654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  <w:ind w:left="360"/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mhuisGea\Kadaster\FC%20-%20Inkoop%20en%20Contractmanagement\1.%20Organisatie\5.%20Formats\Under%20Construction%20NOG%20NIET%20GEBRUIKEN\Formats%202021\Bijlagen\Bijlage%20x%20Inschrijfbiljet%20(alleen%20Werk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1A0EBD9D5F24A87CE809F24E14CD4" ma:contentTypeVersion="4" ma:contentTypeDescription="Een nieuw document maken." ma:contentTypeScope="" ma:versionID="f6880e894ebbdf9ad2882f45a46fd77b">
  <xsd:schema xmlns:xsd="http://www.w3.org/2001/XMLSchema" xmlns:xs="http://www.w3.org/2001/XMLSchema" xmlns:p="http://schemas.microsoft.com/office/2006/metadata/properties" xmlns:ns2="63a2bf02-eb73-42ef-88ed-931a8029993c" targetNamespace="http://schemas.microsoft.com/office/2006/metadata/properties" ma:root="true" ma:fieldsID="7d028d311985087a19a1762c5adbe282" ns2:_="">
    <xsd:import namespace="63a2bf02-eb73-42ef-88ed-931a8029993c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2bf02-eb73-42ef-88ed-931a8029993c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63a2bf02-eb73-42ef-88ed-931a8029993c" xsi:nil="true"/>
    <Author0 xmlns="63a2bf02-eb73-42ef-88ed-931a8029993c" xsi:nil="true"/>
  </documentManagement>
</p:properties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F2B93D-353A-43E9-8AF0-F3C391857D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a2bf02-eb73-42ef-88ed-931a802999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63a2bf02-eb73-42ef-88ed-931a802999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Inschrijfbiljet (alleen Werken)</Template>
  <TotalTime>6</TotalTime>
  <Pages>2</Pages>
  <Words>422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Harselaar, Bas van</cp:lastModifiedBy>
  <cp:revision>6</cp:revision>
  <dcterms:created xsi:type="dcterms:W3CDTF">2022-04-21T09:22:00Z</dcterms:created>
  <dcterms:modified xsi:type="dcterms:W3CDTF">2022-04-21T13:40:00Z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0x01010091C1A0EBD9D5F24A87CE809F24E14CD4</vt:lpwstr>
  </property>
</Properties>
</file>