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D4EA8" w14:textId="05E7C480" w:rsidR="0035759E" w:rsidRPr="0035759E" w:rsidRDefault="0035759E" w:rsidP="0035759E">
      <w:pPr>
        <w:rPr>
          <w:b/>
          <w:bCs/>
          <w:sz w:val="22"/>
          <w:szCs w:val="22"/>
        </w:rPr>
      </w:pPr>
      <w:r w:rsidRPr="0035759E">
        <w:rPr>
          <w:b/>
          <w:bCs/>
          <w:sz w:val="22"/>
          <w:szCs w:val="22"/>
        </w:rPr>
        <w:t xml:space="preserve">BIJLAGE </w:t>
      </w:r>
      <w:r w:rsidR="005B12B5">
        <w:rPr>
          <w:b/>
          <w:bCs/>
          <w:sz w:val="22"/>
          <w:szCs w:val="22"/>
        </w:rPr>
        <w:t>6</w:t>
      </w:r>
    </w:p>
    <w:p w14:paraId="1E0F615E" w14:textId="4F8CF621" w:rsidR="0035759E" w:rsidRDefault="0035759E" w:rsidP="0035759E">
      <w:r>
        <w:t>Model K-formulier</w:t>
      </w:r>
      <w:r w:rsidR="005B12B5">
        <w:t xml:space="preserve"> Renovatie WKO de Brug</w:t>
      </w:r>
    </w:p>
    <w:p w14:paraId="4F1720EC" w14:textId="77777777" w:rsidR="0035759E" w:rsidRDefault="0035759E" w:rsidP="0035759E"/>
    <w:p w14:paraId="4556EC67" w14:textId="77777777" w:rsidR="0035759E" w:rsidRDefault="0035759E" w:rsidP="0035759E">
      <w:r>
        <w:t>VERKLARING BESTUURDER OMTRENT RECHTMATIGHEID INSCHRIJVING</w:t>
      </w:r>
    </w:p>
    <w:p w14:paraId="32B8101F" w14:textId="77777777" w:rsidR="0035759E" w:rsidRDefault="0035759E" w:rsidP="0035759E"/>
    <w:p w14:paraId="5A4F53E5" w14:textId="77777777" w:rsidR="0035759E" w:rsidRDefault="0035759E" w:rsidP="0035759E"/>
    <w:p w14:paraId="305261D7" w14:textId="4F5C076B" w:rsidR="0035759E" w:rsidRDefault="0035759E" w:rsidP="0035759E">
      <w:r>
        <w:t xml:space="preserve">Ondergetekende verklaart dat de </w:t>
      </w:r>
      <w:r w:rsidRPr="005B12B5">
        <w:t>onderhavige Inschrijving niet</w:t>
      </w:r>
      <w:r>
        <w:t xml:space="preserve"> tot stand is gekomen onder invloed van een overeenkomst, besluit of gedraging in strijd met het Nederlandse of Europese mededingingsrecht.</w:t>
      </w:r>
    </w:p>
    <w:p w14:paraId="6380534A" w14:textId="77777777" w:rsidR="0035759E" w:rsidRDefault="0035759E" w:rsidP="0035759E"/>
    <w:p w14:paraId="4D082416" w14:textId="77777777" w:rsidR="0035759E" w:rsidRDefault="0035759E" w:rsidP="0035759E">
      <w:r>
        <w:t>Aldus naar waarheid opgemaakt:</w:t>
      </w:r>
    </w:p>
    <w:p w14:paraId="4C5D308A" w14:textId="77777777" w:rsidR="0035759E" w:rsidRDefault="0035759E" w:rsidP="0035759E">
      <w:r>
        <w:t>Op:    ___________________(datum) te  __________________</w:t>
      </w:r>
      <w:r>
        <w:tab/>
        <w:t>(plaats)</w:t>
      </w:r>
    </w:p>
    <w:p w14:paraId="2E1C0217" w14:textId="77777777" w:rsidR="0035759E" w:rsidRDefault="0035759E" w:rsidP="0035759E">
      <w:r>
        <w:t>Door: ______________________________________________</w:t>
      </w:r>
      <w:r>
        <w:tab/>
        <w:t>(naam en voorletters),</w:t>
      </w:r>
    </w:p>
    <w:p w14:paraId="0388EBAD" w14:textId="77777777" w:rsidR="0035759E" w:rsidRDefault="0035759E" w:rsidP="0035759E">
      <w:r>
        <w:t>Als bestuurder van ___________________________________</w:t>
      </w:r>
      <w:r>
        <w:tab/>
        <w:t>(naam bedrijf)</w:t>
      </w:r>
    </w:p>
    <w:p w14:paraId="36C5EB9E" w14:textId="77777777" w:rsidR="0035759E" w:rsidRDefault="0035759E" w:rsidP="0035759E">
      <w:r>
        <w:t>die ________________________________________________</w:t>
      </w:r>
      <w:r>
        <w:tab/>
        <w:t>(naam bedrijf)</w:t>
      </w:r>
    </w:p>
    <w:p w14:paraId="61ECE6D6" w14:textId="77777777" w:rsidR="0035759E" w:rsidRDefault="0035759E" w:rsidP="0035759E">
      <w:r>
        <w:t xml:space="preserve">ter zake van deze inschrijving rechtsgeldig vertegenwoordigt. </w:t>
      </w:r>
    </w:p>
    <w:p w14:paraId="586082CC" w14:textId="77777777" w:rsidR="0035759E" w:rsidRDefault="0035759E" w:rsidP="0035759E"/>
    <w:p w14:paraId="0986AAE6" w14:textId="77777777" w:rsidR="0035759E" w:rsidRDefault="0035759E" w:rsidP="0035759E"/>
    <w:p w14:paraId="0E56E46B" w14:textId="77777777" w:rsidR="0035759E" w:rsidRDefault="0035759E" w:rsidP="0035759E">
      <w:r>
        <w:t>Handtekening:</w:t>
      </w:r>
    </w:p>
    <w:p w14:paraId="36858C74" w14:textId="77777777" w:rsidR="0035759E" w:rsidRDefault="0035759E" w:rsidP="0035759E"/>
    <w:p w14:paraId="3C69FEBB" w14:textId="77777777" w:rsidR="0035759E" w:rsidRDefault="0035759E" w:rsidP="0035759E"/>
    <w:p w14:paraId="495E1570" w14:textId="77777777" w:rsidR="0035759E" w:rsidRDefault="0035759E" w:rsidP="0035759E"/>
    <w:p w14:paraId="39694ACC" w14:textId="77777777" w:rsidR="0035759E" w:rsidRDefault="0035759E" w:rsidP="0035759E"/>
    <w:p w14:paraId="1767372C" w14:textId="77777777" w:rsidR="0035759E" w:rsidRDefault="0035759E" w:rsidP="0035759E">
      <w:r>
        <w:t>________________________________________</w:t>
      </w:r>
    </w:p>
    <w:p w14:paraId="6DBC5C43" w14:textId="77777777" w:rsidR="0035759E" w:rsidRDefault="0035759E" w:rsidP="0035759E"/>
    <w:p w14:paraId="6E2C68E7" w14:textId="77777777" w:rsidR="0035759E" w:rsidRDefault="0035759E" w:rsidP="0035759E"/>
    <w:p w14:paraId="38C15BC8" w14:textId="77777777" w:rsidR="0035759E" w:rsidRDefault="0035759E" w:rsidP="0035759E"/>
    <w:p w14:paraId="6CEAD6DA" w14:textId="7B79E915" w:rsidR="0035759E" w:rsidRPr="005B12B5" w:rsidRDefault="0035759E" w:rsidP="0035759E">
      <w:r w:rsidRPr="005B12B5">
        <w:t>Deze ‘Verklaring bestuurder omtrent rechtmatigheid inschrijving’ invullen en ondertekend bij de Inschrijving voegen. In het geval de Inschrijver een combinatie van partijen is, dienen de bestuurders van elke partij deze verklaring te ondertekenen.</w:t>
      </w:r>
    </w:p>
    <w:p w14:paraId="0841692D" w14:textId="77777777" w:rsidR="0035759E" w:rsidRPr="005B12B5" w:rsidRDefault="0035759E" w:rsidP="0035759E"/>
    <w:p w14:paraId="506CA01D" w14:textId="00A0BC5A" w:rsidR="0035759E" w:rsidRDefault="0035759E" w:rsidP="0035759E">
      <w:r w:rsidRPr="005B12B5">
        <w:t>De Inschrijver draagt het</w:t>
      </w:r>
      <w:r>
        <w:t xml:space="preserve"> risico van aanwezigheid van deze verklaring bij de offerte.</w:t>
      </w:r>
    </w:p>
    <w:p w14:paraId="72475E49" w14:textId="77777777" w:rsidR="0035759E" w:rsidRDefault="0035759E" w:rsidP="0035759E">
      <w:r>
        <w:t xml:space="preserve"> </w:t>
      </w:r>
    </w:p>
    <w:p w14:paraId="36F909FC"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438D" w14:textId="77777777" w:rsidR="005B12B5" w:rsidRDefault="005B12B5" w:rsidP="00C27FEF">
      <w:pPr>
        <w:spacing w:line="240" w:lineRule="auto"/>
      </w:pPr>
      <w:r>
        <w:separator/>
      </w:r>
    </w:p>
  </w:endnote>
  <w:endnote w:type="continuationSeparator" w:id="0">
    <w:p w14:paraId="5A8E0CCF" w14:textId="77777777" w:rsidR="005B12B5" w:rsidRDefault="005B12B5"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0B554A7" w14:textId="77777777" w:rsidTr="00BD2132">
      <w:trPr>
        <w:trHeight w:hRule="exact" w:val="142"/>
      </w:trPr>
      <w:tc>
        <w:tcPr>
          <w:tcW w:w="4366" w:type="dxa"/>
          <w:tcBorders>
            <w:top w:val="nil"/>
            <w:left w:val="single" w:sz="4" w:space="0" w:color="858585"/>
            <w:bottom w:val="nil"/>
            <w:right w:val="single" w:sz="4" w:space="0" w:color="858585"/>
          </w:tcBorders>
        </w:tcPr>
        <w:p w14:paraId="55587ADB"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E6E18AC" w14:textId="77777777" w:rsidR="001B3B58" w:rsidRDefault="001B3B58" w:rsidP="001B3B58">
          <w:pPr>
            <w:pStyle w:val="Voettekst"/>
            <w:tabs>
              <w:tab w:val="left" w:pos="4536"/>
            </w:tabs>
            <w:spacing w:line="140" w:lineRule="exact"/>
          </w:pPr>
          <w:r w:rsidRPr="00BF4B22">
            <w:t>WWW.KADASTER.NL</w:t>
          </w:r>
        </w:p>
      </w:tc>
    </w:tr>
  </w:tbl>
  <w:p w14:paraId="677D6029"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0DEF1" w14:textId="77777777" w:rsidR="005B12B5" w:rsidRPr="00C27FEF" w:rsidRDefault="005B12B5"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6DF5CA3" w14:textId="77777777" w:rsidR="005B12B5" w:rsidRDefault="005B12B5"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61FC" w14:textId="77777777" w:rsidR="001B3B58" w:rsidRDefault="001B3B58">
    <w:pPr>
      <w:pStyle w:val="Koptekst"/>
    </w:pPr>
  </w:p>
  <w:p w14:paraId="31F9E926" w14:textId="77777777" w:rsidR="001B3B58" w:rsidRDefault="001B3B58">
    <w:pPr>
      <w:pStyle w:val="Koptekst"/>
    </w:pPr>
  </w:p>
  <w:p w14:paraId="5B722028" w14:textId="77777777" w:rsidR="001B3B58" w:rsidRDefault="001B3B58">
    <w:pPr>
      <w:pStyle w:val="Koptekst"/>
    </w:pPr>
  </w:p>
  <w:p w14:paraId="44489811" w14:textId="77777777" w:rsidR="001B3B58" w:rsidRDefault="001B3B58">
    <w:pPr>
      <w:pStyle w:val="Koptekst"/>
    </w:pPr>
  </w:p>
  <w:p w14:paraId="2FFE8F7B" w14:textId="77777777" w:rsidR="001B3B58" w:rsidRDefault="001B3B58">
    <w:pPr>
      <w:pStyle w:val="Koptekst"/>
    </w:pPr>
  </w:p>
  <w:p w14:paraId="53D32A37" w14:textId="77777777" w:rsidR="001B3B58" w:rsidRDefault="001B3B58">
    <w:pPr>
      <w:pStyle w:val="Koptekst"/>
    </w:pPr>
  </w:p>
  <w:p w14:paraId="67075339" w14:textId="77777777" w:rsidR="001B3B58" w:rsidRDefault="001B3B58">
    <w:pPr>
      <w:pStyle w:val="Koptekst"/>
    </w:pPr>
  </w:p>
  <w:p w14:paraId="1F10AA58"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02019662" wp14:editId="11F2DF6F">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626207507">
    <w:abstractNumId w:val="5"/>
  </w:num>
  <w:num w:numId="2" w16cid:durableId="763456100">
    <w:abstractNumId w:val="5"/>
  </w:num>
  <w:num w:numId="3" w16cid:durableId="1215504242">
    <w:abstractNumId w:val="5"/>
  </w:num>
  <w:num w:numId="4" w16cid:durableId="491794107">
    <w:abstractNumId w:val="5"/>
  </w:num>
  <w:num w:numId="5" w16cid:durableId="1006320671">
    <w:abstractNumId w:val="2"/>
  </w:num>
  <w:num w:numId="6" w16cid:durableId="262154131">
    <w:abstractNumId w:val="4"/>
  </w:num>
  <w:num w:numId="7" w16cid:durableId="1304775525">
    <w:abstractNumId w:val="3"/>
  </w:num>
  <w:num w:numId="8" w16cid:durableId="353727736">
    <w:abstractNumId w:val="0"/>
  </w:num>
  <w:num w:numId="9" w16cid:durableId="117649893">
    <w:abstractNumId w:val="3"/>
  </w:num>
  <w:num w:numId="10" w16cid:durableId="1885634274">
    <w:abstractNumId w:val="4"/>
  </w:num>
  <w:num w:numId="11" w16cid:durableId="1173104729">
    <w:abstractNumId w:val="0"/>
  </w:num>
  <w:num w:numId="12" w16cid:durableId="1391538565">
    <w:abstractNumId w:val="2"/>
  </w:num>
  <w:num w:numId="13" w16cid:durableId="341857390">
    <w:abstractNumId w:val="1"/>
  </w:num>
  <w:num w:numId="14" w16cid:durableId="80905273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5B12B5"/>
    <w:rsid w:val="001B3B58"/>
    <w:rsid w:val="001C1F6E"/>
    <w:rsid w:val="002C3E17"/>
    <w:rsid w:val="0035759E"/>
    <w:rsid w:val="004151E8"/>
    <w:rsid w:val="005B12B5"/>
    <w:rsid w:val="00B97A1E"/>
    <w:rsid w:val="00BA1BF3"/>
    <w:rsid w:val="00C27FEF"/>
    <w:rsid w:val="00DB5539"/>
    <w:rsid w:val="00DD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206FD"/>
  <w15:chartTrackingRefBased/>
  <w15:docId w15:val="{E101A2C6-1640-4D38-9E3D-D3DF49F2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selaarBasvan\Kadaster\Projecten%20Directies%20-%20WKO%20installaties%20de%20Brug\Aanbesteding\Offerte%20Aanvraag\Bijlage%206%20Model%20K.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1A0EBD9D5F24A87CE809F24E14CD4" ma:contentTypeVersion="4" ma:contentTypeDescription="Een nieuw document maken." ma:contentTypeScope="" ma:versionID="f6880e894ebbdf9ad2882f45a46fd77b">
  <xsd:schema xmlns:xsd="http://www.w3.org/2001/XMLSchema" xmlns:xs="http://www.w3.org/2001/XMLSchema" xmlns:p="http://schemas.microsoft.com/office/2006/metadata/properties" xmlns:ns2="63a2bf02-eb73-42ef-88ed-931a8029993c" targetNamespace="http://schemas.microsoft.com/office/2006/metadata/properties" ma:root="true" ma:fieldsID="7d028d311985087a19a1762c5adbe282" ns2:_="">
    <xsd:import namespace="63a2bf02-eb73-42ef-88ed-931a8029993c"/>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2bf02-eb73-42ef-88ed-931a8029993c"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Count xmlns="63a2bf02-eb73-42ef-88ed-931a8029993c" xsi:nil="true"/>
    <Author0 xmlns="63a2bf02-eb73-42ef-88ed-931a802999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4E445-ECD2-4AD9-A227-2192BCCC4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2bf02-eb73-42ef-88ed-931a80299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63a2bf02-eb73-42ef-88ed-931a8029993c"/>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6 Model K</Template>
  <TotalTime>1</TotalTime>
  <Pages>1</Pages>
  <Words>167</Words>
  <Characters>922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Harselaar, Bas van</dc:creator>
  <cp:keywords/>
  <dc:description>Geschikt om teksten op te maken volgens de Kadaster huisstijl met gebruiking van de Kadaster werkbalk.</dc:description>
  <cp:lastModifiedBy>Harselaar, Bas van</cp:lastModifiedBy>
  <cp:revision>2</cp:revision>
  <dcterms:created xsi:type="dcterms:W3CDTF">2022-04-21T13:44:00Z</dcterms:created>
  <dcterms:modified xsi:type="dcterms:W3CDTF">2022-04-21T13:44:00Z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0x01010091C1A0EBD9D5F24A87CE809F24E14CD4</vt:lpwstr>
  </property>
</Properties>
</file>