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9B76F" w14:textId="7C3EA120" w:rsidR="00E67612" w:rsidRPr="006129F7" w:rsidRDefault="00ED7881" w:rsidP="00ED7881">
      <w:pPr>
        <w:pStyle w:val="rapporttitel"/>
        <w:spacing w:line="320" w:lineRule="exact"/>
        <w:ind w:right="-2865"/>
        <w:rPr>
          <w:rFonts w:cs="Futura Medium"/>
          <w:spacing w:val="-6"/>
          <w:szCs w:val="26"/>
        </w:rPr>
      </w:pPr>
      <w:r w:rsidRPr="006129F7">
        <w:rPr>
          <w:rFonts w:cs="Futura Medium" w:hint="cs"/>
          <w:spacing w:val="-6"/>
          <w:szCs w:val="26"/>
        </w:rPr>
        <w:t>Beschrijvend document bij Europese openbare aanbesteding</w:t>
      </w:r>
    </w:p>
    <w:p w14:paraId="30EA60E9" w14:textId="4EEA2A46" w:rsidR="006129F7" w:rsidRDefault="0DBDBB35" w:rsidP="006129F7">
      <w:pPr>
        <w:pStyle w:val="rapporttitel"/>
        <w:spacing w:line="320" w:lineRule="exact"/>
        <w:rPr>
          <w:rFonts w:cs="Futura Medium"/>
          <w:b w:val="0"/>
          <w:sz w:val="20"/>
        </w:rPr>
      </w:pPr>
      <w:r w:rsidRPr="00BC32AC">
        <w:rPr>
          <w:rFonts w:cs="Futura Medium"/>
          <w:b w:val="0"/>
        </w:rPr>
        <w:t xml:space="preserve">Mitigatieplan </w:t>
      </w:r>
      <w:r w:rsidR="00FD1CD7">
        <w:rPr>
          <w:rFonts w:cs="Futura Medium"/>
          <w:b w:val="0"/>
        </w:rPr>
        <w:t xml:space="preserve">VRI </w:t>
      </w:r>
      <w:r w:rsidRPr="00BC32AC">
        <w:rPr>
          <w:rFonts w:cs="Futura Medium"/>
          <w:b w:val="0"/>
        </w:rPr>
        <w:t>2022</w:t>
      </w:r>
      <w:r w:rsidR="01C14374" w:rsidRPr="00BC32AC">
        <w:rPr>
          <w:rFonts w:cs="Futura Medium"/>
          <w:b w:val="0"/>
        </w:rPr>
        <w:t xml:space="preserve">, </w:t>
      </w:r>
      <w:r w:rsidR="01C14374" w:rsidRPr="00753926">
        <w:rPr>
          <w:rFonts w:cs="Futura Medium"/>
          <w:b w:val="0"/>
          <w:sz w:val="20"/>
        </w:rPr>
        <w:t xml:space="preserve">Casenummer: </w:t>
      </w:r>
      <w:r w:rsidR="00FF6226" w:rsidRPr="00753926">
        <w:rPr>
          <w:rFonts w:cs="Futura Medium"/>
          <w:b w:val="0"/>
          <w:sz w:val="20"/>
        </w:rPr>
        <w:t>C229</w:t>
      </w:r>
      <w:r w:rsidR="00C351E0" w:rsidRPr="00753926">
        <w:rPr>
          <w:rFonts w:cs="Futura Medium"/>
          <w:b w:val="0"/>
          <w:sz w:val="20"/>
        </w:rPr>
        <w:t>3824</w:t>
      </w:r>
    </w:p>
    <w:p w14:paraId="0864A5B6" w14:textId="30B8B4BD" w:rsidR="004E2358" w:rsidRPr="004E2358" w:rsidRDefault="004E2358" w:rsidP="004E2358">
      <w:r>
        <w:t>Versie 2</w:t>
      </w:r>
    </w:p>
    <w:p w14:paraId="1EEDAEF8" w14:textId="77777777" w:rsidR="006129F7" w:rsidRDefault="006129F7" w:rsidP="006129F7">
      <w:pPr>
        <w:pStyle w:val="rapporttitel"/>
        <w:spacing w:line="320" w:lineRule="exact"/>
        <w:rPr>
          <w:rFonts w:cs="Futura Medium"/>
          <w:b w:val="0"/>
        </w:rPr>
      </w:pPr>
    </w:p>
    <w:p w14:paraId="795AC01A" w14:textId="77777777" w:rsidR="006129F7" w:rsidRDefault="006129F7" w:rsidP="006129F7">
      <w:pPr>
        <w:pStyle w:val="rapporttitel"/>
        <w:spacing w:line="320" w:lineRule="exact"/>
        <w:rPr>
          <w:rFonts w:cs="Futura Medium"/>
          <w:b w:val="0"/>
        </w:rPr>
      </w:pPr>
    </w:p>
    <w:p w14:paraId="78A9B5AC" w14:textId="77777777" w:rsidR="006129F7" w:rsidRDefault="006129F7" w:rsidP="006129F7">
      <w:pPr>
        <w:pStyle w:val="rapporttitel"/>
        <w:spacing w:line="320" w:lineRule="exact"/>
        <w:rPr>
          <w:rFonts w:cs="Futura Medium"/>
          <w:b w:val="0"/>
        </w:rPr>
      </w:pPr>
    </w:p>
    <w:p w14:paraId="4A6D74AF" w14:textId="77777777" w:rsidR="006129F7" w:rsidRDefault="006129F7" w:rsidP="006129F7">
      <w:pPr>
        <w:pStyle w:val="rapporttitel"/>
        <w:spacing w:line="320" w:lineRule="exact"/>
        <w:rPr>
          <w:rFonts w:cs="Futura Medium"/>
          <w:b w:val="0"/>
        </w:rPr>
      </w:pPr>
    </w:p>
    <w:p w14:paraId="10FF404F" w14:textId="77777777" w:rsidR="006129F7" w:rsidRDefault="006129F7" w:rsidP="006129F7">
      <w:pPr>
        <w:pStyle w:val="rapporttitel"/>
        <w:spacing w:line="320" w:lineRule="exact"/>
        <w:rPr>
          <w:rFonts w:cs="Futura Medium"/>
          <w:b w:val="0"/>
        </w:rPr>
      </w:pPr>
    </w:p>
    <w:p w14:paraId="25C927FE" w14:textId="77777777" w:rsidR="006129F7" w:rsidRDefault="006129F7" w:rsidP="006129F7">
      <w:pPr>
        <w:pStyle w:val="rapporttitel"/>
        <w:spacing w:line="320" w:lineRule="exact"/>
        <w:rPr>
          <w:rFonts w:cs="Futura Medium"/>
          <w:b w:val="0"/>
        </w:rPr>
      </w:pPr>
    </w:p>
    <w:p w14:paraId="4BB72861" w14:textId="77777777" w:rsidR="006129F7" w:rsidRDefault="006129F7" w:rsidP="006129F7">
      <w:pPr>
        <w:pStyle w:val="rapporttitel"/>
        <w:spacing w:line="320" w:lineRule="exact"/>
        <w:rPr>
          <w:rFonts w:cs="Futura Medium"/>
          <w:b w:val="0"/>
        </w:rPr>
      </w:pPr>
    </w:p>
    <w:p w14:paraId="06E31D43" w14:textId="77777777" w:rsidR="006129F7" w:rsidRDefault="006129F7" w:rsidP="006129F7">
      <w:pPr>
        <w:pStyle w:val="rapporttitel"/>
        <w:spacing w:line="320" w:lineRule="exact"/>
        <w:rPr>
          <w:rFonts w:cs="Futura Medium"/>
          <w:b w:val="0"/>
        </w:rPr>
      </w:pPr>
    </w:p>
    <w:p w14:paraId="0A852E1C" w14:textId="77777777" w:rsidR="006129F7" w:rsidRDefault="006129F7" w:rsidP="006129F7">
      <w:pPr>
        <w:pStyle w:val="rapporttitel"/>
        <w:spacing w:line="320" w:lineRule="exact"/>
        <w:rPr>
          <w:rFonts w:cs="Futura Medium"/>
          <w:b w:val="0"/>
        </w:rPr>
      </w:pPr>
    </w:p>
    <w:p w14:paraId="5A4F5B28" w14:textId="77777777" w:rsidR="006129F7" w:rsidRDefault="006129F7" w:rsidP="006129F7">
      <w:pPr>
        <w:pStyle w:val="rapporttitel"/>
        <w:spacing w:line="320" w:lineRule="exact"/>
        <w:rPr>
          <w:rFonts w:cs="Futura Medium"/>
          <w:b w:val="0"/>
        </w:rPr>
      </w:pPr>
    </w:p>
    <w:p w14:paraId="21640EF8" w14:textId="77777777" w:rsidR="006129F7" w:rsidRDefault="006129F7" w:rsidP="006129F7">
      <w:pPr>
        <w:pStyle w:val="rapporttitel"/>
        <w:spacing w:line="320" w:lineRule="exact"/>
        <w:rPr>
          <w:rFonts w:cs="Futura Medium"/>
          <w:b w:val="0"/>
        </w:rPr>
      </w:pPr>
    </w:p>
    <w:p w14:paraId="6DD5B879" w14:textId="77777777" w:rsidR="006129F7" w:rsidRDefault="006129F7" w:rsidP="006129F7">
      <w:pPr>
        <w:pStyle w:val="rapporttitel"/>
        <w:spacing w:line="320" w:lineRule="exact"/>
        <w:rPr>
          <w:rFonts w:cs="Futura Medium"/>
          <w:b w:val="0"/>
        </w:rPr>
      </w:pPr>
    </w:p>
    <w:p w14:paraId="5E8491B6" w14:textId="77777777" w:rsidR="006129F7" w:rsidRDefault="006129F7" w:rsidP="006129F7">
      <w:pPr>
        <w:pStyle w:val="rapporttitel"/>
        <w:spacing w:line="320" w:lineRule="exact"/>
        <w:rPr>
          <w:rFonts w:cs="Futura Medium"/>
          <w:b w:val="0"/>
        </w:rPr>
      </w:pPr>
    </w:p>
    <w:p w14:paraId="33D4A9E8" w14:textId="77777777" w:rsidR="006129F7" w:rsidRDefault="006129F7" w:rsidP="006129F7">
      <w:pPr>
        <w:pStyle w:val="rapporttitel"/>
        <w:spacing w:line="320" w:lineRule="exact"/>
        <w:rPr>
          <w:rFonts w:cs="Futura Medium"/>
          <w:b w:val="0"/>
        </w:rPr>
      </w:pPr>
    </w:p>
    <w:p w14:paraId="55227E5B" w14:textId="77777777" w:rsidR="006129F7" w:rsidRDefault="006129F7" w:rsidP="006129F7">
      <w:pPr>
        <w:pStyle w:val="rapporttitel"/>
        <w:spacing w:line="320" w:lineRule="exact"/>
        <w:rPr>
          <w:rFonts w:cs="Futura Medium"/>
          <w:b w:val="0"/>
        </w:rPr>
      </w:pPr>
    </w:p>
    <w:p w14:paraId="36F1C4EB" w14:textId="77777777" w:rsidR="006129F7" w:rsidRDefault="006129F7" w:rsidP="006129F7">
      <w:pPr>
        <w:pStyle w:val="rapporttitel"/>
        <w:spacing w:line="320" w:lineRule="exact"/>
        <w:rPr>
          <w:rFonts w:cs="Futura Medium"/>
          <w:b w:val="0"/>
        </w:rPr>
      </w:pPr>
    </w:p>
    <w:p w14:paraId="7C10B4DB" w14:textId="77777777" w:rsidR="006129F7" w:rsidRDefault="006129F7" w:rsidP="006129F7">
      <w:pPr>
        <w:pStyle w:val="rapporttitel"/>
        <w:spacing w:line="320" w:lineRule="exact"/>
        <w:rPr>
          <w:rFonts w:cs="Futura Medium"/>
          <w:b w:val="0"/>
        </w:rPr>
      </w:pPr>
    </w:p>
    <w:p w14:paraId="4ED3EE3F" w14:textId="77777777" w:rsidR="006129F7" w:rsidRDefault="006129F7" w:rsidP="006129F7">
      <w:pPr>
        <w:pStyle w:val="rapporttitel"/>
        <w:spacing w:line="320" w:lineRule="exact"/>
        <w:rPr>
          <w:rFonts w:cs="Futura Medium"/>
          <w:b w:val="0"/>
        </w:rPr>
      </w:pPr>
    </w:p>
    <w:p w14:paraId="2E1D13F6" w14:textId="77777777" w:rsidR="006129F7" w:rsidRDefault="006129F7" w:rsidP="006129F7">
      <w:pPr>
        <w:pStyle w:val="rapporttitel"/>
        <w:spacing w:line="320" w:lineRule="exact"/>
        <w:rPr>
          <w:rFonts w:cs="Futura Medium"/>
          <w:b w:val="0"/>
        </w:rPr>
      </w:pPr>
    </w:p>
    <w:p w14:paraId="31D0BAFA" w14:textId="77777777" w:rsidR="006129F7" w:rsidRDefault="006129F7" w:rsidP="006129F7">
      <w:pPr>
        <w:pStyle w:val="rapporttitel"/>
        <w:spacing w:line="320" w:lineRule="exact"/>
        <w:rPr>
          <w:rFonts w:cs="Futura Medium"/>
          <w:b w:val="0"/>
        </w:rPr>
      </w:pPr>
    </w:p>
    <w:p w14:paraId="6DFA7C2A" w14:textId="77777777" w:rsidR="006129F7" w:rsidRDefault="006129F7" w:rsidP="006129F7">
      <w:pPr>
        <w:pStyle w:val="rapporttitel"/>
        <w:spacing w:line="320" w:lineRule="exact"/>
        <w:rPr>
          <w:rFonts w:cs="Futura Medium"/>
          <w:b w:val="0"/>
        </w:rPr>
      </w:pPr>
    </w:p>
    <w:p w14:paraId="14A33348" w14:textId="77777777" w:rsidR="006129F7" w:rsidRDefault="006129F7" w:rsidP="006129F7">
      <w:pPr>
        <w:pStyle w:val="rapporttitel"/>
        <w:spacing w:line="320" w:lineRule="exact"/>
        <w:rPr>
          <w:rFonts w:cs="Futura Medium"/>
          <w:b w:val="0"/>
        </w:rPr>
      </w:pPr>
    </w:p>
    <w:p w14:paraId="2EAC1984" w14:textId="77777777" w:rsidR="006129F7" w:rsidRDefault="006129F7" w:rsidP="006129F7">
      <w:pPr>
        <w:pStyle w:val="rapporttitel"/>
        <w:spacing w:line="320" w:lineRule="exact"/>
        <w:rPr>
          <w:rFonts w:cs="Futura Medium"/>
          <w:b w:val="0"/>
        </w:rPr>
      </w:pPr>
    </w:p>
    <w:p w14:paraId="23E2F093" w14:textId="77777777" w:rsidR="006129F7" w:rsidRDefault="006129F7" w:rsidP="006129F7">
      <w:pPr>
        <w:pStyle w:val="rapporttitel"/>
        <w:spacing w:line="320" w:lineRule="exact"/>
        <w:rPr>
          <w:rFonts w:cs="Futura Medium"/>
          <w:b w:val="0"/>
        </w:rPr>
      </w:pPr>
    </w:p>
    <w:p w14:paraId="6792A23A" w14:textId="77777777" w:rsidR="006129F7" w:rsidRDefault="006129F7" w:rsidP="006129F7">
      <w:pPr>
        <w:pStyle w:val="rapporttitel"/>
        <w:spacing w:line="320" w:lineRule="exact"/>
        <w:rPr>
          <w:rFonts w:cs="Futura Medium"/>
          <w:b w:val="0"/>
        </w:rPr>
      </w:pPr>
    </w:p>
    <w:p w14:paraId="184DD865" w14:textId="77777777" w:rsidR="006129F7" w:rsidRDefault="006129F7" w:rsidP="006129F7">
      <w:pPr>
        <w:pStyle w:val="rapporttitel"/>
        <w:spacing w:line="320" w:lineRule="exact"/>
        <w:rPr>
          <w:rFonts w:cs="Futura Medium"/>
          <w:b w:val="0"/>
        </w:rPr>
      </w:pPr>
    </w:p>
    <w:p w14:paraId="4C371188" w14:textId="77777777" w:rsidR="006129F7" w:rsidRDefault="006129F7" w:rsidP="006129F7">
      <w:pPr>
        <w:pStyle w:val="rapporttitel"/>
        <w:spacing w:line="320" w:lineRule="exact"/>
        <w:rPr>
          <w:rFonts w:cs="Futura Medium"/>
          <w:b w:val="0"/>
        </w:rPr>
      </w:pPr>
    </w:p>
    <w:p w14:paraId="15D8E65A" w14:textId="77777777" w:rsidR="006129F7" w:rsidRDefault="006129F7" w:rsidP="006129F7">
      <w:pPr>
        <w:pStyle w:val="rapporttitel"/>
        <w:spacing w:line="320" w:lineRule="exact"/>
        <w:rPr>
          <w:rFonts w:cs="Futura Medium"/>
          <w:b w:val="0"/>
        </w:rPr>
      </w:pPr>
    </w:p>
    <w:p w14:paraId="3952F559" w14:textId="77777777" w:rsidR="006129F7" w:rsidRDefault="006129F7" w:rsidP="006129F7">
      <w:pPr>
        <w:pStyle w:val="rapporttitel"/>
        <w:spacing w:line="320" w:lineRule="exact"/>
        <w:rPr>
          <w:rFonts w:cs="Futura Medium"/>
          <w:b w:val="0"/>
        </w:rPr>
      </w:pPr>
    </w:p>
    <w:p w14:paraId="61168989" w14:textId="77777777" w:rsidR="006129F7" w:rsidRDefault="006129F7" w:rsidP="006129F7">
      <w:pPr>
        <w:pStyle w:val="rapporttitel"/>
        <w:spacing w:line="320" w:lineRule="exact"/>
        <w:rPr>
          <w:rFonts w:cs="Futura Medium"/>
          <w:b w:val="0"/>
        </w:rPr>
      </w:pPr>
    </w:p>
    <w:p w14:paraId="035DD3DC" w14:textId="77777777" w:rsidR="006129F7" w:rsidRDefault="006129F7" w:rsidP="006129F7">
      <w:pPr>
        <w:pStyle w:val="rapporttitel"/>
        <w:spacing w:line="320" w:lineRule="exact"/>
        <w:rPr>
          <w:rFonts w:cs="Futura Medium"/>
          <w:b w:val="0"/>
        </w:rPr>
      </w:pPr>
    </w:p>
    <w:p w14:paraId="18BAA267" w14:textId="77777777" w:rsidR="006129F7" w:rsidRDefault="006129F7" w:rsidP="006129F7">
      <w:pPr>
        <w:pStyle w:val="rapporttitel"/>
        <w:spacing w:line="320" w:lineRule="exact"/>
        <w:rPr>
          <w:rFonts w:cs="Futura Medium"/>
          <w:b w:val="0"/>
        </w:rPr>
      </w:pPr>
    </w:p>
    <w:p w14:paraId="33E72B3E" w14:textId="77777777" w:rsidR="006129F7" w:rsidRDefault="006129F7" w:rsidP="006129F7">
      <w:pPr>
        <w:pStyle w:val="rapporttitel"/>
        <w:spacing w:line="320" w:lineRule="exact"/>
        <w:rPr>
          <w:rFonts w:cs="Futura Medium"/>
          <w:b w:val="0"/>
        </w:rPr>
      </w:pPr>
    </w:p>
    <w:p w14:paraId="21C9B791" w14:textId="4AF4FEFE" w:rsidR="00C9725D" w:rsidRPr="006129F7" w:rsidRDefault="00D527EB" w:rsidP="006129F7">
      <w:pPr>
        <w:pStyle w:val="rapporttitel"/>
        <w:spacing w:line="320" w:lineRule="exact"/>
        <w:rPr>
          <w:rFonts w:cs="Futura Medium"/>
        </w:rPr>
      </w:pPr>
      <w:r w:rsidRPr="006129F7">
        <w:rPr>
          <w:rFonts w:cs="Futura Medium" w:hint="cs"/>
          <w:noProof/>
          <w:sz w:val="20"/>
        </w:rPr>
        <mc:AlternateContent>
          <mc:Choice Requires="wps">
            <w:drawing>
              <wp:anchor distT="0" distB="0" distL="114300" distR="114300" simplePos="0" relativeHeight="251658240" behindDoc="0" locked="0" layoutInCell="1" allowOverlap="1" wp14:anchorId="21C9BAAB" wp14:editId="21C9BAA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9BABF" w14:textId="77777777" w:rsidR="004E2358" w:rsidRPr="009C0D21" w:rsidRDefault="004E2358">
                            <w:pPr>
                              <w:pStyle w:val="referentiekop"/>
                              <w:rPr>
                                <w:rFonts w:ascii="Futura Medium" w:hAnsi="Futura Medium" w:cs="Futura Medium"/>
                              </w:rPr>
                            </w:pPr>
                            <w:r w:rsidRPr="009C0D21">
                              <w:rPr>
                                <w:rFonts w:ascii="Futura Medium" w:hAnsi="Futura Medium" w:cs="Futura Medium" w:hint="cs"/>
                              </w:rPr>
                              <w:t>Auteur</w:t>
                            </w:r>
                          </w:p>
                          <w:p w14:paraId="21C9BAC0" w14:textId="5421D51F" w:rsidR="004E2358" w:rsidRPr="009C0D21" w:rsidRDefault="004E2358">
                            <w:pPr>
                              <w:pStyle w:val="PNB"/>
                              <w:rPr>
                                <w:rFonts w:ascii="Futura Medium" w:hAnsi="Futura Medium" w:cs="Futura Medium"/>
                              </w:rPr>
                            </w:pPr>
                            <w:bookmarkStart w:id="0" w:name="contactpersoon"/>
                            <w:bookmarkEnd w:id="0"/>
                            <w:r>
                              <w:rPr>
                                <w:rFonts w:ascii="Futura Medium" w:hAnsi="Futura Medium" w:cs="Futura Medium"/>
                              </w:rPr>
                              <w:t>C. Tasli</w:t>
                            </w:r>
                          </w:p>
                          <w:p w14:paraId="21C9BAC1" w14:textId="77777777" w:rsidR="004E2358" w:rsidRPr="009C0D21" w:rsidRDefault="004E2358">
                            <w:pPr>
                              <w:pStyle w:val="referentiekop"/>
                              <w:rPr>
                                <w:rFonts w:ascii="Futura Medium" w:hAnsi="Futura Medium" w:cs="Futura Medium"/>
                              </w:rPr>
                            </w:pPr>
                            <w:r w:rsidRPr="009C0D21">
                              <w:rPr>
                                <w:rFonts w:ascii="Futura Medium" w:hAnsi="Futura Medium" w:cs="Futura Medium" w:hint="cs"/>
                              </w:rPr>
                              <w:t>Datum</w:t>
                            </w:r>
                          </w:p>
                          <w:p w14:paraId="21C9BAC2" w14:textId="0FA698D5" w:rsidR="004E2358" w:rsidRPr="009C0D21" w:rsidRDefault="004E2358">
                            <w:pPr>
                              <w:pStyle w:val="PNB"/>
                              <w:rPr>
                                <w:rFonts w:ascii="Futura Medium" w:hAnsi="Futura Medium" w:cs="Futura Medium"/>
                              </w:rPr>
                            </w:pPr>
                            <w:bookmarkStart w:id="1" w:name="datum"/>
                            <w:bookmarkEnd w:id="1"/>
                            <w:r>
                              <w:rPr>
                                <w:rFonts w:ascii="Futura Medium" w:hAnsi="Futura Medium" w:cs="Futura Medium"/>
                              </w:rPr>
                              <w:t>17-05</w:t>
                            </w:r>
                            <w:r w:rsidRPr="00401AE4">
                              <w:rPr>
                                <w:rFonts w:ascii="Futura Medium" w:hAnsi="Futura Medium" w:cs="Futura Medium"/>
                              </w:rPr>
                              <w:t>-2022</w:t>
                            </w:r>
                          </w:p>
                          <w:p w14:paraId="21C9BAC3" w14:textId="77777777" w:rsidR="004E2358" w:rsidRDefault="004E23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BAAB"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DrwIAAKo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" filled="f" stroked="f">
                <v:textbox inset="0,0,0,0">
                  <w:txbxContent>
                    <w:p w14:paraId="21C9BABF" w14:textId="77777777" w:rsidR="004E2358" w:rsidRPr="009C0D21" w:rsidRDefault="004E2358">
                      <w:pPr>
                        <w:pStyle w:val="referentiekop"/>
                        <w:rPr>
                          <w:rFonts w:ascii="Futura Medium" w:hAnsi="Futura Medium" w:cs="Futura Medium"/>
                        </w:rPr>
                      </w:pPr>
                      <w:r w:rsidRPr="009C0D21">
                        <w:rPr>
                          <w:rFonts w:ascii="Futura Medium" w:hAnsi="Futura Medium" w:cs="Futura Medium" w:hint="cs"/>
                        </w:rPr>
                        <w:t>Auteur</w:t>
                      </w:r>
                    </w:p>
                    <w:p w14:paraId="21C9BAC0" w14:textId="5421D51F" w:rsidR="004E2358" w:rsidRPr="009C0D21" w:rsidRDefault="004E2358">
                      <w:pPr>
                        <w:pStyle w:val="PNB"/>
                        <w:rPr>
                          <w:rFonts w:ascii="Futura Medium" w:hAnsi="Futura Medium" w:cs="Futura Medium"/>
                        </w:rPr>
                      </w:pPr>
                      <w:bookmarkStart w:id="2" w:name="contactpersoon"/>
                      <w:bookmarkEnd w:id="2"/>
                      <w:r>
                        <w:rPr>
                          <w:rFonts w:ascii="Futura Medium" w:hAnsi="Futura Medium" w:cs="Futura Medium"/>
                        </w:rPr>
                        <w:t>C. Tasli</w:t>
                      </w:r>
                    </w:p>
                    <w:p w14:paraId="21C9BAC1" w14:textId="77777777" w:rsidR="004E2358" w:rsidRPr="009C0D21" w:rsidRDefault="004E2358">
                      <w:pPr>
                        <w:pStyle w:val="referentiekop"/>
                        <w:rPr>
                          <w:rFonts w:ascii="Futura Medium" w:hAnsi="Futura Medium" w:cs="Futura Medium"/>
                        </w:rPr>
                      </w:pPr>
                      <w:r w:rsidRPr="009C0D21">
                        <w:rPr>
                          <w:rFonts w:ascii="Futura Medium" w:hAnsi="Futura Medium" w:cs="Futura Medium" w:hint="cs"/>
                        </w:rPr>
                        <w:t>Datum</w:t>
                      </w:r>
                    </w:p>
                    <w:p w14:paraId="21C9BAC2" w14:textId="0FA698D5" w:rsidR="004E2358" w:rsidRPr="009C0D21" w:rsidRDefault="004E2358">
                      <w:pPr>
                        <w:pStyle w:val="PNB"/>
                        <w:rPr>
                          <w:rFonts w:ascii="Futura Medium" w:hAnsi="Futura Medium" w:cs="Futura Medium"/>
                        </w:rPr>
                      </w:pPr>
                      <w:bookmarkStart w:id="3" w:name="datum"/>
                      <w:bookmarkEnd w:id="3"/>
                      <w:r>
                        <w:rPr>
                          <w:rFonts w:ascii="Futura Medium" w:hAnsi="Futura Medium" w:cs="Futura Medium"/>
                        </w:rPr>
                        <w:t>17-05</w:t>
                      </w:r>
                      <w:r w:rsidRPr="00401AE4">
                        <w:rPr>
                          <w:rFonts w:ascii="Futura Medium" w:hAnsi="Futura Medium" w:cs="Futura Medium"/>
                        </w:rPr>
                        <w:t>-2022</w:t>
                      </w:r>
                    </w:p>
                    <w:p w14:paraId="21C9BAC3" w14:textId="77777777" w:rsidR="004E2358" w:rsidRDefault="004E2358"/>
                  </w:txbxContent>
                </v:textbox>
                <w10:wrap anchorx="page" anchory="page"/>
              </v:shape>
            </w:pict>
          </mc:Fallback>
        </mc:AlternateContent>
      </w:r>
    </w:p>
    <w:p w14:paraId="21C9B792" w14:textId="77777777" w:rsidR="00ED7881" w:rsidRPr="006129F7" w:rsidRDefault="00D527EB" w:rsidP="00E67612">
      <w:pPr>
        <w:rPr>
          <w:rFonts w:ascii="Futura Book" w:hAnsi="Futura Book" w:cs="Futura Medium"/>
        </w:rPr>
      </w:pPr>
      <w:r w:rsidRPr="006129F7">
        <w:rPr>
          <w:rFonts w:ascii="Futura Book" w:hAnsi="Futura Book" w:cs="Futura Medium" w:hint="cs"/>
          <w:noProof/>
        </w:rPr>
        <mc:AlternateContent>
          <mc:Choice Requires="wps">
            <w:drawing>
              <wp:anchor distT="0" distB="0" distL="114300" distR="114300" simplePos="0" relativeHeight="251658241" behindDoc="0" locked="0" layoutInCell="1" allowOverlap="1" wp14:anchorId="21C9BAAD" wp14:editId="21C9BAA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1C9BAC4" w14:textId="77777777" w:rsidR="004E2358" w:rsidRPr="009C0D21" w:rsidRDefault="004E2358" w:rsidP="00ED7881">
                            <w:pPr>
                              <w:rPr>
                                <w:rFonts w:ascii="Futura Medium" w:hAnsi="Futura Medium" w:cs="Futura Medium"/>
                                <w:b/>
                              </w:rPr>
                            </w:pPr>
                            <w:r w:rsidRPr="009C0D21">
                              <w:rPr>
                                <w:rFonts w:ascii="Futura Medium" w:hAnsi="Futura Medium" w:cs="Futura Medium" w:hint="cs"/>
                                <w:b/>
                              </w:rPr>
                              <w:t>Uiterste ontvangstdatum inschrijvingen:</w:t>
                            </w:r>
                          </w:p>
                          <w:p w14:paraId="21C9BAC5" w14:textId="7F316CED" w:rsidR="004E2358" w:rsidRPr="009C0D21" w:rsidRDefault="004E2358" w:rsidP="00ED7881">
                            <w:pPr>
                              <w:rPr>
                                <w:rFonts w:ascii="Futura Medium" w:hAnsi="Futura Medium" w:cs="Futura Medium"/>
                              </w:rPr>
                            </w:pPr>
                            <w:r>
                              <w:rPr>
                                <w:rFonts w:ascii="Futura Medium" w:hAnsi="Futura Medium" w:cs="Futura Medium"/>
                              </w:rPr>
                              <w:t>17</w:t>
                            </w:r>
                            <w:r w:rsidRPr="00BE6D1F">
                              <w:rPr>
                                <w:rFonts w:ascii="Futura Medium" w:hAnsi="Futura Medium" w:cs="Futura Medium"/>
                              </w:rPr>
                              <w:t xml:space="preserve"> juni 2022</w:t>
                            </w:r>
                            <w:r>
                              <w:rPr>
                                <w:rFonts w:ascii="Futura Medium" w:hAnsi="Futura Medium" w:cs="Futura Medium"/>
                              </w:rPr>
                              <w:t xml:space="preserve"> om 10.00 uur</w:t>
                            </w:r>
                          </w:p>
                          <w:p w14:paraId="4FDC9CBF" w14:textId="77777777" w:rsidR="004E2358" w:rsidRDefault="004E23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9BAAD" id="Text Box 10" o:spid="_x0000_s1027" type="#_x0000_t202" style="position:absolute;margin-left:-3.35pt;margin-top:.45pt;width:396.35pt;height:4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21C9BAC4" w14:textId="77777777" w:rsidR="004E2358" w:rsidRPr="009C0D21" w:rsidRDefault="004E2358" w:rsidP="00ED7881">
                      <w:pPr>
                        <w:rPr>
                          <w:rFonts w:ascii="Futura Medium" w:hAnsi="Futura Medium" w:cs="Futura Medium"/>
                          <w:b/>
                        </w:rPr>
                      </w:pPr>
                      <w:r w:rsidRPr="009C0D21">
                        <w:rPr>
                          <w:rFonts w:ascii="Futura Medium" w:hAnsi="Futura Medium" w:cs="Futura Medium" w:hint="cs"/>
                          <w:b/>
                        </w:rPr>
                        <w:t>Uiterste ontvangstdatum inschrijvingen:</w:t>
                      </w:r>
                    </w:p>
                    <w:p w14:paraId="21C9BAC5" w14:textId="7F316CED" w:rsidR="004E2358" w:rsidRPr="009C0D21" w:rsidRDefault="004E2358" w:rsidP="00ED7881">
                      <w:pPr>
                        <w:rPr>
                          <w:rFonts w:ascii="Futura Medium" w:hAnsi="Futura Medium" w:cs="Futura Medium"/>
                        </w:rPr>
                      </w:pPr>
                      <w:r>
                        <w:rPr>
                          <w:rFonts w:ascii="Futura Medium" w:hAnsi="Futura Medium" w:cs="Futura Medium"/>
                        </w:rPr>
                        <w:t>17</w:t>
                      </w:r>
                      <w:r w:rsidRPr="00BE6D1F">
                        <w:rPr>
                          <w:rFonts w:ascii="Futura Medium" w:hAnsi="Futura Medium" w:cs="Futura Medium"/>
                        </w:rPr>
                        <w:t xml:space="preserve"> juni 2022</w:t>
                      </w:r>
                      <w:r>
                        <w:rPr>
                          <w:rFonts w:ascii="Futura Medium" w:hAnsi="Futura Medium" w:cs="Futura Medium"/>
                        </w:rPr>
                        <w:t xml:space="preserve"> om 10.00 uur</w:t>
                      </w:r>
                    </w:p>
                    <w:p w14:paraId="4FDC9CBF" w14:textId="77777777" w:rsidR="004E2358" w:rsidRDefault="004E2358"/>
                  </w:txbxContent>
                </v:textbox>
              </v:shape>
            </w:pict>
          </mc:Fallback>
        </mc:AlternateContent>
      </w:r>
    </w:p>
    <w:p w14:paraId="21C9B793" w14:textId="77777777" w:rsidR="00ED7881" w:rsidRPr="006129F7" w:rsidRDefault="00ED7881" w:rsidP="00E67612">
      <w:pPr>
        <w:rPr>
          <w:rFonts w:ascii="Futura Book" w:hAnsi="Futura Book" w:cs="Futura Medium"/>
        </w:rPr>
      </w:pPr>
    </w:p>
    <w:p w14:paraId="21C9B82D" w14:textId="038626C8" w:rsidR="00C664D0" w:rsidRPr="006129F7" w:rsidRDefault="00E67612" w:rsidP="00C664D0">
      <w:pPr>
        <w:pStyle w:val="hoofdtekst"/>
        <w:ind w:left="0"/>
        <w:rPr>
          <w:rFonts w:ascii="Futura Book" w:hAnsi="Futura Book" w:cs="Futura Medium"/>
        </w:rPr>
      </w:pPr>
      <w:r w:rsidRPr="006129F7">
        <w:rPr>
          <w:rFonts w:ascii="Futura Book" w:hAnsi="Futura Book" w:cs="Futura Medium"/>
        </w:rPr>
        <w:br w:type="page"/>
      </w:r>
    </w:p>
    <w:p w14:paraId="21C9B82F" w14:textId="77777777" w:rsidR="00C664D0" w:rsidRPr="006129F7" w:rsidRDefault="00C664D0" w:rsidP="00C664D0">
      <w:pPr>
        <w:pStyle w:val="hoofdtekst"/>
        <w:ind w:left="0"/>
        <w:rPr>
          <w:rFonts w:ascii="Futura Book" w:hAnsi="Futura Book" w:cs="Futura Medium"/>
        </w:rPr>
      </w:pPr>
    </w:p>
    <w:p w14:paraId="21C9B831" w14:textId="77777777" w:rsidR="00357B73" w:rsidRPr="006129F7" w:rsidRDefault="00357B73" w:rsidP="00357B73">
      <w:pPr>
        <w:pStyle w:val="inhoud"/>
        <w:rPr>
          <w:rFonts w:cs="Futura Medium"/>
        </w:rPr>
      </w:pPr>
      <w:r w:rsidRPr="006129F7">
        <w:rPr>
          <w:rFonts w:cs="Futura Medium" w:hint="cs"/>
        </w:rPr>
        <w:t>Inhoud</w:t>
      </w:r>
    </w:p>
    <w:p w14:paraId="21C9B832" w14:textId="77777777" w:rsidR="00357B73" w:rsidRPr="006129F7" w:rsidRDefault="00357B73" w:rsidP="00357B73">
      <w:pPr>
        <w:rPr>
          <w:rFonts w:ascii="Futura Book" w:hAnsi="Futura Book" w:cs="Futura Medium"/>
        </w:rPr>
      </w:pPr>
    </w:p>
    <w:p w14:paraId="2CFE931F" w14:textId="2F9C7293" w:rsidR="008B6A10" w:rsidRDefault="00357B73">
      <w:pPr>
        <w:pStyle w:val="Inhopg1"/>
        <w:rPr>
          <w:rFonts w:asciiTheme="minorHAnsi" w:eastAsiaTheme="minorEastAsia" w:hAnsiTheme="minorHAnsi" w:cstheme="minorBidi"/>
          <w:b w:val="0"/>
          <w:sz w:val="22"/>
          <w:szCs w:val="22"/>
        </w:rPr>
      </w:pPr>
      <w:r w:rsidRPr="006129F7">
        <w:rPr>
          <w:rFonts w:cs="Futura Medium" w:hint="cs"/>
        </w:rPr>
        <w:fldChar w:fldCharType="begin"/>
      </w:r>
      <w:r w:rsidRPr="006129F7">
        <w:rPr>
          <w:rFonts w:cs="Futura Medium" w:hint="cs"/>
        </w:rPr>
        <w:instrText xml:space="preserve"> TOC \o "1-2" \h \z \t "Kop 3;3" </w:instrText>
      </w:r>
      <w:r w:rsidRPr="006129F7">
        <w:rPr>
          <w:rFonts w:cs="Futura Medium" w:hint="cs"/>
        </w:rPr>
        <w:fldChar w:fldCharType="separate"/>
      </w:r>
      <w:hyperlink w:anchor="_Toc100310908" w:history="1">
        <w:r w:rsidR="008B6A10" w:rsidRPr="00EE0067">
          <w:rPr>
            <w:rStyle w:val="Hyperlink"/>
          </w:rPr>
          <w:t>1</w:t>
        </w:r>
        <w:r w:rsidR="008B6A10">
          <w:rPr>
            <w:rFonts w:asciiTheme="minorHAnsi" w:eastAsiaTheme="minorEastAsia" w:hAnsiTheme="minorHAnsi" w:cstheme="minorBidi"/>
            <w:b w:val="0"/>
            <w:sz w:val="22"/>
            <w:szCs w:val="22"/>
          </w:rPr>
          <w:tab/>
        </w:r>
        <w:r w:rsidR="008B6A10" w:rsidRPr="00EE0067">
          <w:rPr>
            <w:rStyle w:val="Hyperlink"/>
          </w:rPr>
          <w:t>Algemeen</w:t>
        </w:r>
        <w:r w:rsidR="008B6A10">
          <w:rPr>
            <w:webHidden/>
          </w:rPr>
          <w:tab/>
        </w:r>
        <w:r w:rsidR="008B6A10">
          <w:rPr>
            <w:webHidden/>
          </w:rPr>
          <w:fldChar w:fldCharType="begin"/>
        </w:r>
        <w:r w:rsidR="008B6A10">
          <w:rPr>
            <w:webHidden/>
          </w:rPr>
          <w:instrText xml:space="preserve"> PAGEREF _Toc100310908 \h </w:instrText>
        </w:r>
        <w:r w:rsidR="008B6A10">
          <w:rPr>
            <w:webHidden/>
          </w:rPr>
        </w:r>
        <w:r w:rsidR="008B6A10">
          <w:rPr>
            <w:webHidden/>
          </w:rPr>
          <w:fldChar w:fldCharType="separate"/>
        </w:r>
        <w:r w:rsidR="008B6A10">
          <w:rPr>
            <w:webHidden/>
          </w:rPr>
          <w:t>4</w:t>
        </w:r>
        <w:r w:rsidR="008B6A10">
          <w:rPr>
            <w:webHidden/>
          </w:rPr>
          <w:fldChar w:fldCharType="end"/>
        </w:r>
      </w:hyperlink>
    </w:p>
    <w:p w14:paraId="3D5EE58A" w14:textId="4DC6D5F5" w:rsidR="008B6A10" w:rsidRDefault="004E2358">
      <w:pPr>
        <w:pStyle w:val="Inhopg2"/>
        <w:rPr>
          <w:rFonts w:asciiTheme="minorHAnsi" w:eastAsiaTheme="minorEastAsia" w:hAnsiTheme="minorHAnsi" w:cstheme="minorBidi"/>
          <w:szCs w:val="22"/>
        </w:rPr>
      </w:pPr>
      <w:hyperlink w:anchor="_Toc100310909" w:history="1">
        <w:r w:rsidR="008B6A10" w:rsidRPr="00EE0067">
          <w:rPr>
            <w:rStyle w:val="Hyperlink"/>
          </w:rPr>
          <w:t>1.1</w:t>
        </w:r>
        <w:r w:rsidR="008B6A10">
          <w:rPr>
            <w:rFonts w:asciiTheme="minorHAnsi" w:eastAsiaTheme="minorEastAsia" w:hAnsiTheme="minorHAnsi" w:cstheme="minorBidi"/>
            <w:szCs w:val="22"/>
          </w:rPr>
          <w:tab/>
        </w:r>
        <w:r w:rsidR="008B6A10" w:rsidRPr="00EE0067">
          <w:rPr>
            <w:rStyle w:val="Hyperlink"/>
          </w:rPr>
          <w:t>De provincie Noord-Brabant</w:t>
        </w:r>
        <w:r w:rsidR="008B6A10">
          <w:rPr>
            <w:webHidden/>
          </w:rPr>
          <w:tab/>
        </w:r>
        <w:r w:rsidR="008B6A10">
          <w:rPr>
            <w:webHidden/>
          </w:rPr>
          <w:fldChar w:fldCharType="begin"/>
        </w:r>
        <w:r w:rsidR="008B6A10">
          <w:rPr>
            <w:webHidden/>
          </w:rPr>
          <w:instrText xml:space="preserve"> PAGEREF _Toc100310909 \h </w:instrText>
        </w:r>
        <w:r w:rsidR="008B6A10">
          <w:rPr>
            <w:webHidden/>
          </w:rPr>
        </w:r>
        <w:r w:rsidR="008B6A10">
          <w:rPr>
            <w:webHidden/>
          </w:rPr>
          <w:fldChar w:fldCharType="separate"/>
        </w:r>
        <w:r w:rsidR="008B6A10">
          <w:rPr>
            <w:webHidden/>
          </w:rPr>
          <w:t>4</w:t>
        </w:r>
        <w:r w:rsidR="008B6A10">
          <w:rPr>
            <w:webHidden/>
          </w:rPr>
          <w:fldChar w:fldCharType="end"/>
        </w:r>
      </w:hyperlink>
    </w:p>
    <w:p w14:paraId="7C98B615" w14:textId="62767C68" w:rsidR="008B6A10" w:rsidRDefault="004E2358">
      <w:pPr>
        <w:pStyle w:val="Inhopg2"/>
        <w:rPr>
          <w:rFonts w:asciiTheme="minorHAnsi" w:eastAsiaTheme="minorEastAsia" w:hAnsiTheme="minorHAnsi" w:cstheme="minorBidi"/>
          <w:szCs w:val="22"/>
        </w:rPr>
      </w:pPr>
      <w:hyperlink w:anchor="_Toc100310910" w:history="1">
        <w:r w:rsidR="008B6A10" w:rsidRPr="00EE0067">
          <w:rPr>
            <w:rStyle w:val="Hyperlink"/>
            <w:rFonts w:cs="Futura Medium"/>
          </w:rPr>
          <w:t>1.2</w:t>
        </w:r>
        <w:r w:rsidR="008B6A10">
          <w:rPr>
            <w:rFonts w:asciiTheme="minorHAnsi" w:eastAsiaTheme="minorEastAsia" w:hAnsiTheme="minorHAnsi" w:cstheme="minorBidi"/>
            <w:szCs w:val="22"/>
          </w:rPr>
          <w:tab/>
        </w:r>
        <w:r w:rsidR="008B6A10" w:rsidRPr="00EE0067">
          <w:rPr>
            <w:rStyle w:val="Hyperlink"/>
            <w:rFonts w:cs="Futura Medium"/>
          </w:rPr>
          <w:t>Voorwerp, doel en omvang van deze aanbesteding</w:t>
        </w:r>
        <w:r w:rsidR="008B6A10">
          <w:rPr>
            <w:webHidden/>
          </w:rPr>
          <w:tab/>
        </w:r>
        <w:r w:rsidR="008B6A10">
          <w:rPr>
            <w:webHidden/>
          </w:rPr>
          <w:fldChar w:fldCharType="begin"/>
        </w:r>
        <w:r w:rsidR="008B6A10">
          <w:rPr>
            <w:webHidden/>
          </w:rPr>
          <w:instrText xml:space="preserve"> PAGEREF _Toc100310910 \h </w:instrText>
        </w:r>
        <w:r w:rsidR="008B6A10">
          <w:rPr>
            <w:webHidden/>
          </w:rPr>
        </w:r>
        <w:r w:rsidR="008B6A10">
          <w:rPr>
            <w:webHidden/>
          </w:rPr>
          <w:fldChar w:fldCharType="separate"/>
        </w:r>
        <w:r w:rsidR="008B6A10">
          <w:rPr>
            <w:webHidden/>
          </w:rPr>
          <w:t>5</w:t>
        </w:r>
        <w:r w:rsidR="008B6A10">
          <w:rPr>
            <w:webHidden/>
          </w:rPr>
          <w:fldChar w:fldCharType="end"/>
        </w:r>
      </w:hyperlink>
    </w:p>
    <w:p w14:paraId="098E4F26" w14:textId="79293637" w:rsidR="008B6A10" w:rsidRDefault="004E2358">
      <w:pPr>
        <w:pStyle w:val="Inhopg3"/>
        <w:rPr>
          <w:rFonts w:asciiTheme="minorHAnsi" w:eastAsiaTheme="minorEastAsia" w:hAnsiTheme="minorHAnsi" w:cstheme="minorBidi"/>
          <w:szCs w:val="22"/>
        </w:rPr>
      </w:pPr>
      <w:hyperlink w:anchor="_Toc100310911" w:history="1">
        <w:r w:rsidR="008B6A10" w:rsidRPr="00EE0067">
          <w:rPr>
            <w:rStyle w:val="Hyperlink"/>
            <w:rFonts w:cs="Futura Medium"/>
          </w:rPr>
          <w:t>1.2.1</w:t>
        </w:r>
        <w:r w:rsidR="008B6A10">
          <w:rPr>
            <w:rFonts w:asciiTheme="minorHAnsi" w:eastAsiaTheme="minorEastAsia" w:hAnsiTheme="minorHAnsi" w:cstheme="minorBidi"/>
            <w:szCs w:val="22"/>
          </w:rPr>
          <w:tab/>
        </w:r>
        <w:r w:rsidR="008B6A10" w:rsidRPr="00EE0067">
          <w:rPr>
            <w:rStyle w:val="Hyperlink"/>
            <w:rFonts w:cs="Futura Medium"/>
          </w:rPr>
          <w:t>Voorwerp van de opdracht</w:t>
        </w:r>
        <w:r w:rsidR="008B6A10">
          <w:rPr>
            <w:webHidden/>
          </w:rPr>
          <w:tab/>
        </w:r>
        <w:r w:rsidR="008B6A10">
          <w:rPr>
            <w:webHidden/>
          </w:rPr>
          <w:fldChar w:fldCharType="begin"/>
        </w:r>
        <w:r w:rsidR="008B6A10">
          <w:rPr>
            <w:webHidden/>
          </w:rPr>
          <w:instrText xml:space="preserve"> PAGEREF _Toc100310911 \h </w:instrText>
        </w:r>
        <w:r w:rsidR="008B6A10">
          <w:rPr>
            <w:webHidden/>
          </w:rPr>
        </w:r>
        <w:r w:rsidR="008B6A10">
          <w:rPr>
            <w:webHidden/>
          </w:rPr>
          <w:fldChar w:fldCharType="separate"/>
        </w:r>
        <w:r w:rsidR="008B6A10">
          <w:rPr>
            <w:webHidden/>
          </w:rPr>
          <w:t>5</w:t>
        </w:r>
        <w:r w:rsidR="008B6A10">
          <w:rPr>
            <w:webHidden/>
          </w:rPr>
          <w:fldChar w:fldCharType="end"/>
        </w:r>
      </w:hyperlink>
    </w:p>
    <w:p w14:paraId="337F20AC" w14:textId="0FAB6EFA" w:rsidR="008B6A10" w:rsidRDefault="004E2358">
      <w:pPr>
        <w:pStyle w:val="Inhopg3"/>
        <w:rPr>
          <w:rFonts w:asciiTheme="minorHAnsi" w:eastAsiaTheme="minorEastAsia" w:hAnsiTheme="minorHAnsi" w:cstheme="minorBidi"/>
          <w:szCs w:val="22"/>
        </w:rPr>
      </w:pPr>
      <w:hyperlink w:anchor="_Toc100310912" w:history="1">
        <w:r w:rsidR="008B6A10" w:rsidRPr="00EE0067">
          <w:rPr>
            <w:rStyle w:val="Hyperlink"/>
            <w:rFonts w:cs="Futura Medium"/>
          </w:rPr>
          <w:t>1.2.2</w:t>
        </w:r>
        <w:r w:rsidR="008B6A10">
          <w:rPr>
            <w:rFonts w:asciiTheme="minorHAnsi" w:eastAsiaTheme="minorEastAsia" w:hAnsiTheme="minorHAnsi" w:cstheme="minorBidi"/>
            <w:szCs w:val="22"/>
          </w:rPr>
          <w:tab/>
        </w:r>
        <w:r w:rsidR="008B6A10" w:rsidRPr="00EE0067">
          <w:rPr>
            <w:rStyle w:val="Hyperlink"/>
            <w:rFonts w:cs="Futura Medium"/>
          </w:rPr>
          <w:t>Doel</w:t>
        </w:r>
        <w:r w:rsidR="008B6A10">
          <w:rPr>
            <w:webHidden/>
          </w:rPr>
          <w:tab/>
        </w:r>
        <w:r w:rsidR="008B6A10">
          <w:rPr>
            <w:webHidden/>
          </w:rPr>
          <w:fldChar w:fldCharType="begin"/>
        </w:r>
        <w:r w:rsidR="008B6A10">
          <w:rPr>
            <w:webHidden/>
          </w:rPr>
          <w:instrText xml:space="preserve"> PAGEREF _Toc100310912 \h </w:instrText>
        </w:r>
        <w:r w:rsidR="008B6A10">
          <w:rPr>
            <w:webHidden/>
          </w:rPr>
        </w:r>
        <w:r w:rsidR="008B6A10">
          <w:rPr>
            <w:webHidden/>
          </w:rPr>
          <w:fldChar w:fldCharType="separate"/>
        </w:r>
        <w:r w:rsidR="008B6A10">
          <w:rPr>
            <w:webHidden/>
          </w:rPr>
          <w:t>6</w:t>
        </w:r>
        <w:r w:rsidR="008B6A10">
          <w:rPr>
            <w:webHidden/>
          </w:rPr>
          <w:fldChar w:fldCharType="end"/>
        </w:r>
      </w:hyperlink>
    </w:p>
    <w:p w14:paraId="2F154558" w14:textId="4FFE59AA" w:rsidR="008B6A10" w:rsidRDefault="004E2358">
      <w:pPr>
        <w:pStyle w:val="Inhopg3"/>
        <w:rPr>
          <w:rFonts w:asciiTheme="minorHAnsi" w:eastAsiaTheme="minorEastAsia" w:hAnsiTheme="minorHAnsi" w:cstheme="minorBidi"/>
          <w:szCs w:val="22"/>
        </w:rPr>
      </w:pPr>
      <w:hyperlink w:anchor="_Toc100310913" w:history="1">
        <w:r w:rsidR="008B6A10" w:rsidRPr="00EE0067">
          <w:rPr>
            <w:rStyle w:val="Hyperlink"/>
            <w:rFonts w:cs="Futura Medium"/>
          </w:rPr>
          <w:t>1.2.3</w:t>
        </w:r>
        <w:r w:rsidR="008B6A10">
          <w:rPr>
            <w:rFonts w:asciiTheme="minorHAnsi" w:eastAsiaTheme="minorEastAsia" w:hAnsiTheme="minorHAnsi" w:cstheme="minorBidi"/>
            <w:szCs w:val="22"/>
          </w:rPr>
          <w:tab/>
        </w:r>
        <w:r w:rsidR="008B6A10" w:rsidRPr="00EE0067">
          <w:rPr>
            <w:rStyle w:val="Hyperlink"/>
            <w:rFonts w:cs="Futura Medium"/>
          </w:rPr>
          <w:t>Samenvoegen</w:t>
        </w:r>
        <w:r w:rsidR="008B6A10">
          <w:rPr>
            <w:webHidden/>
          </w:rPr>
          <w:tab/>
        </w:r>
        <w:r w:rsidR="008B6A10">
          <w:rPr>
            <w:webHidden/>
          </w:rPr>
          <w:fldChar w:fldCharType="begin"/>
        </w:r>
        <w:r w:rsidR="008B6A10">
          <w:rPr>
            <w:webHidden/>
          </w:rPr>
          <w:instrText xml:space="preserve"> PAGEREF _Toc100310913 \h </w:instrText>
        </w:r>
        <w:r w:rsidR="008B6A10">
          <w:rPr>
            <w:webHidden/>
          </w:rPr>
        </w:r>
        <w:r w:rsidR="008B6A10">
          <w:rPr>
            <w:webHidden/>
          </w:rPr>
          <w:fldChar w:fldCharType="separate"/>
        </w:r>
        <w:r w:rsidR="008B6A10">
          <w:rPr>
            <w:webHidden/>
          </w:rPr>
          <w:t>6</w:t>
        </w:r>
        <w:r w:rsidR="008B6A10">
          <w:rPr>
            <w:webHidden/>
          </w:rPr>
          <w:fldChar w:fldCharType="end"/>
        </w:r>
      </w:hyperlink>
    </w:p>
    <w:p w14:paraId="5E121928" w14:textId="6E7ADD48" w:rsidR="008B6A10" w:rsidRDefault="004E2358">
      <w:pPr>
        <w:pStyle w:val="Inhopg3"/>
        <w:rPr>
          <w:rFonts w:asciiTheme="minorHAnsi" w:eastAsiaTheme="minorEastAsia" w:hAnsiTheme="minorHAnsi" w:cstheme="minorBidi"/>
          <w:szCs w:val="22"/>
        </w:rPr>
      </w:pPr>
      <w:hyperlink w:anchor="_Toc100310914" w:history="1">
        <w:r w:rsidR="008B6A10" w:rsidRPr="00EE0067">
          <w:rPr>
            <w:rStyle w:val="Hyperlink"/>
            <w:rFonts w:cs="Futura Medium"/>
          </w:rPr>
          <w:t>1.2.4</w:t>
        </w:r>
        <w:r w:rsidR="008B6A10">
          <w:rPr>
            <w:rFonts w:asciiTheme="minorHAnsi" w:eastAsiaTheme="minorEastAsia" w:hAnsiTheme="minorHAnsi" w:cstheme="minorBidi"/>
            <w:szCs w:val="22"/>
          </w:rPr>
          <w:tab/>
        </w:r>
        <w:r w:rsidR="008B6A10" w:rsidRPr="00EE0067">
          <w:rPr>
            <w:rStyle w:val="Hyperlink"/>
            <w:rFonts w:cs="Futura Medium"/>
          </w:rPr>
          <w:t>Percelen</w:t>
        </w:r>
        <w:r w:rsidR="008B6A10">
          <w:rPr>
            <w:webHidden/>
          </w:rPr>
          <w:tab/>
        </w:r>
        <w:r w:rsidR="008B6A10">
          <w:rPr>
            <w:webHidden/>
          </w:rPr>
          <w:fldChar w:fldCharType="begin"/>
        </w:r>
        <w:r w:rsidR="008B6A10">
          <w:rPr>
            <w:webHidden/>
          </w:rPr>
          <w:instrText xml:space="preserve"> PAGEREF _Toc100310914 \h </w:instrText>
        </w:r>
        <w:r w:rsidR="008B6A10">
          <w:rPr>
            <w:webHidden/>
          </w:rPr>
        </w:r>
        <w:r w:rsidR="008B6A10">
          <w:rPr>
            <w:webHidden/>
          </w:rPr>
          <w:fldChar w:fldCharType="separate"/>
        </w:r>
        <w:r w:rsidR="008B6A10">
          <w:rPr>
            <w:webHidden/>
          </w:rPr>
          <w:t>7</w:t>
        </w:r>
        <w:r w:rsidR="008B6A10">
          <w:rPr>
            <w:webHidden/>
          </w:rPr>
          <w:fldChar w:fldCharType="end"/>
        </w:r>
      </w:hyperlink>
    </w:p>
    <w:p w14:paraId="775C0BB7" w14:textId="7A75402D" w:rsidR="008B6A10" w:rsidRDefault="004E2358">
      <w:pPr>
        <w:pStyle w:val="Inhopg1"/>
        <w:rPr>
          <w:rFonts w:asciiTheme="minorHAnsi" w:eastAsiaTheme="minorEastAsia" w:hAnsiTheme="minorHAnsi" w:cstheme="minorBidi"/>
          <w:b w:val="0"/>
          <w:sz w:val="22"/>
          <w:szCs w:val="22"/>
        </w:rPr>
      </w:pPr>
      <w:hyperlink w:anchor="_Toc100310915" w:history="1">
        <w:r w:rsidR="008B6A10" w:rsidRPr="00EE0067">
          <w:rPr>
            <w:rStyle w:val="Hyperlink"/>
            <w:rFonts w:cs="Futura Medium"/>
          </w:rPr>
          <w:t>2</w:t>
        </w:r>
        <w:r w:rsidR="008B6A10">
          <w:rPr>
            <w:rFonts w:asciiTheme="minorHAnsi" w:eastAsiaTheme="minorEastAsia" w:hAnsiTheme="minorHAnsi" w:cstheme="minorBidi"/>
            <w:b w:val="0"/>
            <w:sz w:val="22"/>
            <w:szCs w:val="22"/>
          </w:rPr>
          <w:tab/>
        </w:r>
        <w:r w:rsidR="008B6A10" w:rsidRPr="00EE0067">
          <w:rPr>
            <w:rStyle w:val="Hyperlink"/>
            <w:rFonts w:cs="Futura Medium"/>
          </w:rPr>
          <w:t>Aanbestedingsprocedure</w:t>
        </w:r>
        <w:r w:rsidR="008B6A10">
          <w:rPr>
            <w:webHidden/>
          </w:rPr>
          <w:tab/>
        </w:r>
        <w:r w:rsidR="008B6A10">
          <w:rPr>
            <w:webHidden/>
          </w:rPr>
          <w:fldChar w:fldCharType="begin"/>
        </w:r>
        <w:r w:rsidR="008B6A10">
          <w:rPr>
            <w:webHidden/>
          </w:rPr>
          <w:instrText xml:space="preserve"> PAGEREF _Toc100310915 \h </w:instrText>
        </w:r>
        <w:r w:rsidR="008B6A10">
          <w:rPr>
            <w:webHidden/>
          </w:rPr>
        </w:r>
        <w:r w:rsidR="008B6A10">
          <w:rPr>
            <w:webHidden/>
          </w:rPr>
          <w:fldChar w:fldCharType="separate"/>
        </w:r>
        <w:r w:rsidR="008B6A10">
          <w:rPr>
            <w:webHidden/>
          </w:rPr>
          <w:t>8</w:t>
        </w:r>
        <w:r w:rsidR="008B6A10">
          <w:rPr>
            <w:webHidden/>
          </w:rPr>
          <w:fldChar w:fldCharType="end"/>
        </w:r>
      </w:hyperlink>
    </w:p>
    <w:p w14:paraId="213A52CF" w14:textId="32FB248B" w:rsidR="008B6A10" w:rsidRDefault="004E2358">
      <w:pPr>
        <w:pStyle w:val="Inhopg2"/>
        <w:rPr>
          <w:rFonts w:asciiTheme="minorHAnsi" w:eastAsiaTheme="minorEastAsia" w:hAnsiTheme="minorHAnsi" w:cstheme="minorBidi"/>
          <w:szCs w:val="22"/>
        </w:rPr>
      </w:pPr>
      <w:hyperlink w:anchor="_Toc100310916" w:history="1">
        <w:r w:rsidR="008B6A10" w:rsidRPr="00EE0067">
          <w:rPr>
            <w:rStyle w:val="Hyperlink"/>
            <w:rFonts w:cs="Futura Medium"/>
          </w:rPr>
          <w:t>2.1</w:t>
        </w:r>
        <w:r w:rsidR="008B6A10">
          <w:rPr>
            <w:rFonts w:asciiTheme="minorHAnsi" w:eastAsiaTheme="minorEastAsia" w:hAnsiTheme="minorHAnsi" w:cstheme="minorBidi"/>
            <w:szCs w:val="22"/>
          </w:rPr>
          <w:tab/>
        </w:r>
        <w:r w:rsidR="008B6A10" w:rsidRPr="00EE0067">
          <w:rPr>
            <w:rStyle w:val="Hyperlink"/>
            <w:rFonts w:cs="Futura Medium"/>
          </w:rPr>
          <w:t>Europese openbare aanbestedingsprocedure</w:t>
        </w:r>
        <w:r w:rsidR="008B6A10">
          <w:rPr>
            <w:webHidden/>
          </w:rPr>
          <w:tab/>
        </w:r>
        <w:r w:rsidR="008B6A10">
          <w:rPr>
            <w:webHidden/>
          </w:rPr>
          <w:fldChar w:fldCharType="begin"/>
        </w:r>
        <w:r w:rsidR="008B6A10">
          <w:rPr>
            <w:webHidden/>
          </w:rPr>
          <w:instrText xml:space="preserve"> PAGEREF _Toc100310916 \h </w:instrText>
        </w:r>
        <w:r w:rsidR="008B6A10">
          <w:rPr>
            <w:webHidden/>
          </w:rPr>
        </w:r>
        <w:r w:rsidR="008B6A10">
          <w:rPr>
            <w:webHidden/>
          </w:rPr>
          <w:fldChar w:fldCharType="separate"/>
        </w:r>
        <w:r w:rsidR="008B6A10">
          <w:rPr>
            <w:webHidden/>
          </w:rPr>
          <w:t>8</w:t>
        </w:r>
        <w:r w:rsidR="008B6A10">
          <w:rPr>
            <w:webHidden/>
          </w:rPr>
          <w:fldChar w:fldCharType="end"/>
        </w:r>
      </w:hyperlink>
    </w:p>
    <w:p w14:paraId="55879542" w14:textId="67061AC2" w:rsidR="008B6A10" w:rsidRDefault="004E2358">
      <w:pPr>
        <w:pStyle w:val="Inhopg2"/>
        <w:rPr>
          <w:rFonts w:asciiTheme="minorHAnsi" w:eastAsiaTheme="minorEastAsia" w:hAnsiTheme="minorHAnsi" w:cstheme="minorBidi"/>
          <w:szCs w:val="22"/>
        </w:rPr>
      </w:pPr>
      <w:hyperlink w:anchor="_Toc100310917" w:history="1">
        <w:r w:rsidR="008B6A10" w:rsidRPr="00EE0067">
          <w:rPr>
            <w:rStyle w:val="Hyperlink"/>
            <w:rFonts w:cs="Futura Medium"/>
          </w:rPr>
          <w:t>2.2</w:t>
        </w:r>
        <w:r w:rsidR="008B6A10">
          <w:rPr>
            <w:rFonts w:asciiTheme="minorHAnsi" w:eastAsiaTheme="minorEastAsia" w:hAnsiTheme="minorHAnsi" w:cstheme="minorBidi"/>
            <w:szCs w:val="22"/>
          </w:rPr>
          <w:tab/>
        </w:r>
        <w:r w:rsidR="008B6A10" w:rsidRPr="00EE0067">
          <w:rPr>
            <w:rStyle w:val="Hyperlink"/>
            <w:rFonts w:cs="Futura Medium"/>
          </w:rPr>
          <w:t>TenderNed</w:t>
        </w:r>
        <w:r w:rsidR="008B6A10">
          <w:rPr>
            <w:webHidden/>
          </w:rPr>
          <w:tab/>
        </w:r>
        <w:r w:rsidR="008B6A10">
          <w:rPr>
            <w:webHidden/>
          </w:rPr>
          <w:fldChar w:fldCharType="begin"/>
        </w:r>
        <w:r w:rsidR="008B6A10">
          <w:rPr>
            <w:webHidden/>
          </w:rPr>
          <w:instrText xml:space="preserve"> PAGEREF _Toc100310917 \h </w:instrText>
        </w:r>
        <w:r w:rsidR="008B6A10">
          <w:rPr>
            <w:webHidden/>
          </w:rPr>
        </w:r>
        <w:r w:rsidR="008B6A10">
          <w:rPr>
            <w:webHidden/>
          </w:rPr>
          <w:fldChar w:fldCharType="separate"/>
        </w:r>
        <w:r w:rsidR="008B6A10">
          <w:rPr>
            <w:webHidden/>
          </w:rPr>
          <w:t>8</w:t>
        </w:r>
        <w:r w:rsidR="008B6A10">
          <w:rPr>
            <w:webHidden/>
          </w:rPr>
          <w:fldChar w:fldCharType="end"/>
        </w:r>
      </w:hyperlink>
    </w:p>
    <w:p w14:paraId="4D75D872" w14:textId="492EE2C3" w:rsidR="008B6A10" w:rsidRDefault="004E2358">
      <w:pPr>
        <w:pStyle w:val="Inhopg3"/>
        <w:rPr>
          <w:rFonts w:asciiTheme="minorHAnsi" w:eastAsiaTheme="minorEastAsia" w:hAnsiTheme="minorHAnsi" w:cstheme="minorBidi"/>
          <w:szCs w:val="22"/>
        </w:rPr>
      </w:pPr>
      <w:hyperlink w:anchor="_Toc100310918" w:history="1">
        <w:r w:rsidR="008B6A10" w:rsidRPr="00EE0067">
          <w:rPr>
            <w:rStyle w:val="Hyperlink"/>
            <w:rFonts w:cs="Futura Medium"/>
          </w:rPr>
          <w:t>2.2.1</w:t>
        </w:r>
        <w:r w:rsidR="008B6A10">
          <w:rPr>
            <w:rFonts w:asciiTheme="minorHAnsi" w:eastAsiaTheme="minorEastAsia" w:hAnsiTheme="minorHAnsi" w:cstheme="minorBidi"/>
            <w:szCs w:val="22"/>
          </w:rPr>
          <w:tab/>
        </w:r>
        <w:r w:rsidR="008B6A10" w:rsidRPr="00EE0067">
          <w:rPr>
            <w:rStyle w:val="Hyperlink"/>
            <w:rFonts w:cs="Futura Medium"/>
          </w:rPr>
          <w:t>Gebruik TenderNed</w:t>
        </w:r>
        <w:r w:rsidR="008B6A10">
          <w:rPr>
            <w:webHidden/>
          </w:rPr>
          <w:tab/>
        </w:r>
        <w:r w:rsidR="008B6A10">
          <w:rPr>
            <w:webHidden/>
          </w:rPr>
          <w:fldChar w:fldCharType="begin"/>
        </w:r>
        <w:r w:rsidR="008B6A10">
          <w:rPr>
            <w:webHidden/>
          </w:rPr>
          <w:instrText xml:space="preserve"> PAGEREF _Toc100310918 \h </w:instrText>
        </w:r>
        <w:r w:rsidR="008B6A10">
          <w:rPr>
            <w:webHidden/>
          </w:rPr>
        </w:r>
        <w:r w:rsidR="008B6A10">
          <w:rPr>
            <w:webHidden/>
          </w:rPr>
          <w:fldChar w:fldCharType="separate"/>
        </w:r>
        <w:r w:rsidR="008B6A10">
          <w:rPr>
            <w:webHidden/>
          </w:rPr>
          <w:t>8</w:t>
        </w:r>
        <w:r w:rsidR="008B6A10">
          <w:rPr>
            <w:webHidden/>
          </w:rPr>
          <w:fldChar w:fldCharType="end"/>
        </w:r>
      </w:hyperlink>
    </w:p>
    <w:p w14:paraId="3CFD7497" w14:textId="68AF0414" w:rsidR="008B6A10" w:rsidRDefault="004E2358">
      <w:pPr>
        <w:pStyle w:val="Inhopg3"/>
        <w:rPr>
          <w:rFonts w:asciiTheme="minorHAnsi" w:eastAsiaTheme="minorEastAsia" w:hAnsiTheme="minorHAnsi" w:cstheme="minorBidi"/>
          <w:szCs w:val="22"/>
        </w:rPr>
      </w:pPr>
      <w:hyperlink w:anchor="_Toc100310919" w:history="1">
        <w:r w:rsidR="008B6A10" w:rsidRPr="00EE0067">
          <w:rPr>
            <w:rStyle w:val="Hyperlink"/>
            <w:rFonts w:cs="Futura Medium"/>
          </w:rPr>
          <w:t>2.2.2</w:t>
        </w:r>
        <w:r w:rsidR="008B6A10">
          <w:rPr>
            <w:rFonts w:asciiTheme="minorHAnsi" w:eastAsiaTheme="minorEastAsia" w:hAnsiTheme="minorHAnsi" w:cstheme="minorBidi"/>
            <w:szCs w:val="22"/>
          </w:rPr>
          <w:tab/>
        </w:r>
        <w:r w:rsidR="008B6A10" w:rsidRPr="00EE0067">
          <w:rPr>
            <w:rStyle w:val="Hyperlink"/>
            <w:rFonts w:cs="Futura Medium"/>
          </w:rPr>
          <w:t>e-Herkenning</w:t>
        </w:r>
        <w:r w:rsidR="008B6A10">
          <w:rPr>
            <w:webHidden/>
          </w:rPr>
          <w:tab/>
        </w:r>
        <w:r w:rsidR="008B6A10">
          <w:rPr>
            <w:webHidden/>
          </w:rPr>
          <w:fldChar w:fldCharType="begin"/>
        </w:r>
        <w:r w:rsidR="008B6A10">
          <w:rPr>
            <w:webHidden/>
          </w:rPr>
          <w:instrText xml:space="preserve"> PAGEREF _Toc100310919 \h </w:instrText>
        </w:r>
        <w:r w:rsidR="008B6A10">
          <w:rPr>
            <w:webHidden/>
          </w:rPr>
        </w:r>
        <w:r w:rsidR="008B6A10">
          <w:rPr>
            <w:webHidden/>
          </w:rPr>
          <w:fldChar w:fldCharType="separate"/>
        </w:r>
        <w:r w:rsidR="008B6A10">
          <w:rPr>
            <w:webHidden/>
          </w:rPr>
          <w:t>8</w:t>
        </w:r>
        <w:r w:rsidR="008B6A10">
          <w:rPr>
            <w:webHidden/>
          </w:rPr>
          <w:fldChar w:fldCharType="end"/>
        </w:r>
      </w:hyperlink>
    </w:p>
    <w:p w14:paraId="626EA343" w14:textId="5FA4EAE2" w:rsidR="008B6A10" w:rsidRDefault="004E2358">
      <w:pPr>
        <w:pStyle w:val="Inhopg2"/>
        <w:rPr>
          <w:rFonts w:asciiTheme="minorHAnsi" w:eastAsiaTheme="minorEastAsia" w:hAnsiTheme="minorHAnsi" w:cstheme="minorBidi"/>
          <w:szCs w:val="22"/>
        </w:rPr>
      </w:pPr>
      <w:hyperlink w:anchor="_Toc100310920" w:history="1">
        <w:r w:rsidR="008B6A10" w:rsidRPr="00EE0067">
          <w:rPr>
            <w:rStyle w:val="Hyperlink"/>
            <w:rFonts w:cs="Futura Medium"/>
          </w:rPr>
          <w:t>2.3</w:t>
        </w:r>
        <w:r w:rsidR="008B6A10">
          <w:rPr>
            <w:rFonts w:asciiTheme="minorHAnsi" w:eastAsiaTheme="minorEastAsia" w:hAnsiTheme="minorHAnsi" w:cstheme="minorBidi"/>
            <w:szCs w:val="22"/>
          </w:rPr>
          <w:tab/>
        </w:r>
        <w:r w:rsidR="008B6A10" w:rsidRPr="00EE0067">
          <w:rPr>
            <w:rStyle w:val="Hyperlink"/>
            <w:rFonts w:cs="Futura Medium"/>
          </w:rPr>
          <w:t>Gegevens provincie</w:t>
        </w:r>
        <w:r w:rsidR="008B6A10">
          <w:rPr>
            <w:webHidden/>
          </w:rPr>
          <w:tab/>
        </w:r>
        <w:r w:rsidR="008B6A10">
          <w:rPr>
            <w:webHidden/>
          </w:rPr>
          <w:fldChar w:fldCharType="begin"/>
        </w:r>
        <w:r w:rsidR="008B6A10">
          <w:rPr>
            <w:webHidden/>
          </w:rPr>
          <w:instrText xml:space="preserve"> PAGEREF _Toc100310920 \h </w:instrText>
        </w:r>
        <w:r w:rsidR="008B6A10">
          <w:rPr>
            <w:webHidden/>
          </w:rPr>
        </w:r>
        <w:r w:rsidR="008B6A10">
          <w:rPr>
            <w:webHidden/>
          </w:rPr>
          <w:fldChar w:fldCharType="separate"/>
        </w:r>
        <w:r w:rsidR="008B6A10">
          <w:rPr>
            <w:webHidden/>
          </w:rPr>
          <w:t>9</w:t>
        </w:r>
        <w:r w:rsidR="008B6A10">
          <w:rPr>
            <w:webHidden/>
          </w:rPr>
          <w:fldChar w:fldCharType="end"/>
        </w:r>
      </w:hyperlink>
    </w:p>
    <w:p w14:paraId="497A3C72" w14:textId="02D34C4A" w:rsidR="008B6A10" w:rsidRDefault="004E2358">
      <w:pPr>
        <w:pStyle w:val="Inhopg2"/>
        <w:rPr>
          <w:rFonts w:asciiTheme="minorHAnsi" w:eastAsiaTheme="minorEastAsia" w:hAnsiTheme="minorHAnsi" w:cstheme="minorBidi"/>
          <w:szCs w:val="22"/>
        </w:rPr>
      </w:pPr>
      <w:hyperlink w:anchor="_Toc100310921" w:history="1">
        <w:r w:rsidR="008B6A10" w:rsidRPr="00EE0067">
          <w:rPr>
            <w:rStyle w:val="Hyperlink"/>
            <w:rFonts w:cs="Futura Medium"/>
          </w:rPr>
          <w:t>2.4</w:t>
        </w:r>
        <w:r w:rsidR="008B6A10">
          <w:rPr>
            <w:rFonts w:asciiTheme="minorHAnsi" w:eastAsiaTheme="minorEastAsia" w:hAnsiTheme="minorHAnsi" w:cstheme="minorBidi"/>
            <w:szCs w:val="22"/>
          </w:rPr>
          <w:tab/>
        </w:r>
        <w:r w:rsidR="008B6A10" w:rsidRPr="00EE0067">
          <w:rPr>
            <w:rStyle w:val="Hyperlink"/>
            <w:rFonts w:cs="Futura Medium"/>
          </w:rPr>
          <w:t>Communicatie</w:t>
        </w:r>
        <w:r w:rsidR="008B6A10">
          <w:rPr>
            <w:webHidden/>
          </w:rPr>
          <w:tab/>
        </w:r>
        <w:r w:rsidR="008B6A10">
          <w:rPr>
            <w:webHidden/>
          </w:rPr>
          <w:fldChar w:fldCharType="begin"/>
        </w:r>
        <w:r w:rsidR="008B6A10">
          <w:rPr>
            <w:webHidden/>
          </w:rPr>
          <w:instrText xml:space="preserve"> PAGEREF _Toc100310921 \h </w:instrText>
        </w:r>
        <w:r w:rsidR="008B6A10">
          <w:rPr>
            <w:webHidden/>
          </w:rPr>
        </w:r>
        <w:r w:rsidR="008B6A10">
          <w:rPr>
            <w:webHidden/>
          </w:rPr>
          <w:fldChar w:fldCharType="separate"/>
        </w:r>
        <w:r w:rsidR="008B6A10">
          <w:rPr>
            <w:webHidden/>
          </w:rPr>
          <w:t>9</w:t>
        </w:r>
        <w:r w:rsidR="008B6A10">
          <w:rPr>
            <w:webHidden/>
          </w:rPr>
          <w:fldChar w:fldCharType="end"/>
        </w:r>
      </w:hyperlink>
    </w:p>
    <w:p w14:paraId="716DCBF6" w14:textId="336E0521" w:rsidR="008B6A10" w:rsidRDefault="004E2358">
      <w:pPr>
        <w:pStyle w:val="Inhopg2"/>
        <w:rPr>
          <w:rFonts w:asciiTheme="minorHAnsi" w:eastAsiaTheme="minorEastAsia" w:hAnsiTheme="minorHAnsi" w:cstheme="minorBidi"/>
          <w:szCs w:val="22"/>
        </w:rPr>
      </w:pPr>
      <w:hyperlink w:anchor="_Toc100310922" w:history="1">
        <w:r w:rsidR="008B6A10" w:rsidRPr="00EE0067">
          <w:rPr>
            <w:rStyle w:val="Hyperlink"/>
            <w:rFonts w:cs="Futura Medium"/>
          </w:rPr>
          <w:t>2.5</w:t>
        </w:r>
        <w:r w:rsidR="008B6A10">
          <w:rPr>
            <w:rFonts w:asciiTheme="minorHAnsi" w:eastAsiaTheme="minorEastAsia" w:hAnsiTheme="minorHAnsi" w:cstheme="minorBidi"/>
            <w:szCs w:val="22"/>
          </w:rPr>
          <w:tab/>
        </w:r>
        <w:r w:rsidR="008B6A10" w:rsidRPr="00EE0067">
          <w:rPr>
            <w:rStyle w:val="Hyperlink"/>
            <w:rFonts w:cs="Futura Medium"/>
          </w:rPr>
          <w:t>Planning van de aanbesteding</w:t>
        </w:r>
        <w:r w:rsidR="008B6A10">
          <w:rPr>
            <w:webHidden/>
          </w:rPr>
          <w:tab/>
        </w:r>
        <w:r w:rsidR="008B6A10">
          <w:rPr>
            <w:webHidden/>
          </w:rPr>
          <w:fldChar w:fldCharType="begin"/>
        </w:r>
        <w:r w:rsidR="008B6A10">
          <w:rPr>
            <w:webHidden/>
          </w:rPr>
          <w:instrText xml:space="preserve"> PAGEREF _Toc100310922 \h </w:instrText>
        </w:r>
        <w:r w:rsidR="008B6A10">
          <w:rPr>
            <w:webHidden/>
          </w:rPr>
        </w:r>
        <w:r w:rsidR="008B6A10">
          <w:rPr>
            <w:webHidden/>
          </w:rPr>
          <w:fldChar w:fldCharType="separate"/>
        </w:r>
        <w:r w:rsidR="008B6A10">
          <w:rPr>
            <w:webHidden/>
          </w:rPr>
          <w:t>9</w:t>
        </w:r>
        <w:r w:rsidR="008B6A10">
          <w:rPr>
            <w:webHidden/>
          </w:rPr>
          <w:fldChar w:fldCharType="end"/>
        </w:r>
      </w:hyperlink>
    </w:p>
    <w:p w14:paraId="1C368173" w14:textId="38A0B8BD" w:rsidR="008B6A10" w:rsidRDefault="004E2358">
      <w:pPr>
        <w:pStyle w:val="Inhopg2"/>
        <w:rPr>
          <w:rFonts w:asciiTheme="minorHAnsi" w:eastAsiaTheme="minorEastAsia" w:hAnsiTheme="minorHAnsi" w:cstheme="minorBidi"/>
          <w:szCs w:val="22"/>
        </w:rPr>
      </w:pPr>
      <w:hyperlink w:anchor="_Toc100310923" w:history="1">
        <w:r w:rsidR="008B6A10" w:rsidRPr="00EE0067">
          <w:rPr>
            <w:rStyle w:val="Hyperlink"/>
            <w:rFonts w:cs="Futura Medium"/>
          </w:rPr>
          <w:t>2.6</w:t>
        </w:r>
        <w:r w:rsidR="008B6A10">
          <w:rPr>
            <w:rFonts w:asciiTheme="minorHAnsi" w:eastAsiaTheme="minorEastAsia" w:hAnsiTheme="minorHAnsi" w:cstheme="minorBidi"/>
            <w:szCs w:val="22"/>
          </w:rPr>
          <w:tab/>
        </w:r>
        <w:r w:rsidR="008B6A10" w:rsidRPr="00EE0067">
          <w:rPr>
            <w:rStyle w:val="Hyperlink"/>
            <w:rFonts w:cs="Futura Medium"/>
          </w:rPr>
          <w:t>Inschrijvingsfase</w:t>
        </w:r>
        <w:r w:rsidR="008B6A10">
          <w:rPr>
            <w:webHidden/>
          </w:rPr>
          <w:tab/>
        </w:r>
        <w:r w:rsidR="008B6A10">
          <w:rPr>
            <w:webHidden/>
          </w:rPr>
          <w:fldChar w:fldCharType="begin"/>
        </w:r>
        <w:r w:rsidR="008B6A10">
          <w:rPr>
            <w:webHidden/>
          </w:rPr>
          <w:instrText xml:space="preserve"> PAGEREF _Toc100310923 \h </w:instrText>
        </w:r>
        <w:r w:rsidR="008B6A10">
          <w:rPr>
            <w:webHidden/>
          </w:rPr>
        </w:r>
        <w:r w:rsidR="008B6A10">
          <w:rPr>
            <w:webHidden/>
          </w:rPr>
          <w:fldChar w:fldCharType="separate"/>
        </w:r>
        <w:r w:rsidR="008B6A10">
          <w:rPr>
            <w:webHidden/>
          </w:rPr>
          <w:t>10</w:t>
        </w:r>
        <w:r w:rsidR="008B6A10">
          <w:rPr>
            <w:webHidden/>
          </w:rPr>
          <w:fldChar w:fldCharType="end"/>
        </w:r>
      </w:hyperlink>
    </w:p>
    <w:p w14:paraId="7210CD99" w14:textId="4C49B88B" w:rsidR="008B6A10" w:rsidRDefault="004E2358">
      <w:pPr>
        <w:pStyle w:val="Inhopg3"/>
        <w:rPr>
          <w:rFonts w:asciiTheme="minorHAnsi" w:eastAsiaTheme="minorEastAsia" w:hAnsiTheme="minorHAnsi" w:cstheme="minorBidi"/>
          <w:szCs w:val="22"/>
        </w:rPr>
      </w:pPr>
      <w:hyperlink w:anchor="_Toc100310924" w:history="1">
        <w:r w:rsidR="008B6A10" w:rsidRPr="00EE0067">
          <w:rPr>
            <w:rStyle w:val="Hyperlink"/>
            <w:rFonts w:cs="Futura Medium"/>
          </w:rPr>
          <w:t>2.6.1</w:t>
        </w:r>
        <w:r w:rsidR="008B6A10">
          <w:rPr>
            <w:rFonts w:asciiTheme="minorHAnsi" w:eastAsiaTheme="minorEastAsia" w:hAnsiTheme="minorHAnsi" w:cstheme="minorBidi"/>
            <w:szCs w:val="22"/>
          </w:rPr>
          <w:tab/>
        </w:r>
        <w:r w:rsidR="008B6A10" w:rsidRPr="00EE0067">
          <w:rPr>
            <w:rStyle w:val="Hyperlink"/>
            <w:rFonts w:cs="Futura Medium"/>
          </w:rPr>
          <w:t>Nadere inlichtingen over de aanbesteding</w:t>
        </w:r>
        <w:r w:rsidR="008B6A10">
          <w:rPr>
            <w:webHidden/>
          </w:rPr>
          <w:tab/>
        </w:r>
        <w:r w:rsidR="008B6A10">
          <w:rPr>
            <w:webHidden/>
          </w:rPr>
          <w:fldChar w:fldCharType="begin"/>
        </w:r>
        <w:r w:rsidR="008B6A10">
          <w:rPr>
            <w:webHidden/>
          </w:rPr>
          <w:instrText xml:space="preserve"> PAGEREF _Toc100310924 \h </w:instrText>
        </w:r>
        <w:r w:rsidR="008B6A10">
          <w:rPr>
            <w:webHidden/>
          </w:rPr>
        </w:r>
        <w:r w:rsidR="008B6A10">
          <w:rPr>
            <w:webHidden/>
          </w:rPr>
          <w:fldChar w:fldCharType="separate"/>
        </w:r>
        <w:r w:rsidR="008B6A10">
          <w:rPr>
            <w:webHidden/>
          </w:rPr>
          <w:t>10</w:t>
        </w:r>
        <w:r w:rsidR="008B6A10">
          <w:rPr>
            <w:webHidden/>
          </w:rPr>
          <w:fldChar w:fldCharType="end"/>
        </w:r>
      </w:hyperlink>
    </w:p>
    <w:p w14:paraId="09AC68F6" w14:textId="403C793B" w:rsidR="008B6A10" w:rsidRDefault="004E2358">
      <w:pPr>
        <w:pStyle w:val="Inhopg3"/>
        <w:rPr>
          <w:rFonts w:asciiTheme="minorHAnsi" w:eastAsiaTheme="minorEastAsia" w:hAnsiTheme="minorHAnsi" w:cstheme="minorBidi"/>
          <w:szCs w:val="22"/>
        </w:rPr>
      </w:pPr>
      <w:hyperlink w:anchor="_Toc100310925" w:history="1">
        <w:r w:rsidR="008B6A10" w:rsidRPr="00EE0067">
          <w:rPr>
            <w:rStyle w:val="Hyperlink"/>
            <w:rFonts w:cs="Futura Medium"/>
          </w:rPr>
          <w:t>2.6.2</w:t>
        </w:r>
        <w:r w:rsidR="008B6A10">
          <w:rPr>
            <w:rFonts w:asciiTheme="minorHAnsi" w:eastAsiaTheme="minorEastAsia" w:hAnsiTheme="minorHAnsi" w:cstheme="minorBidi"/>
            <w:szCs w:val="22"/>
          </w:rPr>
          <w:tab/>
        </w:r>
        <w:r w:rsidR="008B6A10" w:rsidRPr="00EE0067">
          <w:rPr>
            <w:rStyle w:val="Hyperlink"/>
            <w:rFonts w:cs="Futura Medium"/>
          </w:rPr>
          <w:t>Rechtsverwerking</w:t>
        </w:r>
        <w:r w:rsidR="008B6A10">
          <w:rPr>
            <w:webHidden/>
          </w:rPr>
          <w:tab/>
        </w:r>
        <w:r w:rsidR="008B6A10">
          <w:rPr>
            <w:webHidden/>
          </w:rPr>
          <w:fldChar w:fldCharType="begin"/>
        </w:r>
        <w:r w:rsidR="008B6A10">
          <w:rPr>
            <w:webHidden/>
          </w:rPr>
          <w:instrText xml:space="preserve"> PAGEREF _Toc100310925 \h </w:instrText>
        </w:r>
        <w:r w:rsidR="008B6A10">
          <w:rPr>
            <w:webHidden/>
          </w:rPr>
        </w:r>
        <w:r w:rsidR="008B6A10">
          <w:rPr>
            <w:webHidden/>
          </w:rPr>
          <w:fldChar w:fldCharType="separate"/>
        </w:r>
        <w:r w:rsidR="008B6A10">
          <w:rPr>
            <w:webHidden/>
          </w:rPr>
          <w:t>10</w:t>
        </w:r>
        <w:r w:rsidR="008B6A10">
          <w:rPr>
            <w:webHidden/>
          </w:rPr>
          <w:fldChar w:fldCharType="end"/>
        </w:r>
      </w:hyperlink>
    </w:p>
    <w:p w14:paraId="36435AF1" w14:textId="37B8F3BD" w:rsidR="008B6A10" w:rsidRDefault="004E2358">
      <w:pPr>
        <w:pStyle w:val="Inhopg3"/>
        <w:rPr>
          <w:rFonts w:asciiTheme="minorHAnsi" w:eastAsiaTheme="minorEastAsia" w:hAnsiTheme="minorHAnsi" w:cstheme="minorBidi"/>
          <w:szCs w:val="22"/>
        </w:rPr>
      </w:pPr>
      <w:hyperlink w:anchor="_Toc100310926" w:history="1">
        <w:r w:rsidR="008B6A10" w:rsidRPr="00EE0067">
          <w:rPr>
            <w:rStyle w:val="Hyperlink"/>
            <w:rFonts w:cs="Futura Medium"/>
          </w:rPr>
          <w:t>2.6.3</w:t>
        </w:r>
        <w:r w:rsidR="008B6A10">
          <w:rPr>
            <w:rFonts w:asciiTheme="minorHAnsi" w:eastAsiaTheme="minorEastAsia" w:hAnsiTheme="minorHAnsi" w:cstheme="minorBidi"/>
            <w:szCs w:val="22"/>
          </w:rPr>
          <w:tab/>
        </w:r>
        <w:r w:rsidR="008B6A10" w:rsidRPr="00EE0067">
          <w:rPr>
            <w:rStyle w:val="Hyperlink"/>
            <w:rFonts w:cs="Futura Medium"/>
          </w:rPr>
          <w:t>Sluitingsdatum indienen inschrijvingen</w:t>
        </w:r>
        <w:r w:rsidR="008B6A10">
          <w:rPr>
            <w:webHidden/>
          </w:rPr>
          <w:tab/>
        </w:r>
        <w:r w:rsidR="008B6A10">
          <w:rPr>
            <w:webHidden/>
          </w:rPr>
          <w:fldChar w:fldCharType="begin"/>
        </w:r>
        <w:r w:rsidR="008B6A10">
          <w:rPr>
            <w:webHidden/>
          </w:rPr>
          <w:instrText xml:space="preserve"> PAGEREF _Toc100310926 \h </w:instrText>
        </w:r>
        <w:r w:rsidR="008B6A10">
          <w:rPr>
            <w:webHidden/>
          </w:rPr>
        </w:r>
        <w:r w:rsidR="008B6A10">
          <w:rPr>
            <w:webHidden/>
          </w:rPr>
          <w:fldChar w:fldCharType="separate"/>
        </w:r>
        <w:r w:rsidR="008B6A10">
          <w:rPr>
            <w:webHidden/>
          </w:rPr>
          <w:t>11</w:t>
        </w:r>
        <w:r w:rsidR="008B6A10">
          <w:rPr>
            <w:webHidden/>
          </w:rPr>
          <w:fldChar w:fldCharType="end"/>
        </w:r>
      </w:hyperlink>
    </w:p>
    <w:p w14:paraId="5104A485" w14:textId="05C01EAF" w:rsidR="008B6A10" w:rsidRDefault="004E2358">
      <w:pPr>
        <w:pStyle w:val="Inhopg2"/>
        <w:rPr>
          <w:rFonts w:asciiTheme="minorHAnsi" w:eastAsiaTheme="minorEastAsia" w:hAnsiTheme="minorHAnsi" w:cstheme="minorBidi"/>
          <w:szCs w:val="22"/>
        </w:rPr>
      </w:pPr>
      <w:hyperlink w:anchor="_Toc100310927" w:history="1">
        <w:r w:rsidR="008B6A10" w:rsidRPr="00EE0067">
          <w:rPr>
            <w:rStyle w:val="Hyperlink"/>
            <w:rFonts w:cs="Futura Medium"/>
          </w:rPr>
          <w:t>2.7</w:t>
        </w:r>
        <w:r w:rsidR="008B6A10">
          <w:rPr>
            <w:rFonts w:asciiTheme="minorHAnsi" w:eastAsiaTheme="minorEastAsia" w:hAnsiTheme="minorHAnsi" w:cstheme="minorBidi"/>
            <w:szCs w:val="22"/>
          </w:rPr>
          <w:tab/>
        </w:r>
        <w:r w:rsidR="008B6A10" w:rsidRPr="00EE0067">
          <w:rPr>
            <w:rStyle w:val="Hyperlink"/>
            <w:rFonts w:cs="Futura Medium"/>
          </w:rPr>
          <w:t>Algemene eisen aan de inschrijving (vormvereisten)</w:t>
        </w:r>
        <w:r w:rsidR="008B6A10">
          <w:rPr>
            <w:webHidden/>
          </w:rPr>
          <w:tab/>
        </w:r>
        <w:r w:rsidR="008B6A10">
          <w:rPr>
            <w:webHidden/>
          </w:rPr>
          <w:fldChar w:fldCharType="begin"/>
        </w:r>
        <w:r w:rsidR="008B6A10">
          <w:rPr>
            <w:webHidden/>
          </w:rPr>
          <w:instrText xml:space="preserve"> PAGEREF _Toc100310927 \h </w:instrText>
        </w:r>
        <w:r w:rsidR="008B6A10">
          <w:rPr>
            <w:webHidden/>
          </w:rPr>
        </w:r>
        <w:r w:rsidR="008B6A10">
          <w:rPr>
            <w:webHidden/>
          </w:rPr>
          <w:fldChar w:fldCharType="separate"/>
        </w:r>
        <w:r w:rsidR="008B6A10">
          <w:rPr>
            <w:webHidden/>
          </w:rPr>
          <w:t>11</w:t>
        </w:r>
        <w:r w:rsidR="008B6A10">
          <w:rPr>
            <w:webHidden/>
          </w:rPr>
          <w:fldChar w:fldCharType="end"/>
        </w:r>
      </w:hyperlink>
    </w:p>
    <w:p w14:paraId="3A285B68" w14:textId="5B8B10FD" w:rsidR="008B6A10" w:rsidRDefault="004E2358">
      <w:pPr>
        <w:pStyle w:val="Inhopg3"/>
        <w:rPr>
          <w:rFonts w:asciiTheme="minorHAnsi" w:eastAsiaTheme="minorEastAsia" w:hAnsiTheme="minorHAnsi" w:cstheme="minorBidi"/>
          <w:szCs w:val="22"/>
        </w:rPr>
      </w:pPr>
      <w:hyperlink w:anchor="_Toc100310928" w:history="1">
        <w:r w:rsidR="008B6A10" w:rsidRPr="00EE0067">
          <w:rPr>
            <w:rStyle w:val="Hyperlink"/>
            <w:rFonts w:cs="Futura Medium"/>
          </w:rPr>
          <w:t>2.7.1</w:t>
        </w:r>
        <w:r w:rsidR="008B6A10">
          <w:rPr>
            <w:rFonts w:asciiTheme="minorHAnsi" w:eastAsiaTheme="minorEastAsia" w:hAnsiTheme="minorHAnsi" w:cstheme="minorBidi"/>
            <w:szCs w:val="22"/>
          </w:rPr>
          <w:tab/>
        </w:r>
        <w:r w:rsidR="008B6A10" w:rsidRPr="00EE0067">
          <w:rPr>
            <w:rStyle w:val="Hyperlink"/>
            <w:rFonts w:cs="Futura Medium"/>
          </w:rPr>
          <w:t>Taal</w:t>
        </w:r>
        <w:r w:rsidR="008B6A10">
          <w:rPr>
            <w:webHidden/>
          </w:rPr>
          <w:tab/>
        </w:r>
        <w:r w:rsidR="008B6A10">
          <w:rPr>
            <w:webHidden/>
          </w:rPr>
          <w:fldChar w:fldCharType="begin"/>
        </w:r>
        <w:r w:rsidR="008B6A10">
          <w:rPr>
            <w:webHidden/>
          </w:rPr>
          <w:instrText xml:space="preserve"> PAGEREF _Toc100310928 \h </w:instrText>
        </w:r>
        <w:r w:rsidR="008B6A10">
          <w:rPr>
            <w:webHidden/>
          </w:rPr>
        </w:r>
        <w:r w:rsidR="008B6A10">
          <w:rPr>
            <w:webHidden/>
          </w:rPr>
          <w:fldChar w:fldCharType="separate"/>
        </w:r>
        <w:r w:rsidR="008B6A10">
          <w:rPr>
            <w:webHidden/>
          </w:rPr>
          <w:t>11</w:t>
        </w:r>
        <w:r w:rsidR="008B6A10">
          <w:rPr>
            <w:webHidden/>
          </w:rPr>
          <w:fldChar w:fldCharType="end"/>
        </w:r>
      </w:hyperlink>
    </w:p>
    <w:p w14:paraId="39477D7F" w14:textId="447FDC22" w:rsidR="008B6A10" w:rsidRDefault="004E2358">
      <w:pPr>
        <w:pStyle w:val="Inhopg3"/>
        <w:rPr>
          <w:rFonts w:asciiTheme="minorHAnsi" w:eastAsiaTheme="minorEastAsia" w:hAnsiTheme="minorHAnsi" w:cstheme="minorBidi"/>
          <w:szCs w:val="22"/>
        </w:rPr>
      </w:pPr>
      <w:hyperlink w:anchor="_Toc100310929" w:history="1">
        <w:r w:rsidR="008B6A10" w:rsidRPr="00EE0067">
          <w:rPr>
            <w:rStyle w:val="Hyperlink"/>
            <w:rFonts w:cs="Futura Medium"/>
          </w:rPr>
          <w:t>2.7.2</w:t>
        </w:r>
        <w:r w:rsidR="008B6A10">
          <w:rPr>
            <w:rFonts w:asciiTheme="minorHAnsi" w:eastAsiaTheme="minorEastAsia" w:hAnsiTheme="minorHAnsi" w:cstheme="minorBidi"/>
            <w:szCs w:val="22"/>
          </w:rPr>
          <w:tab/>
        </w:r>
        <w:r w:rsidR="008B6A10" w:rsidRPr="00EE0067">
          <w:rPr>
            <w:rStyle w:val="Hyperlink"/>
            <w:rFonts w:cs="Futura Medium"/>
          </w:rPr>
          <w:t>Ondertekening</w:t>
        </w:r>
        <w:r w:rsidR="008B6A10">
          <w:rPr>
            <w:webHidden/>
          </w:rPr>
          <w:tab/>
        </w:r>
        <w:r w:rsidR="008B6A10">
          <w:rPr>
            <w:webHidden/>
          </w:rPr>
          <w:fldChar w:fldCharType="begin"/>
        </w:r>
        <w:r w:rsidR="008B6A10">
          <w:rPr>
            <w:webHidden/>
          </w:rPr>
          <w:instrText xml:space="preserve"> PAGEREF _Toc100310929 \h </w:instrText>
        </w:r>
        <w:r w:rsidR="008B6A10">
          <w:rPr>
            <w:webHidden/>
          </w:rPr>
        </w:r>
        <w:r w:rsidR="008B6A10">
          <w:rPr>
            <w:webHidden/>
          </w:rPr>
          <w:fldChar w:fldCharType="separate"/>
        </w:r>
        <w:r w:rsidR="008B6A10">
          <w:rPr>
            <w:webHidden/>
          </w:rPr>
          <w:t>11</w:t>
        </w:r>
        <w:r w:rsidR="008B6A10">
          <w:rPr>
            <w:webHidden/>
          </w:rPr>
          <w:fldChar w:fldCharType="end"/>
        </w:r>
      </w:hyperlink>
    </w:p>
    <w:p w14:paraId="06A64D61" w14:textId="47E91974" w:rsidR="008B6A10" w:rsidRDefault="004E2358">
      <w:pPr>
        <w:pStyle w:val="Inhopg3"/>
        <w:rPr>
          <w:rFonts w:asciiTheme="minorHAnsi" w:eastAsiaTheme="minorEastAsia" w:hAnsiTheme="minorHAnsi" w:cstheme="minorBidi"/>
          <w:szCs w:val="22"/>
        </w:rPr>
      </w:pPr>
      <w:hyperlink w:anchor="_Toc100310930" w:history="1">
        <w:r w:rsidR="008B6A10" w:rsidRPr="00EE0067">
          <w:rPr>
            <w:rStyle w:val="Hyperlink"/>
            <w:rFonts w:cs="Futura Medium"/>
          </w:rPr>
          <w:t>2.7.3</w:t>
        </w:r>
        <w:r w:rsidR="008B6A10">
          <w:rPr>
            <w:rFonts w:asciiTheme="minorHAnsi" w:eastAsiaTheme="minorEastAsia" w:hAnsiTheme="minorHAnsi" w:cstheme="minorBidi"/>
            <w:szCs w:val="22"/>
          </w:rPr>
          <w:tab/>
        </w:r>
        <w:r w:rsidR="008B6A10" w:rsidRPr="00EE0067">
          <w:rPr>
            <w:rStyle w:val="Hyperlink"/>
            <w:rFonts w:cs="Futura Medium"/>
          </w:rPr>
          <w:t>Indeling van de inschrijving</w:t>
        </w:r>
        <w:r w:rsidR="008B6A10">
          <w:rPr>
            <w:webHidden/>
          </w:rPr>
          <w:tab/>
        </w:r>
        <w:r w:rsidR="008B6A10">
          <w:rPr>
            <w:webHidden/>
          </w:rPr>
          <w:fldChar w:fldCharType="begin"/>
        </w:r>
        <w:r w:rsidR="008B6A10">
          <w:rPr>
            <w:webHidden/>
          </w:rPr>
          <w:instrText xml:space="preserve"> PAGEREF _Toc100310930 \h </w:instrText>
        </w:r>
        <w:r w:rsidR="008B6A10">
          <w:rPr>
            <w:webHidden/>
          </w:rPr>
        </w:r>
        <w:r w:rsidR="008B6A10">
          <w:rPr>
            <w:webHidden/>
          </w:rPr>
          <w:fldChar w:fldCharType="separate"/>
        </w:r>
        <w:r w:rsidR="008B6A10">
          <w:rPr>
            <w:webHidden/>
          </w:rPr>
          <w:t>12</w:t>
        </w:r>
        <w:r w:rsidR="008B6A10">
          <w:rPr>
            <w:webHidden/>
          </w:rPr>
          <w:fldChar w:fldCharType="end"/>
        </w:r>
      </w:hyperlink>
    </w:p>
    <w:p w14:paraId="34F3265B" w14:textId="1BCA131F" w:rsidR="008B6A10" w:rsidRDefault="004E2358">
      <w:pPr>
        <w:pStyle w:val="Inhopg3"/>
        <w:rPr>
          <w:rFonts w:asciiTheme="minorHAnsi" w:eastAsiaTheme="minorEastAsia" w:hAnsiTheme="minorHAnsi" w:cstheme="minorBidi"/>
          <w:szCs w:val="22"/>
        </w:rPr>
      </w:pPr>
      <w:hyperlink w:anchor="_Toc100310931" w:history="1">
        <w:r w:rsidR="008B6A10" w:rsidRPr="00EE0067">
          <w:rPr>
            <w:rStyle w:val="Hyperlink"/>
            <w:rFonts w:cs="Futura Medium"/>
          </w:rPr>
          <w:t>2.7.4</w:t>
        </w:r>
        <w:r w:rsidR="008B6A10">
          <w:rPr>
            <w:rFonts w:asciiTheme="minorHAnsi" w:eastAsiaTheme="minorEastAsia" w:hAnsiTheme="minorHAnsi" w:cstheme="minorBidi"/>
            <w:szCs w:val="22"/>
          </w:rPr>
          <w:tab/>
        </w:r>
        <w:r w:rsidR="008B6A10" w:rsidRPr="00EE0067">
          <w:rPr>
            <w:rStyle w:val="Hyperlink"/>
            <w:rFonts w:cs="Futura Medium"/>
          </w:rPr>
          <w:t>Geldigheidsduur</w:t>
        </w:r>
        <w:r w:rsidR="008B6A10">
          <w:rPr>
            <w:webHidden/>
          </w:rPr>
          <w:tab/>
        </w:r>
        <w:r w:rsidR="008B6A10">
          <w:rPr>
            <w:webHidden/>
          </w:rPr>
          <w:fldChar w:fldCharType="begin"/>
        </w:r>
        <w:r w:rsidR="008B6A10">
          <w:rPr>
            <w:webHidden/>
          </w:rPr>
          <w:instrText xml:space="preserve"> PAGEREF _Toc100310931 \h </w:instrText>
        </w:r>
        <w:r w:rsidR="008B6A10">
          <w:rPr>
            <w:webHidden/>
          </w:rPr>
        </w:r>
        <w:r w:rsidR="008B6A10">
          <w:rPr>
            <w:webHidden/>
          </w:rPr>
          <w:fldChar w:fldCharType="separate"/>
        </w:r>
        <w:r w:rsidR="008B6A10">
          <w:rPr>
            <w:webHidden/>
          </w:rPr>
          <w:t>12</w:t>
        </w:r>
        <w:r w:rsidR="008B6A10">
          <w:rPr>
            <w:webHidden/>
          </w:rPr>
          <w:fldChar w:fldCharType="end"/>
        </w:r>
      </w:hyperlink>
    </w:p>
    <w:p w14:paraId="6F1339A9" w14:textId="09CE5B45" w:rsidR="008B6A10" w:rsidRDefault="004E2358">
      <w:pPr>
        <w:pStyle w:val="Inhopg3"/>
        <w:rPr>
          <w:rFonts w:asciiTheme="minorHAnsi" w:eastAsiaTheme="minorEastAsia" w:hAnsiTheme="minorHAnsi" w:cstheme="minorBidi"/>
          <w:szCs w:val="22"/>
        </w:rPr>
      </w:pPr>
      <w:hyperlink w:anchor="_Toc100310932" w:history="1">
        <w:r w:rsidR="008B6A10" w:rsidRPr="00EE0067">
          <w:rPr>
            <w:rStyle w:val="Hyperlink"/>
            <w:rFonts w:cs="Futura Medium"/>
          </w:rPr>
          <w:t>2.7.5</w:t>
        </w:r>
        <w:r w:rsidR="008B6A10">
          <w:rPr>
            <w:rFonts w:asciiTheme="minorHAnsi" w:eastAsiaTheme="minorEastAsia" w:hAnsiTheme="minorHAnsi" w:cstheme="minorBidi"/>
            <w:szCs w:val="22"/>
          </w:rPr>
          <w:tab/>
        </w:r>
        <w:r w:rsidR="008B6A10" w:rsidRPr="00EE0067">
          <w:rPr>
            <w:rStyle w:val="Hyperlink"/>
            <w:rFonts w:cs="Futura Medium"/>
          </w:rPr>
          <w:t>Voorwaarden</w:t>
        </w:r>
        <w:r w:rsidR="008B6A10">
          <w:rPr>
            <w:webHidden/>
          </w:rPr>
          <w:tab/>
        </w:r>
        <w:r w:rsidR="008B6A10">
          <w:rPr>
            <w:webHidden/>
          </w:rPr>
          <w:fldChar w:fldCharType="begin"/>
        </w:r>
        <w:r w:rsidR="008B6A10">
          <w:rPr>
            <w:webHidden/>
          </w:rPr>
          <w:instrText xml:space="preserve"> PAGEREF _Toc100310932 \h </w:instrText>
        </w:r>
        <w:r w:rsidR="008B6A10">
          <w:rPr>
            <w:webHidden/>
          </w:rPr>
        </w:r>
        <w:r w:rsidR="008B6A10">
          <w:rPr>
            <w:webHidden/>
          </w:rPr>
          <w:fldChar w:fldCharType="separate"/>
        </w:r>
        <w:r w:rsidR="008B6A10">
          <w:rPr>
            <w:webHidden/>
          </w:rPr>
          <w:t>12</w:t>
        </w:r>
        <w:r w:rsidR="008B6A10">
          <w:rPr>
            <w:webHidden/>
          </w:rPr>
          <w:fldChar w:fldCharType="end"/>
        </w:r>
      </w:hyperlink>
    </w:p>
    <w:p w14:paraId="4F9808F9" w14:textId="48C857FA" w:rsidR="008B6A10" w:rsidRDefault="004E2358">
      <w:pPr>
        <w:pStyle w:val="Inhopg3"/>
        <w:rPr>
          <w:rFonts w:asciiTheme="minorHAnsi" w:eastAsiaTheme="minorEastAsia" w:hAnsiTheme="minorHAnsi" w:cstheme="minorBidi"/>
          <w:szCs w:val="22"/>
        </w:rPr>
      </w:pPr>
      <w:hyperlink w:anchor="_Toc100310933" w:history="1">
        <w:r w:rsidR="008B6A10" w:rsidRPr="00EE0067">
          <w:rPr>
            <w:rStyle w:val="Hyperlink"/>
            <w:rFonts w:cs="Futura Medium"/>
          </w:rPr>
          <w:t>2.7.6</w:t>
        </w:r>
        <w:r w:rsidR="008B6A10">
          <w:rPr>
            <w:rFonts w:asciiTheme="minorHAnsi" w:eastAsiaTheme="minorEastAsia" w:hAnsiTheme="minorHAnsi" w:cstheme="minorBidi"/>
            <w:szCs w:val="22"/>
          </w:rPr>
          <w:tab/>
        </w:r>
        <w:r w:rsidR="008B6A10" w:rsidRPr="00EE0067">
          <w:rPr>
            <w:rStyle w:val="Hyperlink"/>
            <w:rFonts w:cs="Futura Medium"/>
          </w:rPr>
          <w:t>Eenmaal inschrijven</w:t>
        </w:r>
        <w:r w:rsidR="008B6A10">
          <w:rPr>
            <w:webHidden/>
          </w:rPr>
          <w:tab/>
        </w:r>
        <w:r w:rsidR="008B6A10">
          <w:rPr>
            <w:webHidden/>
          </w:rPr>
          <w:fldChar w:fldCharType="begin"/>
        </w:r>
        <w:r w:rsidR="008B6A10">
          <w:rPr>
            <w:webHidden/>
          </w:rPr>
          <w:instrText xml:space="preserve"> PAGEREF _Toc100310933 \h </w:instrText>
        </w:r>
        <w:r w:rsidR="008B6A10">
          <w:rPr>
            <w:webHidden/>
          </w:rPr>
        </w:r>
        <w:r w:rsidR="008B6A10">
          <w:rPr>
            <w:webHidden/>
          </w:rPr>
          <w:fldChar w:fldCharType="separate"/>
        </w:r>
        <w:r w:rsidR="008B6A10">
          <w:rPr>
            <w:webHidden/>
          </w:rPr>
          <w:t>13</w:t>
        </w:r>
        <w:r w:rsidR="008B6A10">
          <w:rPr>
            <w:webHidden/>
          </w:rPr>
          <w:fldChar w:fldCharType="end"/>
        </w:r>
      </w:hyperlink>
    </w:p>
    <w:p w14:paraId="169D069C" w14:textId="579614A1" w:rsidR="008B6A10" w:rsidRDefault="004E2358">
      <w:pPr>
        <w:pStyle w:val="Inhopg3"/>
        <w:rPr>
          <w:rFonts w:asciiTheme="minorHAnsi" w:eastAsiaTheme="minorEastAsia" w:hAnsiTheme="minorHAnsi" w:cstheme="minorBidi"/>
          <w:szCs w:val="22"/>
        </w:rPr>
      </w:pPr>
      <w:hyperlink w:anchor="_Toc100310934" w:history="1">
        <w:r w:rsidR="008B6A10" w:rsidRPr="00EE0067">
          <w:rPr>
            <w:rStyle w:val="Hyperlink"/>
            <w:rFonts w:cs="Futura Medium"/>
          </w:rPr>
          <w:t>2.7.7</w:t>
        </w:r>
        <w:r w:rsidR="008B6A10">
          <w:rPr>
            <w:rFonts w:asciiTheme="minorHAnsi" w:eastAsiaTheme="minorEastAsia" w:hAnsiTheme="minorHAnsi" w:cstheme="minorBidi"/>
            <w:szCs w:val="22"/>
          </w:rPr>
          <w:tab/>
        </w:r>
        <w:r w:rsidR="008B6A10" w:rsidRPr="00EE0067">
          <w:rPr>
            <w:rStyle w:val="Hyperlink"/>
            <w:rFonts w:cs="Futura Medium"/>
          </w:rPr>
          <w:t>Akkoord met procedure eisen en inschrijvingseisen</w:t>
        </w:r>
        <w:r w:rsidR="008B6A10">
          <w:rPr>
            <w:webHidden/>
          </w:rPr>
          <w:tab/>
        </w:r>
        <w:r w:rsidR="008B6A10">
          <w:rPr>
            <w:webHidden/>
          </w:rPr>
          <w:fldChar w:fldCharType="begin"/>
        </w:r>
        <w:r w:rsidR="008B6A10">
          <w:rPr>
            <w:webHidden/>
          </w:rPr>
          <w:instrText xml:space="preserve"> PAGEREF _Toc100310934 \h </w:instrText>
        </w:r>
        <w:r w:rsidR="008B6A10">
          <w:rPr>
            <w:webHidden/>
          </w:rPr>
        </w:r>
        <w:r w:rsidR="008B6A10">
          <w:rPr>
            <w:webHidden/>
          </w:rPr>
          <w:fldChar w:fldCharType="separate"/>
        </w:r>
        <w:r w:rsidR="008B6A10">
          <w:rPr>
            <w:webHidden/>
          </w:rPr>
          <w:t>13</w:t>
        </w:r>
        <w:r w:rsidR="008B6A10">
          <w:rPr>
            <w:webHidden/>
          </w:rPr>
          <w:fldChar w:fldCharType="end"/>
        </w:r>
      </w:hyperlink>
    </w:p>
    <w:p w14:paraId="21135375" w14:textId="25A846D7" w:rsidR="008B6A10" w:rsidRDefault="004E2358">
      <w:pPr>
        <w:pStyle w:val="Inhopg3"/>
        <w:rPr>
          <w:rFonts w:asciiTheme="minorHAnsi" w:eastAsiaTheme="minorEastAsia" w:hAnsiTheme="minorHAnsi" w:cstheme="minorBidi"/>
          <w:szCs w:val="22"/>
        </w:rPr>
      </w:pPr>
      <w:hyperlink w:anchor="_Toc100310935" w:history="1">
        <w:r w:rsidR="008B6A10" w:rsidRPr="00EE0067">
          <w:rPr>
            <w:rStyle w:val="Hyperlink"/>
            <w:rFonts w:cs="Futura Medium"/>
          </w:rPr>
          <w:t>2.7.8</w:t>
        </w:r>
        <w:r w:rsidR="008B6A10">
          <w:rPr>
            <w:rFonts w:asciiTheme="minorHAnsi" w:eastAsiaTheme="minorEastAsia" w:hAnsiTheme="minorHAnsi" w:cstheme="minorBidi"/>
            <w:szCs w:val="22"/>
          </w:rPr>
          <w:tab/>
        </w:r>
        <w:r w:rsidR="008B6A10" w:rsidRPr="00EE0067">
          <w:rPr>
            <w:rStyle w:val="Hyperlink"/>
            <w:rFonts w:cs="Futura Medium"/>
          </w:rPr>
          <w:t>Indiening van de inschrijving</w:t>
        </w:r>
        <w:r w:rsidR="008B6A10">
          <w:rPr>
            <w:webHidden/>
          </w:rPr>
          <w:tab/>
        </w:r>
        <w:r w:rsidR="008B6A10">
          <w:rPr>
            <w:webHidden/>
          </w:rPr>
          <w:fldChar w:fldCharType="begin"/>
        </w:r>
        <w:r w:rsidR="008B6A10">
          <w:rPr>
            <w:webHidden/>
          </w:rPr>
          <w:instrText xml:space="preserve"> PAGEREF _Toc100310935 \h </w:instrText>
        </w:r>
        <w:r w:rsidR="008B6A10">
          <w:rPr>
            <w:webHidden/>
          </w:rPr>
        </w:r>
        <w:r w:rsidR="008B6A10">
          <w:rPr>
            <w:webHidden/>
          </w:rPr>
          <w:fldChar w:fldCharType="separate"/>
        </w:r>
        <w:r w:rsidR="008B6A10">
          <w:rPr>
            <w:webHidden/>
          </w:rPr>
          <w:t>13</w:t>
        </w:r>
        <w:r w:rsidR="008B6A10">
          <w:rPr>
            <w:webHidden/>
          </w:rPr>
          <w:fldChar w:fldCharType="end"/>
        </w:r>
      </w:hyperlink>
    </w:p>
    <w:p w14:paraId="7D757F99" w14:textId="3B9F609A" w:rsidR="008B6A10" w:rsidRDefault="004E2358">
      <w:pPr>
        <w:pStyle w:val="Inhopg2"/>
        <w:rPr>
          <w:rFonts w:asciiTheme="minorHAnsi" w:eastAsiaTheme="minorEastAsia" w:hAnsiTheme="minorHAnsi" w:cstheme="minorBidi"/>
          <w:szCs w:val="22"/>
        </w:rPr>
      </w:pPr>
      <w:hyperlink w:anchor="_Toc100310936" w:history="1">
        <w:r w:rsidR="008B6A10" w:rsidRPr="00EE0067">
          <w:rPr>
            <w:rStyle w:val="Hyperlink"/>
            <w:rFonts w:cs="Futura Medium"/>
          </w:rPr>
          <w:t>2.8</w:t>
        </w:r>
        <w:r w:rsidR="008B6A10">
          <w:rPr>
            <w:rFonts w:asciiTheme="minorHAnsi" w:eastAsiaTheme="minorEastAsia" w:hAnsiTheme="minorHAnsi" w:cstheme="minorBidi"/>
            <w:szCs w:val="22"/>
          </w:rPr>
          <w:tab/>
        </w:r>
        <w:r w:rsidR="008B6A10" w:rsidRPr="00EE0067">
          <w:rPr>
            <w:rStyle w:val="Hyperlink"/>
            <w:rFonts w:cs="Futura Medium"/>
          </w:rPr>
          <w:t>Beoordelingsfase</w:t>
        </w:r>
        <w:r w:rsidR="008B6A10">
          <w:rPr>
            <w:webHidden/>
          </w:rPr>
          <w:tab/>
        </w:r>
        <w:r w:rsidR="008B6A10">
          <w:rPr>
            <w:webHidden/>
          </w:rPr>
          <w:fldChar w:fldCharType="begin"/>
        </w:r>
        <w:r w:rsidR="008B6A10">
          <w:rPr>
            <w:webHidden/>
          </w:rPr>
          <w:instrText xml:space="preserve"> PAGEREF _Toc100310936 \h </w:instrText>
        </w:r>
        <w:r w:rsidR="008B6A10">
          <w:rPr>
            <w:webHidden/>
          </w:rPr>
        </w:r>
        <w:r w:rsidR="008B6A10">
          <w:rPr>
            <w:webHidden/>
          </w:rPr>
          <w:fldChar w:fldCharType="separate"/>
        </w:r>
        <w:r w:rsidR="008B6A10">
          <w:rPr>
            <w:webHidden/>
          </w:rPr>
          <w:t>13</w:t>
        </w:r>
        <w:r w:rsidR="008B6A10">
          <w:rPr>
            <w:webHidden/>
          </w:rPr>
          <w:fldChar w:fldCharType="end"/>
        </w:r>
      </w:hyperlink>
    </w:p>
    <w:p w14:paraId="1FAD1775" w14:textId="4239734E" w:rsidR="008B6A10" w:rsidRDefault="004E2358">
      <w:pPr>
        <w:pStyle w:val="Inhopg3"/>
        <w:rPr>
          <w:rFonts w:asciiTheme="minorHAnsi" w:eastAsiaTheme="minorEastAsia" w:hAnsiTheme="minorHAnsi" w:cstheme="minorBidi"/>
          <w:szCs w:val="22"/>
        </w:rPr>
      </w:pPr>
      <w:hyperlink w:anchor="_Toc100310937" w:history="1">
        <w:r w:rsidR="008B6A10" w:rsidRPr="00EE0067">
          <w:rPr>
            <w:rStyle w:val="Hyperlink"/>
            <w:rFonts w:cs="Futura Medium"/>
          </w:rPr>
          <w:t>2.8.1</w:t>
        </w:r>
        <w:r w:rsidR="008B6A10">
          <w:rPr>
            <w:rFonts w:asciiTheme="minorHAnsi" w:eastAsiaTheme="minorEastAsia" w:hAnsiTheme="minorHAnsi" w:cstheme="minorBidi"/>
            <w:szCs w:val="22"/>
          </w:rPr>
          <w:tab/>
        </w:r>
        <w:r w:rsidR="008B6A10" w:rsidRPr="00EE0067">
          <w:rPr>
            <w:rStyle w:val="Hyperlink"/>
            <w:rFonts w:cs="Futura Medium"/>
          </w:rPr>
          <w:t>Procedure van beoordelen</w:t>
        </w:r>
        <w:r w:rsidR="008B6A10">
          <w:rPr>
            <w:webHidden/>
          </w:rPr>
          <w:tab/>
        </w:r>
        <w:r w:rsidR="008B6A10">
          <w:rPr>
            <w:webHidden/>
          </w:rPr>
          <w:fldChar w:fldCharType="begin"/>
        </w:r>
        <w:r w:rsidR="008B6A10">
          <w:rPr>
            <w:webHidden/>
          </w:rPr>
          <w:instrText xml:space="preserve"> PAGEREF _Toc100310937 \h </w:instrText>
        </w:r>
        <w:r w:rsidR="008B6A10">
          <w:rPr>
            <w:webHidden/>
          </w:rPr>
        </w:r>
        <w:r w:rsidR="008B6A10">
          <w:rPr>
            <w:webHidden/>
          </w:rPr>
          <w:fldChar w:fldCharType="separate"/>
        </w:r>
        <w:r w:rsidR="008B6A10">
          <w:rPr>
            <w:webHidden/>
          </w:rPr>
          <w:t>13</w:t>
        </w:r>
        <w:r w:rsidR="008B6A10">
          <w:rPr>
            <w:webHidden/>
          </w:rPr>
          <w:fldChar w:fldCharType="end"/>
        </w:r>
      </w:hyperlink>
    </w:p>
    <w:p w14:paraId="4E69952E" w14:textId="22B055B4" w:rsidR="008B6A10" w:rsidRDefault="004E2358">
      <w:pPr>
        <w:pStyle w:val="Inhopg3"/>
        <w:rPr>
          <w:rFonts w:asciiTheme="minorHAnsi" w:eastAsiaTheme="minorEastAsia" w:hAnsiTheme="minorHAnsi" w:cstheme="minorBidi"/>
          <w:szCs w:val="22"/>
        </w:rPr>
      </w:pPr>
      <w:hyperlink w:anchor="_Toc100310938" w:history="1">
        <w:r w:rsidR="008B6A10" w:rsidRPr="00EE0067">
          <w:rPr>
            <w:rStyle w:val="Hyperlink"/>
            <w:rFonts w:cs="Futura Medium"/>
          </w:rPr>
          <w:t>2.8.2</w:t>
        </w:r>
        <w:r w:rsidR="008B6A10">
          <w:rPr>
            <w:rFonts w:asciiTheme="minorHAnsi" w:eastAsiaTheme="minorEastAsia" w:hAnsiTheme="minorHAnsi" w:cstheme="minorBidi"/>
            <w:szCs w:val="22"/>
          </w:rPr>
          <w:tab/>
        </w:r>
        <w:r w:rsidR="008B6A10" w:rsidRPr="00EE0067">
          <w:rPr>
            <w:rStyle w:val="Hyperlink"/>
            <w:rFonts w:cs="Futura Medium"/>
          </w:rPr>
          <w:t>Controle van de inschrijving op de vormvereisten</w:t>
        </w:r>
        <w:r w:rsidR="008B6A10">
          <w:rPr>
            <w:webHidden/>
          </w:rPr>
          <w:tab/>
        </w:r>
        <w:r w:rsidR="008B6A10">
          <w:rPr>
            <w:webHidden/>
          </w:rPr>
          <w:fldChar w:fldCharType="begin"/>
        </w:r>
        <w:r w:rsidR="008B6A10">
          <w:rPr>
            <w:webHidden/>
          </w:rPr>
          <w:instrText xml:space="preserve"> PAGEREF _Toc100310938 \h </w:instrText>
        </w:r>
        <w:r w:rsidR="008B6A10">
          <w:rPr>
            <w:webHidden/>
          </w:rPr>
        </w:r>
        <w:r w:rsidR="008B6A10">
          <w:rPr>
            <w:webHidden/>
          </w:rPr>
          <w:fldChar w:fldCharType="separate"/>
        </w:r>
        <w:r w:rsidR="008B6A10">
          <w:rPr>
            <w:webHidden/>
          </w:rPr>
          <w:t>14</w:t>
        </w:r>
        <w:r w:rsidR="008B6A10">
          <w:rPr>
            <w:webHidden/>
          </w:rPr>
          <w:fldChar w:fldCharType="end"/>
        </w:r>
      </w:hyperlink>
    </w:p>
    <w:p w14:paraId="438CEFF6" w14:textId="0656D623" w:rsidR="008B6A10" w:rsidRDefault="004E2358">
      <w:pPr>
        <w:pStyle w:val="Inhopg3"/>
        <w:rPr>
          <w:rFonts w:asciiTheme="minorHAnsi" w:eastAsiaTheme="minorEastAsia" w:hAnsiTheme="minorHAnsi" w:cstheme="minorBidi"/>
          <w:szCs w:val="22"/>
        </w:rPr>
      </w:pPr>
      <w:hyperlink w:anchor="_Toc100310939" w:history="1">
        <w:r w:rsidR="008B6A10" w:rsidRPr="00EE0067">
          <w:rPr>
            <w:rStyle w:val="Hyperlink"/>
            <w:rFonts w:cs="Futura Medium"/>
          </w:rPr>
          <w:t>2.8.3</w:t>
        </w:r>
        <w:r w:rsidR="008B6A10">
          <w:rPr>
            <w:rFonts w:asciiTheme="minorHAnsi" w:eastAsiaTheme="minorEastAsia" w:hAnsiTheme="minorHAnsi" w:cstheme="minorBidi"/>
            <w:szCs w:val="22"/>
          </w:rPr>
          <w:tab/>
        </w:r>
        <w:r w:rsidR="008B6A10" w:rsidRPr="00EE0067">
          <w:rPr>
            <w:rStyle w:val="Hyperlink"/>
            <w:rFonts w:cs="Futura Medium"/>
          </w:rPr>
          <w:t>Beoordeling op de uitsluitingsgronden en geschiktheidseisen</w:t>
        </w:r>
        <w:r w:rsidR="008B6A10">
          <w:rPr>
            <w:webHidden/>
          </w:rPr>
          <w:tab/>
        </w:r>
        <w:r w:rsidR="008B6A10">
          <w:rPr>
            <w:webHidden/>
          </w:rPr>
          <w:fldChar w:fldCharType="begin"/>
        </w:r>
        <w:r w:rsidR="008B6A10">
          <w:rPr>
            <w:webHidden/>
          </w:rPr>
          <w:instrText xml:space="preserve"> PAGEREF _Toc100310939 \h </w:instrText>
        </w:r>
        <w:r w:rsidR="008B6A10">
          <w:rPr>
            <w:webHidden/>
          </w:rPr>
        </w:r>
        <w:r w:rsidR="008B6A10">
          <w:rPr>
            <w:webHidden/>
          </w:rPr>
          <w:fldChar w:fldCharType="separate"/>
        </w:r>
        <w:r w:rsidR="008B6A10">
          <w:rPr>
            <w:webHidden/>
          </w:rPr>
          <w:t>14</w:t>
        </w:r>
        <w:r w:rsidR="008B6A10">
          <w:rPr>
            <w:webHidden/>
          </w:rPr>
          <w:fldChar w:fldCharType="end"/>
        </w:r>
      </w:hyperlink>
    </w:p>
    <w:p w14:paraId="10DE7993" w14:textId="3FEFAC99" w:rsidR="008B6A10" w:rsidRDefault="004E2358">
      <w:pPr>
        <w:pStyle w:val="Inhopg3"/>
        <w:rPr>
          <w:rFonts w:asciiTheme="minorHAnsi" w:eastAsiaTheme="minorEastAsia" w:hAnsiTheme="minorHAnsi" w:cstheme="minorBidi"/>
          <w:szCs w:val="22"/>
        </w:rPr>
      </w:pPr>
      <w:hyperlink w:anchor="_Toc100310940" w:history="1">
        <w:r w:rsidR="008B6A10" w:rsidRPr="00EE0067">
          <w:rPr>
            <w:rStyle w:val="Hyperlink"/>
            <w:rFonts w:cs="Futura Medium"/>
          </w:rPr>
          <w:t>2.8.4</w:t>
        </w:r>
        <w:r w:rsidR="008B6A10">
          <w:rPr>
            <w:rFonts w:asciiTheme="minorHAnsi" w:eastAsiaTheme="minorEastAsia" w:hAnsiTheme="minorHAnsi" w:cstheme="minorBidi"/>
            <w:szCs w:val="22"/>
          </w:rPr>
          <w:tab/>
        </w:r>
        <w:r w:rsidR="008B6A10" w:rsidRPr="00EE0067">
          <w:rPr>
            <w:rStyle w:val="Hyperlink"/>
            <w:rFonts w:cs="Futura Medium"/>
          </w:rPr>
          <w:t>Beoordeling op het gunningscriterium</w:t>
        </w:r>
        <w:r w:rsidR="008B6A10">
          <w:rPr>
            <w:webHidden/>
          </w:rPr>
          <w:tab/>
        </w:r>
        <w:r w:rsidR="008B6A10">
          <w:rPr>
            <w:webHidden/>
          </w:rPr>
          <w:fldChar w:fldCharType="begin"/>
        </w:r>
        <w:r w:rsidR="008B6A10">
          <w:rPr>
            <w:webHidden/>
          </w:rPr>
          <w:instrText xml:space="preserve"> PAGEREF _Toc100310940 \h </w:instrText>
        </w:r>
        <w:r w:rsidR="008B6A10">
          <w:rPr>
            <w:webHidden/>
          </w:rPr>
        </w:r>
        <w:r w:rsidR="008B6A10">
          <w:rPr>
            <w:webHidden/>
          </w:rPr>
          <w:fldChar w:fldCharType="separate"/>
        </w:r>
        <w:r w:rsidR="008B6A10">
          <w:rPr>
            <w:webHidden/>
          </w:rPr>
          <w:t>14</w:t>
        </w:r>
        <w:r w:rsidR="008B6A10">
          <w:rPr>
            <w:webHidden/>
          </w:rPr>
          <w:fldChar w:fldCharType="end"/>
        </w:r>
      </w:hyperlink>
    </w:p>
    <w:p w14:paraId="41EAC1A3" w14:textId="6A96F73D" w:rsidR="008B6A10" w:rsidRDefault="004E2358">
      <w:pPr>
        <w:pStyle w:val="Inhopg3"/>
        <w:rPr>
          <w:rFonts w:asciiTheme="minorHAnsi" w:eastAsiaTheme="minorEastAsia" w:hAnsiTheme="minorHAnsi" w:cstheme="minorBidi"/>
          <w:szCs w:val="22"/>
        </w:rPr>
      </w:pPr>
      <w:hyperlink w:anchor="_Toc100310941" w:history="1">
        <w:r w:rsidR="008B6A10" w:rsidRPr="00EE0067">
          <w:rPr>
            <w:rStyle w:val="Hyperlink"/>
            <w:rFonts w:cs="Futura Medium"/>
          </w:rPr>
          <w:t>2.8.5</w:t>
        </w:r>
        <w:r w:rsidR="008B6A10">
          <w:rPr>
            <w:rFonts w:asciiTheme="minorHAnsi" w:eastAsiaTheme="minorEastAsia" w:hAnsiTheme="minorHAnsi" w:cstheme="minorBidi"/>
            <w:szCs w:val="22"/>
          </w:rPr>
          <w:tab/>
        </w:r>
        <w:r w:rsidR="008B6A10" w:rsidRPr="00EE0067">
          <w:rPr>
            <w:rStyle w:val="Hyperlink"/>
            <w:rFonts w:cs="Futura Medium"/>
          </w:rPr>
          <w:t>Herstel gebreken in inschrijving</w:t>
        </w:r>
        <w:r w:rsidR="008B6A10">
          <w:rPr>
            <w:webHidden/>
          </w:rPr>
          <w:tab/>
        </w:r>
        <w:r w:rsidR="008B6A10">
          <w:rPr>
            <w:webHidden/>
          </w:rPr>
          <w:fldChar w:fldCharType="begin"/>
        </w:r>
        <w:r w:rsidR="008B6A10">
          <w:rPr>
            <w:webHidden/>
          </w:rPr>
          <w:instrText xml:space="preserve"> PAGEREF _Toc100310941 \h </w:instrText>
        </w:r>
        <w:r w:rsidR="008B6A10">
          <w:rPr>
            <w:webHidden/>
          </w:rPr>
        </w:r>
        <w:r w:rsidR="008B6A10">
          <w:rPr>
            <w:webHidden/>
          </w:rPr>
          <w:fldChar w:fldCharType="separate"/>
        </w:r>
        <w:r w:rsidR="008B6A10">
          <w:rPr>
            <w:webHidden/>
          </w:rPr>
          <w:t>14</w:t>
        </w:r>
        <w:r w:rsidR="008B6A10">
          <w:rPr>
            <w:webHidden/>
          </w:rPr>
          <w:fldChar w:fldCharType="end"/>
        </w:r>
      </w:hyperlink>
    </w:p>
    <w:p w14:paraId="66135DC2" w14:textId="0A9E89DE" w:rsidR="008B6A10" w:rsidRDefault="004E2358">
      <w:pPr>
        <w:pStyle w:val="Inhopg3"/>
        <w:rPr>
          <w:rFonts w:asciiTheme="minorHAnsi" w:eastAsiaTheme="minorEastAsia" w:hAnsiTheme="minorHAnsi" w:cstheme="minorBidi"/>
          <w:szCs w:val="22"/>
        </w:rPr>
      </w:pPr>
      <w:hyperlink w:anchor="_Toc100310942" w:history="1">
        <w:r w:rsidR="008B6A10" w:rsidRPr="00EE0067">
          <w:rPr>
            <w:rStyle w:val="Hyperlink"/>
            <w:rFonts w:cs="Futura Medium"/>
          </w:rPr>
          <w:t>2.8.6</w:t>
        </w:r>
        <w:r w:rsidR="008B6A10">
          <w:rPr>
            <w:rFonts w:asciiTheme="minorHAnsi" w:eastAsiaTheme="minorEastAsia" w:hAnsiTheme="minorHAnsi" w:cstheme="minorBidi"/>
            <w:szCs w:val="22"/>
          </w:rPr>
          <w:tab/>
        </w:r>
        <w:r w:rsidR="008B6A10" w:rsidRPr="00EE0067">
          <w:rPr>
            <w:rStyle w:val="Hyperlink"/>
            <w:rFonts w:cs="Futura Medium"/>
          </w:rPr>
          <w:t>Gunning</w:t>
        </w:r>
        <w:r w:rsidR="008B6A10">
          <w:rPr>
            <w:webHidden/>
          </w:rPr>
          <w:tab/>
        </w:r>
        <w:r w:rsidR="008B6A10">
          <w:rPr>
            <w:webHidden/>
          </w:rPr>
          <w:fldChar w:fldCharType="begin"/>
        </w:r>
        <w:r w:rsidR="008B6A10">
          <w:rPr>
            <w:webHidden/>
          </w:rPr>
          <w:instrText xml:space="preserve"> PAGEREF _Toc100310942 \h </w:instrText>
        </w:r>
        <w:r w:rsidR="008B6A10">
          <w:rPr>
            <w:webHidden/>
          </w:rPr>
        </w:r>
        <w:r w:rsidR="008B6A10">
          <w:rPr>
            <w:webHidden/>
          </w:rPr>
          <w:fldChar w:fldCharType="separate"/>
        </w:r>
        <w:r w:rsidR="008B6A10">
          <w:rPr>
            <w:webHidden/>
          </w:rPr>
          <w:t>14</w:t>
        </w:r>
        <w:r w:rsidR="008B6A10">
          <w:rPr>
            <w:webHidden/>
          </w:rPr>
          <w:fldChar w:fldCharType="end"/>
        </w:r>
      </w:hyperlink>
    </w:p>
    <w:p w14:paraId="1000C9A0" w14:textId="3FC81BA3" w:rsidR="008B6A10" w:rsidRDefault="004E2358">
      <w:pPr>
        <w:pStyle w:val="Inhopg2"/>
        <w:rPr>
          <w:rFonts w:asciiTheme="minorHAnsi" w:eastAsiaTheme="minorEastAsia" w:hAnsiTheme="minorHAnsi" w:cstheme="minorBidi"/>
          <w:szCs w:val="22"/>
        </w:rPr>
      </w:pPr>
      <w:hyperlink w:anchor="_Toc100310943" w:history="1">
        <w:r w:rsidR="008B6A10" w:rsidRPr="00EE0067">
          <w:rPr>
            <w:rStyle w:val="Hyperlink"/>
            <w:rFonts w:cs="Futura Medium"/>
          </w:rPr>
          <w:t>2.9</w:t>
        </w:r>
        <w:r w:rsidR="008B6A10">
          <w:rPr>
            <w:rFonts w:asciiTheme="minorHAnsi" w:eastAsiaTheme="minorEastAsia" w:hAnsiTheme="minorHAnsi" w:cstheme="minorBidi"/>
            <w:szCs w:val="22"/>
          </w:rPr>
          <w:tab/>
        </w:r>
        <w:r w:rsidR="008B6A10" w:rsidRPr="00EE0067">
          <w:rPr>
            <w:rStyle w:val="Hyperlink"/>
            <w:rFonts w:cs="Futura Medium"/>
          </w:rPr>
          <w:t>Voorbehoud</w:t>
        </w:r>
        <w:r w:rsidR="008B6A10">
          <w:rPr>
            <w:webHidden/>
          </w:rPr>
          <w:tab/>
        </w:r>
        <w:r w:rsidR="008B6A10">
          <w:rPr>
            <w:webHidden/>
          </w:rPr>
          <w:fldChar w:fldCharType="begin"/>
        </w:r>
        <w:r w:rsidR="008B6A10">
          <w:rPr>
            <w:webHidden/>
          </w:rPr>
          <w:instrText xml:space="preserve"> PAGEREF _Toc100310943 \h </w:instrText>
        </w:r>
        <w:r w:rsidR="008B6A10">
          <w:rPr>
            <w:webHidden/>
          </w:rPr>
        </w:r>
        <w:r w:rsidR="008B6A10">
          <w:rPr>
            <w:webHidden/>
          </w:rPr>
          <w:fldChar w:fldCharType="separate"/>
        </w:r>
        <w:r w:rsidR="008B6A10">
          <w:rPr>
            <w:webHidden/>
          </w:rPr>
          <w:t>15</w:t>
        </w:r>
        <w:r w:rsidR="008B6A10">
          <w:rPr>
            <w:webHidden/>
          </w:rPr>
          <w:fldChar w:fldCharType="end"/>
        </w:r>
      </w:hyperlink>
    </w:p>
    <w:p w14:paraId="0943B30E" w14:textId="677C68C1" w:rsidR="008B6A10" w:rsidRDefault="004E2358">
      <w:pPr>
        <w:pStyle w:val="Inhopg2"/>
        <w:rPr>
          <w:rFonts w:asciiTheme="minorHAnsi" w:eastAsiaTheme="minorEastAsia" w:hAnsiTheme="minorHAnsi" w:cstheme="minorBidi"/>
          <w:szCs w:val="22"/>
        </w:rPr>
      </w:pPr>
      <w:hyperlink w:anchor="_Toc100310944" w:history="1">
        <w:r w:rsidR="008B6A10" w:rsidRPr="00EE0067">
          <w:rPr>
            <w:rStyle w:val="Hyperlink"/>
            <w:rFonts w:cs="Futura Medium"/>
          </w:rPr>
          <w:t>2.10</w:t>
        </w:r>
        <w:r w:rsidR="008B6A10">
          <w:rPr>
            <w:rFonts w:asciiTheme="minorHAnsi" w:eastAsiaTheme="minorEastAsia" w:hAnsiTheme="minorHAnsi" w:cstheme="minorBidi"/>
            <w:szCs w:val="22"/>
          </w:rPr>
          <w:tab/>
        </w:r>
        <w:r w:rsidR="008B6A10" w:rsidRPr="00EE0067">
          <w:rPr>
            <w:rStyle w:val="Hyperlink"/>
            <w:rFonts w:cs="Futura Medium"/>
          </w:rPr>
          <w:t>Meldpunt aanbestedingen</w:t>
        </w:r>
        <w:r w:rsidR="008B6A10">
          <w:rPr>
            <w:webHidden/>
          </w:rPr>
          <w:tab/>
        </w:r>
        <w:r w:rsidR="008B6A10">
          <w:rPr>
            <w:webHidden/>
          </w:rPr>
          <w:fldChar w:fldCharType="begin"/>
        </w:r>
        <w:r w:rsidR="008B6A10">
          <w:rPr>
            <w:webHidden/>
          </w:rPr>
          <w:instrText xml:space="preserve"> PAGEREF _Toc100310944 \h </w:instrText>
        </w:r>
        <w:r w:rsidR="008B6A10">
          <w:rPr>
            <w:webHidden/>
          </w:rPr>
        </w:r>
        <w:r w:rsidR="008B6A10">
          <w:rPr>
            <w:webHidden/>
          </w:rPr>
          <w:fldChar w:fldCharType="separate"/>
        </w:r>
        <w:r w:rsidR="008B6A10">
          <w:rPr>
            <w:webHidden/>
          </w:rPr>
          <w:t>15</w:t>
        </w:r>
        <w:r w:rsidR="008B6A10">
          <w:rPr>
            <w:webHidden/>
          </w:rPr>
          <w:fldChar w:fldCharType="end"/>
        </w:r>
      </w:hyperlink>
    </w:p>
    <w:p w14:paraId="0538CED8" w14:textId="76602F07" w:rsidR="008B6A10" w:rsidRDefault="004E2358">
      <w:pPr>
        <w:pStyle w:val="Inhopg2"/>
        <w:rPr>
          <w:rFonts w:asciiTheme="minorHAnsi" w:eastAsiaTheme="minorEastAsia" w:hAnsiTheme="minorHAnsi" w:cstheme="minorBidi"/>
          <w:szCs w:val="22"/>
        </w:rPr>
      </w:pPr>
      <w:hyperlink w:anchor="_Toc100310945" w:history="1">
        <w:r w:rsidR="008B6A10" w:rsidRPr="00EE0067">
          <w:rPr>
            <w:rStyle w:val="Hyperlink"/>
            <w:rFonts w:cs="Futura Medium"/>
          </w:rPr>
          <w:t>2.11</w:t>
        </w:r>
        <w:r w:rsidR="008B6A10">
          <w:rPr>
            <w:rFonts w:asciiTheme="minorHAnsi" w:eastAsiaTheme="minorEastAsia" w:hAnsiTheme="minorHAnsi" w:cstheme="minorBidi"/>
            <w:szCs w:val="22"/>
          </w:rPr>
          <w:tab/>
        </w:r>
        <w:r w:rsidR="008B6A10" w:rsidRPr="00EE0067">
          <w:rPr>
            <w:rStyle w:val="Hyperlink"/>
            <w:rFonts w:cs="Futura Medium"/>
          </w:rPr>
          <w:t>Vergoeding kosten inschrijving</w:t>
        </w:r>
        <w:r w:rsidR="008B6A10">
          <w:rPr>
            <w:webHidden/>
          </w:rPr>
          <w:tab/>
        </w:r>
        <w:r w:rsidR="008B6A10">
          <w:rPr>
            <w:webHidden/>
          </w:rPr>
          <w:fldChar w:fldCharType="begin"/>
        </w:r>
        <w:r w:rsidR="008B6A10">
          <w:rPr>
            <w:webHidden/>
          </w:rPr>
          <w:instrText xml:space="preserve"> PAGEREF _Toc100310945 \h </w:instrText>
        </w:r>
        <w:r w:rsidR="008B6A10">
          <w:rPr>
            <w:webHidden/>
          </w:rPr>
        </w:r>
        <w:r w:rsidR="008B6A10">
          <w:rPr>
            <w:webHidden/>
          </w:rPr>
          <w:fldChar w:fldCharType="separate"/>
        </w:r>
        <w:r w:rsidR="008B6A10">
          <w:rPr>
            <w:webHidden/>
          </w:rPr>
          <w:t>16</w:t>
        </w:r>
        <w:r w:rsidR="008B6A10">
          <w:rPr>
            <w:webHidden/>
          </w:rPr>
          <w:fldChar w:fldCharType="end"/>
        </w:r>
      </w:hyperlink>
    </w:p>
    <w:p w14:paraId="6F63F521" w14:textId="4AA2419D" w:rsidR="008B6A10" w:rsidRDefault="004E2358">
      <w:pPr>
        <w:pStyle w:val="Inhopg2"/>
        <w:rPr>
          <w:rFonts w:asciiTheme="minorHAnsi" w:eastAsiaTheme="minorEastAsia" w:hAnsiTheme="minorHAnsi" w:cstheme="minorBidi"/>
          <w:szCs w:val="22"/>
        </w:rPr>
      </w:pPr>
      <w:hyperlink w:anchor="_Toc100310946" w:history="1">
        <w:r w:rsidR="008B6A10" w:rsidRPr="00EE0067">
          <w:rPr>
            <w:rStyle w:val="Hyperlink"/>
            <w:rFonts w:cs="Futura Medium"/>
          </w:rPr>
          <w:t>2.12</w:t>
        </w:r>
        <w:r w:rsidR="008B6A10">
          <w:rPr>
            <w:rFonts w:asciiTheme="minorHAnsi" w:eastAsiaTheme="minorEastAsia" w:hAnsiTheme="minorHAnsi" w:cstheme="minorBidi"/>
            <w:szCs w:val="22"/>
          </w:rPr>
          <w:tab/>
        </w:r>
        <w:r w:rsidR="008B6A10" w:rsidRPr="00EE0067">
          <w:rPr>
            <w:rStyle w:val="Hyperlink"/>
            <w:rFonts w:cs="Futura Medium"/>
          </w:rPr>
          <w:t>Toepasselijk recht en geschillenbeslechting</w:t>
        </w:r>
        <w:r w:rsidR="008B6A10">
          <w:rPr>
            <w:webHidden/>
          </w:rPr>
          <w:tab/>
        </w:r>
        <w:r w:rsidR="008B6A10">
          <w:rPr>
            <w:webHidden/>
          </w:rPr>
          <w:fldChar w:fldCharType="begin"/>
        </w:r>
        <w:r w:rsidR="008B6A10">
          <w:rPr>
            <w:webHidden/>
          </w:rPr>
          <w:instrText xml:space="preserve"> PAGEREF _Toc100310946 \h </w:instrText>
        </w:r>
        <w:r w:rsidR="008B6A10">
          <w:rPr>
            <w:webHidden/>
          </w:rPr>
        </w:r>
        <w:r w:rsidR="008B6A10">
          <w:rPr>
            <w:webHidden/>
          </w:rPr>
          <w:fldChar w:fldCharType="separate"/>
        </w:r>
        <w:r w:rsidR="008B6A10">
          <w:rPr>
            <w:webHidden/>
          </w:rPr>
          <w:t>16</w:t>
        </w:r>
        <w:r w:rsidR="008B6A10">
          <w:rPr>
            <w:webHidden/>
          </w:rPr>
          <w:fldChar w:fldCharType="end"/>
        </w:r>
      </w:hyperlink>
    </w:p>
    <w:p w14:paraId="68BFE9D3" w14:textId="0FECB7CC" w:rsidR="008B6A10" w:rsidRDefault="004E2358">
      <w:pPr>
        <w:pStyle w:val="Inhopg2"/>
        <w:rPr>
          <w:rFonts w:asciiTheme="minorHAnsi" w:eastAsiaTheme="minorEastAsia" w:hAnsiTheme="minorHAnsi" w:cstheme="minorBidi"/>
          <w:szCs w:val="22"/>
        </w:rPr>
      </w:pPr>
      <w:hyperlink w:anchor="_Toc100310947" w:history="1">
        <w:r w:rsidR="008B6A10" w:rsidRPr="00EE0067">
          <w:rPr>
            <w:rStyle w:val="Hyperlink"/>
            <w:rFonts w:cs="Futura Medium"/>
          </w:rPr>
          <w:t>2.13</w:t>
        </w:r>
        <w:r w:rsidR="008B6A10">
          <w:rPr>
            <w:rFonts w:asciiTheme="minorHAnsi" w:eastAsiaTheme="minorEastAsia" w:hAnsiTheme="minorHAnsi" w:cstheme="minorBidi"/>
            <w:szCs w:val="22"/>
          </w:rPr>
          <w:tab/>
        </w:r>
        <w:r w:rsidR="008B6A10" w:rsidRPr="00EE0067">
          <w:rPr>
            <w:rStyle w:val="Hyperlink"/>
            <w:rFonts w:cs="Futura Medium"/>
          </w:rPr>
          <w:t>Van toepassing zijnde wettelijke regelingen, richtlijnen en voorwaarden.</w:t>
        </w:r>
        <w:r w:rsidR="008B6A10">
          <w:rPr>
            <w:webHidden/>
          </w:rPr>
          <w:tab/>
        </w:r>
        <w:r w:rsidR="008B6A10">
          <w:rPr>
            <w:webHidden/>
          </w:rPr>
          <w:fldChar w:fldCharType="begin"/>
        </w:r>
        <w:r w:rsidR="008B6A10">
          <w:rPr>
            <w:webHidden/>
          </w:rPr>
          <w:instrText xml:space="preserve"> PAGEREF _Toc100310947 \h </w:instrText>
        </w:r>
        <w:r w:rsidR="008B6A10">
          <w:rPr>
            <w:webHidden/>
          </w:rPr>
        </w:r>
        <w:r w:rsidR="008B6A10">
          <w:rPr>
            <w:webHidden/>
          </w:rPr>
          <w:fldChar w:fldCharType="separate"/>
        </w:r>
        <w:r w:rsidR="008B6A10">
          <w:rPr>
            <w:webHidden/>
          </w:rPr>
          <w:t>16</w:t>
        </w:r>
        <w:r w:rsidR="008B6A10">
          <w:rPr>
            <w:webHidden/>
          </w:rPr>
          <w:fldChar w:fldCharType="end"/>
        </w:r>
      </w:hyperlink>
    </w:p>
    <w:p w14:paraId="257A20CA" w14:textId="686AB7C5" w:rsidR="008B6A10" w:rsidRDefault="004E2358">
      <w:pPr>
        <w:pStyle w:val="Inhopg2"/>
        <w:rPr>
          <w:rFonts w:asciiTheme="minorHAnsi" w:eastAsiaTheme="minorEastAsia" w:hAnsiTheme="minorHAnsi" w:cstheme="minorBidi"/>
          <w:szCs w:val="22"/>
        </w:rPr>
      </w:pPr>
      <w:hyperlink w:anchor="_Toc100310948" w:history="1">
        <w:r w:rsidR="008B6A10" w:rsidRPr="00EE0067">
          <w:rPr>
            <w:rStyle w:val="Hyperlink"/>
            <w:rFonts w:cs="Futura Medium"/>
          </w:rPr>
          <w:t>2.14</w:t>
        </w:r>
        <w:r w:rsidR="008B6A10">
          <w:rPr>
            <w:rFonts w:asciiTheme="minorHAnsi" w:eastAsiaTheme="minorEastAsia" w:hAnsiTheme="minorHAnsi" w:cstheme="minorBidi"/>
            <w:szCs w:val="22"/>
          </w:rPr>
          <w:tab/>
        </w:r>
        <w:r w:rsidR="008B6A10" w:rsidRPr="00EE0067">
          <w:rPr>
            <w:rStyle w:val="Hyperlink"/>
            <w:rFonts w:cs="Futura Medium"/>
          </w:rPr>
          <w:t>Gelijkwaardige producten of diensten</w:t>
        </w:r>
        <w:r w:rsidR="008B6A10">
          <w:rPr>
            <w:webHidden/>
          </w:rPr>
          <w:tab/>
        </w:r>
        <w:r w:rsidR="008B6A10">
          <w:rPr>
            <w:webHidden/>
          </w:rPr>
          <w:fldChar w:fldCharType="begin"/>
        </w:r>
        <w:r w:rsidR="008B6A10">
          <w:rPr>
            <w:webHidden/>
          </w:rPr>
          <w:instrText xml:space="preserve"> PAGEREF _Toc100310948 \h </w:instrText>
        </w:r>
        <w:r w:rsidR="008B6A10">
          <w:rPr>
            <w:webHidden/>
          </w:rPr>
        </w:r>
        <w:r w:rsidR="008B6A10">
          <w:rPr>
            <w:webHidden/>
          </w:rPr>
          <w:fldChar w:fldCharType="separate"/>
        </w:r>
        <w:r w:rsidR="008B6A10">
          <w:rPr>
            <w:webHidden/>
          </w:rPr>
          <w:t>16</w:t>
        </w:r>
        <w:r w:rsidR="008B6A10">
          <w:rPr>
            <w:webHidden/>
          </w:rPr>
          <w:fldChar w:fldCharType="end"/>
        </w:r>
      </w:hyperlink>
    </w:p>
    <w:p w14:paraId="5948B6C1" w14:textId="1330AFEC" w:rsidR="008B6A10" w:rsidRDefault="004E2358">
      <w:pPr>
        <w:pStyle w:val="Inhopg2"/>
        <w:rPr>
          <w:rFonts w:asciiTheme="minorHAnsi" w:eastAsiaTheme="minorEastAsia" w:hAnsiTheme="minorHAnsi" w:cstheme="minorBidi"/>
          <w:szCs w:val="22"/>
        </w:rPr>
      </w:pPr>
      <w:hyperlink w:anchor="_Toc100310949" w:history="1">
        <w:r w:rsidR="008B6A10" w:rsidRPr="00EE0067">
          <w:rPr>
            <w:rStyle w:val="Hyperlink"/>
            <w:rFonts w:cs="Futura Medium"/>
          </w:rPr>
          <w:t>2.15</w:t>
        </w:r>
        <w:r w:rsidR="008B6A10">
          <w:rPr>
            <w:rFonts w:asciiTheme="minorHAnsi" w:eastAsiaTheme="minorEastAsia" w:hAnsiTheme="minorHAnsi" w:cstheme="minorBidi"/>
            <w:szCs w:val="22"/>
          </w:rPr>
          <w:tab/>
        </w:r>
        <w:r w:rsidR="008B6A10" w:rsidRPr="00EE0067">
          <w:rPr>
            <w:rStyle w:val="Hyperlink"/>
            <w:rFonts w:cs="Futura Medium"/>
          </w:rPr>
          <w:t>Informatie over verplichtingen opdrachtnemer</w:t>
        </w:r>
        <w:r w:rsidR="008B6A10">
          <w:rPr>
            <w:webHidden/>
          </w:rPr>
          <w:tab/>
        </w:r>
        <w:r w:rsidR="008B6A10">
          <w:rPr>
            <w:webHidden/>
          </w:rPr>
          <w:fldChar w:fldCharType="begin"/>
        </w:r>
        <w:r w:rsidR="008B6A10">
          <w:rPr>
            <w:webHidden/>
          </w:rPr>
          <w:instrText xml:space="preserve"> PAGEREF _Toc100310949 \h </w:instrText>
        </w:r>
        <w:r w:rsidR="008B6A10">
          <w:rPr>
            <w:webHidden/>
          </w:rPr>
        </w:r>
        <w:r w:rsidR="008B6A10">
          <w:rPr>
            <w:webHidden/>
          </w:rPr>
          <w:fldChar w:fldCharType="separate"/>
        </w:r>
        <w:r w:rsidR="008B6A10">
          <w:rPr>
            <w:webHidden/>
          </w:rPr>
          <w:t>16</w:t>
        </w:r>
        <w:r w:rsidR="008B6A10">
          <w:rPr>
            <w:webHidden/>
          </w:rPr>
          <w:fldChar w:fldCharType="end"/>
        </w:r>
      </w:hyperlink>
    </w:p>
    <w:p w14:paraId="5597EDFE" w14:textId="2DED7682" w:rsidR="008B6A10" w:rsidRDefault="004E2358">
      <w:pPr>
        <w:pStyle w:val="Inhopg1"/>
        <w:rPr>
          <w:rFonts w:asciiTheme="minorHAnsi" w:eastAsiaTheme="minorEastAsia" w:hAnsiTheme="minorHAnsi" w:cstheme="minorBidi"/>
          <w:b w:val="0"/>
          <w:sz w:val="22"/>
          <w:szCs w:val="22"/>
        </w:rPr>
      </w:pPr>
      <w:hyperlink w:anchor="_Toc100310950" w:history="1">
        <w:r w:rsidR="008B6A10" w:rsidRPr="00EE0067">
          <w:rPr>
            <w:rStyle w:val="Hyperlink"/>
          </w:rPr>
          <w:t>3</w:t>
        </w:r>
        <w:r w:rsidR="008B6A10">
          <w:rPr>
            <w:rFonts w:asciiTheme="minorHAnsi" w:eastAsiaTheme="minorEastAsia" w:hAnsiTheme="minorHAnsi" w:cstheme="minorBidi"/>
            <w:b w:val="0"/>
            <w:sz w:val="22"/>
            <w:szCs w:val="22"/>
          </w:rPr>
          <w:tab/>
        </w:r>
        <w:r w:rsidR="008B6A10" w:rsidRPr="00EE0067">
          <w:rPr>
            <w:rStyle w:val="Hyperlink"/>
          </w:rPr>
          <w:t>De opdracht</w:t>
        </w:r>
        <w:r w:rsidR="008B6A10">
          <w:rPr>
            <w:webHidden/>
          </w:rPr>
          <w:tab/>
        </w:r>
        <w:r w:rsidR="008B6A10">
          <w:rPr>
            <w:webHidden/>
          </w:rPr>
          <w:fldChar w:fldCharType="begin"/>
        </w:r>
        <w:r w:rsidR="008B6A10">
          <w:rPr>
            <w:webHidden/>
          </w:rPr>
          <w:instrText xml:space="preserve"> PAGEREF _Toc100310950 \h </w:instrText>
        </w:r>
        <w:r w:rsidR="008B6A10">
          <w:rPr>
            <w:webHidden/>
          </w:rPr>
        </w:r>
        <w:r w:rsidR="008B6A10">
          <w:rPr>
            <w:webHidden/>
          </w:rPr>
          <w:fldChar w:fldCharType="separate"/>
        </w:r>
        <w:r w:rsidR="008B6A10">
          <w:rPr>
            <w:webHidden/>
          </w:rPr>
          <w:t>18</w:t>
        </w:r>
        <w:r w:rsidR="008B6A10">
          <w:rPr>
            <w:webHidden/>
          </w:rPr>
          <w:fldChar w:fldCharType="end"/>
        </w:r>
      </w:hyperlink>
    </w:p>
    <w:p w14:paraId="409207FC" w14:textId="0A3C16E6" w:rsidR="008B6A10" w:rsidRDefault="004E2358">
      <w:pPr>
        <w:pStyle w:val="Inhopg1"/>
        <w:rPr>
          <w:rFonts w:asciiTheme="minorHAnsi" w:eastAsiaTheme="minorEastAsia" w:hAnsiTheme="minorHAnsi" w:cstheme="minorBidi"/>
          <w:b w:val="0"/>
          <w:sz w:val="22"/>
          <w:szCs w:val="22"/>
        </w:rPr>
      </w:pPr>
      <w:hyperlink w:anchor="_Toc100310951" w:history="1">
        <w:r w:rsidR="008B6A10" w:rsidRPr="00EE0067">
          <w:rPr>
            <w:rStyle w:val="Hyperlink"/>
          </w:rPr>
          <w:t>4</w:t>
        </w:r>
        <w:r w:rsidR="008B6A10">
          <w:rPr>
            <w:rFonts w:asciiTheme="minorHAnsi" w:eastAsiaTheme="minorEastAsia" w:hAnsiTheme="minorHAnsi" w:cstheme="minorBidi"/>
            <w:b w:val="0"/>
            <w:sz w:val="22"/>
            <w:szCs w:val="22"/>
          </w:rPr>
          <w:tab/>
        </w:r>
        <w:r w:rsidR="008B6A10" w:rsidRPr="00EE0067">
          <w:rPr>
            <w:rStyle w:val="Hyperlink"/>
          </w:rPr>
          <w:t>Geschiktheid van het bedrijf van de inschrijver</w:t>
        </w:r>
        <w:r w:rsidR="008B6A10">
          <w:rPr>
            <w:webHidden/>
          </w:rPr>
          <w:tab/>
        </w:r>
        <w:r w:rsidR="008B6A10">
          <w:rPr>
            <w:webHidden/>
          </w:rPr>
          <w:fldChar w:fldCharType="begin"/>
        </w:r>
        <w:r w:rsidR="008B6A10">
          <w:rPr>
            <w:webHidden/>
          </w:rPr>
          <w:instrText xml:space="preserve"> PAGEREF _Toc100310951 \h </w:instrText>
        </w:r>
        <w:r w:rsidR="008B6A10">
          <w:rPr>
            <w:webHidden/>
          </w:rPr>
        </w:r>
        <w:r w:rsidR="008B6A10">
          <w:rPr>
            <w:webHidden/>
          </w:rPr>
          <w:fldChar w:fldCharType="separate"/>
        </w:r>
        <w:r w:rsidR="008B6A10">
          <w:rPr>
            <w:webHidden/>
          </w:rPr>
          <w:t>19</w:t>
        </w:r>
        <w:r w:rsidR="008B6A10">
          <w:rPr>
            <w:webHidden/>
          </w:rPr>
          <w:fldChar w:fldCharType="end"/>
        </w:r>
      </w:hyperlink>
    </w:p>
    <w:p w14:paraId="3D4918CD" w14:textId="3B782F5B" w:rsidR="008B6A10" w:rsidRDefault="004E2358">
      <w:pPr>
        <w:pStyle w:val="Inhopg2"/>
        <w:rPr>
          <w:rFonts w:asciiTheme="minorHAnsi" w:eastAsiaTheme="minorEastAsia" w:hAnsiTheme="minorHAnsi" w:cstheme="minorBidi"/>
          <w:szCs w:val="22"/>
        </w:rPr>
      </w:pPr>
      <w:hyperlink w:anchor="_Toc100310952" w:history="1">
        <w:r w:rsidR="008B6A10" w:rsidRPr="00EE0067">
          <w:rPr>
            <w:rStyle w:val="Hyperlink"/>
          </w:rPr>
          <w:t>4.1</w:t>
        </w:r>
        <w:r w:rsidR="008B6A10">
          <w:rPr>
            <w:rFonts w:asciiTheme="minorHAnsi" w:eastAsiaTheme="minorEastAsia" w:hAnsiTheme="minorHAnsi" w:cstheme="minorBidi"/>
            <w:szCs w:val="22"/>
          </w:rPr>
          <w:tab/>
        </w:r>
        <w:r w:rsidR="008B6A10" w:rsidRPr="00EE0067">
          <w:rPr>
            <w:rStyle w:val="Hyperlink"/>
          </w:rPr>
          <w:t>Inleiding</w:t>
        </w:r>
        <w:r w:rsidR="008B6A10">
          <w:rPr>
            <w:webHidden/>
          </w:rPr>
          <w:tab/>
        </w:r>
        <w:r w:rsidR="008B6A10">
          <w:rPr>
            <w:webHidden/>
          </w:rPr>
          <w:fldChar w:fldCharType="begin"/>
        </w:r>
        <w:r w:rsidR="008B6A10">
          <w:rPr>
            <w:webHidden/>
          </w:rPr>
          <w:instrText xml:space="preserve"> PAGEREF _Toc100310952 \h </w:instrText>
        </w:r>
        <w:r w:rsidR="008B6A10">
          <w:rPr>
            <w:webHidden/>
          </w:rPr>
        </w:r>
        <w:r w:rsidR="008B6A10">
          <w:rPr>
            <w:webHidden/>
          </w:rPr>
          <w:fldChar w:fldCharType="separate"/>
        </w:r>
        <w:r w:rsidR="008B6A10">
          <w:rPr>
            <w:webHidden/>
          </w:rPr>
          <w:t>19</w:t>
        </w:r>
        <w:r w:rsidR="008B6A10">
          <w:rPr>
            <w:webHidden/>
          </w:rPr>
          <w:fldChar w:fldCharType="end"/>
        </w:r>
      </w:hyperlink>
    </w:p>
    <w:p w14:paraId="38494A8A" w14:textId="2AE4F503" w:rsidR="008B6A10" w:rsidRDefault="004E2358">
      <w:pPr>
        <w:pStyle w:val="Inhopg2"/>
        <w:rPr>
          <w:rFonts w:asciiTheme="minorHAnsi" w:eastAsiaTheme="minorEastAsia" w:hAnsiTheme="minorHAnsi" w:cstheme="minorBidi"/>
          <w:szCs w:val="22"/>
        </w:rPr>
      </w:pPr>
      <w:hyperlink w:anchor="_Toc100310953" w:history="1">
        <w:r w:rsidR="008B6A10" w:rsidRPr="00EE0067">
          <w:rPr>
            <w:rStyle w:val="Hyperlink"/>
          </w:rPr>
          <w:t>4.2</w:t>
        </w:r>
        <w:r w:rsidR="008B6A10">
          <w:rPr>
            <w:rFonts w:asciiTheme="minorHAnsi" w:eastAsiaTheme="minorEastAsia" w:hAnsiTheme="minorHAnsi" w:cstheme="minorBidi"/>
            <w:szCs w:val="22"/>
          </w:rPr>
          <w:tab/>
        </w:r>
        <w:r w:rsidR="008B6A10" w:rsidRPr="00EE0067">
          <w:rPr>
            <w:rStyle w:val="Hyperlink"/>
          </w:rPr>
          <w:t>Uitsluitingsgronden</w:t>
        </w:r>
        <w:r w:rsidR="008B6A10">
          <w:rPr>
            <w:webHidden/>
          </w:rPr>
          <w:tab/>
        </w:r>
        <w:r w:rsidR="008B6A10">
          <w:rPr>
            <w:webHidden/>
          </w:rPr>
          <w:fldChar w:fldCharType="begin"/>
        </w:r>
        <w:r w:rsidR="008B6A10">
          <w:rPr>
            <w:webHidden/>
          </w:rPr>
          <w:instrText xml:space="preserve"> PAGEREF _Toc100310953 \h </w:instrText>
        </w:r>
        <w:r w:rsidR="008B6A10">
          <w:rPr>
            <w:webHidden/>
          </w:rPr>
        </w:r>
        <w:r w:rsidR="008B6A10">
          <w:rPr>
            <w:webHidden/>
          </w:rPr>
          <w:fldChar w:fldCharType="separate"/>
        </w:r>
        <w:r w:rsidR="008B6A10">
          <w:rPr>
            <w:webHidden/>
          </w:rPr>
          <w:t>20</w:t>
        </w:r>
        <w:r w:rsidR="008B6A10">
          <w:rPr>
            <w:webHidden/>
          </w:rPr>
          <w:fldChar w:fldCharType="end"/>
        </w:r>
      </w:hyperlink>
    </w:p>
    <w:p w14:paraId="6EBD5058" w14:textId="69B3AE46" w:rsidR="008B6A10" w:rsidRDefault="004E2358">
      <w:pPr>
        <w:pStyle w:val="Inhopg2"/>
        <w:rPr>
          <w:rFonts w:asciiTheme="minorHAnsi" w:eastAsiaTheme="minorEastAsia" w:hAnsiTheme="minorHAnsi" w:cstheme="minorBidi"/>
          <w:szCs w:val="22"/>
        </w:rPr>
      </w:pPr>
      <w:hyperlink w:anchor="_Toc100310954" w:history="1">
        <w:r w:rsidR="008B6A10" w:rsidRPr="00EE0067">
          <w:rPr>
            <w:rStyle w:val="Hyperlink"/>
          </w:rPr>
          <w:t>4.3</w:t>
        </w:r>
        <w:r w:rsidR="008B6A10">
          <w:rPr>
            <w:rFonts w:asciiTheme="minorHAnsi" w:eastAsiaTheme="minorEastAsia" w:hAnsiTheme="minorHAnsi" w:cstheme="minorBidi"/>
            <w:szCs w:val="22"/>
          </w:rPr>
          <w:tab/>
        </w:r>
        <w:r w:rsidR="008B6A10" w:rsidRPr="00EE0067">
          <w:rPr>
            <w:rStyle w:val="Hyperlink"/>
          </w:rPr>
          <w:t>Geschiktheidseisen</w:t>
        </w:r>
        <w:r w:rsidR="008B6A10">
          <w:rPr>
            <w:webHidden/>
          </w:rPr>
          <w:tab/>
        </w:r>
        <w:r w:rsidR="008B6A10">
          <w:rPr>
            <w:webHidden/>
          </w:rPr>
          <w:fldChar w:fldCharType="begin"/>
        </w:r>
        <w:r w:rsidR="008B6A10">
          <w:rPr>
            <w:webHidden/>
          </w:rPr>
          <w:instrText xml:space="preserve"> PAGEREF _Toc100310954 \h </w:instrText>
        </w:r>
        <w:r w:rsidR="008B6A10">
          <w:rPr>
            <w:webHidden/>
          </w:rPr>
        </w:r>
        <w:r w:rsidR="008B6A10">
          <w:rPr>
            <w:webHidden/>
          </w:rPr>
          <w:fldChar w:fldCharType="separate"/>
        </w:r>
        <w:r w:rsidR="008B6A10">
          <w:rPr>
            <w:webHidden/>
          </w:rPr>
          <w:t>21</w:t>
        </w:r>
        <w:r w:rsidR="008B6A10">
          <w:rPr>
            <w:webHidden/>
          </w:rPr>
          <w:fldChar w:fldCharType="end"/>
        </w:r>
      </w:hyperlink>
    </w:p>
    <w:p w14:paraId="6FC0335B" w14:textId="66D8743B" w:rsidR="008B6A10" w:rsidRDefault="004E2358">
      <w:pPr>
        <w:pStyle w:val="Inhopg2"/>
        <w:rPr>
          <w:rFonts w:asciiTheme="minorHAnsi" w:eastAsiaTheme="minorEastAsia" w:hAnsiTheme="minorHAnsi" w:cstheme="minorBidi"/>
          <w:szCs w:val="22"/>
        </w:rPr>
      </w:pPr>
      <w:hyperlink w:anchor="_Toc100310955" w:history="1">
        <w:r w:rsidR="008B6A10" w:rsidRPr="00EE0067">
          <w:rPr>
            <w:rStyle w:val="Hyperlink"/>
          </w:rPr>
          <w:t>4.4</w:t>
        </w:r>
        <w:r w:rsidR="008B6A10">
          <w:rPr>
            <w:rFonts w:asciiTheme="minorHAnsi" w:eastAsiaTheme="minorEastAsia" w:hAnsiTheme="minorHAnsi" w:cstheme="minorBidi"/>
            <w:szCs w:val="22"/>
          </w:rPr>
          <w:tab/>
        </w:r>
        <w:r w:rsidR="008B6A10" w:rsidRPr="00EE0067">
          <w:rPr>
            <w:rStyle w:val="Hyperlink"/>
          </w:rPr>
          <w:t>Technische bekwaamheid</w:t>
        </w:r>
        <w:r w:rsidR="008B6A10">
          <w:rPr>
            <w:webHidden/>
          </w:rPr>
          <w:tab/>
        </w:r>
        <w:r w:rsidR="008B6A10">
          <w:rPr>
            <w:webHidden/>
          </w:rPr>
          <w:fldChar w:fldCharType="begin"/>
        </w:r>
        <w:r w:rsidR="008B6A10">
          <w:rPr>
            <w:webHidden/>
          </w:rPr>
          <w:instrText xml:space="preserve"> PAGEREF _Toc100310955 \h </w:instrText>
        </w:r>
        <w:r w:rsidR="008B6A10">
          <w:rPr>
            <w:webHidden/>
          </w:rPr>
        </w:r>
        <w:r w:rsidR="008B6A10">
          <w:rPr>
            <w:webHidden/>
          </w:rPr>
          <w:fldChar w:fldCharType="separate"/>
        </w:r>
        <w:r w:rsidR="008B6A10">
          <w:rPr>
            <w:webHidden/>
          </w:rPr>
          <w:t>22</w:t>
        </w:r>
        <w:r w:rsidR="008B6A10">
          <w:rPr>
            <w:webHidden/>
          </w:rPr>
          <w:fldChar w:fldCharType="end"/>
        </w:r>
      </w:hyperlink>
    </w:p>
    <w:p w14:paraId="3B7F1FC6" w14:textId="380D3165" w:rsidR="008B6A10" w:rsidRDefault="004E2358">
      <w:pPr>
        <w:pStyle w:val="Inhopg3"/>
        <w:rPr>
          <w:rFonts w:asciiTheme="minorHAnsi" w:eastAsiaTheme="minorEastAsia" w:hAnsiTheme="minorHAnsi" w:cstheme="minorBidi"/>
          <w:szCs w:val="22"/>
        </w:rPr>
      </w:pPr>
      <w:hyperlink w:anchor="_Toc100310956" w:history="1">
        <w:r w:rsidR="008B6A10" w:rsidRPr="00EE0067">
          <w:rPr>
            <w:rStyle w:val="Hyperlink"/>
          </w:rPr>
          <w:t>4.4.1</w:t>
        </w:r>
        <w:r w:rsidR="008B6A10">
          <w:rPr>
            <w:rFonts w:asciiTheme="minorHAnsi" w:eastAsiaTheme="minorEastAsia" w:hAnsiTheme="minorHAnsi" w:cstheme="minorBidi"/>
            <w:szCs w:val="22"/>
          </w:rPr>
          <w:tab/>
        </w:r>
        <w:r w:rsidR="008B6A10" w:rsidRPr="00EE0067">
          <w:rPr>
            <w:rStyle w:val="Hyperlink"/>
          </w:rPr>
          <w:t>Geschiktheidseis referenties</w:t>
        </w:r>
        <w:r w:rsidR="008B6A10">
          <w:rPr>
            <w:webHidden/>
          </w:rPr>
          <w:tab/>
        </w:r>
        <w:r w:rsidR="008B6A10">
          <w:rPr>
            <w:webHidden/>
          </w:rPr>
          <w:fldChar w:fldCharType="begin"/>
        </w:r>
        <w:r w:rsidR="008B6A10">
          <w:rPr>
            <w:webHidden/>
          </w:rPr>
          <w:instrText xml:space="preserve"> PAGEREF _Toc100310956 \h </w:instrText>
        </w:r>
        <w:r w:rsidR="008B6A10">
          <w:rPr>
            <w:webHidden/>
          </w:rPr>
        </w:r>
        <w:r w:rsidR="008B6A10">
          <w:rPr>
            <w:webHidden/>
          </w:rPr>
          <w:fldChar w:fldCharType="separate"/>
        </w:r>
        <w:r w:rsidR="008B6A10">
          <w:rPr>
            <w:webHidden/>
          </w:rPr>
          <w:t>22</w:t>
        </w:r>
        <w:r w:rsidR="008B6A10">
          <w:rPr>
            <w:webHidden/>
          </w:rPr>
          <w:fldChar w:fldCharType="end"/>
        </w:r>
      </w:hyperlink>
    </w:p>
    <w:p w14:paraId="16F2B032" w14:textId="27D499E9" w:rsidR="008B6A10" w:rsidRDefault="004E2358">
      <w:pPr>
        <w:pStyle w:val="Inhopg3"/>
        <w:rPr>
          <w:rFonts w:asciiTheme="minorHAnsi" w:eastAsiaTheme="minorEastAsia" w:hAnsiTheme="minorHAnsi" w:cstheme="minorBidi"/>
          <w:szCs w:val="22"/>
        </w:rPr>
      </w:pPr>
      <w:hyperlink w:anchor="_Toc100310957" w:history="1">
        <w:r w:rsidR="008B6A10" w:rsidRPr="00EE0067">
          <w:rPr>
            <w:rStyle w:val="Hyperlink"/>
          </w:rPr>
          <w:t>4.4.2</w:t>
        </w:r>
        <w:r w:rsidR="008B6A10">
          <w:rPr>
            <w:rFonts w:asciiTheme="minorHAnsi" w:eastAsiaTheme="minorEastAsia" w:hAnsiTheme="minorHAnsi" w:cstheme="minorBidi"/>
            <w:szCs w:val="22"/>
          </w:rPr>
          <w:tab/>
        </w:r>
        <w:r w:rsidR="008B6A10" w:rsidRPr="00EE0067">
          <w:rPr>
            <w:rStyle w:val="Hyperlink"/>
          </w:rPr>
          <w:t>Kwaliteitsmanagementsysteem</w:t>
        </w:r>
        <w:r w:rsidR="008B6A10">
          <w:rPr>
            <w:webHidden/>
          </w:rPr>
          <w:tab/>
        </w:r>
        <w:r w:rsidR="008B6A10">
          <w:rPr>
            <w:webHidden/>
          </w:rPr>
          <w:fldChar w:fldCharType="begin"/>
        </w:r>
        <w:r w:rsidR="008B6A10">
          <w:rPr>
            <w:webHidden/>
          </w:rPr>
          <w:instrText xml:space="preserve"> PAGEREF _Toc100310957 \h </w:instrText>
        </w:r>
        <w:r w:rsidR="008B6A10">
          <w:rPr>
            <w:webHidden/>
          </w:rPr>
        </w:r>
        <w:r w:rsidR="008B6A10">
          <w:rPr>
            <w:webHidden/>
          </w:rPr>
          <w:fldChar w:fldCharType="separate"/>
        </w:r>
        <w:r w:rsidR="008B6A10">
          <w:rPr>
            <w:webHidden/>
          </w:rPr>
          <w:t>23</w:t>
        </w:r>
        <w:r w:rsidR="008B6A10">
          <w:rPr>
            <w:webHidden/>
          </w:rPr>
          <w:fldChar w:fldCharType="end"/>
        </w:r>
      </w:hyperlink>
    </w:p>
    <w:p w14:paraId="775E29A7" w14:textId="47AF1D2A" w:rsidR="008B6A10" w:rsidRDefault="004E2358">
      <w:pPr>
        <w:pStyle w:val="Inhopg2"/>
        <w:rPr>
          <w:rFonts w:asciiTheme="minorHAnsi" w:eastAsiaTheme="minorEastAsia" w:hAnsiTheme="minorHAnsi" w:cstheme="minorBidi"/>
          <w:szCs w:val="22"/>
        </w:rPr>
      </w:pPr>
      <w:hyperlink w:anchor="_Toc100310958" w:history="1">
        <w:r w:rsidR="008B6A10" w:rsidRPr="00EE0067">
          <w:rPr>
            <w:rStyle w:val="Hyperlink"/>
          </w:rPr>
          <w:t>4.5</w:t>
        </w:r>
        <w:r w:rsidR="008B6A10">
          <w:rPr>
            <w:rFonts w:asciiTheme="minorHAnsi" w:eastAsiaTheme="minorEastAsia" w:hAnsiTheme="minorHAnsi" w:cstheme="minorBidi"/>
            <w:szCs w:val="22"/>
          </w:rPr>
          <w:tab/>
        </w:r>
        <w:r w:rsidR="008B6A10" w:rsidRPr="00EE0067">
          <w:rPr>
            <w:rStyle w:val="Hyperlink"/>
          </w:rPr>
          <w:t>Veilig Werken</w:t>
        </w:r>
        <w:r w:rsidR="008B6A10">
          <w:rPr>
            <w:webHidden/>
          </w:rPr>
          <w:tab/>
        </w:r>
        <w:r w:rsidR="008B6A10">
          <w:rPr>
            <w:webHidden/>
          </w:rPr>
          <w:fldChar w:fldCharType="begin"/>
        </w:r>
        <w:r w:rsidR="008B6A10">
          <w:rPr>
            <w:webHidden/>
          </w:rPr>
          <w:instrText xml:space="preserve"> PAGEREF _Toc100310958 \h </w:instrText>
        </w:r>
        <w:r w:rsidR="008B6A10">
          <w:rPr>
            <w:webHidden/>
          </w:rPr>
        </w:r>
        <w:r w:rsidR="008B6A10">
          <w:rPr>
            <w:webHidden/>
          </w:rPr>
          <w:fldChar w:fldCharType="separate"/>
        </w:r>
        <w:r w:rsidR="008B6A10">
          <w:rPr>
            <w:webHidden/>
          </w:rPr>
          <w:t>24</w:t>
        </w:r>
        <w:r w:rsidR="008B6A10">
          <w:rPr>
            <w:webHidden/>
          </w:rPr>
          <w:fldChar w:fldCharType="end"/>
        </w:r>
      </w:hyperlink>
    </w:p>
    <w:p w14:paraId="7270F469" w14:textId="7A69D21B" w:rsidR="008B6A10" w:rsidRDefault="004E2358">
      <w:pPr>
        <w:pStyle w:val="Inhopg2"/>
        <w:rPr>
          <w:rFonts w:asciiTheme="minorHAnsi" w:eastAsiaTheme="minorEastAsia" w:hAnsiTheme="minorHAnsi" w:cstheme="minorBidi"/>
          <w:szCs w:val="22"/>
        </w:rPr>
      </w:pPr>
      <w:hyperlink w:anchor="_Toc100310959" w:history="1">
        <w:r w:rsidR="008B6A10" w:rsidRPr="00EE0067">
          <w:rPr>
            <w:rStyle w:val="Hyperlink"/>
          </w:rPr>
          <w:t>4.6</w:t>
        </w:r>
        <w:r w:rsidR="008B6A10">
          <w:rPr>
            <w:rFonts w:asciiTheme="minorHAnsi" w:eastAsiaTheme="minorEastAsia" w:hAnsiTheme="minorHAnsi" w:cstheme="minorBidi"/>
            <w:szCs w:val="22"/>
          </w:rPr>
          <w:tab/>
        </w:r>
        <w:r w:rsidR="008B6A10" w:rsidRPr="00EE0067">
          <w:rPr>
            <w:rStyle w:val="Hyperlink"/>
          </w:rPr>
          <w:t>Geschiktheid en beroep op derden</w:t>
        </w:r>
        <w:r w:rsidR="008B6A10">
          <w:rPr>
            <w:webHidden/>
          </w:rPr>
          <w:tab/>
        </w:r>
        <w:r w:rsidR="008B6A10">
          <w:rPr>
            <w:webHidden/>
          </w:rPr>
          <w:fldChar w:fldCharType="begin"/>
        </w:r>
        <w:r w:rsidR="008B6A10">
          <w:rPr>
            <w:webHidden/>
          </w:rPr>
          <w:instrText xml:space="preserve"> PAGEREF _Toc100310959 \h </w:instrText>
        </w:r>
        <w:r w:rsidR="008B6A10">
          <w:rPr>
            <w:webHidden/>
          </w:rPr>
        </w:r>
        <w:r w:rsidR="008B6A10">
          <w:rPr>
            <w:webHidden/>
          </w:rPr>
          <w:fldChar w:fldCharType="separate"/>
        </w:r>
        <w:r w:rsidR="008B6A10">
          <w:rPr>
            <w:webHidden/>
          </w:rPr>
          <w:t>24</w:t>
        </w:r>
        <w:r w:rsidR="008B6A10">
          <w:rPr>
            <w:webHidden/>
          </w:rPr>
          <w:fldChar w:fldCharType="end"/>
        </w:r>
      </w:hyperlink>
    </w:p>
    <w:p w14:paraId="725D4D03" w14:textId="4C85DBFD" w:rsidR="008B6A10" w:rsidRDefault="004E2358">
      <w:pPr>
        <w:pStyle w:val="Inhopg1"/>
        <w:rPr>
          <w:rFonts w:asciiTheme="minorHAnsi" w:eastAsiaTheme="minorEastAsia" w:hAnsiTheme="minorHAnsi" w:cstheme="minorBidi"/>
          <w:b w:val="0"/>
          <w:sz w:val="22"/>
          <w:szCs w:val="22"/>
        </w:rPr>
      </w:pPr>
      <w:hyperlink w:anchor="_Toc100310960" w:history="1">
        <w:r w:rsidR="008B6A10" w:rsidRPr="00EE0067">
          <w:rPr>
            <w:rStyle w:val="Hyperlink"/>
          </w:rPr>
          <w:t>5</w:t>
        </w:r>
        <w:r w:rsidR="008B6A10">
          <w:rPr>
            <w:rFonts w:asciiTheme="minorHAnsi" w:eastAsiaTheme="minorEastAsia" w:hAnsiTheme="minorHAnsi" w:cstheme="minorBidi"/>
            <w:b w:val="0"/>
            <w:sz w:val="22"/>
            <w:szCs w:val="22"/>
          </w:rPr>
          <w:tab/>
        </w:r>
        <w:r w:rsidR="008B6A10" w:rsidRPr="00EE0067">
          <w:rPr>
            <w:rStyle w:val="Hyperlink"/>
          </w:rPr>
          <w:t>Beoordeling van de inschrijving</w:t>
        </w:r>
        <w:r w:rsidR="008B6A10">
          <w:rPr>
            <w:webHidden/>
          </w:rPr>
          <w:tab/>
        </w:r>
        <w:r w:rsidR="008B6A10">
          <w:rPr>
            <w:webHidden/>
          </w:rPr>
          <w:fldChar w:fldCharType="begin"/>
        </w:r>
        <w:r w:rsidR="008B6A10">
          <w:rPr>
            <w:webHidden/>
          </w:rPr>
          <w:instrText xml:space="preserve"> PAGEREF _Toc100310960 \h </w:instrText>
        </w:r>
        <w:r w:rsidR="008B6A10">
          <w:rPr>
            <w:webHidden/>
          </w:rPr>
        </w:r>
        <w:r w:rsidR="008B6A10">
          <w:rPr>
            <w:webHidden/>
          </w:rPr>
          <w:fldChar w:fldCharType="separate"/>
        </w:r>
        <w:r w:rsidR="008B6A10">
          <w:rPr>
            <w:webHidden/>
          </w:rPr>
          <w:t>25</w:t>
        </w:r>
        <w:r w:rsidR="008B6A10">
          <w:rPr>
            <w:webHidden/>
          </w:rPr>
          <w:fldChar w:fldCharType="end"/>
        </w:r>
      </w:hyperlink>
    </w:p>
    <w:p w14:paraId="00606973" w14:textId="6FA17A94" w:rsidR="008B6A10" w:rsidRDefault="004E2358">
      <w:pPr>
        <w:pStyle w:val="Inhopg2"/>
        <w:rPr>
          <w:rFonts w:asciiTheme="minorHAnsi" w:eastAsiaTheme="minorEastAsia" w:hAnsiTheme="minorHAnsi" w:cstheme="minorBidi"/>
          <w:szCs w:val="22"/>
        </w:rPr>
      </w:pPr>
      <w:hyperlink w:anchor="_Toc100310961" w:history="1">
        <w:r w:rsidR="008B6A10" w:rsidRPr="00EE0067">
          <w:rPr>
            <w:rStyle w:val="Hyperlink"/>
          </w:rPr>
          <w:t>5.1</w:t>
        </w:r>
        <w:r w:rsidR="008B6A10">
          <w:rPr>
            <w:rFonts w:asciiTheme="minorHAnsi" w:eastAsiaTheme="minorEastAsia" w:hAnsiTheme="minorHAnsi" w:cstheme="minorBidi"/>
            <w:szCs w:val="22"/>
          </w:rPr>
          <w:tab/>
        </w:r>
        <w:r w:rsidR="008B6A10" w:rsidRPr="00EE0067">
          <w:rPr>
            <w:rStyle w:val="Hyperlink"/>
            <w:rFonts w:eastAsia="Baskerville MT" w:cs="Baskerville MT"/>
          </w:rPr>
          <w:t>Scoregrondslag per gunningscriterium</w:t>
        </w:r>
        <w:r w:rsidR="008B6A10">
          <w:rPr>
            <w:webHidden/>
          </w:rPr>
          <w:tab/>
        </w:r>
        <w:r w:rsidR="008B6A10">
          <w:rPr>
            <w:webHidden/>
          </w:rPr>
          <w:fldChar w:fldCharType="begin"/>
        </w:r>
        <w:r w:rsidR="008B6A10">
          <w:rPr>
            <w:webHidden/>
          </w:rPr>
          <w:instrText xml:space="preserve"> PAGEREF _Toc100310961 \h </w:instrText>
        </w:r>
        <w:r w:rsidR="008B6A10">
          <w:rPr>
            <w:webHidden/>
          </w:rPr>
        </w:r>
        <w:r w:rsidR="008B6A10">
          <w:rPr>
            <w:webHidden/>
          </w:rPr>
          <w:fldChar w:fldCharType="separate"/>
        </w:r>
        <w:r w:rsidR="008B6A10">
          <w:rPr>
            <w:webHidden/>
          </w:rPr>
          <w:t>25</w:t>
        </w:r>
        <w:r w:rsidR="008B6A10">
          <w:rPr>
            <w:webHidden/>
          </w:rPr>
          <w:fldChar w:fldCharType="end"/>
        </w:r>
      </w:hyperlink>
    </w:p>
    <w:p w14:paraId="0DBA0FE9" w14:textId="0072F72D" w:rsidR="008B6A10" w:rsidRDefault="004E2358">
      <w:pPr>
        <w:pStyle w:val="Inhopg3"/>
        <w:rPr>
          <w:rFonts w:asciiTheme="minorHAnsi" w:eastAsiaTheme="minorEastAsia" w:hAnsiTheme="minorHAnsi" w:cstheme="minorBidi"/>
          <w:szCs w:val="22"/>
        </w:rPr>
      </w:pPr>
      <w:hyperlink w:anchor="_Toc100310962" w:history="1">
        <w:r w:rsidR="008B6A10" w:rsidRPr="00EE0067">
          <w:rPr>
            <w:rStyle w:val="Hyperlink"/>
          </w:rPr>
          <w:t>5.1.1</w:t>
        </w:r>
        <w:r w:rsidR="008B6A10">
          <w:rPr>
            <w:rFonts w:asciiTheme="minorHAnsi" w:eastAsiaTheme="minorEastAsia" w:hAnsiTheme="minorHAnsi" w:cstheme="minorBidi"/>
            <w:szCs w:val="22"/>
          </w:rPr>
          <w:tab/>
        </w:r>
        <w:r w:rsidR="008B6A10" w:rsidRPr="00EE0067">
          <w:rPr>
            <w:rStyle w:val="Hyperlink"/>
          </w:rPr>
          <w:t>Kwaliteit</w:t>
        </w:r>
        <w:r w:rsidR="008B6A10">
          <w:rPr>
            <w:webHidden/>
          </w:rPr>
          <w:tab/>
        </w:r>
        <w:r w:rsidR="008B6A10">
          <w:rPr>
            <w:webHidden/>
          </w:rPr>
          <w:fldChar w:fldCharType="begin"/>
        </w:r>
        <w:r w:rsidR="008B6A10">
          <w:rPr>
            <w:webHidden/>
          </w:rPr>
          <w:instrText xml:space="preserve"> PAGEREF _Toc100310962 \h </w:instrText>
        </w:r>
        <w:r w:rsidR="008B6A10">
          <w:rPr>
            <w:webHidden/>
          </w:rPr>
        </w:r>
        <w:r w:rsidR="008B6A10">
          <w:rPr>
            <w:webHidden/>
          </w:rPr>
          <w:fldChar w:fldCharType="separate"/>
        </w:r>
        <w:r w:rsidR="008B6A10">
          <w:rPr>
            <w:webHidden/>
          </w:rPr>
          <w:t>25</w:t>
        </w:r>
        <w:r w:rsidR="008B6A10">
          <w:rPr>
            <w:webHidden/>
          </w:rPr>
          <w:fldChar w:fldCharType="end"/>
        </w:r>
      </w:hyperlink>
    </w:p>
    <w:p w14:paraId="36011ACA" w14:textId="691E34A6" w:rsidR="008B6A10" w:rsidRDefault="004E2358">
      <w:pPr>
        <w:pStyle w:val="Inhopg3"/>
        <w:rPr>
          <w:rFonts w:asciiTheme="minorHAnsi" w:eastAsiaTheme="minorEastAsia" w:hAnsiTheme="minorHAnsi" w:cstheme="minorBidi"/>
          <w:szCs w:val="22"/>
        </w:rPr>
      </w:pPr>
      <w:hyperlink w:anchor="_Toc100310963" w:history="1">
        <w:r w:rsidR="008B6A10" w:rsidRPr="00EE0067">
          <w:rPr>
            <w:rStyle w:val="Hyperlink"/>
          </w:rPr>
          <w:t>5.1.2</w:t>
        </w:r>
        <w:r w:rsidR="008B6A10">
          <w:rPr>
            <w:rFonts w:asciiTheme="minorHAnsi" w:eastAsiaTheme="minorEastAsia" w:hAnsiTheme="minorHAnsi" w:cstheme="minorBidi"/>
            <w:szCs w:val="22"/>
          </w:rPr>
          <w:tab/>
        </w:r>
        <w:r w:rsidR="008B6A10" w:rsidRPr="00EE0067">
          <w:rPr>
            <w:rStyle w:val="Hyperlink"/>
          </w:rPr>
          <w:t>GC1 Plan van Aanpak; Techniek (40 punten)</w:t>
        </w:r>
        <w:r w:rsidR="008B6A10">
          <w:rPr>
            <w:webHidden/>
          </w:rPr>
          <w:tab/>
        </w:r>
        <w:r w:rsidR="008B6A10">
          <w:rPr>
            <w:webHidden/>
          </w:rPr>
          <w:fldChar w:fldCharType="begin"/>
        </w:r>
        <w:r w:rsidR="008B6A10">
          <w:rPr>
            <w:webHidden/>
          </w:rPr>
          <w:instrText xml:space="preserve"> PAGEREF _Toc100310963 \h </w:instrText>
        </w:r>
        <w:r w:rsidR="008B6A10">
          <w:rPr>
            <w:webHidden/>
          </w:rPr>
        </w:r>
        <w:r w:rsidR="008B6A10">
          <w:rPr>
            <w:webHidden/>
          </w:rPr>
          <w:fldChar w:fldCharType="separate"/>
        </w:r>
        <w:r w:rsidR="008B6A10">
          <w:rPr>
            <w:webHidden/>
          </w:rPr>
          <w:t>26</w:t>
        </w:r>
        <w:r w:rsidR="008B6A10">
          <w:rPr>
            <w:webHidden/>
          </w:rPr>
          <w:fldChar w:fldCharType="end"/>
        </w:r>
      </w:hyperlink>
    </w:p>
    <w:p w14:paraId="636D819E" w14:textId="12CDCCC7" w:rsidR="008B6A10" w:rsidRDefault="004E2358">
      <w:pPr>
        <w:pStyle w:val="Inhopg3"/>
        <w:rPr>
          <w:rFonts w:asciiTheme="minorHAnsi" w:eastAsiaTheme="minorEastAsia" w:hAnsiTheme="minorHAnsi" w:cstheme="minorBidi"/>
          <w:szCs w:val="22"/>
        </w:rPr>
      </w:pPr>
      <w:hyperlink w:anchor="_Toc100310964" w:history="1">
        <w:r w:rsidR="008B6A10" w:rsidRPr="00EE0067">
          <w:rPr>
            <w:rStyle w:val="Hyperlink"/>
          </w:rPr>
          <w:t>5.1.3</w:t>
        </w:r>
        <w:r w:rsidR="008B6A10">
          <w:rPr>
            <w:rFonts w:asciiTheme="minorHAnsi" w:eastAsiaTheme="minorEastAsia" w:hAnsiTheme="minorHAnsi" w:cstheme="minorBidi"/>
            <w:szCs w:val="22"/>
          </w:rPr>
          <w:tab/>
        </w:r>
        <w:r w:rsidR="008B6A10" w:rsidRPr="00EE0067">
          <w:rPr>
            <w:rStyle w:val="Hyperlink"/>
          </w:rPr>
          <w:t>GC2 Plan van aanpak; Project- en procesmanagement (30 punten)</w:t>
        </w:r>
        <w:r w:rsidR="008B6A10">
          <w:rPr>
            <w:webHidden/>
          </w:rPr>
          <w:tab/>
        </w:r>
        <w:r w:rsidR="008B6A10">
          <w:rPr>
            <w:webHidden/>
          </w:rPr>
          <w:fldChar w:fldCharType="begin"/>
        </w:r>
        <w:r w:rsidR="008B6A10">
          <w:rPr>
            <w:webHidden/>
          </w:rPr>
          <w:instrText xml:space="preserve"> PAGEREF _Toc100310964 \h </w:instrText>
        </w:r>
        <w:r w:rsidR="008B6A10">
          <w:rPr>
            <w:webHidden/>
          </w:rPr>
        </w:r>
        <w:r w:rsidR="008B6A10">
          <w:rPr>
            <w:webHidden/>
          </w:rPr>
          <w:fldChar w:fldCharType="separate"/>
        </w:r>
        <w:r w:rsidR="008B6A10">
          <w:rPr>
            <w:webHidden/>
          </w:rPr>
          <w:t>28</w:t>
        </w:r>
        <w:r w:rsidR="008B6A10">
          <w:rPr>
            <w:webHidden/>
          </w:rPr>
          <w:fldChar w:fldCharType="end"/>
        </w:r>
      </w:hyperlink>
    </w:p>
    <w:p w14:paraId="7B126C54" w14:textId="15411175" w:rsidR="008B6A10" w:rsidRDefault="004E2358">
      <w:pPr>
        <w:pStyle w:val="Inhopg3"/>
        <w:rPr>
          <w:rFonts w:asciiTheme="minorHAnsi" w:eastAsiaTheme="minorEastAsia" w:hAnsiTheme="minorHAnsi" w:cstheme="minorBidi"/>
          <w:szCs w:val="22"/>
        </w:rPr>
      </w:pPr>
      <w:hyperlink w:anchor="_Toc100310965" w:history="1">
        <w:r w:rsidR="008B6A10" w:rsidRPr="00EE0067">
          <w:rPr>
            <w:rStyle w:val="Hyperlink"/>
          </w:rPr>
          <w:t>5.1.4</w:t>
        </w:r>
        <w:r w:rsidR="008B6A10">
          <w:rPr>
            <w:rFonts w:asciiTheme="minorHAnsi" w:eastAsiaTheme="minorEastAsia" w:hAnsiTheme="minorHAnsi" w:cstheme="minorBidi"/>
            <w:szCs w:val="22"/>
          </w:rPr>
          <w:tab/>
        </w:r>
        <w:r w:rsidR="008B6A10" w:rsidRPr="00EE0067">
          <w:rPr>
            <w:rStyle w:val="Hyperlink"/>
          </w:rPr>
          <w:t>GC Prijs</w:t>
        </w:r>
        <w:r w:rsidR="008B6A10">
          <w:rPr>
            <w:webHidden/>
          </w:rPr>
          <w:tab/>
        </w:r>
        <w:r w:rsidR="008B6A10">
          <w:rPr>
            <w:webHidden/>
          </w:rPr>
          <w:fldChar w:fldCharType="begin"/>
        </w:r>
        <w:r w:rsidR="008B6A10">
          <w:rPr>
            <w:webHidden/>
          </w:rPr>
          <w:instrText xml:space="preserve"> PAGEREF _Toc100310965 \h </w:instrText>
        </w:r>
        <w:r w:rsidR="008B6A10">
          <w:rPr>
            <w:webHidden/>
          </w:rPr>
        </w:r>
        <w:r w:rsidR="008B6A10">
          <w:rPr>
            <w:webHidden/>
          </w:rPr>
          <w:fldChar w:fldCharType="separate"/>
        </w:r>
        <w:r w:rsidR="008B6A10">
          <w:rPr>
            <w:webHidden/>
          </w:rPr>
          <w:t>30</w:t>
        </w:r>
        <w:r w:rsidR="008B6A10">
          <w:rPr>
            <w:webHidden/>
          </w:rPr>
          <w:fldChar w:fldCharType="end"/>
        </w:r>
      </w:hyperlink>
    </w:p>
    <w:p w14:paraId="0CD2BBDE" w14:textId="679042E8" w:rsidR="008B6A10" w:rsidRDefault="004E2358">
      <w:pPr>
        <w:pStyle w:val="Inhopg1"/>
        <w:rPr>
          <w:rFonts w:asciiTheme="minorHAnsi" w:eastAsiaTheme="minorEastAsia" w:hAnsiTheme="minorHAnsi" w:cstheme="minorBidi"/>
          <w:b w:val="0"/>
          <w:sz w:val="22"/>
          <w:szCs w:val="22"/>
        </w:rPr>
      </w:pPr>
      <w:hyperlink w:anchor="_Toc100310966" w:history="1">
        <w:r w:rsidR="008B6A10" w:rsidRPr="00EE0067">
          <w:rPr>
            <w:rStyle w:val="Hyperlink"/>
          </w:rPr>
          <w:t>6</w:t>
        </w:r>
        <w:r w:rsidR="008B6A10">
          <w:rPr>
            <w:rFonts w:asciiTheme="minorHAnsi" w:eastAsiaTheme="minorEastAsia" w:hAnsiTheme="minorHAnsi" w:cstheme="minorBidi"/>
            <w:b w:val="0"/>
            <w:sz w:val="22"/>
            <w:szCs w:val="22"/>
          </w:rPr>
          <w:tab/>
        </w:r>
        <w:r w:rsidR="008B6A10" w:rsidRPr="00EE0067">
          <w:rPr>
            <w:rStyle w:val="Hyperlink"/>
          </w:rPr>
          <w:t>Maatschappelijk verantwoord ondernemen</w:t>
        </w:r>
        <w:r w:rsidR="008B6A10">
          <w:rPr>
            <w:webHidden/>
          </w:rPr>
          <w:tab/>
        </w:r>
        <w:r w:rsidR="008B6A10">
          <w:rPr>
            <w:webHidden/>
          </w:rPr>
          <w:fldChar w:fldCharType="begin"/>
        </w:r>
        <w:r w:rsidR="008B6A10">
          <w:rPr>
            <w:webHidden/>
          </w:rPr>
          <w:instrText xml:space="preserve"> PAGEREF _Toc100310966 \h </w:instrText>
        </w:r>
        <w:r w:rsidR="008B6A10">
          <w:rPr>
            <w:webHidden/>
          </w:rPr>
        </w:r>
        <w:r w:rsidR="008B6A10">
          <w:rPr>
            <w:webHidden/>
          </w:rPr>
          <w:fldChar w:fldCharType="separate"/>
        </w:r>
        <w:r w:rsidR="008B6A10">
          <w:rPr>
            <w:webHidden/>
          </w:rPr>
          <w:t>31</w:t>
        </w:r>
        <w:r w:rsidR="008B6A10">
          <w:rPr>
            <w:webHidden/>
          </w:rPr>
          <w:fldChar w:fldCharType="end"/>
        </w:r>
      </w:hyperlink>
    </w:p>
    <w:p w14:paraId="0B7DF61D" w14:textId="0F410239" w:rsidR="008B6A10" w:rsidRDefault="004E2358">
      <w:pPr>
        <w:pStyle w:val="Inhopg2"/>
        <w:rPr>
          <w:rFonts w:asciiTheme="minorHAnsi" w:eastAsiaTheme="minorEastAsia" w:hAnsiTheme="minorHAnsi" w:cstheme="minorBidi"/>
          <w:szCs w:val="22"/>
        </w:rPr>
      </w:pPr>
      <w:hyperlink w:anchor="_Toc100310967" w:history="1">
        <w:r w:rsidR="008B6A10" w:rsidRPr="00EE0067">
          <w:rPr>
            <w:rStyle w:val="Hyperlink"/>
          </w:rPr>
          <w:t>6.1</w:t>
        </w:r>
        <w:r w:rsidR="008B6A10">
          <w:rPr>
            <w:rFonts w:asciiTheme="minorHAnsi" w:eastAsiaTheme="minorEastAsia" w:hAnsiTheme="minorHAnsi" w:cstheme="minorBidi"/>
            <w:szCs w:val="22"/>
          </w:rPr>
          <w:tab/>
        </w:r>
        <w:r w:rsidR="008B6A10" w:rsidRPr="00EE0067">
          <w:rPr>
            <w:rStyle w:val="Hyperlink"/>
          </w:rPr>
          <w:t>Social return</w:t>
        </w:r>
        <w:r w:rsidR="008B6A10">
          <w:rPr>
            <w:webHidden/>
          </w:rPr>
          <w:tab/>
        </w:r>
        <w:r w:rsidR="008B6A10">
          <w:rPr>
            <w:webHidden/>
          </w:rPr>
          <w:fldChar w:fldCharType="begin"/>
        </w:r>
        <w:r w:rsidR="008B6A10">
          <w:rPr>
            <w:webHidden/>
          </w:rPr>
          <w:instrText xml:space="preserve"> PAGEREF _Toc100310967 \h </w:instrText>
        </w:r>
        <w:r w:rsidR="008B6A10">
          <w:rPr>
            <w:webHidden/>
          </w:rPr>
        </w:r>
        <w:r w:rsidR="008B6A10">
          <w:rPr>
            <w:webHidden/>
          </w:rPr>
          <w:fldChar w:fldCharType="separate"/>
        </w:r>
        <w:r w:rsidR="008B6A10">
          <w:rPr>
            <w:webHidden/>
          </w:rPr>
          <w:t>31</w:t>
        </w:r>
        <w:r w:rsidR="008B6A10">
          <w:rPr>
            <w:webHidden/>
          </w:rPr>
          <w:fldChar w:fldCharType="end"/>
        </w:r>
      </w:hyperlink>
    </w:p>
    <w:p w14:paraId="7A576E6E" w14:textId="697B4380" w:rsidR="008B6A10" w:rsidRDefault="004E2358">
      <w:pPr>
        <w:pStyle w:val="Inhopg1"/>
        <w:rPr>
          <w:rFonts w:asciiTheme="minorHAnsi" w:eastAsiaTheme="minorEastAsia" w:hAnsiTheme="minorHAnsi" w:cstheme="minorBidi"/>
          <w:b w:val="0"/>
          <w:sz w:val="22"/>
          <w:szCs w:val="22"/>
        </w:rPr>
      </w:pPr>
      <w:hyperlink w:anchor="_Toc100310968" w:history="1">
        <w:r w:rsidR="008B6A10" w:rsidRPr="00EE0067">
          <w:rPr>
            <w:rStyle w:val="Hyperlink"/>
          </w:rPr>
          <w:t>7</w:t>
        </w:r>
        <w:r w:rsidR="008B6A10">
          <w:rPr>
            <w:rFonts w:asciiTheme="minorHAnsi" w:eastAsiaTheme="minorEastAsia" w:hAnsiTheme="minorHAnsi" w:cstheme="minorBidi"/>
            <w:b w:val="0"/>
            <w:sz w:val="22"/>
            <w:szCs w:val="22"/>
          </w:rPr>
          <w:tab/>
        </w:r>
        <w:r w:rsidR="008B6A10" w:rsidRPr="00EE0067">
          <w:rPr>
            <w:rStyle w:val="Hyperlink"/>
          </w:rPr>
          <w:t>Juridische voorwaarden</w:t>
        </w:r>
        <w:r w:rsidR="008B6A10">
          <w:rPr>
            <w:webHidden/>
          </w:rPr>
          <w:tab/>
        </w:r>
        <w:r w:rsidR="008B6A10">
          <w:rPr>
            <w:webHidden/>
          </w:rPr>
          <w:fldChar w:fldCharType="begin"/>
        </w:r>
        <w:r w:rsidR="008B6A10">
          <w:rPr>
            <w:webHidden/>
          </w:rPr>
          <w:instrText xml:space="preserve"> PAGEREF _Toc100310968 \h </w:instrText>
        </w:r>
        <w:r w:rsidR="008B6A10">
          <w:rPr>
            <w:webHidden/>
          </w:rPr>
        </w:r>
        <w:r w:rsidR="008B6A10">
          <w:rPr>
            <w:webHidden/>
          </w:rPr>
          <w:fldChar w:fldCharType="separate"/>
        </w:r>
        <w:r w:rsidR="008B6A10">
          <w:rPr>
            <w:webHidden/>
          </w:rPr>
          <w:t>33</w:t>
        </w:r>
        <w:r w:rsidR="008B6A10">
          <w:rPr>
            <w:webHidden/>
          </w:rPr>
          <w:fldChar w:fldCharType="end"/>
        </w:r>
      </w:hyperlink>
    </w:p>
    <w:p w14:paraId="07345F23" w14:textId="5B6CE965" w:rsidR="008B6A10" w:rsidRDefault="004E2358">
      <w:pPr>
        <w:pStyle w:val="Inhopg2"/>
        <w:rPr>
          <w:rFonts w:asciiTheme="minorHAnsi" w:eastAsiaTheme="minorEastAsia" w:hAnsiTheme="minorHAnsi" w:cstheme="minorBidi"/>
          <w:szCs w:val="22"/>
        </w:rPr>
      </w:pPr>
      <w:hyperlink w:anchor="_Toc100310969" w:history="1">
        <w:r w:rsidR="008B6A10" w:rsidRPr="00EE0067">
          <w:rPr>
            <w:rStyle w:val="Hyperlink"/>
          </w:rPr>
          <w:t>7.1</w:t>
        </w:r>
        <w:r w:rsidR="008B6A10">
          <w:rPr>
            <w:rFonts w:asciiTheme="minorHAnsi" w:eastAsiaTheme="minorEastAsia" w:hAnsiTheme="minorHAnsi" w:cstheme="minorBidi"/>
            <w:szCs w:val="22"/>
          </w:rPr>
          <w:tab/>
        </w:r>
        <w:r w:rsidR="008B6A10" w:rsidRPr="00EE0067">
          <w:rPr>
            <w:rStyle w:val="Hyperlink"/>
          </w:rPr>
          <w:t>Algemene Inkoopvoorwaarden 2022</w:t>
        </w:r>
        <w:r w:rsidR="008B6A10">
          <w:rPr>
            <w:webHidden/>
          </w:rPr>
          <w:tab/>
        </w:r>
        <w:r w:rsidR="008B6A10">
          <w:rPr>
            <w:webHidden/>
          </w:rPr>
          <w:fldChar w:fldCharType="begin"/>
        </w:r>
        <w:r w:rsidR="008B6A10">
          <w:rPr>
            <w:webHidden/>
          </w:rPr>
          <w:instrText xml:space="preserve"> PAGEREF _Toc100310969 \h </w:instrText>
        </w:r>
        <w:r w:rsidR="008B6A10">
          <w:rPr>
            <w:webHidden/>
          </w:rPr>
        </w:r>
        <w:r w:rsidR="008B6A10">
          <w:rPr>
            <w:webHidden/>
          </w:rPr>
          <w:fldChar w:fldCharType="separate"/>
        </w:r>
        <w:r w:rsidR="008B6A10">
          <w:rPr>
            <w:webHidden/>
          </w:rPr>
          <w:t>33</w:t>
        </w:r>
        <w:r w:rsidR="008B6A10">
          <w:rPr>
            <w:webHidden/>
          </w:rPr>
          <w:fldChar w:fldCharType="end"/>
        </w:r>
      </w:hyperlink>
    </w:p>
    <w:p w14:paraId="7F3267DA" w14:textId="292D0C45" w:rsidR="008B6A10" w:rsidRDefault="004E2358">
      <w:pPr>
        <w:pStyle w:val="Inhopg2"/>
        <w:rPr>
          <w:rFonts w:asciiTheme="minorHAnsi" w:eastAsiaTheme="minorEastAsia" w:hAnsiTheme="minorHAnsi" w:cstheme="minorBidi"/>
          <w:szCs w:val="22"/>
        </w:rPr>
      </w:pPr>
      <w:hyperlink w:anchor="_Toc100310970" w:history="1">
        <w:r w:rsidR="008B6A10" w:rsidRPr="00EE0067">
          <w:rPr>
            <w:rStyle w:val="Hyperlink"/>
          </w:rPr>
          <w:t>7.2</w:t>
        </w:r>
        <w:r w:rsidR="008B6A10">
          <w:rPr>
            <w:rFonts w:asciiTheme="minorHAnsi" w:eastAsiaTheme="minorEastAsia" w:hAnsiTheme="minorHAnsi" w:cstheme="minorBidi"/>
            <w:szCs w:val="22"/>
          </w:rPr>
          <w:tab/>
        </w:r>
        <w:r w:rsidR="008B6A10" w:rsidRPr="00EE0067">
          <w:rPr>
            <w:rStyle w:val="Hyperlink"/>
          </w:rPr>
          <w:t>Verklaring omtrent gedrag (VOG)</w:t>
        </w:r>
        <w:r w:rsidR="008B6A10">
          <w:rPr>
            <w:webHidden/>
          </w:rPr>
          <w:tab/>
        </w:r>
        <w:r w:rsidR="008B6A10">
          <w:rPr>
            <w:webHidden/>
          </w:rPr>
          <w:fldChar w:fldCharType="begin"/>
        </w:r>
        <w:r w:rsidR="008B6A10">
          <w:rPr>
            <w:webHidden/>
          </w:rPr>
          <w:instrText xml:space="preserve"> PAGEREF _Toc100310970 \h </w:instrText>
        </w:r>
        <w:r w:rsidR="008B6A10">
          <w:rPr>
            <w:webHidden/>
          </w:rPr>
        </w:r>
        <w:r w:rsidR="008B6A10">
          <w:rPr>
            <w:webHidden/>
          </w:rPr>
          <w:fldChar w:fldCharType="separate"/>
        </w:r>
        <w:r w:rsidR="008B6A10">
          <w:rPr>
            <w:webHidden/>
          </w:rPr>
          <w:t>33</w:t>
        </w:r>
        <w:r w:rsidR="008B6A10">
          <w:rPr>
            <w:webHidden/>
          </w:rPr>
          <w:fldChar w:fldCharType="end"/>
        </w:r>
      </w:hyperlink>
    </w:p>
    <w:p w14:paraId="4BC7017E" w14:textId="449F3040" w:rsidR="008B6A10" w:rsidRDefault="004E2358">
      <w:pPr>
        <w:pStyle w:val="Inhopg2"/>
        <w:rPr>
          <w:rFonts w:asciiTheme="minorHAnsi" w:eastAsiaTheme="minorEastAsia" w:hAnsiTheme="minorHAnsi" w:cstheme="minorBidi"/>
          <w:szCs w:val="22"/>
        </w:rPr>
      </w:pPr>
      <w:hyperlink w:anchor="_Toc100310971" w:history="1">
        <w:r w:rsidR="008B6A10" w:rsidRPr="00EE0067">
          <w:rPr>
            <w:rStyle w:val="Hyperlink"/>
          </w:rPr>
          <w:t>7.3</w:t>
        </w:r>
        <w:r w:rsidR="008B6A10">
          <w:rPr>
            <w:rFonts w:asciiTheme="minorHAnsi" w:eastAsiaTheme="minorEastAsia" w:hAnsiTheme="minorHAnsi" w:cstheme="minorBidi"/>
            <w:szCs w:val="22"/>
          </w:rPr>
          <w:tab/>
        </w:r>
        <w:r w:rsidR="008B6A10" w:rsidRPr="00EE0067">
          <w:rPr>
            <w:rStyle w:val="Hyperlink"/>
          </w:rPr>
          <w:t>E-Facturering</w:t>
        </w:r>
        <w:r w:rsidR="008B6A10">
          <w:rPr>
            <w:webHidden/>
          </w:rPr>
          <w:tab/>
        </w:r>
        <w:r w:rsidR="008B6A10">
          <w:rPr>
            <w:webHidden/>
          </w:rPr>
          <w:fldChar w:fldCharType="begin"/>
        </w:r>
        <w:r w:rsidR="008B6A10">
          <w:rPr>
            <w:webHidden/>
          </w:rPr>
          <w:instrText xml:space="preserve"> PAGEREF _Toc100310971 \h </w:instrText>
        </w:r>
        <w:r w:rsidR="008B6A10">
          <w:rPr>
            <w:webHidden/>
          </w:rPr>
        </w:r>
        <w:r w:rsidR="008B6A10">
          <w:rPr>
            <w:webHidden/>
          </w:rPr>
          <w:fldChar w:fldCharType="separate"/>
        </w:r>
        <w:r w:rsidR="008B6A10">
          <w:rPr>
            <w:webHidden/>
          </w:rPr>
          <w:t>33</w:t>
        </w:r>
        <w:r w:rsidR="008B6A10">
          <w:rPr>
            <w:webHidden/>
          </w:rPr>
          <w:fldChar w:fldCharType="end"/>
        </w:r>
      </w:hyperlink>
    </w:p>
    <w:p w14:paraId="21C9B872" w14:textId="572FEA8B" w:rsidR="00357B73" w:rsidRPr="006129F7" w:rsidRDefault="00357B73" w:rsidP="00357B73">
      <w:pPr>
        <w:rPr>
          <w:rFonts w:ascii="Futura Book" w:hAnsi="Futura Book" w:cs="Futura Medium"/>
        </w:rPr>
      </w:pPr>
      <w:r w:rsidRPr="006129F7">
        <w:rPr>
          <w:rFonts w:ascii="Futura Book" w:hAnsi="Futura Book" w:cs="Futura Medium" w:hint="cs"/>
        </w:rPr>
        <w:fldChar w:fldCharType="end"/>
      </w:r>
    </w:p>
    <w:p w14:paraId="21C9B873" w14:textId="77777777" w:rsidR="00E67612" w:rsidRPr="006129F7" w:rsidRDefault="00E67612" w:rsidP="00357B73">
      <w:pPr>
        <w:rPr>
          <w:rFonts w:ascii="Futura Book" w:hAnsi="Futura Book" w:cs="Futura Medium"/>
        </w:rPr>
      </w:pPr>
    </w:p>
    <w:p w14:paraId="21C9B874" w14:textId="77777777" w:rsidR="00357B73" w:rsidRPr="006129F7" w:rsidRDefault="00357B73" w:rsidP="00357B73">
      <w:pPr>
        <w:rPr>
          <w:rFonts w:ascii="Futura Book" w:hAnsi="Futura Book" w:cs="Futura Medium"/>
        </w:rPr>
      </w:pPr>
    </w:p>
    <w:p w14:paraId="21C9B875"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21C9B876" w14:textId="77777777" w:rsidR="00E67612" w:rsidRPr="00375463" w:rsidRDefault="00357B73">
      <w:pPr>
        <w:pStyle w:val="Kop1"/>
        <w:tabs>
          <w:tab w:val="num" w:pos="709"/>
        </w:tabs>
      </w:pPr>
      <w:bookmarkStart w:id="4" w:name="_Ref99434066"/>
      <w:bookmarkStart w:id="5" w:name="_Toc100310908"/>
      <w:r w:rsidRPr="00375463">
        <w:lastRenderedPageBreak/>
        <w:t>Algemeen</w:t>
      </w:r>
      <w:bookmarkEnd w:id="4"/>
      <w:bookmarkEnd w:id="5"/>
    </w:p>
    <w:p w14:paraId="21C9B877" w14:textId="2DEEBAB6" w:rsidR="00750CA1" w:rsidRPr="00375463" w:rsidRDefault="00750CA1" w:rsidP="00C30F63">
      <w:pPr>
        <w:pStyle w:val="Kop2"/>
      </w:pPr>
      <w:bookmarkStart w:id="6" w:name="_Toc190759816"/>
      <w:bookmarkStart w:id="7" w:name="_Toc100310909"/>
      <w:bookmarkStart w:id="8" w:name="_Ref532695667"/>
      <w:r w:rsidRPr="00375463">
        <w:t xml:space="preserve">De </w:t>
      </w:r>
      <w:r w:rsidR="00B727F4">
        <w:t>p</w:t>
      </w:r>
      <w:r w:rsidR="00D6266C" w:rsidRPr="00375463">
        <w:t>rovincie</w:t>
      </w:r>
      <w:r w:rsidRPr="00375463">
        <w:t xml:space="preserve"> Noord-Brabant</w:t>
      </w:r>
      <w:bookmarkEnd w:id="6"/>
      <w:bookmarkEnd w:id="7"/>
    </w:p>
    <w:p w14:paraId="6F487C8B" w14:textId="5C87A7D8" w:rsidR="00AF0B9B" w:rsidRPr="006129F7" w:rsidRDefault="00AF0B9B" w:rsidP="00AF0B9B">
      <w:pPr>
        <w:pStyle w:val="Normaalweb"/>
        <w:rPr>
          <w:rFonts w:ascii="Futura Book" w:hAnsi="Futura Book" w:cs="Arial"/>
          <w:sz w:val="24"/>
          <w:szCs w:val="24"/>
        </w:rPr>
      </w:pPr>
      <w:r w:rsidRPr="1B27C184">
        <w:rPr>
          <w:rFonts w:ascii="Futura Book" w:hAnsi="Futura Book" w:cs="Arial"/>
        </w:rPr>
        <w:t xml:space="preserve">De provincie stáát voor Brabant en de Brabanders. In hun belang neemt de provinciale organisatie initiatieven om maatschappelijke vragen op te lossen. Die vragen liggen op het terrein van </w:t>
      </w:r>
      <w:r w:rsidRPr="1B27C184">
        <w:rPr>
          <w:rFonts w:ascii="Futura Book" w:hAnsi="Futura Book" w:cs="FuturaStd-Heavy"/>
        </w:rPr>
        <w:t>ruimte en wonen</w:t>
      </w:r>
      <w:r w:rsidRPr="1B27C184">
        <w:rPr>
          <w:rFonts w:ascii="Futura Book" w:hAnsi="Futura Book" w:cs="Arial"/>
        </w:rPr>
        <w:t xml:space="preserve">, </w:t>
      </w:r>
      <w:r w:rsidRPr="1B27C184">
        <w:rPr>
          <w:rFonts w:ascii="Futura Book" w:hAnsi="Futura Book" w:cs="FuturaStd-Heavy"/>
        </w:rPr>
        <w:t>natuur en milieu,</w:t>
      </w:r>
      <w:r w:rsidRPr="1B27C184">
        <w:rPr>
          <w:rFonts w:ascii="Futura Book" w:hAnsi="Futura Book" w:cs="Arial"/>
        </w:rPr>
        <w:t xml:space="preserve"> </w:t>
      </w:r>
      <w:r w:rsidRPr="1B27C184">
        <w:rPr>
          <w:rFonts w:ascii="Futura Book" w:hAnsi="Futura Book" w:cs="FuturaStd-Heavy"/>
        </w:rPr>
        <w:t>water en bodem,</w:t>
      </w:r>
      <w:r w:rsidRPr="1B27C184">
        <w:rPr>
          <w:rFonts w:ascii="Futura Book" w:hAnsi="Futura Book" w:cs="Arial"/>
        </w:rPr>
        <w:t xml:space="preserve"> </w:t>
      </w:r>
      <w:r w:rsidRPr="1B27C184">
        <w:rPr>
          <w:rFonts w:ascii="Futura Book" w:hAnsi="Futura Book" w:cs="FuturaStd-Heavy"/>
        </w:rPr>
        <w:t>veiligheid</w:t>
      </w:r>
      <w:r w:rsidRPr="1B27C184">
        <w:rPr>
          <w:rFonts w:ascii="Futura Book" w:hAnsi="Futura Book" w:cs="Arial"/>
        </w:rPr>
        <w:t xml:space="preserve"> </w:t>
      </w:r>
      <w:r w:rsidR="00B727F4" w:rsidRPr="1B27C184">
        <w:rPr>
          <w:rFonts w:ascii="Futura Book" w:hAnsi="Futura Book" w:cs="Arial"/>
        </w:rPr>
        <w:t>en</w:t>
      </w:r>
      <w:r w:rsidR="00571615" w:rsidRPr="1B27C184">
        <w:rPr>
          <w:rFonts w:ascii="Futura Book" w:hAnsi="Futura Book" w:cs="Arial"/>
        </w:rPr>
        <w:t xml:space="preserve"> </w:t>
      </w:r>
      <w:r w:rsidRPr="1B27C184">
        <w:rPr>
          <w:rFonts w:ascii="Futura Book" w:hAnsi="Futura Book" w:cs="FuturaStd-Heavy"/>
        </w:rPr>
        <w:t>bestuur</w:t>
      </w:r>
      <w:r w:rsidRPr="1B27C184">
        <w:rPr>
          <w:rFonts w:ascii="Futura Book" w:hAnsi="Futura Book" w:cs="Arial"/>
        </w:rPr>
        <w:t xml:space="preserve">, </w:t>
      </w:r>
      <w:r w:rsidRPr="1B27C184">
        <w:rPr>
          <w:rFonts w:ascii="Futura Book" w:hAnsi="Futura Book" w:cs="FuturaStd-Heavy"/>
        </w:rPr>
        <w:t>economie, kennis en talentontwikkeling, mobiliteit, energie</w:t>
      </w:r>
      <w:r w:rsidRPr="1B27C184">
        <w:rPr>
          <w:rFonts w:ascii="Futura Book" w:hAnsi="Futura Book" w:cs="Arial"/>
        </w:rPr>
        <w:t xml:space="preserve">, </w:t>
      </w:r>
      <w:r w:rsidRPr="1B27C184">
        <w:rPr>
          <w:rFonts w:ascii="Futura Book" w:hAnsi="Futura Book" w:cs="FuturaStd-Heavy"/>
        </w:rPr>
        <w:t>landbouw en voedsel, vrije tijd en erfgoed</w:t>
      </w:r>
      <w:r w:rsidR="001E424F" w:rsidRPr="1B27C184">
        <w:rPr>
          <w:rFonts w:ascii="Futura Book" w:hAnsi="Futura Book" w:cs="FuturaStd-Heavy"/>
        </w:rPr>
        <w:t xml:space="preserve">. </w:t>
      </w:r>
      <w:r w:rsidR="001E424F" w:rsidRPr="1B27C184">
        <w:rPr>
          <w:rFonts w:ascii="Futura Book" w:hAnsi="Futura Book" w:cs="Arial"/>
        </w:rPr>
        <w:t xml:space="preserve"> </w:t>
      </w:r>
    </w:p>
    <w:p w14:paraId="4ADED682"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 </w:t>
      </w:r>
    </w:p>
    <w:p w14:paraId="61D8165C" w14:textId="6F44405F" w:rsidR="00AF0B9B" w:rsidRPr="006129F7" w:rsidRDefault="00AF0B9B" w:rsidP="00AF0B9B">
      <w:pPr>
        <w:pStyle w:val="Normaalweb"/>
        <w:rPr>
          <w:rFonts w:ascii="Futura Book" w:hAnsi="Futura Book" w:cs="Arial"/>
          <w:sz w:val="24"/>
          <w:szCs w:val="24"/>
        </w:rPr>
      </w:pPr>
      <w:r w:rsidRPr="006129F7">
        <w:rPr>
          <w:rFonts w:ascii="Futura Book" w:hAnsi="Futura Book" w:cs="Arial"/>
          <w:i/>
        </w:rPr>
        <w:t>Samen, slagvaardig en slim</w:t>
      </w:r>
      <w:r w:rsidRPr="006129F7">
        <w:rPr>
          <w:rFonts w:ascii="Futura Book" w:hAnsi="Futura Book" w:cs="FuturaStd-Heavy"/>
          <w:sz w:val="24"/>
          <w:szCs w:val="20"/>
        </w:rPr>
        <w:t xml:space="preserve"> </w:t>
      </w:r>
      <w:r w:rsidR="00B727F4" w:rsidRPr="006129F7">
        <w:rPr>
          <w:rFonts w:ascii="Futura Book" w:hAnsi="Futura Book" w:cs="FuturaStd-Heavy"/>
          <w:sz w:val="24"/>
          <w:szCs w:val="20"/>
        </w:rPr>
        <w:t xml:space="preserve"> </w:t>
      </w:r>
    </w:p>
    <w:p w14:paraId="39DEBF28" w14:textId="0770470C" w:rsidR="00AF0B9B" w:rsidRPr="006129F7" w:rsidRDefault="00AF0B9B" w:rsidP="00AF0B9B">
      <w:pPr>
        <w:autoSpaceDE w:val="0"/>
        <w:autoSpaceDN w:val="0"/>
        <w:adjustRightInd w:val="0"/>
        <w:spacing w:before="100" w:beforeAutospacing="1" w:after="100" w:afterAutospacing="1"/>
        <w:rPr>
          <w:rFonts w:ascii="Futura Book" w:hAnsi="Futura Book" w:cs="Arial"/>
          <w:sz w:val="24"/>
          <w:szCs w:val="24"/>
        </w:rPr>
      </w:pPr>
      <w:r w:rsidRPr="006129F7">
        <w:rPr>
          <w:rFonts w:ascii="Futura Book" w:hAnsi="Futura Book" w:cs="FuturaStd-Heavy"/>
        </w:rPr>
        <w:t>SAMEN: De provincie wil</w:t>
      </w:r>
      <w:r w:rsidRPr="006129F7">
        <w:rPr>
          <w:rFonts w:ascii="Futura Book" w:hAnsi="Futura Book" w:cs="FuturaStd-Book"/>
        </w:rPr>
        <w:t xml:space="preserve"> nadrukkelijker kijken of haar besluiten lokaal draagvlak hebben. Zij wil nauwer samenwerken met alle partijen in </w:t>
      </w:r>
      <w:r w:rsidR="008655D5" w:rsidRPr="006129F7">
        <w:rPr>
          <w:rFonts w:ascii="Futura Book" w:hAnsi="Futura Book" w:cs="FuturaStd-Book"/>
        </w:rPr>
        <w:t xml:space="preserve">de </w:t>
      </w:r>
      <w:r w:rsidRPr="006129F7">
        <w:rPr>
          <w:rFonts w:ascii="Futura Book" w:hAnsi="Futura Book" w:cs="FuturaStd-Book"/>
        </w:rPr>
        <w:t xml:space="preserve">Provinciale Staten. </w:t>
      </w:r>
      <w:r w:rsidRPr="006129F7">
        <w:rPr>
          <w:rFonts w:ascii="Futura Book" w:hAnsi="Futura Book" w:cs="FuturaStd-Heavy"/>
        </w:rPr>
        <w:t>Ze</w:t>
      </w:r>
      <w:r w:rsidRPr="006129F7">
        <w:rPr>
          <w:rFonts w:ascii="Futura Book" w:hAnsi="Futura Book" w:cs="FuturaStd-Book"/>
        </w:rPr>
        <w:t xml:space="preserve"> zoekt naar nieuwe manieren om ervoor te zorgen dat draagvlak onder de Brabantse bevolking nog meer de basis vormt voor haar besluiten, bijvoorbeeld via internetconsultaties en een correctief referendum.</w:t>
      </w:r>
    </w:p>
    <w:p w14:paraId="31584569" w14:textId="29465BC1" w:rsidR="00AF0B9B" w:rsidRPr="006129F7" w:rsidRDefault="00AF0B9B" w:rsidP="00AF0B9B">
      <w:pPr>
        <w:autoSpaceDE w:val="0"/>
        <w:autoSpaceDN w:val="0"/>
        <w:adjustRightInd w:val="0"/>
        <w:spacing w:before="100" w:beforeAutospacing="1" w:after="100" w:afterAutospacing="1"/>
        <w:rPr>
          <w:rFonts w:ascii="Futura Book" w:hAnsi="Futura Book" w:cs="Arial"/>
          <w:sz w:val="24"/>
          <w:szCs w:val="24"/>
        </w:rPr>
      </w:pPr>
      <w:r w:rsidRPr="006129F7">
        <w:rPr>
          <w:rFonts w:ascii="Futura Book" w:hAnsi="Futura Book" w:cs="FuturaStd-Heavy"/>
        </w:rPr>
        <w:t xml:space="preserve">SLAGVAARDIG: </w:t>
      </w:r>
      <w:r w:rsidRPr="006129F7">
        <w:rPr>
          <w:rFonts w:ascii="Futura Book" w:hAnsi="Futura Book" w:cs="FuturaStd-Book"/>
        </w:rPr>
        <w:t xml:space="preserve">De focus ligt op doen. Als hier lokaal draagvlak voor is, versnelt de provincie de realisatie van een aantal van </w:t>
      </w:r>
      <w:r w:rsidR="008655D5" w:rsidRPr="006129F7">
        <w:rPr>
          <w:rFonts w:ascii="Futura Book" w:hAnsi="Futura Book" w:cs="FuturaStd-Book"/>
        </w:rPr>
        <w:t xml:space="preserve">haar </w:t>
      </w:r>
      <w:r w:rsidRPr="006129F7">
        <w:rPr>
          <w:rFonts w:ascii="Futura Book" w:hAnsi="Futura Book" w:cs="FuturaStd-Book"/>
        </w:rPr>
        <w:t>belangrijke grote projecten.</w:t>
      </w:r>
    </w:p>
    <w:p w14:paraId="17ACBAD1" w14:textId="5CEB8028" w:rsidR="00AF0B9B" w:rsidRPr="006129F7" w:rsidRDefault="00AF0B9B" w:rsidP="001C6DF0">
      <w:pPr>
        <w:autoSpaceDE w:val="0"/>
        <w:autoSpaceDN w:val="0"/>
        <w:adjustRightInd w:val="0"/>
        <w:spacing w:before="100" w:beforeAutospacing="1" w:after="100" w:afterAutospacing="1"/>
        <w:rPr>
          <w:rFonts w:ascii="Futura Book" w:hAnsi="Futura Book" w:cs="Arial"/>
          <w:sz w:val="24"/>
          <w:szCs w:val="24"/>
        </w:rPr>
      </w:pPr>
      <w:r w:rsidRPr="006129F7">
        <w:rPr>
          <w:rFonts w:ascii="Futura Book" w:hAnsi="Futura Book" w:cs="FuturaStd-Heavy"/>
        </w:rPr>
        <w:t>SLIM: De provincie zet in</w:t>
      </w:r>
      <w:r w:rsidRPr="006129F7">
        <w:rPr>
          <w:rFonts w:ascii="Futura Book" w:hAnsi="Futura Book" w:cs="FuturaStd-Book"/>
        </w:rPr>
        <w:t xml:space="preserve"> op technologische en sociale innovaties. Hierdoor ondersteunt zij </w:t>
      </w:r>
      <w:r w:rsidR="008655D5" w:rsidRPr="006129F7">
        <w:rPr>
          <w:rFonts w:ascii="Futura Book" w:hAnsi="Futura Book" w:cs="FuturaStd-Book"/>
        </w:rPr>
        <w:t xml:space="preserve">niet </w:t>
      </w:r>
      <w:r w:rsidRPr="006129F7">
        <w:rPr>
          <w:rFonts w:ascii="Futura Book" w:hAnsi="Futura Book" w:cs="FuturaStd-Book"/>
        </w:rPr>
        <w:t xml:space="preserve">alleen de Brabantse economie, </w:t>
      </w:r>
      <w:r w:rsidR="008655D5" w:rsidRPr="006129F7">
        <w:rPr>
          <w:rFonts w:ascii="Futura Book" w:hAnsi="Futura Book" w:cs="FuturaStd-Book"/>
        </w:rPr>
        <w:t>z</w:t>
      </w:r>
      <w:r w:rsidRPr="006129F7">
        <w:rPr>
          <w:rFonts w:ascii="Futura Book" w:hAnsi="Futura Book" w:cs="FuturaStd-Book"/>
        </w:rPr>
        <w:t>ij stimuleert ook nieuwe oplossingen voor de maatschappelijke opgaven van vandaag en morgen.</w:t>
      </w:r>
      <w:r w:rsidRPr="006129F7">
        <w:rPr>
          <w:rFonts w:ascii="Futura Book" w:hAnsi="Futura Book"/>
          <w:sz w:val="24"/>
          <w:szCs w:val="24"/>
        </w:rPr>
        <w:t> </w:t>
      </w:r>
    </w:p>
    <w:p w14:paraId="588797A0"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Samenwerking</w:t>
      </w:r>
    </w:p>
    <w:p w14:paraId="64D0BBB3"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 xml:space="preserve">Dat doet de provincie meestal niet alleen; om haar ambities te halen wordt er veel samengewerkt met onder andere gemeenten, het Rijk, Europa en maatschappelijke instellingen. </w:t>
      </w:r>
    </w:p>
    <w:p w14:paraId="36BDB56B"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 </w:t>
      </w:r>
    </w:p>
    <w:p w14:paraId="26E59939"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Kennis en innovatie</w:t>
      </w:r>
      <w:r w:rsidRPr="006129F7">
        <w:rPr>
          <w:rFonts w:ascii="Futura Book" w:hAnsi="Futura Book" w:cs="Arial"/>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6129F7">
        <w:rPr>
          <w:rFonts w:ascii="Futura Book" w:hAnsi="Futura Book" w:cs="Arial"/>
        </w:rPr>
        <w:br/>
      </w:r>
      <w:r w:rsidRPr="006129F7">
        <w:rPr>
          <w:rFonts w:ascii="Futura Book" w:hAnsi="Futura Book" w:cs="Arial"/>
        </w:rPr>
        <w:br/>
      </w:r>
      <w:r w:rsidRPr="006129F7">
        <w:rPr>
          <w:rFonts w:ascii="Futura Book" w:hAnsi="Futura Book" w:cs="Arial"/>
          <w:i/>
        </w:rPr>
        <w:t>Kernwaarden</w:t>
      </w:r>
    </w:p>
    <w:p w14:paraId="5133E0E5"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47943F11" w14:textId="4192A2FE" w:rsidR="00BF7106" w:rsidRPr="006129F7" w:rsidRDefault="00AF0B9B" w:rsidP="00AF0B9B">
      <w:pPr>
        <w:pStyle w:val="Normaalweb"/>
        <w:rPr>
          <w:rFonts w:ascii="Futura Book" w:hAnsi="Futura Book" w:cs="Arial"/>
          <w:sz w:val="24"/>
          <w:szCs w:val="24"/>
        </w:rPr>
      </w:pPr>
      <w:r w:rsidRPr="006129F7">
        <w:rPr>
          <w:rFonts w:ascii="Futura Book" w:hAnsi="Futura Book" w:cs="Arial"/>
        </w:rPr>
        <w:t> </w:t>
      </w:r>
    </w:p>
    <w:p w14:paraId="29D5C1C5"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Verbindend</w:t>
      </w:r>
    </w:p>
    <w:p w14:paraId="087768A1"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Vanuit deze kernwaarde inventariseert de provincie interne en externe belangen en brengt deze samen. Ze kijkt van buiten naar binnen, werkt samen met partners en stimuleert onderlinge samenwerking.</w:t>
      </w:r>
    </w:p>
    <w:p w14:paraId="67F59598" w14:textId="069105C8" w:rsidR="00AF0B9B" w:rsidRPr="00F83B98" w:rsidRDefault="00AF0B9B" w:rsidP="00AF0B9B">
      <w:pPr>
        <w:pStyle w:val="Normaalweb"/>
        <w:rPr>
          <w:rFonts w:ascii="Futura Book" w:hAnsi="Futura Book" w:cs="Arial"/>
        </w:rPr>
      </w:pPr>
      <w:r w:rsidRPr="006129F7">
        <w:rPr>
          <w:rFonts w:ascii="Futura Book" w:hAnsi="Futura Book" w:cs="Arial"/>
        </w:rPr>
        <w:t> </w:t>
      </w:r>
    </w:p>
    <w:p w14:paraId="04976D67" w14:textId="77777777" w:rsidR="004A539F" w:rsidRPr="00F83B98" w:rsidRDefault="004A539F" w:rsidP="00AF0B9B">
      <w:pPr>
        <w:pStyle w:val="Normaalweb"/>
        <w:rPr>
          <w:rFonts w:ascii="Futura Book" w:hAnsi="Futura Book" w:cs="Arial"/>
        </w:rPr>
      </w:pPr>
    </w:p>
    <w:p w14:paraId="5378CF65"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lastRenderedPageBreak/>
        <w:t>Doortastend</w:t>
      </w:r>
    </w:p>
    <w:p w14:paraId="5CB9341A" w14:textId="12362061" w:rsidR="00AF0B9B" w:rsidRPr="006129F7" w:rsidRDefault="00AF0B9B" w:rsidP="00AF0B9B">
      <w:pPr>
        <w:pStyle w:val="Normaalweb"/>
        <w:rPr>
          <w:rFonts w:ascii="Futura Book" w:hAnsi="Futura Book" w:cs="Arial"/>
          <w:sz w:val="24"/>
          <w:szCs w:val="24"/>
        </w:rPr>
      </w:pPr>
      <w:r w:rsidRPr="006129F7">
        <w:rPr>
          <w:rFonts w:ascii="Futura Book" w:hAnsi="Futura Book" w:cs="Arial"/>
        </w:rPr>
        <w:t xml:space="preserve">De provincie geeft invulling aan deze kernwaarde door een helder resultaat te formuleren en daarvoor te staan. Ze kiest de rol die </w:t>
      </w:r>
      <w:r w:rsidR="00A83234" w:rsidRPr="006129F7">
        <w:rPr>
          <w:rFonts w:ascii="Futura Book" w:hAnsi="Futura Book" w:cs="Arial"/>
        </w:rPr>
        <w:t>leidt tot</w:t>
      </w:r>
      <w:r w:rsidRPr="006129F7">
        <w:rPr>
          <w:rFonts w:ascii="Futura Book" w:hAnsi="Futura Book" w:cs="Arial"/>
        </w:rPr>
        <w:t xml:space="preserve"> een maximaal resultaat, grijpt kansen en lost op. </w:t>
      </w:r>
    </w:p>
    <w:p w14:paraId="409181FC"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 </w:t>
      </w:r>
    </w:p>
    <w:p w14:paraId="293485A0"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Vernieuwend</w:t>
      </w:r>
    </w:p>
    <w:p w14:paraId="5EF7263C"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Deze kernwaarde staat voor een creatieve manier van werken. De provincie staat open voor nieuwe ideeën, leert van zaken die niet goed zijn gegaan en verbetert permanent. Met haar aanpak is zij een voorbeeld voor anderen.</w:t>
      </w:r>
    </w:p>
    <w:p w14:paraId="4A82C734"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 </w:t>
      </w:r>
    </w:p>
    <w:p w14:paraId="1620F5F4"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i/>
        </w:rPr>
        <w:t>Betrouwbaar</w:t>
      </w:r>
    </w:p>
    <w:p w14:paraId="09883FE0" w14:textId="77777777" w:rsidR="00AF0B9B" w:rsidRPr="006129F7" w:rsidRDefault="00AF0B9B" w:rsidP="00AF0B9B">
      <w:pPr>
        <w:pStyle w:val="Normaalweb"/>
        <w:rPr>
          <w:rFonts w:ascii="Futura Book" w:hAnsi="Futura Book" w:cs="Arial"/>
          <w:sz w:val="24"/>
          <w:szCs w:val="24"/>
        </w:rPr>
      </w:pPr>
      <w:r w:rsidRPr="006129F7">
        <w:rPr>
          <w:rFonts w:ascii="Futura Book" w:hAnsi="Futura Book" w:cs="Arial"/>
        </w:rPr>
        <w:t>Ofwel: de provincie zegt wat ze doet en doet wat ze zegt. Zij toont één gezicht naar buiten, is aanspreekbaar op haar woorden en daden en doet wat is afgesproken in resultaat en dienstverlening.</w:t>
      </w:r>
    </w:p>
    <w:p w14:paraId="21C9B882" w14:textId="77777777" w:rsidR="007251F7" w:rsidRPr="001C6DF0" w:rsidRDefault="007251F7" w:rsidP="007251F7">
      <w:pPr>
        <w:pStyle w:val="Default"/>
        <w:rPr>
          <w:rFonts w:ascii="Futura Book" w:hAnsi="Futura Book"/>
          <w:color w:val="auto"/>
          <w:sz w:val="22"/>
          <w:szCs w:val="22"/>
        </w:rPr>
      </w:pPr>
    </w:p>
    <w:p w14:paraId="21C9B885" w14:textId="146C1D10" w:rsidR="00750CA1" w:rsidRPr="006129F7" w:rsidRDefault="007251F7" w:rsidP="00750CA1">
      <w:pPr>
        <w:rPr>
          <w:rFonts w:ascii="Futura Book" w:hAnsi="Futura Book" w:cs="Futura Medium"/>
        </w:rPr>
      </w:pPr>
      <w:r w:rsidRPr="006129F7">
        <w:rPr>
          <w:rFonts w:ascii="Futura Book" w:hAnsi="Futura Book" w:cs="Futura Medium" w:hint="cs"/>
        </w:rPr>
        <w:t xml:space="preserve">Dit wil de </w:t>
      </w:r>
      <w:r w:rsidR="009060C3" w:rsidRPr="006129F7">
        <w:rPr>
          <w:rFonts w:ascii="Futura Book" w:hAnsi="Futura Book" w:cs="Futura Medium" w:hint="cs"/>
        </w:rPr>
        <w:t>p</w:t>
      </w:r>
      <w:r w:rsidRPr="006129F7">
        <w:rPr>
          <w:rFonts w:ascii="Futura Book" w:hAnsi="Futura Book" w:cs="Futura Medium" w:hint="cs"/>
        </w:rPr>
        <w:t xml:space="preserve">rovincie bereiken door samen, slagvaardig en slim te werk te gaan. </w:t>
      </w:r>
      <w:r w:rsidR="00750CA1" w:rsidRPr="1B27C184">
        <w:rPr>
          <w:rFonts w:ascii="Futura Book" w:hAnsi="Futura Book" w:cs="Futura Medium"/>
        </w:rPr>
        <w:t xml:space="preserve">Meer informatie over de </w:t>
      </w:r>
      <w:r w:rsidR="009060C3" w:rsidRPr="1B27C184">
        <w:rPr>
          <w:rFonts w:ascii="Futura Book" w:hAnsi="Futura Book" w:cs="Futura Medium"/>
        </w:rPr>
        <w:t>p</w:t>
      </w:r>
      <w:r w:rsidR="00D6266C" w:rsidRPr="1B27C184">
        <w:rPr>
          <w:rFonts w:ascii="Futura Book" w:hAnsi="Futura Book" w:cs="Futura Medium"/>
        </w:rPr>
        <w:t>rovincie</w:t>
      </w:r>
      <w:r w:rsidR="00750CA1" w:rsidRPr="1B27C184">
        <w:rPr>
          <w:rFonts w:ascii="Futura Book" w:hAnsi="Futura Book" w:cs="Futura Medium"/>
        </w:rPr>
        <w:t xml:space="preserve"> is te vinden op </w:t>
      </w:r>
      <w:hyperlink r:id="rId13">
        <w:r w:rsidR="00E21647" w:rsidRPr="1B27C184">
          <w:rPr>
            <w:rStyle w:val="Hyperlink"/>
            <w:rFonts w:ascii="Futura Book" w:hAnsi="Futura Book" w:cs="Futura Medium"/>
            <w:i/>
            <w:iCs/>
          </w:rPr>
          <w:t>www.brabant.nl</w:t>
        </w:r>
      </w:hyperlink>
      <w:r w:rsidR="00750CA1" w:rsidRPr="1B27C184">
        <w:rPr>
          <w:rFonts w:ascii="Futura Book" w:hAnsi="Futura Book" w:cs="Futura Medium"/>
        </w:rPr>
        <w:t>.</w:t>
      </w:r>
    </w:p>
    <w:p w14:paraId="21C9B886" w14:textId="77777777" w:rsidR="009F7B4D" w:rsidRPr="00375463" w:rsidRDefault="009F7B4D" w:rsidP="00750CA1">
      <w:pPr>
        <w:rPr>
          <w:rFonts w:ascii="Futura Book" w:hAnsi="Futura Book"/>
        </w:rPr>
      </w:pPr>
      <w:bookmarkStart w:id="9" w:name="_Toc190759817"/>
    </w:p>
    <w:p w14:paraId="21C9B887" w14:textId="4958762B" w:rsidR="00750CA1" w:rsidRDefault="006B5D8A" w:rsidP="00C30F63">
      <w:pPr>
        <w:pStyle w:val="Kop2"/>
        <w:rPr>
          <w:rFonts w:cs="Futura Medium"/>
        </w:rPr>
      </w:pPr>
      <w:bookmarkStart w:id="10" w:name="_Toc100310910"/>
      <w:r w:rsidRPr="006129F7">
        <w:rPr>
          <w:rFonts w:cs="Futura Medium" w:hint="cs"/>
        </w:rPr>
        <w:t>Voorwerp, d</w:t>
      </w:r>
      <w:r w:rsidR="00750CA1" w:rsidRPr="006129F7">
        <w:rPr>
          <w:rFonts w:cs="Futura Medium" w:hint="cs"/>
        </w:rPr>
        <w:t>oel en omvang van deze aanbesteding</w:t>
      </w:r>
      <w:bookmarkEnd w:id="8"/>
      <w:bookmarkEnd w:id="9"/>
      <w:bookmarkEnd w:id="10"/>
    </w:p>
    <w:p w14:paraId="362B3FBD" w14:textId="77777777" w:rsidR="00C30F63" w:rsidRPr="00D57DA7" w:rsidRDefault="00C30F63" w:rsidP="00750CA1"/>
    <w:p w14:paraId="21C9B889" w14:textId="7FD69060" w:rsidR="00750CA1" w:rsidRPr="006129F7" w:rsidRDefault="006B5D8A" w:rsidP="00C30F63">
      <w:pPr>
        <w:pStyle w:val="Kop3"/>
        <w:rPr>
          <w:rFonts w:cs="Futura Medium"/>
        </w:rPr>
      </w:pPr>
      <w:bookmarkStart w:id="11" w:name="_Toc100310911"/>
      <w:r w:rsidRPr="006129F7">
        <w:rPr>
          <w:rFonts w:cs="Futura Medium" w:hint="cs"/>
        </w:rPr>
        <w:t>Voorwerp van de opdracht</w:t>
      </w:r>
      <w:bookmarkEnd w:id="11"/>
    </w:p>
    <w:p w14:paraId="1433AB4F" w14:textId="2CBA7BC1" w:rsidR="00357699" w:rsidRDefault="7A1D5323" w:rsidP="2F25EC26">
      <w:pPr>
        <w:rPr>
          <w:rFonts w:ascii="Futura Book" w:hAnsi="Futura Book"/>
        </w:rPr>
      </w:pPr>
      <w:r w:rsidRPr="7AF3EA12">
        <w:rPr>
          <w:rFonts w:ascii="Futura Book" w:hAnsi="Futura Book"/>
        </w:rPr>
        <w:t xml:space="preserve">De opdracht betreft een raamovereenkomst ten behoeve van de volgende werkzaamheden: </w:t>
      </w:r>
    </w:p>
    <w:p w14:paraId="30ABD334" w14:textId="43002668" w:rsidR="00357699" w:rsidRDefault="1802C09B" w:rsidP="2F25EC26">
      <w:pPr>
        <w:pStyle w:val="Lijstalinea"/>
        <w:numPr>
          <w:ilvl w:val="0"/>
          <w:numId w:val="22"/>
        </w:numPr>
        <w:rPr>
          <w:rFonts w:eastAsia="Baskerville MT" w:cs="Baskerville MT"/>
          <w:szCs w:val="22"/>
        </w:rPr>
      </w:pPr>
      <w:r w:rsidRPr="5BCE2597">
        <w:rPr>
          <w:rFonts w:ascii="Futura Book" w:hAnsi="Futura Book"/>
        </w:rPr>
        <w:t>Het v</w:t>
      </w:r>
      <w:r w:rsidR="11C624DF" w:rsidRPr="5BCE2597">
        <w:rPr>
          <w:rFonts w:ascii="Futura Book" w:hAnsi="Futura Book"/>
        </w:rPr>
        <w:t xml:space="preserve">erwijderen van de </w:t>
      </w:r>
      <w:r w:rsidR="2F25EC26" w:rsidRPr="2F25EC26">
        <w:rPr>
          <w:rFonts w:ascii="Futura Book" w:hAnsi="Futura Book"/>
        </w:rPr>
        <w:t>bestaande</w:t>
      </w:r>
      <w:r w:rsidR="47E4126C" w:rsidRPr="5BCE2597">
        <w:rPr>
          <w:rFonts w:ascii="Futura Book" w:hAnsi="Futura Book"/>
        </w:rPr>
        <w:t xml:space="preserve"> </w:t>
      </w:r>
      <w:r w:rsidR="7A1D5323" w:rsidRPr="5BCE2597">
        <w:rPr>
          <w:rFonts w:ascii="Futura Book" w:hAnsi="Futura Book"/>
        </w:rPr>
        <w:t>verkeersregeltoestellen</w:t>
      </w:r>
      <w:r w:rsidR="2F25EC26" w:rsidRPr="2F25EC26">
        <w:rPr>
          <w:rFonts w:ascii="Futura Book" w:hAnsi="Futura Book"/>
        </w:rPr>
        <w:t>;</w:t>
      </w:r>
    </w:p>
    <w:p w14:paraId="1DBD6D0A" w14:textId="26CB1661" w:rsidR="00357699" w:rsidRDefault="2F25EC26" w:rsidP="2F25EC26">
      <w:pPr>
        <w:pStyle w:val="Lijstalinea"/>
        <w:numPr>
          <w:ilvl w:val="0"/>
          <w:numId w:val="22"/>
        </w:numPr>
        <w:rPr>
          <w:szCs w:val="22"/>
        </w:rPr>
      </w:pPr>
      <w:r w:rsidRPr="2F25EC26">
        <w:rPr>
          <w:rFonts w:ascii="Futura Book" w:hAnsi="Futura Book"/>
        </w:rPr>
        <w:t>Het verwijderen van de bestaande verkeerslantaarns;</w:t>
      </w:r>
    </w:p>
    <w:p w14:paraId="4158F4A0" w14:textId="6AAC0423" w:rsidR="00357699" w:rsidRDefault="2F25EC26" w:rsidP="2F25EC26">
      <w:pPr>
        <w:pStyle w:val="Lijstalinea"/>
        <w:numPr>
          <w:ilvl w:val="0"/>
          <w:numId w:val="22"/>
        </w:numPr>
        <w:rPr>
          <w:szCs w:val="22"/>
        </w:rPr>
      </w:pPr>
      <w:r w:rsidRPr="2F25EC26">
        <w:rPr>
          <w:rFonts w:ascii="Futura Book" w:hAnsi="Futura Book"/>
        </w:rPr>
        <w:t>Het leveren en aanbrengen van nieuwe TLC's inclusief alle bijbehorende werkzaamheden zoals het aansluiten;</w:t>
      </w:r>
    </w:p>
    <w:p w14:paraId="2B94DFC3" w14:textId="70871225" w:rsidR="00357699" w:rsidRDefault="2F25EC26" w:rsidP="2F25EC26">
      <w:pPr>
        <w:pStyle w:val="Lijstalinea"/>
        <w:numPr>
          <w:ilvl w:val="0"/>
          <w:numId w:val="22"/>
        </w:numPr>
        <w:rPr>
          <w:szCs w:val="22"/>
        </w:rPr>
      </w:pPr>
      <w:r w:rsidRPr="2F25EC26">
        <w:rPr>
          <w:rFonts w:ascii="Futura Book" w:hAnsi="Futura Book"/>
        </w:rPr>
        <w:t>Het leveren en aanbrengen van</w:t>
      </w:r>
      <w:r w:rsidR="7A1D5323" w:rsidRPr="5BCE2597">
        <w:rPr>
          <w:rFonts w:ascii="Futura Book" w:hAnsi="Futura Book"/>
        </w:rPr>
        <w:t xml:space="preserve"> verkeersregelapplicaties</w:t>
      </w:r>
      <w:r w:rsidRPr="2F25EC26">
        <w:rPr>
          <w:rFonts w:ascii="Futura Book" w:hAnsi="Futura Book"/>
        </w:rPr>
        <w:t>;</w:t>
      </w:r>
    </w:p>
    <w:p w14:paraId="312C7F1E" w14:textId="15B98BBC" w:rsidR="00357699" w:rsidRDefault="2F25EC26" w:rsidP="2F25EC26">
      <w:pPr>
        <w:pStyle w:val="Lijstalinea"/>
        <w:numPr>
          <w:ilvl w:val="0"/>
          <w:numId w:val="22"/>
        </w:numPr>
        <w:rPr>
          <w:szCs w:val="22"/>
        </w:rPr>
      </w:pPr>
      <w:r w:rsidRPr="2F25EC26">
        <w:rPr>
          <w:rFonts w:ascii="Futura Book" w:hAnsi="Futura Book"/>
        </w:rPr>
        <w:t xml:space="preserve">Het leveren en aanbrengen van nieuwe verkeerslantaarns;  </w:t>
      </w:r>
    </w:p>
    <w:p w14:paraId="49FE7F8D" w14:textId="0FF8F793" w:rsidR="00357699" w:rsidRDefault="2F25EC26" w:rsidP="2F25EC26">
      <w:pPr>
        <w:pStyle w:val="Lijstalinea"/>
        <w:numPr>
          <w:ilvl w:val="0"/>
          <w:numId w:val="22"/>
        </w:numPr>
        <w:rPr>
          <w:szCs w:val="22"/>
        </w:rPr>
      </w:pPr>
      <w:r w:rsidRPr="2F25EC26">
        <w:rPr>
          <w:rFonts w:ascii="Futura Book" w:hAnsi="Futura Book"/>
        </w:rPr>
        <w:t>Het uitvoeren van alle bijkomende werkzaamheden, zoals verkeersmaatregelen;</w:t>
      </w:r>
    </w:p>
    <w:p w14:paraId="5971895B" w14:textId="3C0FE5AE" w:rsidR="00357699" w:rsidRDefault="2F25EC26" w:rsidP="2F25EC26">
      <w:pPr>
        <w:pStyle w:val="Lijstalinea"/>
        <w:numPr>
          <w:ilvl w:val="0"/>
          <w:numId w:val="22"/>
        </w:numPr>
        <w:rPr>
          <w:szCs w:val="22"/>
        </w:rPr>
      </w:pPr>
      <w:r w:rsidRPr="2F25EC26">
        <w:rPr>
          <w:rFonts w:ascii="Futura Book" w:hAnsi="Futura Book"/>
        </w:rPr>
        <w:t>Het opstellen van alle benodigde documentatie.</w:t>
      </w:r>
    </w:p>
    <w:p w14:paraId="4C1476B0" w14:textId="0FB95719" w:rsidR="00357699" w:rsidRDefault="00357699" w:rsidP="2F25EC26">
      <w:pPr>
        <w:rPr>
          <w:rFonts w:ascii="Futura Book" w:hAnsi="Futura Book"/>
        </w:rPr>
      </w:pPr>
    </w:p>
    <w:p w14:paraId="32EDCAFE" w14:textId="0E7B4F45" w:rsidR="00357699" w:rsidRDefault="1802C09B" w:rsidP="00357699">
      <w:pPr>
        <w:rPr>
          <w:rFonts w:ascii="Futura Book" w:hAnsi="Futura Book"/>
        </w:rPr>
      </w:pPr>
      <w:r w:rsidRPr="2F25EC26">
        <w:rPr>
          <w:rFonts w:ascii="Futura Book" w:hAnsi="Futura Book"/>
        </w:rPr>
        <w:t>De locaties van de werkzaamheden zijn,</w:t>
      </w:r>
      <w:r w:rsidR="7A1D5323" w:rsidRPr="5BCE2597">
        <w:rPr>
          <w:rFonts w:ascii="Futura Book" w:hAnsi="Futura Book"/>
        </w:rPr>
        <w:t xml:space="preserve"> in de </w:t>
      </w:r>
      <w:r w:rsidR="7A1D5323" w:rsidRPr="2F25EC26">
        <w:rPr>
          <w:rFonts w:ascii="Futura Book" w:hAnsi="Futura Book"/>
        </w:rPr>
        <w:t>basis</w:t>
      </w:r>
      <w:r w:rsidRPr="2F25EC26">
        <w:rPr>
          <w:rFonts w:ascii="Futura Book" w:hAnsi="Futura Book"/>
        </w:rPr>
        <w:t>, bij de volgende 7 verkeersregelinstallaties</w:t>
      </w:r>
      <w:r w:rsidR="7A1D5323" w:rsidRPr="5BCE2597">
        <w:rPr>
          <w:rFonts w:ascii="Futura Book" w:hAnsi="Futura Book"/>
        </w:rPr>
        <w:t>:</w:t>
      </w:r>
    </w:p>
    <w:p w14:paraId="6791399A" w14:textId="32AC7719" w:rsidR="00357699" w:rsidRPr="00596D96" w:rsidRDefault="00357699" w:rsidP="00357699">
      <w:pPr>
        <w:rPr>
          <w:rFonts w:ascii="Futura Book" w:hAnsi="Futura Book"/>
        </w:rPr>
      </w:pPr>
      <w:r w:rsidRPr="00596D96">
        <w:rPr>
          <w:rFonts w:ascii="Futura Book" w:hAnsi="Futura Book"/>
        </w:rPr>
        <w:t>1.</w:t>
      </w:r>
      <w:r w:rsidRPr="00596D96">
        <w:rPr>
          <w:rFonts w:ascii="Futura Book" w:hAnsi="Futura Book"/>
        </w:rPr>
        <w:tab/>
        <w:t>VRI 902</w:t>
      </w:r>
      <w:r w:rsidR="003B5F12">
        <w:rPr>
          <w:rFonts w:ascii="Futura Book" w:hAnsi="Futura Book"/>
        </w:rPr>
        <w:t>:</w:t>
      </w:r>
      <w:r w:rsidR="00BB4004" w:rsidRPr="00596D96">
        <w:rPr>
          <w:rFonts w:ascii="Futura Book" w:hAnsi="Futura Book"/>
        </w:rPr>
        <w:t xml:space="preserve"> N285 </w:t>
      </w:r>
      <w:r w:rsidR="00BB4004">
        <w:rPr>
          <w:rFonts w:ascii="Futura Book" w:hAnsi="Futura Book"/>
        </w:rPr>
        <w:t>/</w:t>
      </w:r>
      <w:r w:rsidRPr="00596D96">
        <w:rPr>
          <w:rFonts w:ascii="Futura Book" w:hAnsi="Futura Book"/>
        </w:rPr>
        <w:t xml:space="preserve"> Aansluiting A59 te Terheijden.</w:t>
      </w:r>
    </w:p>
    <w:p w14:paraId="495BC626" w14:textId="1B4A657C" w:rsidR="00357699" w:rsidRPr="00596D96" w:rsidRDefault="00357699" w:rsidP="00357699">
      <w:pPr>
        <w:rPr>
          <w:rFonts w:ascii="Futura Book" w:hAnsi="Futura Book"/>
        </w:rPr>
      </w:pPr>
      <w:r w:rsidRPr="00596D96">
        <w:rPr>
          <w:rFonts w:ascii="Futura Book" w:hAnsi="Futura Book"/>
        </w:rPr>
        <w:t>2.</w:t>
      </w:r>
      <w:r w:rsidRPr="00596D96">
        <w:rPr>
          <w:rFonts w:ascii="Futura Book" w:hAnsi="Futura Book"/>
        </w:rPr>
        <w:tab/>
        <w:t>VRI 905</w:t>
      </w:r>
      <w:r w:rsidR="00D03B1F">
        <w:rPr>
          <w:rFonts w:ascii="Futura Book" w:hAnsi="Futura Book"/>
        </w:rPr>
        <w:t>:</w:t>
      </w:r>
      <w:r w:rsidRPr="00596D96">
        <w:rPr>
          <w:rFonts w:ascii="Futura Book" w:hAnsi="Futura Book"/>
        </w:rPr>
        <w:t xml:space="preserve"> N285</w:t>
      </w:r>
      <w:r w:rsidR="00D13DA3">
        <w:rPr>
          <w:rFonts w:ascii="Futura Book" w:hAnsi="Futura Book"/>
        </w:rPr>
        <w:t xml:space="preserve"> </w:t>
      </w:r>
      <w:r w:rsidRPr="00596D96">
        <w:rPr>
          <w:rFonts w:ascii="Futura Book" w:hAnsi="Futura Book"/>
        </w:rPr>
        <w:t>/ Zeggelaan te Terheijden.</w:t>
      </w:r>
    </w:p>
    <w:p w14:paraId="60CD8DA6" w14:textId="04D81C34" w:rsidR="00357699" w:rsidRPr="006129F7" w:rsidRDefault="00357699" w:rsidP="00357699">
      <w:pPr>
        <w:rPr>
          <w:rFonts w:ascii="Futura Book" w:hAnsi="Futura Book"/>
          <w:lang w:val="fr-FR"/>
        </w:rPr>
      </w:pPr>
      <w:r w:rsidRPr="006129F7">
        <w:rPr>
          <w:rFonts w:ascii="Futura Book" w:hAnsi="Futura Book"/>
          <w:lang w:val="fr-FR"/>
        </w:rPr>
        <w:t>3.</w:t>
      </w:r>
      <w:r w:rsidRPr="006129F7">
        <w:rPr>
          <w:rFonts w:ascii="Futura Book" w:hAnsi="Futura Book"/>
          <w:lang w:val="fr-FR"/>
        </w:rPr>
        <w:tab/>
        <w:t>VRI 605</w:t>
      </w:r>
      <w:r w:rsidR="00D03B1F">
        <w:rPr>
          <w:rFonts w:ascii="Futura Book" w:hAnsi="Futura Book"/>
          <w:lang w:val="fr-FR"/>
        </w:rPr>
        <w:t>:</w:t>
      </w:r>
      <w:r w:rsidRPr="006129F7">
        <w:rPr>
          <w:rFonts w:ascii="Futura Book" w:hAnsi="Futura Book"/>
          <w:lang w:val="fr-FR"/>
        </w:rPr>
        <w:t xml:space="preserve"> N640</w:t>
      </w:r>
      <w:r w:rsidR="00D13DA3">
        <w:rPr>
          <w:rFonts w:ascii="Futura Book" w:hAnsi="Futura Book"/>
          <w:lang w:val="fr-FR"/>
        </w:rPr>
        <w:t xml:space="preserve"> </w:t>
      </w:r>
      <w:r w:rsidRPr="006129F7">
        <w:rPr>
          <w:rFonts w:ascii="Futura Book" w:hAnsi="Futura Book"/>
          <w:lang w:val="fr-FR"/>
        </w:rPr>
        <w:t>/ Mon Plaisir te Etten-Leur.</w:t>
      </w:r>
    </w:p>
    <w:p w14:paraId="48BFFE15" w14:textId="74D1DACE" w:rsidR="00357699" w:rsidRPr="00596D96" w:rsidRDefault="00357699" w:rsidP="00357699">
      <w:pPr>
        <w:rPr>
          <w:rFonts w:ascii="Futura Book" w:hAnsi="Futura Book"/>
        </w:rPr>
      </w:pPr>
      <w:r w:rsidRPr="00596D96">
        <w:rPr>
          <w:rFonts w:ascii="Futura Book" w:hAnsi="Futura Book"/>
        </w:rPr>
        <w:t>4.</w:t>
      </w:r>
      <w:r w:rsidRPr="00596D96">
        <w:rPr>
          <w:rFonts w:ascii="Futura Book" w:hAnsi="Futura Book"/>
        </w:rPr>
        <w:tab/>
        <w:t>VRI 606</w:t>
      </w:r>
      <w:r w:rsidR="003B5F12">
        <w:rPr>
          <w:rFonts w:ascii="Futura Book" w:hAnsi="Futura Book"/>
        </w:rPr>
        <w:t>:</w:t>
      </w:r>
      <w:r w:rsidRPr="00596D96">
        <w:rPr>
          <w:rFonts w:ascii="Futura Book" w:hAnsi="Futura Book"/>
        </w:rPr>
        <w:t xml:space="preserve"> N640</w:t>
      </w:r>
      <w:r w:rsidR="00D13DA3">
        <w:rPr>
          <w:rFonts w:ascii="Futura Book" w:hAnsi="Futura Book"/>
        </w:rPr>
        <w:t xml:space="preserve"> </w:t>
      </w:r>
      <w:r w:rsidRPr="00596D96">
        <w:rPr>
          <w:rFonts w:ascii="Futura Book" w:hAnsi="Futura Book"/>
        </w:rPr>
        <w:t>/ Lokkerdreef te Etten-Leur.</w:t>
      </w:r>
    </w:p>
    <w:p w14:paraId="0883513C" w14:textId="5DC63615" w:rsidR="00357699" w:rsidRPr="00596D96" w:rsidRDefault="00357699" w:rsidP="00357699">
      <w:pPr>
        <w:rPr>
          <w:rFonts w:ascii="Futura Book" w:hAnsi="Futura Book"/>
        </w:rPr>
      </w:pPr>
      <w:r w:rsidRPr="00596D96">
        <w:rPr>
          <w:rFonts w:ascii="Futura Book" w:hAnsi="Futura Book"/>
        </w:rPr>
        <w:t>5.</w:t>
      </w:r>
      <w:r w:rsidRPr="00596D96">
        <w:rPr>
          <w:rFonts w:ascii="Futura Book" w:hAnsi="Futura Book"/>
        </w:rPr>
        <w:tab/>
      </w:r>
      <w:r w:rsidR="00A41EB0" w:rsidRPr="00596D96">
        <w:rPr>
          <w:rFonts w:ascii="Futura Book" w:hAnsi="Futura Book"/>
        </w:rPr>
        <w:t>VRI 538</w:t>
      </w:r>
      <w:r w:rsidR="003B5F12">
        <w:rPr>
          <w:rFonts w:ascii="Futura Book" w:hAnsi="Futura Book"/>
        </w:rPr>
        <w:t>:</w:t>
      </w:r>
      <w:r w:rsidR="00A41EB0" w:rsidRPr="00596D96">
        <w:rPr>
          <w:rFonts w:ascii="Futura Book" w:hAnsi="Futura Book"/>
        </w:rPr>
        <w:t xml:space="preserve"> N286</w:t>
      </w:r>
      <w:r w:rsidR="00A41EB0">
        <w:rPr>
          <w:rFonts w:ascii="Futura Book" w:hAnsi="Futura Book"/>
        </w:rPr>
        <w:t xml:space="preserve"> </w:t>
      </w:r>
      <w:r w:rsidR="00A41EB0" w:rsidRPr="00596D96">
        <w:rPr>
          <w:rFonts w:ascii="Futura Book" w:hAnsi="Futura Book"/>
        </w:rPr>
        <w:t>/ Steenbergseweg te Halsteren.</w:t>
      </w:r>
    </w:p>
    <w:p w14:paraId="30D029F6" w14:textId="5DC17D02" w:rsidR="00357699" w:rsidRPr="00BE6D1F" w:rsidRDefault="00357699" w:rsidP="00357699">
      <w:pPr>
        <w:rPr>
          <w:rFonts w:ascii="Futura Book" w:hAnsi="Futura Book"/>
        </w:rPr>
      </w:pPr>
      <w:r w:rsidRPr="00BE6D1F">
        <w:rPr>
          <w:rFonts w:ascii="Futura Book" w:hAnsi="Futura Book"/>
        </w:rPr>
        <w:t>6.</w:t>
      </w:r>
      <w:r w:rsidRPr="00BE6D1F">
        <w:rPr>
          <w:rFonts w:ascii="Futura Book" w:hAnsi="Futura Book"/>
        </w:rPr>
        <w:tab/>
        <w:t>VRI 935</w:t>
      </w:r>
      <w:r w:rsidR="003B5F12">
        <w:rPr>
          <w:rFonts w:ascii="Futura Book" w:hAnsi="Futura Book"/>
        </w:rPr>
        <w:t>:</w:t>
      </w:r>
      <w:r w:rsidRPr="00BE6D1F">
        <w:rPr>
          <w:rFonts w:ascii="Futura Book" w:hAnsi="Futura Book"/>
        </w:rPr>
        <w:t xml:space="preserve"> N264</w:t>
      </w:r>
      <w:r w:rsidR="00D13DA3" w:rsidRPr="00BE6D1F">
        <w:rPr>
          <w:rFonts w:ascii="Futura Book" w:hAnsi="Futura Book"/>
        </w:rPr>
        <w:t xml:space="preserve"> </w:t>
      </w:r>
      <w:r w:rsidRPr="00BE6D1F">
        <w:rPr>
          <w:rFonts w:ascii="Futura Book" w:hAnsi="Futura Book"/>
        </w:rPr>
        <w:t xml:space="preserve">/ </w:t>
      </w:r>
      <w:r w:rsidR="004729B7" w:rsidRPr="00BC1B8F">
        <w:rPr>
          <w:rFonts w:ascii="Futura Book" w:hAnsi="Futura Book"/>
        </w:rPr>
        <w:t>Veerweg</w:t>
      </w:r>
      <w:r w:rsidRPr="00BC1B8F">
        <w:rPr>
          <w:rFonts w:ascii="Futura Book" w:hAnsi="Futura Book"/>
        </w:rPr>
        <w:t xml:space="preserve"> te </w:t>
      </w:r>
      <w:r w:rsidR="004729B7" w:rsidRPr="00BC1B8F">
        <w:rPr>
          <w:rFonts w:ascii="Futura Book" w:hAnsi="Futura Book"/>
        </w:rPr>
        <w:t>Boxmeer</w:t>
      </w:r>
      <w:r w:rsidRPr="00BE6D1F">
        <w:rPr>
          <w:rFonts w:ascii="Futura Book" w:hAnsi="Futura Book"/>
        </w:rPr>
        <w:t>.</w:t>
      </w:r>
    </w:p>
    <w:p w14:paraId="7FD2B629" w14:textId="7454FF71" w:rsidR="00C46481" w:rsidRPr="00BE6D1F" w:rsidRDefault="00C46481" w:rsidP="00357699">
      <w:pPr>
        <w:rPr>
          <w:rFonts w:ascii="Futura Book" w:hAnsi="Futura Book"/>
        </w:rPr>
      </w:pPr>
      <w:r w:rsidRPr="00BE6D1F">
        <w:rPr>
          <w:rFonts w:ascii="Futura Book" w:hAnsi="Futura Book"/>
        </w:rPr>
        <w:t>7.</w:t>
      </w:r>
      <w:r>
        <w:tab/>
      </w:r>
      <w:r w:rsidRPr="00BE6D1F">
        <w:rPr>
          <w:rFonts w:ascii="Futura Book" w:hAnsi="Futura Book"/>
        </w:rPr>
        <w:t>VRI 500</w:t>
      </w:r>
      <w:r w:rsidR="003B5F12" w:rsidRPr="2F25EC26">
        <w:rPr>
          <w:rFonts w:ascii="Futura Book" w:hAnsi="Futura Book"/>
        </w:rPr>
        <w:t>:</w:t>
      </w:r>
      <w:r w:rsidRPr="00BE6D1F">
        <w:rPr>
          <w:rFonts w:ascii="Futura Book" w:hAnsi="Futura Book"/>
        </w:rPr>
        <w:t xml:space="preserve"> N279 / </w:t>
      </w:r>
      <w:r w:rsidR="007C600C" w:rsidRPr="00BE6D1F">
        <w:rPr>
          <w:rFonts w:ascii="Futura Book" w:hAnsi="Futura Book"/>
        </w:rPr>
        <w:t>Morgenstraat te Keldonk.</w:t>
      </w:r>
    </w:p>
    <w:p w14:paraId="5D93E747" w14:textId="1F4EB308" w:rsidR="2F25EC26" w:rsidRDefault="2F25EC26" w:rsidP="2F25EC26">
      <w:pPr>
        <w:rPr>
          <w:rFonts w:ascii="Futura Book" w:hAnsi="Futura Book"/>
        </w:rPr>
      </w:pPr>
    </w:p>
    <w:p w14:paraId="4D0ADBC8" w14:textId="4A11F1C1" w:rsidR="00B524C7" w:rsidRDefault="00B524C7" w:rsidP="00357699">
      <w:pPr>
        <w:rPr>
          <w:rFonts w:ascii="Futura Book" w:hAnsi="Futura Book"/>
        </w:rPr>
      </w:pPr>
      <w:r w:rsidRPr="7AF3EA12">
        <w:rPr>
          <w:rFonts w:ascii="Futura Book" w:hAnsi="Futura Book"/>
        </w:rPr>
        <w:t>Werkzaamheden aan andere VRI`s binnen de verantwoordelijkheid van de provincie Noord-Brabant vallen in principe buiten de scope van deze aanbesteding.</w:t>
      </w:r>
    </w:p>
    <w:p w14:paraId="5EED0B75" w14:textId="39908CB9" w:rsidR="7AF3EA12" w:rsidRDefault="7AF3EA12" w:rsidP="7AF3EA12">
      <w:pPr>
        <w:rPr>
          <w:szCs w:val="22"/>
        </w:rPr>
      </w:pPr>
    </w:p>
    <w:p w14:paraId="5C83FA7E" w14:textId="0622CBCF" w:rsidR="7AF3EA12" w:rsidRDefault="7AF3EA12" w:rsidP="7AF3EA12">
      <w:pPr>
        <w:rPr>
          <w:szCs w:val="22"/>
        </w:rPr>
      </w:pPr>
      <w:r w:rsidRPr="7AF3EA12">
        <w:rPr>
          <w:rFonts w:ascii="Futura Book" w:hAnsi="Futura Book"/>
          <w:szCs w:val="22"/>
        </w:rPr>
        <w:lastRenderedPageBreak/>
        <w:t>Provincie Noord-Brabant heeft bewust gekozen voor een raamovereenkomst. De intentie is om alle zeven hierboven benoemde locaties in opdracht te geven binnen de raamovereenkomst, echter is het nog niet zeker in dit stadium of alle locaties uitgevraagd worden. Dit heeft te maken met planningen van lopende integrale projecten op de benoemde locaties. Provincie tracht zoveel als mogelijk werk met werk te combineren, dit is echter niet altijd mogelijk. Dan wordt gekozen om deze werkzaamheden vooruitlopend op het project uit te voeren. Het kan echter zijn dat een planning van een project wijzigt waardoor de werkzaamheden alsnog binnen het integrale project worden opgepakt. Opgemerkt wordt dat dit voor deze locaties niet wordt verwacht, maar dat de provincie Noord-Brabant wel graag dit voorbehoud maakt.</w:t>
      </w:r>
    </w:p>
    <w:p w14:paraId="2EE308DD" w14:textId="77777777" w:rsidR="006B5D8A" w:rsidRPr="006129F7" w:rsidRDefault="006B5D8A" w:rsidP="00B962ED">
      <w:pPr>
        <w:rPr>
          <w:rFonts w:ascii="Futura Book" w:hAnsi="Futura Book" w:cs="Futura Medium"/>
          <w:highlight w:val="yellow"/>
        </w:rPr>
      </w:pPr>
    </w:p>
    <w:p w14:paraId="21C9B88B" w14:textId="54205701" w:rsidR="00750CA1" w:rsidRPr="006129F7" w:rsidRDefault="006B5D8A" w:rsidP="00C56F35">
      <w:pPr>
        <w:pStyle w:val="Kop3"/>
        <w:rPr>
          <w:rFonts w:cs="Futura Medium"/>
        </w:rPr>
      </w:pPr>
      <w:bookmarkStart w:id="12" w:name="_Toc100310912"/>
      <w:r w:rsidRPr="006129F7">
        <w:rPr>
          <w:rFonts w:cs="Futura Medium" w:hint="cs"/>
        </w:rPr>
        <w:t>Doel</w:t>
      </w:r>
      <w:bookmarkEnd w:id="12"/>
    </w:p>
    <w:p w14:paraId="7EAA25F5" w14:textId="2C054654" w:rsidR="002A3126" w:rsidRDefault="002A3126" w:rsidP="002A3126">
      <w:pPr>
        <w:rPr>
          <w:rFonts w:ascii="Futura Book" w:hAnsi="Futura Book"/>
        </w:rPr>
      </w:pPr>
      <w:r w:rsidRPr="1B27C184">
        <w:rPr>
          <w:rFonts w:ascii="Futura Book" w:hAnsi="Futura Book"/>
        </w:rPr>
        <w:t>Het doel van deze aanbesteding is het zorgdragen dat de werkzaamheden op de</w:t>
      </w:r>
      <w:r w:rsidR="00B524C7">
        <w:rPr>
          <w:rFonts w:ascii="Futura Book" w:hAnsi="Futura Book"/>
        </w:rPr>
        <w:t xml:space="preserve"> genoemde</w:t>
      </w:r>
      <w:r w:rsidR="001615BD" w:rsidRPr="1B27C184">
        <w:rPr>
          <w:rFonts w:ascii="Futura Book" w:hAnsi="Futura Book"/>
        </w:rPr>
        <w:t xml:space="preserve"> </w:t>
      </w:r>
      <w:r w:rsidRPr="1B27C184">
        <w:rPr>
          <w:rFonts w:ascii="Futura Book" w:hAnsi="Futura Book"/>
        </w:rPr>
        <w:t>locaties zodanig worden uitgevoerd dat de iVRI’s optimaal functioneren</w:t>
      </w:r>
      <w:r w:rsidR="001615BD" w:rsidRPr="1B27C184">
        <w:rPr>
          <w:rFonts w:ascii="Futura Book" w:hAnsi="Futura Book"/>
        </w:rPr>
        <w:t xml:space="preserve"> zonder</w:t>
      </w:r>
      <w:r w:rsidRPr="1B27C184">
        <w:rPr>
          <w:rFonts w:ascii="Futura Book" w:hAnsi="Futura Book"/>
        </w:rPr>
        <w:t xml:space="preserve"> restpunten.</w:t>
      </w:r>
    </w:p>
    <w:p w14:paraId="3429E27E" w14:textId="77777777" w:rsidR="0055525A" w:rsidRDefault="0055525A" w:rsidP="002A3126">
      <w:pPr>
        <w:rPr>
          <w:rFonts w:ascii="Futura Book" w:hAnsi="Futura Book"/>
        </w:rPr>
      </w:pPr>
    </w:p>
    <w:p w14:paraId="216DEE8B" w14:textId="18B7AE5B" w:rsidR="00C00B9E" w:rsidRPr="006129F7" w:rsidRDefault="0055525A" w:rsidP="00C00B9E">
      <w:pPr>
        <w:rPr>
          <w:rFonts w:ascii="Futura Book" w:hAnsi="Futura Book" w:cs="Futura Medium"/>
        </w:rPr>
      </w:pPr>
      <w:r>
        <w:rPr>
          <w:rFonts w:ascii="Futura Book" w:hAnsi="Futura Book"/>
        </w:rPr>
        <w:t>Voor het verstrekken van een nadere opdracht onder de Raam</w:t>
      </w:r>
      <w:r w:rsidR="00BE6D1F">
        <w:rPr>
          <w:rFonts w:ascii="Futura Book" w:hAnsi="Futura Book"/>
        </w:rPr>
        <w:t>raamovereenkomst</w:t>
      </w:r>
      <w:r>
        <w:rPr>
          <w:rFonts w:ascii="Futura Book" w:hAnsi="Futura Book"/>
        </w:rPr>
        <w:t xml:space="preserve"> vraagt de provincie </w:t>
      </w:r>
      <w:r w:rsidR="00C067C0">
        <w:rPr>
          <w:rFonts w:ascii="Futura Book" w:hAnsi="Futura Book"/>
        </w:rPr>
        <w:t>aan de opdrachtnemer om een nadere offerte in te dienen</w:t>
      </w:r>
      <w:r w:rsidR="00F325C8">
        <w:rPr>
          <w:rFonts w:ascii="Futura Book" w:hAnsi="Futura Book"/>
        </w:rPr>
        <w:t xml:space="preserve"> per </w:t>
      </w:r>
      <w:r w:rsidR="00A45F24">
        <w:rPr>
          <w:rFonts w:ascii="Futura Book" w:hAnsi="Futura Book"/>
        </w:rPr>
        <w:t>locatie</w:t>
      </w:r>
      <w:r w:rsidR="00C067C0">
        <w:rPr>
          <w:rFonts w:ascii="Futura Book" w:hAnsi="Futura Book"/>
        </w:rPr>
        <w:t>, g</w:t>
      </w:r>
      <w:r w:rsidR="00BC1B8F">
        <w:rPr>
          <w:rFonts w:ascii="Futura Book" w:hAnsi="Futura Book"/>
        </w:rPr>
        <w:t xml:space="preserve">ebaseerd op de </w:t>
      </w:r>
      <w:r w:rsidR="00BE6D1F">
        <w:rPr>
          <w:rFonts w:ascii="Futura Book" w:hAnsi="Futura Book"/>
        </w:rPr>
        <w:t>raamovereenkomst</w:t>
      </w:r>
      <w:r w:rsidR="00C067C0">
        <w:rPr>
          <w:rFonts w:ascii="Futura Book" w:hAnsi="Futura Book"/>
        </w:rPr>
        <w:t xml:space="preserve">. Deze </w:t>
      </w:r>
      <w:r w:rsidR="00F325C8">
        <w:rPr>
          <w:rFonts w:ascii="Futura Book" w:hAnsi="Futura Book"/>
        </w:rPr>
        <w:t>locatie</w:t>
      </w:r>
      <w:r w:rsidR="00A45F24">
        <w:rPr>
          <w:rFonts w:ascii="Futura Book" w:hAnsi="Futura Book"/>
        </w:rPr>
        <w:t>-</w:t>
      </w:r>
      <w:r w:rsidR="00C067C0">
        <w:rPr>
          <w:rFonts w:ascii="Futura Book" w:hAnsi="Futura Book"/>
        </w:rPr>
        <w:t>offerte dient voorzien te worden van een conceptplanning.</w:t>
      </w:r>
    </w:p>
    <w:p w14:paraId="4059D0AA" w14:textId="77777777" w:rsidR="00D80301" w:rsidRPr="006129F7" w:rsidRDefault="00D80301" w:rsidP="00C00B9E">
      <w:pPr>
        <w:rPr>
          <w:rFonts w:ascii="Futura Book" w:hAnsi="Futura Book" w:cs="Futura Medium"/>
        </w:rPr>
      </w:pPr>
    </w:p>
    <w:p w14:paraId="7A691F18" w14:textId="58718072" w:rsidR="00C00B9E" w:rsidRPr="006129F7" w:rsidRDefault="00C00B9E" w:rsidP="00C00B9E">
      <w:pPr>
        <w:rPr>
          <w:rFonts w:ascii="Futura Book" w:hAnsi="Futura Book" w:cs="Futura Medium"/>
        </w:rPr>
      </w:pPr>
      <w:r w:rsidRPr="1B27C184">
        <w:rPr>
          <w:rFonts w:ascii="Futura Book" w:hAnsi="Futura Book" w:cs="Futura Medium"/>
        </w:rPr>
        <w:t>De geraamde maximale waarde van deze raam</w:t>
      </w:r>
      <w:r w:rsidR="00BE6D1F">
        <w:rPr>
          <w:rFonts w:ascii="Futura Book" w:hAnsi="Futura Book" w:cs="Futura Medium"/>
        </w:rPr>
        <w:t>raamovereenkomst</w:t>
      </w:r>
      <w:r w:rsidRPr="1B27C184">
        <w:rPr>
          <w:rFonts w:ascii="Futura Book" w:hAnsi="Futura Book" w:cs="Futura Medium"/>
        </w:rPr>
        <w:t xml:space="preserve"> wordt ingeschat op een bedrag </w:t>
      </w:r>
      <w:r w:rsidR="00D80301" w:rsidRPr="1B27C184">
        <w:rPr>
          <w:rFonts w:ascii="Futura Book" w:hAnsi="Futura Book" w:cs="Futura Medium"/>
        </w:rPr>
        <w:t xml:space="preserve">van € </w:t>
      </w:r>
      <w:r w:rsidR="00C47909" w:rsidRPr="1B27C184">
        <w:rPr>
          <w:rFonts w:ascii="Futura Book" w:hAnsi="Futura Book" w:cs="Futura Medium"/>
        </w:rPr>
        <w:t>1.050</w:t>
      </w:r>
      <w:r w:rsidR="00D80301" w:rsidRPr="1B27C184">
        <w:rPr>
          <w:rFonts w:ascii="Futura Book" w:hAnsi="Futura Book" w:cs="Futura Medium"/>
        </w:rPr>
        <w:t>.000,00.</w:t>
      </w:r>
      <w:r w:rsidRPr="1B27C184">
        <w:rPr>
          <w:rFonts w:ascii="Futura Book" w:hAnsi="Futura Book" w:cs="Futura Medium"/>
        </w:rPr>
        <w:t xml:space="preserve"> Zodra </w:t>
      </w:r>
      <w:r w:rsidR="00A848DB" w:rsidRPr="1B27C184">
        <w:rPr>
          <w:rFonts w:ascii="Futura Book" w:hAnsi="Futura Book" w:cs="Futura Medium"/>
        </w:rPr>
        <w:t xml:space="preserve">dit </w:t>
      </w:r>
      <w:r w:rsidR="00B97405" w:rsidRPr="1B27C184">
        <w:rPr>
          <w:rFonts w:ascii="Futura Book" w:hAnsi="Futura Book" w:cs="Futura Medium"/>
        </w:rPr>
        <w:t>bedrag</w:t>
      </w:r>
      <w:r w:rsidRPr="1B27C184">
        <w:rPr>
          <w:rFonts w:ascii="Futura Book" w:hAnsi="Futura Book" w:cs="Futura Medium"/>
        </w:rPr>
        <w:t xml:space="preserve"> is bereikt verstrekt de provincie geen </w:t>
      </w:r>
      <w:r w:rsidR="00794A2B" w:rsidRPr="1B27C184">
        <w:rPr>
          <w:rFonts w:ascii="Futura Book" w:hAnsi="Futura Book" w:cs="Futura Medium"/>
        </w:rPr>
        <w:t xml:space="preserve">nadere </w:t>
      </w:r>
      <w:r w:rsidRPr="1B27C184">
        <w:rPr>
          <w:rFonts w:ascii="Futura Book" w:hAnsi="Futura Book" w:cs="Futura Medium"/>
        </w:rPr>
        <w:t xml:space="preserve">opdrachten meer </w:t>
      </w:r>
      <w:r w:rsidR="00794A2B" w:rsidRPr="1B27C184">
        <w:rPr>
          <w:rFonts w:ascii="Futura Book" w:hAnsi="Futura Book" w:cs="Futura Medium"/>
        </w:rPr>
        <w:t>onder</w:t>
      </w:r>
      <w:r w:rsidRPr="1B27C184">
        <w:rPr>
          <w:rFonts w:ascii="Futura Book" w:hAnsi="Futura Book" w:cs="Futura Medium"/>
        </w:rPr>
        <w:t xml:space="preserve"> de raam</w:t>
      </w:r>
      <w:r w:rsidR="00BE6D1F">
        <w:rPr>
          <w:rFonts w:ascii="Futura Book" w:hAnsi="Futura Book" w:cs="Futura Medium"/>
        </w:rPr>
        <w:t>raamovereenkomst</w:t>
      </w:r>
      <w:r w:rsidRPr="1B27C184">
        <w:rPr>
          <w:rFonts w:ascii="Futura Book" w:hAnsi="Futura Book" w:cs="Futura Medium"/>
        </w:rPr>
        <w:t xml:space="preserve"> en eindigt deze </w:t>
      </w:r>
      <w:r w:rsidR="00794A2B" w:rsidRPr="1B27C184">
        <w:rPr>
          <w:rFonts w:ascii="Futura Book" w:hAnsi="Futura Book" w:cs="Futura Medium"/>
        </w:rPr>
        <w:t>raam</w:t>
      </w:r>
      <w:r w:rsidR="00BE6D1F">
        <w:rPr>
          <w:rFonts w:ascii="Futura Book" w:hAnsi="Futura Book" w:cs="Futura Medium"/>
        </w:rPr>
        <w:t>raamovereenkomst</w:t>
      </w:r>
      <w:r w:rsidRPr="1B27C184">
        <w:rPr>
          <w:rFonts w:ascii="Futura Book" w:hAnsi="Futura Book" w:cs="Futura Medium"/>
        </w:rPr>
        <w:t xml:space="preserve">. </w:t>
      </w:r>
    </w:p>
    <w:p w14:paraId="290707D9" w14:textId="0DC4D3A5" w:rsidR="002971BF" w:rsidRPr="006129F7" w:rsidRDefault="002971BF" w:rsidP="00750CA1">
      <w:pPr>
        <w:rPr>
          <w:rFonts w:ascii="Futura Book" w:hAnsi="Futura Book" w:cs="Futura Medium"/>
        </w:rPr>
      </w:pPr>
    </w:p>
    <w:p w14:paraId="21C9B88E" w14:textId="3A0EF0C1" w:rsidR="00750CA1" w:rsidRPr="006129F7" w:rsidRDefault="00750CA1" w:rsidP="00750CA1">
      <w:pPr>
        <w:rPr>
          <w:rFonts w:ascii="Futura Book" w:hAnsi="Futura Book" w:cs="Futura Medium"/>
        </w:rPr>
      </w:pPr>
      <w:r w:rsidRPr="7AF3EA12">
        <w:rPr>
          <w:rFonts w:ascii="Futura Book" w:hAnsi="Futura Book" w:cs="Futura Medium"/>
        </w:rPr>
        <w:t xml:space="preserve">De </w:t>
      </w:r>
      <w:r w:rsidR="00BE6D1F" w:rsidRPr="7AF3EA12">
        <w:rPr>
          <w:rFonts w:ascii="Futura Book" w:hAnsi="Futura Book" w:cs="Futura Medium"/>
        </w:rPr>
        <w:t>raamovereenkomst</w:t>
      </w:r>
      <w:r w:rsidRPr="7AF3EA12">
        <w:rPr>
          <w:rFonts w:ascii="Futura Book" w:hAnsi="Futura Book" w:cs="Futura Medium"/>
        </w:rPr>
        <w:t xml:space="preserve"> heeft een looptijd van </w:t>
      </w:r>
      <w:r w:rsidR="00561D10" w:rsidRPr="7AF3EA12">
        <w:rPr>
          <w:rFonts w:ascii="Futura Book" w:hAnsi="Futura Book" w:cs="Futura Medium"/>
        </w:rPr>
        <w:t xml:space="preserve">één </w:t>
      </w:r>
      <w:r w:rsidRPr="7AF3EA12">
        <w:rPr>
          <w:rFonts w:ascii="Futura Book" w:hAnsi="Futura Book" w:cs="Futura Medium"/>
        </w:rPr>
        <w:t xml:space="preserve">jaar en gaat in op </w:t>
      </w:r>
      <w:r w:rsidR="0049731E" w:rsidRPr="7AF3EA12">
        <w:rPr>
          <w:rFonts w:ascii="Futura Book" w:hAnsi="Futura Book" w:cs="Futura Medium"/>
        </w:rPr>
        <w:t>28</w:t>
      </w:r>
      <w:r w:rsidR="00CA351D" w:rsidRPr="7AF3EA12">
        <w:rPr>
          <w:rFonts w:ascii="Futura Book" w:hAnsi="Futura Book" w:cs="Futura Medium"/>
        </w:rPr>
        <w:t xml:space="preserve"> juli 2022</w:t>
      </w:r>
      <w:r w:rsidRPr="7AF3EA12">
        <w:rPr>
          <w:rFonts w:ascii="Futura Book" w:hAnsi="Futura Book" w:cs="Futura Medium"/>
        </w:rPr>
        <w:t xml:space="preserve"> De </w:t>
      </w:r>
      <w:r w:rsidR="00EC1FE7" w:rsidRPr="7AF3EA12">
        <w:rPr>
          <w:rFonts w:ascii="Futura Book" w:hAnsi="Futura Book" w:cs="Futura Medium"/>
        </w:rPr>
        <w:t>p</w:t>
      </w:r>
      <w:r w:rsidR="00D6266C" w:rsidRPr="7AF3EA12">
        <w:rPr>
          <w:rFonts w:ascii="Futura Book" w:hAnsi="Futura Book" w:cs="Futura Medium"/>
        </w:rPr>
        <w:t>rovincie</w:t>
      </w:r>
      <w:r w:rsidRPr="7AF3EA12">
        <w:rPr>
          <w:rFonts w:ascii="Futura Book" w:hAnsi="Futura Book" w:cs="Futura Medium"/>
        </w:rPr>
        <w:t xml:space="preserve"> heeft de mogelijkheid om de </w:t>
      </w:r>
      <w:r w:rsidR="00BE6D1F" w:rsidRPr="7AF3EA12">
        <w:rPr>
          <w:rFonts w:ascii="Futura Book" w:hAnsi="Futura Book" w:cs="Futura Medium"/>
        </w:rPr>
        <w:t>raamovereenkomst</w:t>
      </w:r>
      <w:r w:rsidRPr="7AF3EA12">
        <w:rPr>
          <w:rFonts w:ascii="Futura Book" w:hAnsi="Futura Book" w:cs="Futura Medium"/>
        </w:rPr>
        <w:t xml:space="preserve"> onder gelijkblijvende voorwaarden </w:t>
      </w:r>
      <w:r w:rsidR="00561D10" w:rsidRPr="7AF3EA12">
        <w:rPr>
          <w:rFonts w:ascii="Futura Book" w:hAnsi="Futura Book" w:cs="Futura Medium"/>
        </w:rPr>
        <w:t>één</w:t>
      </w:r>
      <w:r w:rsidRPr="7AF3EA12">
        <w:rPr>
          <w:rFonts w:ascii="Futura Book" w:hAnsi="Futura Book" w:cs="Futura Medium"/>
        </w:rPr>
        <w:t>maal voor de duur van</w:t>
      </w:r>
      <w:r w:rsidR="00561D10" w:rsidRPr="7AF3EA12">
        <w:rPr>
          <w:rFonts w:ascii="Futura Book" w:hAnsi="Futura Book" w:cs="Futura Medium"/>
        </w:rPr>
        <w:t xml:space="preserve"> één</w:t>
      </w:r>
      <w:r w:rsidRPr="7AF3EA12">
        <w:rPr>
          <w:rFonts w:ascii="Futura Book" w:hAnsi="Futura Book" w:cs="Futura Medium"/>
        </w:rPr>
        <w:t xml:space="preserve"> jaar te verlengen</w:t>
      </w:r>
      <w:r w:rsidR="00CA351D" w:rsidRPr="7AF3EA12">
        <w:rPr>
          <w:rFonts w:ascii="Futura Book" w:hAnsi="Futura Book" w:cs="Futura Medium"/>
        </w:rPr>
        <w:t xml:space="preserve">, tot uiterlijk </w:t>
      </w:r>
      <w:r w:rsidR="0049731E" w:rsidRPr="7AF3EA12">
        <w:rPr>
          <w:rFonts w:ascii="Futura Book" w:hAnsi="Futura Book" w:cs="Futura Medium"/>
        </w:rPr>
        <w:t>28</w:t>
      </w:r>
      <w:r w:rsidR="00CA351D" w:rsidRPr="7AF3EA12">
        <w:rPr>
          <w:rFonts w:ascii="Futura Book" w:hAnsi="Futura Book" w:cs="Futura Medium"/>
        </w:rPr>
        <w:t xml:space="preserve"> juli 2024</w:t>
      </w:r>
      <w:r w:rsidRPr="7AF3EA12">
        <w:rPr>
          <w:rFonts w:ascii="Futura Book" w:hAnsi="Futura Book" w:cs="Futura Medium"/>
        </w:rPr>
        <w:t>.</w:t>
      </w:r>
    </w:p>
    <w:p w14:paraId="0DC58FF7" w14:textId="6F30A5B5" w:rsidR="0040283E" w:rsidRPr="006129F7" w:rsidRDefault="0040283E" w:rsidP="00750CA1">
      <w:pPr>
        <w:rPr>
          <w:rFonts w:ascii="Futura Book" w:hAnsi="Futura Book" w:cs="Futura Medium"/>
        </w:rPr>
      </w:pPr>
    </w:p>
    <w:p w14:paraId="4F2CF1C5" w14:textId="61B8E6CE" w:rsidR="00085278" w:rsidRPr="006129F7" w:rsidRDefault="322F358F" w:rsidP="00750CA1">
      <w:pPr>
        <w:rPr>
          <w:rFonts w:ascii="Futura Book" w:hAnsi="Futura Book" w:cs="Futura Medium"/>
        </w:rPr>
      </w:pPr>
      <w:r w:rsidRPr="5BCE2597">
        <w:rPr>
          <w:rFonts w:ascii="Futura Book" w:hAnsi="Futura Book" w:cs="Futura Medium"/>
        </w:rPr>
        <w:t xml:space="preserve">De provincie deelt de opdrachtnemer uiterlijk drie maanden voor het aflopen van de </w:t>
      </w:r>
      <w:r w:rsidR="00BE6D1F">
        <w:rPr>
          <w:rFonts w:ascii="Futura Book" w:hAnsi="Futura Book" w:cs="Futura Medium"/>
        </w:rPr>
        <w:t>raamovereenkomst</w:t>
      </w:r>
      <w:r w:rsidRPr="5BCE2597">
        <w:rPr>
          <w:rFonts w:ascii="Futura Book" w:hAnsi="Futura Book" w:cs="Futura Medium"/>
        </w:rPr>
        <w:t xml:space="preserve"> schriftelijk mee of zij de </w:t>
      </w:r>
      <w:r w:rsidR="00BE6D1F">
        <w:rPr>
          <w:rFonts w:ascii="Futura Book" w:hAnsi="Futura Book" w:cs="Futura Medium"/>
        </w:rPr>
        <w:t>raamovereenkomst</w:t>
      </w:r>
      <w:r w:rsidRPr="5BCE2597">
        <w:rPr>
          <w:rFonts w:ascii="Futura Book" w:hAnsi="Futura Book" w:cs="Futura Medium"/>
        </w:rPr>
        <w:t xml:space="preserve"> al dan niet verlengt</w:t>
      </w:r>
      <w:r w:rsidR="3E8B68EA" w:rsidRPr="5BCE2597">
        <w:rPr>
          <w:rFonts w:ascii="Futura Book" w:hAnsi="Futura Book" w:cs="Futura Medium"/>
        </w:rPr>
        <w:t>.</w:t>
      </w:r>
      <w:r w:rsidR="004573D8">
        <w:rPr>
          <w:rFonts w:ascii="Futura Book" w:hAnsi="Futura Book" w:cs="Futura Medium"/>
        </w:rPr>
        <w:t xml:space="preserve"> Zo niet, dan vervalt de </w:t>
      </w:r>
      <w:r w:rsidR="00BE6D1F">
        <w:rPr>
          <w:rFonts w:ascii="Futura Book" w:hAnsi="Futura Book" w:cs="Futura Medium"/>
        </w:rPr>
        <w:t>raamovereenkomst</w:t>
      </w:r>
      <w:r w:rsidR="004573D8">
        <w:rPr>
          <w:rFonts w:ascii="Futura Book" w:hAnsi="Futura Book" w:cs="Futura Medium"/>
        </w:rPr>
        <w:t xml:space="preserve"> automatisch.</w:t>
      </w:r>
    </w:p>
    <w:p w14:paraId="0CDCAAC5" w14:textId="19D01CE7" w:rsidR="00B962ED" w:rsidRPr="006129F7" w:rsidRDefault="00B962ED" w:rsidP="00750CA1">
      <w:pPr>
        <w:rPr>
          <w:rFonts w:ascii="Futura Book" w:hAnsi="Futura Book" w:cs="Futura Medium"/>
        </w:rPr>
      </w:pPr>
    </w:p>
    <w:p w14:paraId="2ECF5330" w14:textId="68EF0760" w:rsidR="00B962ED" w:rsidRPr="006129F7" w:rsidRDefault="00B962ED" w:rsidP="00B962ED">
      <w:pPr>
        <w:pStyle w:val="Kop3"/>
        <w:rPr>
          <w:rFonts w:cs="Futura Medium"/>
        </w:rPr>
      </w:pPr>
      <w:bookmarkStart w:id="13" w:name="_Toc100310913"/>
      <w:r w:rsidRPr="006129F7">
        <w:rPr>
          <w:rFonts w:cs="Futura Medium" w:hint="cs"/>
        </w:rPr>
        <w:t>Samenvoegen</w:t>
      </w:r>
      <w:bookmarkEnd w:id="13"/>
    </w:p>
    <w:p w14:paraId="05088975" w14:textId="77777777" w:rsidR="00A32F56" w:rsidRPr="006129F7" w:rsidRDefault="00A32F56" w:rsidP="006129F7">
      <w:pPr>
        <w:rPr>
          <w:rFonts w:ascii="Futura Book" w:hAnsi="Futura Book" w:cs="Futura Medium"/>
          <w:szCs w:val="22"/>
        </w:rPr>
      </w:pPr>
      <w:r w:rsidRPr="006129F7">
        <w:rPr>
          <w:rFonts w:ascii="Futura Book" w:hAnsi="Futura Book" w:cs="Futura Medium" w:hint="cs"/>
          <w:szCs w:val="22"/>
        </w:rPr>
        <w:t xml:space="preserve">De provincie heeft de verschillende overheidsopdrachten samengevoegd en is van mening dat er geen sprake is van onnodige samenvoeging in de zin van artikel 1.5 lid 1 Aanbestedingswet. De provincie heeft, alvorens zij de verschillende overheidsopdrachten heeft samengevoegd, acht geslagen op de volgende aspecten:  </w:t>
      </w:r>
    </w:p>
    <w:p w14:paraId="2BF0783E" w14:textId="5CE0E172" w:rsidR="00A32F56" w:rsidRPr="006129F7" w:rsidRDefault="760EA948" w:rsidP="5BCE2597">
      <w:pPr>
        <w:pStyle w:val="Lijstalinea"/>
        <w:numPr>
          <w:ilvl w:val="0"/>
          <w:numId w:val="14"/>
        </w:numPr>
        <w:tabs>
          <w:tab w:val="clear" w:pos="397"/>
          <w:tab w:val="left" w:pos="567"/>
        </w:tabs>
        <w:spacing w:line="280" w:lineRule="atLeast"/>
        <w:ind w:left="284" w:hanging="284"/>
        <w:rPr>
          <w:rFonts w:ascii="Futura Book" w:hAnsi="Futura Book" w:cs="Futura Medium"/>
        </w:rPr>
      </w:pPr>
      <w:r w:rsidRPr="5BCE2597">
        <w:rPr>
          <w:rFonts w:ascii="Futura Book" w:hAnsi="Futura Book" w:cs="Futura Medium"/>
        </w:rPr>
        <w:t xml:space="preserve">De organisatorische gevolgen en risico’s van de samenvoeging van de verschillende opdrachten voor de provincie en de ondernemer. Bij haar besluit om de opdrachten samen te voegen heeft de provincie zich onder andere laten leiden door haar behoefte om vanuit efficiencyoverwegingen te worden ontzorgd. Door het samenvoegen van de opdrachten heeft de provincie </w:t>
      </w:r>
      <w:r w:rsidRPr="5BCE2597">
        <w:rPr>
          <w:rFonts w:ascii="Futura Book" w:hAnsi="Futura Book" w:cs="Futura Medium"/>
        </w:rPr>
        <w:lastRenderedPageBreak/>
        <w:t xml:space="preserve">getracht te bewerkstelligen dat de organisatorische verantwoordelijkheid van de opdrachten in één hand komen te liggen. Ook is de samenvoeging van de opdrachten doelmatig gedurende de uitvoering ervan. De samenvoeging van de opdrachten leidt ertoe dat de provincie inkoopvoordelen kan realiseren. Bovendien leidt het samenvoegen van de opdrachten in een aanbesteding er voor de provincie </w:t>
      </w:r>
      <w:r w:rsidR="00002407">
        <w:rPr>
          <w:rFonts w:ascii="Futura Book" w:hAnsi="Futura Book" w:cs="Futura Medium"/>
        </w:rPr>
        <w:t xml:space="preserve">en </w:t>
      </w:r>
      <w:r w:rsidR="007C634F">
        <w:rPr>
          <w:rFonts w:ascii="Futura Book" w:hAnsi="Futura Book" w:cs="Futura Medium"/>
        </w:rPr>
        <w:t xml:space="preserve">marktpartijen </w:t>
      </w:r>
      <w:r w:rsidRPr="5BCE2597">
        <w:rPr>
          <w:rFonts w:ascii="Futura Book" w:hAnsi="Futura Book" w:cs="Futura Medium"/>
        </w:rPr>
        <w:t xml:space="preserve">toe dat de totale kosten die zij moet maken voor het organiseren van </w:t>
      </w:r>
      <w:r w:rsidR="001B2881">
        <w:rPr>
          <w:rFonts w:ascii="Futura Book" w:hAnsi="Futura Book" w:cs="Futura Medium"/>
        </w:rPr>
        <w:t xml:space="preserve">of participeren in </w:t>
      </w:r>
      <w:r w:rsidRPr="5BCE2597">
        <w:rPr>
          <w:rFonts w:ascii="Futura Book" w:hAnsi="Futura Book" w:cs="Futura Medium"/>
        </w:rPr>
        <w:t xml:space="preserve">aanbestedingsprocedures aanzienlijk worden beperkt.  </w:t>
      </w:r>
    </w:p>
    <w:p w14:paraId="4341B744" w14:textId="77777777" w:rsidR="00A32F56" w:rsidRPr="006129F7" w:rsidRDefault="00A32F56" w:rsidP="009F469B">
      <w:pPr>
        <w:pStyle w:val="Lijstalinea"/>
        <w:numPr>
          <w:ilvl w:val="0"/>
          <w:numId w:val="14"/>
        </w:numPr>
        <w:tabs>
          <w:tab w:val="clear" w:pos="397"/>
          <w:tab w:val="left" w:pos="0"/>
          <w:tab w:val="left" w:pos="567"/>
        </w:tabs>
        <w:spacing w:line="280" w:lineRule="atLeast"/>
        <w:ind w:left="284" w:hanging="284"/>
        <w:rPr>
          <w:rFonts w:ascii="Futura Book" w:hAnsi="Futura Book" w:cs="Futura Medium"/>
          <w:szCs w:val="22"/>
        </w:rPr>
      </w:pPr>
      <w:r w:rsidRPr="006129F7">
        <w:rPr>
          <w:rFonts w:ascii="Futura Book" w:hAnsi="Futura Book" w:cs="Futura Medium" w:hint="cs"/>
          <w:szCs w:val="22"/>
        </w:rPr>
        <w:t>De mate van samenhang van de opdrachten. Tussen de verschillende opdrachten bestaat een zekere mate van samenhang. Objectief gezien is de samenvoeging van de opdrachten niet strikt noodzakelijk. Voor de provincie is het echter in essentie van belang om vanuit efficiencyoverwegingen zoveel mogelijk te worden ontzorgd voor wat betreft de organisatorische verantwoordelijkheid voor de uitvoering van de geïntegreerde opdracht.</w:t>
      </w:r>
    </w:p>
    <w:p w14:paraId="5240DD42" w14:textId="77777777" w:rsidR="00B962ED" w:rsidRPr="006129F7" w:rsidRDefault="00B962ED" w:rsidP="00750CA1">
      <w:pPr>
        <w:rPr>
          <w:rFonts w:ascii="Futura Book" w:hAnsi="Futura Book" w:cs="Futura Medium"/>
        </w:rPr>
      </w:pPr>
    </w:p>
    <w:p w14:paraId="42EAE203" w14:textId="5F62F946" w:rsidR="00A32F56" w:rsidRPr="006129F7" w:rsidRDefault="00A32F56" w:rsidP="00963439">
      <w:pPr>
        <w:pStyle w:val="Kop3"/>
        <w:spacing w:line="240" w:lineRule="auto"/>
        <w:rPr>
          <w:rFonts w:cs="Futura Medium"/>
        </w:rPr>
      </w:pPr>
      <w:bookmarkStart w:id="14" w:name="_Toc100310914"/>
      <w:r w:rsidRPr="006129F7">
        <w:rPr>
          <w:rFonts w:cs="Futura Medium" w:hint="cs"/>
        </w:rPr>
        <w:t>Percelen</w:t>
      </w:r>
      <w:bookmarkEnd w:id="14"/>
    </w:p>
    <w:p w14:paraId="21C9B894" w14:textId="2B2D4D87" w:rsidR="00750CA1" w:rsidRPr="006129F7" w:rsidRDefault="00750CA1" w:rsidP="00963439">
      <w:pPr>
        <w:spacing w:line="240" w:lineRule="auto"/>
        <w:rPr>
          <w:rFonts w:ascii="Futura Book" w:hAnsi="Futura Book" w:cs="Futura Medium"/>
        </w:rPr>
      </w:pPr>
      <w:r w:rsidRPr="006129F7">
        <w:rPr>
          <w:rFonts w:ascii="Futura Book" w:hAnsi="Futura Book" w:cs="Futura Medium" w:hint="cs"/>
        </w:rPr>
        <w:t xml:space="preserve">De opdracht is niet verdeeld in percelen. U kunt zich alleen inschrijven </w:t>
      </w:r>
      <w:r w:rsidR="005930B9" w:rsidRPr="006129F7">
        <w:rPr>
          <w:rFonts w:ascii="Futura Book" w:hAnsi="Futura Book" w:cs="Futura Medium" w:hint="cs"/>
        </w:rPr>
        <w:t>voor</w:t>
      </w:r>
      <w:r w:rsidRPr="006129F7">
        <w:rPr>
          <w:rFonts w:ascii="Futura Book" w:hAnsi="Futura Book" w:cs="Futura Medium" w:hint="cs"/>
        </w:rPr>
        <w:t xml:space="preserve"> de gehele opdracht.</w:t>
      </w:r>
    </w:p>
    <w:p w14:paraId="7DC87509" w14:textId="352088C3" w:rsidR="002A04C9" w:rsidRPr="006129F7" w:rsidRDefault="00A32F56" w:rsidP="00963439">
      <w:pPr>
        <w:spacing w:line="240" w:lineRule="auto"/>
        <w:rPr>
          <w:rFonts w:ascii="Futura Book" w:hAnsi="Futura Book" w:cs="Futura Medium"/>
        </w:rPr>
      </w:pPr>
      <w:r w:rsidRPr="006129F7">
        <w:rPr>
          <w:rFonts w:ascii="Futura Book" w:hAnsi="Futura Book" w:cs="Futura Medium" w:hint="cs"/>
        </w:rPr>
        <w:t>De provincie vindt het niet passend om de (samengevoegde) opdracht conform artikel 1.5 lid 3 Aanbestedingswet onder te verdelen in meerdere percelen. De redenen hiervoor zijn dezelfde als de redenen van de provincie om de verschillende opdrachten samen te voegen tot de opdracht. Indien de (samengevoegde) opdracht door de provincie zou worden opgedeeld in verschillende percelen, zouden immers de voordelen van samenvoeging tenietgedaan worden.</w:t>
      </w:r>
      <w:bookmarkStart w:id="15" w:name="_Ref515172392"/>
      <w:bookmarkStart w:id="16" w:name="_Ref515172396"/>
      <w:bookmarkStart w:id="17" w:name="_Ref515172400"/>
      <w:bookmarkStart w:id="18" w:name="_Toc190759820"/>
    </w:p>
    <w:p w14:paraId="21C9B89F" w14:textId="3F66F54E" w:rsidR="00750CA1" w:rsidRPr="006129F7" w:rsidRDefault="00625867" w:rsidP="00C30F63">
      <w:pPr>
        <w:pStyle w:val="Kop1"/>
        <w:rPr>
          <w:rFonts w:cs="Futura Medium"/>
        </w:rPr>
      </w:pPr>
      <w:bookmarkStart w:id="19" w:name="_Toc100310915"/>
      <w:r w:rsidRPr="006129F7">
        <w:rPr>
          <w:rFonts w:cs="Futura Medium" w:hint="cs"/>
        </w:rPr>
        <w:lastRenderedPageBreak/>
        <w:t>Aanbestedingsp</w:t>
      </w:r>
      <w:r w:rsidR="00750CA1" w:rsidRPr="006129F7">
        <w:rPr>
          <w:rFonts w:cs="Futura Medium" w:hint="cs"/>
        </w:rPr>
        <w:t>rocedure</w:t>
      </w:r>
      <w:bookmarkEnd w:id="15"/>
      <w:bookmarkEnd w:id="16"/>
      <w:bookmarkEnd w:id="17"/>
      <w:bookmarkEnd w:id="18"/>
      <w:bookmarkEnd w:id="19"/>
    </w:p>
    <w:p w14:paraId="21C9B8A0" w14:textId="4729DDE2" w:rsidR="00750CA1" w:rsidRPr="006129F7" w:rsidRDefault="00625867" w:rsidP="00C30F63">
      <w:pPr>
        <w:pStyle w:val="Kop2"/>
        <w:rPr>
          <w:rFonts w:cs="Futura Medium"/>
        </w:rPr>
      </w:pPr>
      <w:bookmarkStart w:id="20" w:name="_Toc100310916"/>
      <w:r w:rsidRPr="006129F7">
        <w:rPr>
          <w:rFonts w:cs="Futura Medium" w:hint="cs"/>
        </w:rPr>
        <w:t>Europese openbare aanbestedingsprocedure</w:t>
      </w:r>
      <w:bookmarkEnd w:id="20"/>
    </w:p>
    <w:p w14:paraId="21C9B8A1" w14:textId="3CB9BCE8" w:rsidR="00844CF7" w:rsidRPr="006129F7" w:rsidRDefault="00844CF7" w:rsidP="00844CF7">
      <w:pPr>
        <w:rPr>
          <w:rFonts w:ascii="Futura Book" w:hAnsi="Futura Book" w:cs="Futura Medium"/>
        </w:rPr>
      </w:pPr>
      <w:r w:rsidRPr="006129F7">
        <w:rPr>
          <w:rFonts w:ascii="Futura Book" w:hAnsi="Futura Book" w:cs="Futura Medium" w:hint="cs"/>
        </w:rPr>
        <w:t xml:space="preserve">De provincie doorloopt voor deze aanbesteding een Europese openbare aanbestedingsprocedure. De aanbesteding wordt uitgevoerd conform de Aanbestedingswet. </w:t>
      </w:r>
    </w:p>
    <w:p w14:paraId="6C01F7B6" w14:textId="77777777" w:rsidR="00625867" w:rsidRPr="006129F7" w:rsidRDefault="00625867" w:rsidP="00625867">
      <w:pPr>
        <w:rPr>
          <w:rFonts w:ascii="Futura Book" w:hAnsi="Futura Book" w:cs="Futura Medium"/>
          <w:highlight w:val="yellow"/>
        </w:rPr>
      </w:pPr>
    </w:p>
    <w:p w14:paraId="14AFC29A" w14:textId="4304F67F" w:rsidR="00625867" w:rsidRPr="006129F7" w:rsidRDefault="00625867" w:rsidP="00B940D4">
      <w:pPr>
        <w:tabs>
          <w:tab w:val="left" w:pos="567"/>
        </w:tabs>
        <w:rPr>
          <w:rFonts w:ascii="Futura Book" w:hAnsi="Futura Book" w:cs="Futura Medium"/>
          <w:szCs w:val="22"/>
        </w:rPr>
      </w:pPr>
      <w:r w:rsidRPr="006129F7">
        <w:rPr>
          <w:rFonts w:ascii="Futura Book" w:hAnsi="Futura Book" w:cs="Futura Medium" w:hint="cs"/>
          <w:szCs w:val="22"/>
        </w:rPr>
        <w:t xml:space="preserve">De provincie acht het voor de aanbesteding van de onderhavige opdracht geschikt en proportioneel om de Europese openbare aanbestedingsprocedure te hanteren. </w:t>
      </w:r>
      <w:r w:rsidR="0045194F" w:rsidRPr="006129F7">
        <w:rPr>
          <w:rFonts w:ascii="Futura Book" w:hAnsi="Futura Book" w:cs="Futura Medium" w:hint="cs"/>
          <w:szCs w:val="22"/>
        </w:rPr>
        <w:t>De provincie</w:t>
      </w:r>
      <w:r w:rsidRPr="006129F7">
        <w:rPr>
          <w:rFonts w:ascii="Futura Book" w:hAnsi="Futura Book" w:cs="Futura Medium" w:hint="cs"/>
          <w:szCs w:val="22"/>
        </w:rPr>
        <w:t xml:space="preserve"> heeft voorafgaand aan haar besluit om de Europese openbare procedure te hanteren een marktverkenning</w:t>
      </w:r>
      <w:r w:rsidR="00EC191B" w:rsidRPr="006129F7">
        <w:rPr>
          <w:rFonts w:ascii="Futura Book" w:hAnsi="Futura Book" w:cs="Futura Medium"/>
          <w:szCs w:val="22"/>
        </w:rPr>
        <w:t xml:space="preserve"> </w:t>
      </w:r>
      <w:r w:rsidRPr="006129F7">
        <w:rPr>
          <w:rFonts w:ascii="Futura Book" w:hAnsi="Futura Book" w:cs="Futura Medium" w:hint="cs"/>
          <w:szCs w:val="22"/>
        </w:rPr>
        <w:t xml:space="preserve">uitgevoerd. Uit deze marktverkenning is gebleken dat het aantal potentiële </w:t>
      </w:r>
      <w:r w:rsidR="0045194F" w:rsidRPr="006129F7">
        <w:rPr>
          <w:rFonts w:ascii="Futura Book" w:hAnsi="Futura Book" w:cs="Futura Medium" w:hint="cs"/>
          <w:szCs w:val="22"/>
        </w:rPr>
        <w:t>i</w:t>
      </w:r>
      <w:r w:rsidRPr="006129F7">
        <w:rPr>
          <w:rFonts w:ascii="Futura Book" w:hAnsi="Futura Book" w:cs="Futura Medium" w:hint="cs"/>
          <w:szCs w:val="22"/>
        </w:rPr>
        <w:t>nschrijvers dat geïnteresseerd kan zijn om deel te nemen aan deze aanbestedingsprocedure niet voldoende groot is om een Europese niet-openbare aanbestedingsprocedure te organiseren. Met een Europese openbare aanbestedingsprocedure wordt dan ook de meeste concurrentie voor de opdracht gegenereerd. Daarnaast is de provincie van mening dat het opstellen van een inschrijving voor deze aanbestedingsprocedure – met name nu gewerkt wordt met het UEA – niet een dermate grote inspanning voor inschrijvers oplevert dat zij gehouden is om een Europese niet-openbare aanbestedingsprocedure te organiseren.</w:t>
      </w:r>
    </w:p>
    <w:p w14:paraId="1CD4E934" w14:textId="77777777" w:rsidR="002D5A9A" w:rsidRPr="006129F7" w:rsidRDefault="002D5A9A" w:rsidP="00750CA1">
      <w:pPr>
        <w:rPr>
          <w:rFonts w:ascii="Futura Book" w:hAnsi="Futura Book" w:cs="Futura Medium"/>
        </w:rPr>
      </w:pPr>
    </w:p>
    <w:p w14:paraId="55B807F1" w14:textId="6B966710" w:rsidR="0080511B" w:rsidRDefault="0045194F" w:rsidP="0045194F">
      <w:pPr>
        <w:pStyle w:val="Kop2"/>
        <w:rPr>
          <w:rFonts w:cs="Futura Medium"/>
        </w:rPr>
      </w:pPr>
      <w:bookmarkStart w:id="21" w:name="_Toc100310917"/>
      <w:r w:rsidRPr="006129F7">
        <w:rPr>
          <w:rFonts w:cs="Futura Medium" w:hint="cs"/>
        </w:rPr>
        <w:t>TenderNed</w:t>
      </w:r>
      <w:bookmarkEnd w:id="21"/>
    </w:p>
    <w:p w14:paraId="59FA95E1" w14:textId="77777777" w:rsidR="00D57DA7" w:rsidRPr="00D57DA7" w:rsidRDefault="00D57DA7" w:rsidP="00D57DA7"/>
    <w:p w14:paraId="04CABA78" w14:textId="6DDFBA50" w:rsidR="0080511B" w:rsidRPr="006129F7" w:rsidRDefault="0080511B" w:rsidP="00920AFF">
      <w:pPr>
        <w:pStyle w:val="Kop3"/>
        <w:tabs>
          <w:tab w:val="clear" w:pos="720"/>
          <w:tab w:val="left" w:pos="709"/>
        </w:tabs>
        <w:rPr>
          <w:rFonts w:cs="Futura Medium"/>
        </w:rPr>
      </w:pPr>
      <w:bookmarkStart w:id="22" w:name="_Toc100310918"/>
      <w:r w:rsidRPr="006129F7">
        <w:rPr>
          <w:rFonts w:cs="Futura Medium" w:hint="cs"/>
        </w:rPr>
        <w:t>Gebruik TenderNed</w:t>
      </w:r>
      <w:bookmarkEnd w:id="22"/>
    </w:p>
    <w:p w14:paraId="65B55BDD" w14:textId="0F8B3E3C" w:rsidR="0045194F" w:rsidRPr="006129F7" w:rsidRDefault="0045194F" w:rsidP="0045194F">
      <w:pPr>
        <w:rPr>
          <w:rFonts w:ascii="Futura Book" w:hAnsi="Futura Book" w:cs="Futura Medium"/>
        </w:rPr>
      </w:pPr>
      <w:r w:rsidRPr="006129F7">
        <w:rPr>
          <w:rFonts w:ascii="Futura Book" w:hAnsi="Futura Book" w:cs="Futura Medium" w:hint="cs"/>
        </w:rPr>
        <w:t xml:space="preserve">Deze aanbesteding is aangekondigd op </w:t>
      </w:r>
      <w:hyperlink r:id="rId14" w:history="1">
        <w:r w:rsidRPr="006129F7">
          <w:rPr>
            <w:rFonts w:ascii="Futura Book" w:hAnsi="Futura Book" w:cs="Futura Medium" w:hint="cs"/>
          </w:rPr>
          <w:t>www.tenderned.nl</w:t>
        </w:r>
      </w:hyperlink>
      <w:r w:rsidRPr="006129F7">
        <w:rPr>
          <w:rFonts w:ascii="Futura Book" w:hAnsi="Futura Book" w:cs="Futura Medium" w:hint="cs"/>
        </w:rPr>
        <w:t xml:space="preserve">. De provincie laat deze aanbesteding volledig via TenderNed verlopen. Voor meer informatie over het digitaal inschrijven via TenderNed verwijzen wij u naar </w:t>
      </w:r>
      <w:hyperlink r:id="rId15" w:history="1">
        <w:r w:rsidRPr="006129F7">
          <w:rPr>
            <w:rStyle w:val="Hyperlink"/>
            <w:rFonts w:ascii="Futura Book" w:hAnsi="Futura Book" w:cs="Futura Medium" w:hint="cs"/>
          </w:rPr>
          <w:t>www.tenderned.nl</w:t>
        </w:r>
      </w:hyperlink>
      <w:r w:rsidRPr="006129F7">
        <w:rPr>
          <w:rFonts w:ascii="Futura Book" w:hAnsi="Futura Book" w:cs="Futura Medium" w:hint="cs"/>
        </w:rPr>
        <w:t xml:space="preserve"> en naar </w:t>
      </w:r>
      <w:r w:rsidRPr="00BE6D1F">
        <w:rPr>
          <w:rFonts w:ascii="Futura Book" w:hAnsi="Futura Book" w:cs="Futura Medium"/>
        </w:rPr>
        <w:t xml:space="preserve">bijlage </w:t>
      </w:r>
      <w:r w:rsidR="00CA1150">
        <w:rPr>
          <w:rFonts w:ascii="Futura Book" w:hAnsi="Futura Book" w:cs="Futura Medium"/>
        </w:rPr>
        <w:t>A</w:t>
      </w:r>
      <w:r w:rsidRPr="006129F7">
        <w:rPr>
          <w:rFonts w:ascii="Futura Book" w:hAnsi="Futura Book" w:cs="Futura Medium" w:hint="cs"/>
        </w:rPr>
        <w:t xml:space="preserve"> ‘in 6 stappen digitaal inschrijven op TenderNed’. </w:t>
      </w:r>
      <w:r w:rsidR="00B74041" w:rsidRPr="006129F7">
        <w:rPr>
          <w:rFonts w:ascii="Futura Book" w:hAnsi="Futura Book" w:cs="Futura Medium" w:hint="cs"/>
        </w:rPr>
        <w:t>De provincie is niet aansprakelijk voor onjuist gebruik van TenderNed.</w:t>
      </w:r>
    </w:p>
    <w:p w14:paraId="1781D2A6" w14:textId="77777777" w:rsidR="009B160E" w:rsidRPr="006129F7" w:rsidRDefault="009B160E" w:rsidP="009B160E">
      <w:pPr>
        <w:autoSpaceDE w:val="0"/>
        <w:autoSpaceDN w:val="0"/>
        <w:adjustRightInd w:val="0"/>
        <w:spacing w:line="240" w:lineRule="auto"/>
        <w:rPr>
          <w:rFonts w:ascii="Futura Book" w:hAnsi="Futura Book" w:cs="Futura Medium"/>
        </w:rPr>
      </w:pPr>
    </w:p>
    <w:p w14:paraId="07FF834C" w14:textId="77777777" w:rsidR="009B160E" w:rsidRPr="006129F7" w:rsidRDefault="009B160E" w:rsidP="009B160E">
      <w:pPr>
        <w:autoSpaceDE w:val="0"/>
        <w:autoSpaceDN w:val="0"/>
        <w:adjustRightInd w:val="0"/>
        <w:spacing w:line="240" w:lineRule="auto"/>
        <w:rPr>
          <w:rFonts w:ascii="Futura Book" w:hAnsi="Futura Book" w:cs="Futura Medium"/>
        </w:rPr>
      </w:pPr>
      <w:r w:rsidRPr="006129F7">
        <w:rPr>
          <w:rFonts w:ascii="Futura Book" w:hAnsi="Futura Book" w:cs="Futura Medium" w:hint="cs"/>
        </w:rPr>
        <w:t>Mocht u problemen ondervinden in het gebruik van TenderNed dan heeft TenderNed een eigen Servicedesk die u kunt raadplegen. Via de TenderNed Servicedesk kunt u ondersteuning verwachten in het:</w:t>
      </w:r>
    </w:p>
    <w:p w14:paraId="705CA158" w14:textId="77777777" w:rsidR="009B160E" w:rsidRPr="006129F7" w:rsidRDefault="009B160E" w:rsidP="009B160E">
      <w:pPr>
        <w:autoSpaceDE w:val="0"/>
        <w:autoSpaceDN w:val="0"/>
        <w:adjustRightInd w:val="0"/>
        <w:spacing w:line="240" w:lineRule="auto"/>
        <w:rPr>
          <w:rFonts w:ascii="Futura Book" w:hAnsi="Futura Book" w:cs="Futura Medium"/>
        </w:rPr>
      </w:pPr>
    </w:p>
    <w:p w14:paraId="2CA6A9A7" w14:textId="15159D21" w:rsidR="009B160E" w:rsidRPr="006129F7" w:rsidRDefault="009B160E" w:rsidP="009B160E">
      <w:pPr>
        <w:autoSpaceDE w:val="0"/>
        <w:autoSpaceDN w:val="0"/>
        <w:adjustRightInd w:val="0"/>
        <w:spacing w:line="240" w:lineRule="auto"/>
        <w:rPr>
          <w:rFonts w:ascii="Futura Book" w:hAnsi="Futura Book" w:cs="Futura Medium"/>
        </w:rPr>
      </w:pPr>
      <w:r w:rsidRPr="006129F7">
        <w:rPr>
          <w:rFonts w:ascii="Futura Book" w:hAnsi="Futura Book" w:cs="Futura Medium" w:hint="cs"/>
        </w:rPr>
        <w:t>- gebruik van de inloggegevens;</w:t>
      </w:r>
    </w:p>
    <w:p w14:paraId="10C728BD" w14:textId="77777777" w:rsidR="009B160E" w:rsidRPr="006129F7" w:rsidRDefault="009B160E" w:rsidP="009B160E">
      <w:pPr>
        <w:autoSpaceDE w:val="0"/>
        <w:autoSpaceDN w:val="0"/>
        <w:adjustRightInd w:val="0"/>
        <w:spacing w:line="240" w:lineRule="auto"/>
        <w:rPr>
          <w:rFonts w:ascii="Futura Book" w:hAnsi="Futura Book" w:cs="Futura Medium"/>
        </w:rPr>
      </w:pPr>
      <w:r w:rsidRPr="006129F7">
        <w:rPr>
          <w:rFonts w:ascii="Futura Book" w:hAnsi="Futura Book" w:cs="Futura Medium" w:hint="cs"/>
        </w:rPr>
        <w:t>- gebruik van TenderNed;</w:t>
      </w:r>
    </w:p>
    <w:p w14:paraId="43728F8F" w14:textId="77777777" w:rsidR="009B160E" w:rsidRPr="006129F7" w:rsidRDefault="009B160E" w:rsidP="009B160E">
      <w:pPr>
        <w:autoSpaceDE w:val="0"/>
        <w:autoSpaceDN w:val="0"/>
        <w:adjustRightInd w:val="0"/>
        <w:spacing w:line="240" w:lineRule="auto"/>
        <w:rPr>
          <w:rFonts w:ascii="Futura Book" w:hAnsi="Futura Book" w:cs="Futura Medium"/>
        </w:rPr>
      </w:pPr>
      <w:r w:rsidRPr="006129F7">
        <w:rPr>
          <w:rFonts w:ascii="Futura Book" w:hAnsi="Futura Book" w:cs="Futura Medium" w:hint="cs"/>
        </w:rPr>
        <w:t>- oplossen van storing/problemen met betrekking tot TenderNed.</w:t>
      </w:r>
    </w:p>
    <w:p w14:paraId="1CFA43EF" w14:textId="77777777" w:rsidR="009B160E" w:rsidRPr="006129F7" w:rsidRDefault="009B160E" w:rsidP="009B160E">
      <w:pPr>
        <w:autoSpaceDE w:val="0"/>
        <w:autoSpaceDN w:val="0"/>
        <w:adjustRightInd w:val="0"/>
        <w:spacing w:line="240" w:lineRule="auto"/>
        <w:rPr>
          <w:rFonts w:ascii="Futura Book" w:hAnsi="Futura Book" w:cs="Futura Medium"/>
        </w:rPr>
      </w:pPr>
    </w:p>
    <w:p w14:paraId="480CD947" w14:textId="77777777" w:rsidR="009B160E" w:rsidRPr="006129F7" w:rsidRDefault="009B160E" w:rsidP="009B160E">
      <w:pPr>
        <w:autoSpaceDE w:val="0"/>
        <w:autoSpaceDN w:val="0"/>
        <w:adjustRightInd w:val="0"/>
        <w:spacing w:line="240" w:lineRule="auto"/>
        <w:rPr>
          <w:rFonts w:ascii="Futura Book" w:hAnsi="Futura Book" w:cs="Futura Medium"/>
        </w:rPr>
      </w:pPr>
      <w:r w:rsidRPr="006129F7">
        <w:rPr>
          <w:rFonts w:ascii="Futura Book" w:hAnsi="Futura Book" w:cs="Futura Medium" w:hint="cs"/>
        </w:rPr>
        <w:t xml:space="preserve">De Servicedesk van TenderNed is te bereiken via telefoonnummer 0800-8363376 of via </w:t>
      </w:r>
      <w:hyperlink r:id="rId16" w:history="1">
        <w:r w:rsidRPr="006129F7">
          <w:rPr>
            <w:rStyle w:val="Hyperlink"/>
            <w:rFonts w:ascii="Futura Book" w:hAnsi="Futura Book" w:cs="Futura Medium" w:hint="cs"/>
          </w:rPr>
          <w:t>servicedesk@TenderNed.nl</w:t>
        </w:r>
      </w:hyperlink>
    </w:p>
    <w:p w14:paraId="2FF84E23" w14:textId="77777777" w:rsidR="009B160E" w:rsidRPr="006129F7" w:rsidRDefault="009B160E" w:rsidP="009B160E">
      <w:pPr>
        <w:autoSpaceDE w:val="0"/>
        <w:autoSpaceDN w:val="0"/>
        <w:adjustRightInd w:val="0"/>
        <w:spacing w:line="240" w:lineRule="auto"/>
        <w:rPr>
          <w:rFonts w:ascii="Futura Book" w:hAnsi="Futura Book" w:cs="Futura Medium"/>
        </w:rPr>
      </w:pPr>
    </w:p>
    <w:p w14:paraId="63DA6A48" w14:textId="77777777" w:rsidR="009B160E" w:rsidRPr="006129F7" w:rsidRDefault="009B160E" w:rsidP="009B160E">
      <w:pPr>
        <w:pStyle w:val="Kop3"/>
        <w:tabs>
          <w:tab w:val="clear" w:pos="720"/>
          <w:tab w:val="left" w:pos="709"/>
        </w:tabs>
        <w:rPr>
          <w:rFonts w:cs="Futura Medium"/>
        </w:rPr>
      </w:pPr>
      <w:bookmarkStart w:id="23" w:name="_Toc100310919"/>
      <w:r w:rsidRPr="006129F7">
        <w:rPr>
          <w:rFonts w:cs="Futura Medium" w:hint="cs"/>
        </w:rPr>
        <w:t>e-Herkenning</w:t>
      </w:r>
      <w:bookmarkEnd w:id="23"/>
    </w:p>
    <w:p w14:paraId="71F1D54E" w14:textId="3CC22762" w:rsidR="009B160E" w:rsidRPr="006129F7" w:rsidRDefault="009B160E" w:rsidP="00750CA1">
      <w:pPr>
        <w:rPr>
          <w:rFonts w:ascii="Futura Book" w:hAnsi="Futura Book" w:cs="Futura Medium"/>
        </w:rPr>
      </w:pPr>
      <w:r w:rsidRPr="006129F7">
        <w:rPr>
          <w:rFonts w:ascii="Futura Book" w:hAnsi="Futura Book" w:cs="Futura Medium" w:hint="cs"/>
          <w:szCs w:val="22"/>
        </w:rPr>
        <w:t xml:space="preserve">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w:t>
      </w:r>
      <w:r w:rsidRPr="006129F7">
        <w:rPr>
          <w:rFonts w:ascii="Futura Book" w:hAnsi="Futura Book" w:cs="Futura Medium" w:hint="cs"/>
          <w:szCs w:val="22"/>
        </w:rPr>
        <w:lastRenderedPageBreak/>
        <w:t>tijdig een e-Herkenningsmiddel aan te schaffen, zodat zij geen hinder ondervinden bij deelname aan een aanbesteding. Voor meer informatie over het gebruik van TenderNed met e-Herkenning kunt u terecht bij de Servicedesk van TenderNed.</w:t>
      </w:r>
    </w:p>
    <w:p w14:paraId="29954228" w14:textId="77777777" w:rsidR="00B00950" w:rsidRPr="006129F7" w:rsidRDefault="00B00950" w:rsidP="00750CA1">
      <w:pPr>
        <w:rPr>
          <w:rFonts w:ascii="Futura Book" w:hAnsi="Futura Book" w:cs="Futura Medium"/>
        </w:rPr>
      </w:pPr>
      <w:bookmarkStart w:id="24" w:name="_Toc190759822"/>
    </w:p>
    <w:p w14:paraId="21C9B8A7" w14:textId="2066FB79" w:rsidR="00750CA1" w:rsidRPr="006129F7" w:rsidRDefault="00750CA1" w:rsidP="00C30F63">
      <w:pPr>
        <w:pStyle w:val="Kop2"/>
        <w:rPr>
          <w:rFonts w:cs="Futura Medium"/>
        </w:rPr>
      </w:pPr>
      <w:bookmarkStart w:id="25" w:name="_Toc100310920"/>
      <w:r w:rsidRPr="006129F7">
        <w:rPr>
          <w:rFonts w:cs="Futura Medium" w:hint="cs"/>
        </w:rPr>
        <w:t xml:space="preserve">Gegevens </w:t>
      </w:r>
      <w:bookmarkEnd w:id="24"/>
      <w:r w:rsidR="001A042B" w:rsidRPr="006129F7">
        <w:rPr>
          <w:rFonts w:cs="Futura Medium"/>
        </w:rPr>
        <w:t>provincie</w:t>
      </w:r>
      <w:bookmarkEnd w:id="25"/>
    </w:p>
    <w:p w14:paraId="21C9B8A8" w14:textId="77777777" w:rsidR="00750CA1" w:rsidRPr="006129F7" w:rsidRDefault="00750CA1" w:rsidP="00750CA1">
      <w:pPr>
        <w:rPr>
          <w:rFonts w:ascii="Futura Book" w:hAnsi="Futura Book" w:cs="Futura Medium"/>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281691" w14:paraId="21C9B8AA" w14:textId="77777777">
        <w:trPr>
          <w:cantSplit/>
        </w:trPr>
        <w:tc>
          <w:tcPr>
            <w:tcW w:w="5000" w:type="pct"/>
            <w:shd w:val="clear" w:color="auto" w:fill="auto"/>
          </w:tcPr>
          <w:p w14:paraId="21C9B8A9" w14:textId="77777777" w:rsidR="00750CA1" w:rsidRPr="006129F7" w:rsidRDefault="00750CA1" w:rsidP="00750CA1">
            <w:pPr>
              <w:rPr>
                <w:rFonts w:ascii="Futura Book" w:hAnsi="Futura Book" w:cs="Futura Medium"/>
                <w:b/>
                <w:sz w:val="16"/>
                <w:szCs w:val="16"/>
              </w:rPr>
            </w:pPr>
            <w:r w:rsidRPr="006129F7">
              <w:rPr>
                <w:rFonts w:ascii="Futura Book" w:hAnsi="Futura Book" w:cs="Futura Medium" w:hint="cs"/>
                <w:b/>
                <w:sz w:val="16"/>
                <w:szCs w:val="16"/>
              </w:rPr>
              <w:t>Contactgegevens:</w:t>
            </w:r>
          </w:p>
        </w:tc>
      </w:tr>
      <w:tr w:rsidR="00750CA1" w:rsidRPr="008D5205" w14:paraId="21C9B8B4" w14:textId="77777777">
        <w:trPr>
          <w:cantSplit/>
          <w:trHeight w:val="815"/>
        </w:trPr>
        <w:tc>
          <w:tcPr>
            <w:tcW w:w="5000" w:type="pct"/>
          </w:tcPr>
          <w:p w14:paraId="21C9B8AC" w14:textId="77777777" w:rsidR="00750CA1" w:rsidRPr="006129F7" w:rsidRDefault="00750CA1" w:rsidP="00C30F63">
            <w:pPr>
              <w:tabs>
                <w:tab w:val="left" w:pos="4253"/>
              </w:tabs>
              <w:rPr>
                <w:rFonts w:ascii="Futura Book" w:hAnsi="Futura Book" w:cs="Futura Medium"/>
                <w:b/>
                <w:sz w:val="16"/>
                <w:szCs w:val="16"/>
              </w:rPr>
            </w:pPr>
            <w:r w:rsidRPr="006129F7">
              <w:rPr>
                <w:rFonts w:ascii="Futura Book" w:hAnsi="Futura Book" w:cs="Futura Medium" w:hint="cs"/>
                <w:b/>
                <w:sz w:val="16"/>
                <w:szCs w:val="16"/>
              </w:rPr>
              <w:t>Contactadres:</w:t>
            </w:r>
            <w:r w:rsidRPr="006129F7">
              <w:rPr>
                <w:rFonts w:ascii="Futura Book" w:hAnsi="Futura Book" w:cs="Futura Medium" w:hint="cs"/>
                <w:b/>
                <w:sz w:val="16"/>
                <w:szCs w:val="16"/>
              </w:rPr>
              <w:tab/>
              <w:t>Bezoekadres:</w:t>
            </w:r>
          </w:p>
          <w:p w14:paraId="21C9B8AD" w14:textId="77777777" w:rsidR="00750CA1" w:rsidRPr="006129F7" w:rsidRDefault="00D6266C" w:rsidP="00C30F63">
            <w:pPr>
              <w:tabs>
                <w:tab w:val="left" w:pos="4253"/>
              </w:tabs>
              <w:rPr>
                <w:rFonts w:ascii="Futura Book" w:hAnsi="Futura Book" w:cs="Futura Medium"/>
                <w:sz w:val="18"/>
                <w:szCs w:val="18"/>
              </w:rPr>
            </w:pPr>
            <w:r w:rsidRPr="006129F7">
              <w:rPr>
                <w:rFonts w:ascii="Futura Book" w:hAnsi="Futura Book" w:cs="Futura Medium" w:hint="cs"/>
                <w:sz w:val="18"/>
                <w:szCs w:val="18"/>
              </w:rPr>
              <w:t>Provincie</w:t>
            </w:r>
            <w:r w:rsidR="00C30F63" w:rsidRPr="006129F7">
              <w:rPr>
                <w:rFonts w:ascii="Futura Book" w:hAnsi="Futura Book" w:cs="Futura Medium" w:hint="cs"/>
                <w:sz w:val="18"/>
                <w:szCs w:val="18"/>
              </w:rPr>
              <w:t xml:space="preserve"> Noord-Brabant</w:t>
            </w:r>
            <w:r w:rsidR="00C30F63" w:rsidRPr="006129F7">
              <w:rPr>
                <w:rFonts w:ascii="Futura Book" w:hAnsi="Futura Book" w:cs="Futura Medium" w:hint="cs"/>
                <w:sz w:val="18"/>
                <w:szCs w:val="18"/>
              </w:rPr>
              <w:tab/>
            </w:r>
            <w:r w:rsidRPr="006129F7">
              <w:rPr>
                <w:rFonts w:ascii="Futura Book" w:hAnsi="Futura Book" w:cs="Futura Medium" w:hint="cs"/>
                <w:sz w:val="18"/>
                <w:szCs w:val="18"/>
              </w:rPr>
              <w:t>Provincie</w:t>
            </w:r>
            <w:r w:rsidR="00750CA1" w:rsidRPr="006129F7">
              <w:rPr>
                <w:rFonts w:ascii="Futura Book" w:hAnsi="Futura Book" w:cs="Futura Medium" w:hint="cs"/>
                <w:sz w:val="18"/>
                <w:szCs w:val="18"/>
              </w:rPr>
              <w:t>huis Noord-Brabant</w:t>
            </w:r>
          </w:p>
          <w:p w14:paraId="21C9B8AE" w14:textId="2D8983F5" w:rsidR="00750CA1" w:rsidRPr="006129F7" w:rsidRDefault="00F0777C" w:rsidP="00C30F63">
            <w:pPr>
              <w:tabs>
                <w:tab w:val="left" w:pos="4253"/>
              </w:tabs>
              <w:rPr>
                <w:rFonts w:ascii="Futura Book" w:hAnsi="Futura Book" w:cs="Futura Medium"/>
                <w:sz w:val="18"/>
                <w:szCs w:val="18"/>
                <w:lang w:val="en-US"/>
              </w:rPr>
            </w:pPr>
            <w:r w:rsidRPr="006129F7">
              <w:rPr>
                <w:rFonts w:ascii="Futura Book" w:hAnsi="Futura Book" w:cs="Futura Medium"/>
                <w:sz w:val="18"/>
                <w:szCs w:val="18"/>
                <w:lang w:val="en-US"/>
              </w:rPr>
              <w:t>Ceylan Tasli</w:t>
            </w:r>
            <w:r w:rsidR="00750CA1" w:rsidRPr="006129F7">
              <w:rPr>
                <w:rFonts w:ascii="Futura Book" w:hAnsi="Futura Book" w:cs="Futura Medium"/>
                <w:sz w:val="18"/>
                <w:szCs w:val="18"/>
                <w:lang w:val="en-US"/>
              </w:rPr>
              <w:tab/>
              <w:t>Brabantlaan 1</w:t>
            </w:r>
          </w:p>
          <w:p w14:paraId="21C9B8AF" w14:textId="77777777" w:rsidR="00750CA1" w:rsidRPr="006129F7" w:rsidRDefault="00C30F63" w:rsidP="00C30F63">
            <w:pPr>
              <w:tabs>
                <w:tab w:val="left" w:pos="4253"/>
              </w:tabs>
              <w:rPr>
                <w:rFonts w:ascii="Futura Book" w:hAnsi="Futura Book" w:cs="Futura Medium"/>
                <w:sz w:val="18"/>
                <w:szCs w:val="18"/>
                <w:lang w:val="en-US"/>
              </w:rPr>
            </w:pPr>
            <w:r w:rsidRPr="006129F7">
              <w:rPr>
                <w:rFonts w:ascii="Futura Book" w:hAnsi="Futura Book" w:cs="Futura Medium"/>
                <w:sz w:val="18"/>
                <w:szCs w:val="18"/>
                <w:lang w:val="en-US"/>
              </w:rPr>
              <w:t>Postbus 90151</w:t>
            </w:r>
            <w:r w:rsidRPr="006129F7">
              <w:rPr>
                <w:rFonts w:ascii="Futura Book" w:hAnsi="Futura Book" w:cs="Futura Medium"/>
                <w:sz w:val="18"/>
                <w:szCs w:val="18"/>
                <w:lang w:val="en-US"/>
              </w:rPr>
              <w:tab/>
            </w:r>
            <w:r w:rsidR="00750CA1" w:rsidRPr="006129F7">
              <w:rPr>
                <w:rFonts w:ascii="Futura Book" w:hAnsi="Futura Book" w:cs="Futura Medium"/>
                <w:sz w:val="18"/>
                <w:szCs w:val="18"/>
                <w:lang w:val="en-US"/>
              </w:rPr>
              <w:t xml:space="preserve">5216 TV </w:t>
            </w:r>
            <w:r w:rsidR="00750CA1" w:rsidRPr="006129F7">
              <w:rPr>
                <w:rFonts w:ascii="Futura Book" w:hAnsi="Futura Book" w:cs="Futura Medium" w:hint="eastAsia"/>
                <w:sz w:val="18"/>
                <w:szCs w:val="18"/>
                <w:lang w:val="en-US"/>
              </w:rPr>
              <w:t>’</w:t>
            </w:r>
            <w:r w:rsidRPr="006129F7">
              <w:rPr>
                <w:rFonts w:ascii="Futura Book" w:hAnsi="Futura Book" w:cs="Futura Medium"/>
                <w:sz w:val="18"/>
                <w:szCs w:val="18"/>
                <w:lang w:val="en-US"/>
              </w:rPr>
              <w:t>s</w:t>
            </w:r>
            <w:r w:rsidR="00750CA1" w:rsidRPr="006129F7">
              <w:rPr>
                <w:rFonts w:ascii="Futura Book" w:hAnsi="Futura Book" w:cs="Futura Medium"/>
                <w:sz w:val="18"/>
                <w:szCs w:val="18"/>
                <w:lang w:val="en-US"/>
              </w:rPr>
              <w:t>-H</w:t>
            </w:r>
            <w:r w:rsidRPr="006129F7">
              <w:rPr>
                <w:rFonts w:ascii="Futura Book" w:hAnsi="Futura Book" w:cs="Futura Medium"/>
                <w:sz w:val="18"/>
                <w:szCs w:val="18"/>
                <w:lang w:val="en-US"/>
              </w:rPr>
              <w:t>ertogenbosch</w:t>
            </w:r>
          </w:p>
          <w:p w14:paraId="21C9B8B0" w14:textId="77777777" w:rsidR="00750CA1" w:rsidRPr="00FF6226" w:rsidRDefault="00C30F63" w:rsidP="00C30F63">
            <w:pPr>
              <w:tabs>
                <w:tab w:val="left" w:pos="4253"/>
              </w:tabs>
              <w:rPr>
                <w:rFonts w:ascii="Futura Book" w:hAnsi="Futura Book" w:cs="Futura Medium"/>
                <w:sz w:val="18"/>
                <w:szCs w:val="18"/>
                <w:lang w:val="en-US"/>
              </w:rPr>
            </w:pPr>
            <w:r w:rsidRPr="00FF6226">
              <w:rPr>
                <w:rFonts w:ascii="Futura Book" w:hAnsi="Futura Book" w:cs="Futura Medium" w:hint="cs"/>
                <w:sz w:val="18"/>
                <w:szCs w:val="18"/>
                <w:lang w:val="en-US"/>
              </w:rPr>
              <w:t>5200 MC ’s-Hertogenbosch</w:t>
            </w:r>
            <w:r w:rsidRPr="00FF6226">
              <w:rPr>
                <w:rFonts w:ascii="Futura Book" w:hAnsi="Futura Book" w:cs="Futura Medium" w:hint="cs"/>
                <w:sz w:val="18"/>
                <w:szCs w:val="18"/>
                <w:lang w:val="en-US"/>
              </w:rPr>
              <w:tab/>
            </w:r>
          </w:p>
          <w:p w14:paraId="21C9B8B3" w14:textId="167DBE04" w:rsidR="00750CA1" w:rsidRPr="006129F7" w:rsidRDefault="00573705" w:rsidP="00750CA1">
            <w:pPr>
              <w:rPr>
                <w:rFonts w:ascii="Futura Book" w:hAnsi="Futura Book" w:cs="Futura Medium"/>
                <w:sz w:val="18"/>
                <w:szCs w:val="18"/>
                <w:lang w:val="de-DE"/>
              </w:rPr>
            </w:pPr>
            <w:r w:rsidRPr="00D57DA7">
              <w:rPr>
                <w:rFonts w:ascii="Futura Book" w:hAnsi="Futura Book" w:cs="Futura Medium" w:hint="cs"/>
                <w:sz w:val="18"/>
                <w:szCs w:val="18"/>
                <w:lang w:val="de-DE"/>
              </w:rPr>
              <w:t xml:space="preserve">mailadres: </w:t>
            </w:r>
            <w:hyperlink r:id="rId17" w:history="1">
              <w:r w:rsidR="001A7C75" w:rsidRPr="00D57DA7">
                <w:rPr>
                  <w:rStyle w:val="Hyperlink"/>
                  <w:rFonts w:ascii="Futura Book" w:hAnsi="Futura Book" w:cs="Futura Medium"/>
                  <w:sz w:val="18"/>
                  <w:szCs w:val="18"/>
                  <w:lang w:val="de-DE"/>
                </w:rPr>
                <w:t>ctasli@brabant.nl</w:t>
              </w:r>
            </w:hyperlink>
            <w:r w:rsidR="001A7C75" w:rsidRPr="006129F7">
              <w:rPr>
                <w:rFonts w:ascii="Futura Book" w:hAnsi="Futura Book" w:cs="Futura Medium"/>
                <w:sz w:val="18"/>
                <w:szCs w:val="18"/>
                <w:lang w:val="de-DE"/>
              </w:rPr>
              <w:t xml:space="preserve"> </w:t>
            </w:r>
          </w:p>
        </w:tc>
      </w:tr>
    </w:tbl>
    <w:p w14:paraId="3598F6BF" w14:textId="00205812" w:rsidR="00B44A9F" w:rsidRPr="006129F7" w:rsidRDefault="00B44A9F" w:rsidP="00B44A9F">
      <w:pPr>
        <w:rPr>
          <w:rFonts w:ascii="Futura Book" w:hAnsi="Futura Book" w:cs="Futura Medium"/>
          <w:lang w:val="de-DE"/>
        </w:rPr>
      </w:pPr>
      <w:bookmarkStart w:id="26" w:name="_Toc190759823"/>
    </w:p>
    <w:p w14:paraId="6391F6FD" w14:textId="77777777" w:rsidR="00B44A9F" w:rsidRPr="006129F7" w:rsidRDefault="00B44A9F" w:rsidP="00B44A9F">
      <w:pPr>
        <w:pStyle w:val="Kop2"/>
        <w:rPr>
          <w:rFonts w:cs="Futura Medium"/>
        </w:rPr>
      </w:pPr>
      <w:bookmarkStart w:id="27" w:name="_Toc100310921"/>
      <w:r w:rsidRPr="006129F7">
        <w:rPr>
          <w:rFonts w:cs="Futura Medium" w:hint="cs"/>
        </w:rPr>
        <w:t>Communicatie</w:t>
      </w:r>
      <w:bookmarkEnd w:id="27"/>
    </w:p>
    <w:p w14:paraId="71BD22DF" w14:textId="77777777" w:rsidR="00B44A9F" w:rsidRPr="006129F7" w:rsidRDefault="00B44A9F" w:rsidP="00B44A9F">
      <w:pPr>
        <w:autoSpaceDE w:val="0"/>
        <w:autoSpaceDN w:val="0"/>
        <w:rPr>
          <w:rFonts w:ascii="Futura Book" w:hAnsi="Futura Book" w:cs="Futura Medium"/>
        </w:rPr>
      </w:pPr>
      <w:r w:rsidRPr="006129F7">
        <w:rPr>
          <w:rFonts w:ascii="Futura Book" w:hAnsi="Futura Book" w:cs="Futura Medium" w:hint="cs"/>
        </w:rPr>
        <w:t xml:space="preserve">Alle communicatie over de onderhavige aanbesteding verloopt via de berichtenmodule op het TenderNed platform. Dit houdt in dat u alle berichten verstuurt vanuit uw TenderNed account. Ook al het berichtenverkeer vanuit de provincie zal via deze berichtenmodule verlopen. Telefonisch c.q. mondeling gestelde vragen worden niet in behandeling genomen.  </w:t>
      </w:r>
    </w:p>
    <w:p w14:paraId="7FEFB27A" w14:textId="77777777" w:rsidR="00B44A9F" w:rsidRPr="006129F7" w:rsidRDefault="00B44A9F" w:rsidP="00B44A9F">
      <w:pPr>
        <w:rPr>
          <w:rFonts w:ascii="Futura Book" w:hAnsi="Futura Book" w:cs="Futura Medium"/>
        </w:rPr>
      </w:pPr>
    </w:p>
    <w:p w14:paraId="0FBE1C09" w14:textId="402AC38F" w:rsidR="006F23C3" w:rsidRPr="006129F7" w:rsidRDefault="00B44A9F" w:rsidP="00920AFF">
      <w:pPr>
        <w:rPr>
          <w:rFonts w:ascii="Futura Book" w:hAnsi="Futura Book" w:cs="Futura Medium"/>
        </w:rPr>
      </w:pPr>
      <w:r w:rsidRPr="006129F7">
        <w:rPr>
          <w:rFonts w:ascii="Futura Book" w:hAnsi="Futura Book" w:cs="Futura Medium" w:hint="cs"/>
        </w:rPr>
        <w:t xml:space="preserve">De provincie staat niet toe dat u op andere wijze dan in </w:t>
      </w:r>
      <w:r w:rsidR="003628CE" w:rsidRPr="006129F7">
        <w:rPr>
          <w:rFonts w:ascii="Futura Book" w:hAnsi="Futura Book" w:cs="Futura Medium" w:hint="cs"/>
        </w:rPr>
        <w:t xml:space="preserve">deze </w:t>
      </w:r>
      <w:r w:rsidRPr="006129F7">
        <w:rPr>
          <w:rFonts w:ascii="Futura Book" w:hAnsi="Futura Book" w:cs="Futura Medium" w:hint="cs"/>
        </w:rPr>
        <w:t xml:space="preserve">paragraaf beschreven met medewerkers van de provincie over de aanbesteding communiceert. </w:t>
      </w:r>
      <w:r w:rsidR="003B743C" w:rsidRPr="006129F7">
        <w:rPr>
          <w:rFonts w:ascii="Futura Book" w:hAnsi="Futura Book" w:cs="Futura Medium" w:hint="cs"/>
        </w:rPr>
        <w:t>Als een inschrijver dit toch doet, dan kan de provincie inschrijver uitsluiten van verdere deelname aan de aanbestedingsprocedure</w:t>
      </w:r>
      <w:r w:rsidRPr="006129F7">
        <w:rPr>
          <w:rFonts w:ascii="Futura Book" w:hAnsi="Futura Book" w:cs="Futura Medium" w:hint="cs"/>
        </w:rPr>
        <w:t>.</w:t>
      </w:r>
      <w:bookmarkEnd w:id="26"/>
    </w:p>
    <w:p w14:paraId="2253CF96" w14:textId="044F84B6" w:rsidR="006F23C3" w:rsidRPr="006129F7" w:rsidRDefault="006F23C3" w:rsidP="006F23C3">
      <w:pPr>
        <w:rPr>
          <w:rFonts w:ascii="Futura Book" w:hAnsi="Futura Book" w:cs="Futura Medium"/>
        </w:rPr>
      </w:pPr>
    </w:p>
    <w:p w14:paraId="52D7AAB6" w14:textId="50C6A86E" w:rsidR="006F23C3" w:rsidRPr="006129F7" w:rsidRDefault="006F23C3" w:rsidP="006F23C3">
      <w:pPr>
        <w:pStyle w:val="Kop2"/>
        <w:rPr>
          <w:rFonts w:cs="Futura Medium"/>
        </w:rPr>
      </w:pPr>
      <w:bookmarkStart w:id="28" w:name="_Toc100310922"/>
      <w:r w:rsidRPr="006129F7">
        <w:rPr>
          <w:rFonts w:cs="Futura Medium" w:hint="cs"/>
        </w:rPr>
        <w:t>Planning van de aanbesteding</w:t>
      </w:r>
      <w:bookmarkEnd w:id="28"/>
      <w:r w:rsidRPr="006129F7">
        <w:rPr>
          <w:rFonts w:cs="Futura Medium" w:hint="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C1683A" w:rsidRPr="00281691" w14:paraId="0EE4BF27" w14:textId="77777777" w:rsidTr="009A047C">
        <w:tc>
          <w:tcPr>
            <w:tcW w:w="1297" w:type="pct"/>
            <w:shd w:val="pct20" w:color="auto" w:fill="FFFFFF"/>
          </w:tcPr>
          <w:p w14:paraId="08773732" w14:textId="77777777" w:rsidR="006F23C3" w:rsidRPr="006129F7" w:rsidRDefault="006F23C3" w:rsidP="009A047C">
            <w:pPr>
              <w:rPr>
                <w:rFonts w:ascii="Futura Book" w:hAnsi="Futura Book" w:cs="Futura Medium"/>
                <w:b/>
                <w:sz w:val="16"/>
                <w:szCs w:val="16"/>
              </w:rPr>
            </w:pPr>
            <w:r w:rsidRPr="006129F7">
              <w:rPr>
                <w:rFonts w:ascii="Futura Book" w:hAnsi="Futura Book" w:cs="Futura Medium" w:hint="cs"/>
                <w:b/>
                <w:sz w:val="16"/>
                <w:szCs w:val="16"/>
              </w:rPr>
              <w:t>Data</w:t>
            </w:r>
          </w:p>
        </w:tc>
        <w:tc>
          <w:tcPr>
            <w:tcW w:w="3703" w:type="pct"/>
            <w:shd w:val="pct20" w:color="auto" w:fill="FFFFFF"/>
          </w:tcPr>
          <w:p w14:paraId="608D2AFD" w14:textId="77777777" w:rsidR="006F23C3" w:rsidRPr="006129F7" w:rsidRDefault="006F23C3" w:rsidP="009A047C">
            <w:pPr>
              <w:rPr>
                <w:rFonts w:ascii="Futura Book" w:hAnsi="Futura Book" w:cs="Futura Medium"/>
                <w:b/>
                <w:sz w:val="16"/>
                <w:szCs w:val="16"/>
              </w:rPr>
            </w:pPr>
            <w:r w:rsidRPr="006129F7">
              <w:rPr>
                <w:rFonts w:ascii="Futura Book" w:hAnsi="Futura Book" w:cs="Futura Medium" w:hint="cs"/>
                <w:b/>
                <w:sz w:val="16"/>
                <w:szCs w:val="16"/>
              </w:rPr>
              <w:t>Omschrijving</w:t>
            </w:r>
          </w:p>
        </w:tc>
      </w:tr>
      <w:tr w:rsidR="00C1683A" w:rsidRPr="00281691" w14:paraId="7C87D520" w14:textId="77777777" w:rsidTr="009A047C">
        <w:tc>
          <w:tcPr>
            <w:tcW w:w="1297" w:type="pct"/>
          </w:tcPr>
          <w:p w14:paraId="66F0940B" w14:textId="6BDF4163" w:rsidR="006F23C3" w:rsidRPr="006129F7" w:rsidRDefault="008B0C16" w:rsidP="009A047C">
            <w:pPr>
              <w:rPr>
                <w:rFonts w:ascii="Futura Book" w:hAnsi="Futura Book" w:cs="Futura Medium"/>
                <w:sz w:val="18"/>
                <w:szCs w:val="18"/>
              </w:rPr>
            </w:pPr>
            <w:r>
              <w:rPr>
                <w:rFonts w:ascii="Futura Book" w:hAnsi="Futura Book" w:cs="Futura Medium"/>
                <w:sz w:val="18"/>
                <w:szCs w:val="18"/>
              </w:rPr>
              <w:t>11</w:t>
            </w:r>
            <w:r w:rsidR="00E2406A" w:rsidRPr="006129F7">
              <w:rPr>
                <w:rFonts w:ascii="Futura Book" w:hAnsi="Futura Book" w:cs="Futura Medium"/>
                <w:sz w:val="18"/>
                <w:szCs w:val="18"/>
              </w:rPr>
              <w:t xml:space="preserve"> april 2022</w:t>
            </w:r>
          </w:p>
        </w:tc>
        <w:tc>
          <w:tcPr>
            <w:tcW w:w="3703" w:type="pct"/>
          </w:tcPr>
          <w:p w14:paraId="366C5658" w14:textId="77777777" w:rsidR="006F23C3" w:rsidRPr="006129F7" w:rsidRDefault="006F23C3" w:rsidP="009A047C">
            <w:pPr>
              <w:rPr>
                <w:rFonts w:ascii="Futura Book" w:hAnsi="Futura Book" w:cs="Futura Medium"/>
                <w:sz w:val="18"/>
                <w:szCs w:val="18"/>
              </w:rPr>
            </w:pPr>
            <w:r w:rsidRPr="006129F7">
              <w:rPr>
                <w:rFonts w:ascii="Futura Book" w:hAnsi="Futura Book" w:cs="Futura Medium" w:hint="cs"/>
                <w:sz w:val="18"/>
                <w:szCs w:val="18"/>
              </w:rPr>
              <w:t xml:space="preserve">Aankondiging van de aanbesteding verzonden naar </w:t>
            </w:r>
            <w:hyperlink r:id="rId18" w:history="1">
              <w:r w:rsidRPr="006129F7">
                <w:rPr>
                  <w:rStyle w:val="Hyperlink"/>
                  <w:rFonts w:ascii="Futura Book" w:hAnsi="Futura Book" w:cs="Futura Medium" w:hint="cs"/>
                  <w:sz w:val="18"/>
                  <w:szCs w:val="18"/>
                </w:rPr>
                <w:t>www.tenderned.nl</w:t>
              </w:r>
            </w:hyperlink>
          </w:p>
        </w:tc>
      </w:tr>
      <w:tr w:rsidR="00C1683A" w:rsidRPr="00281691" w14:paraId="625C297D" w14:textId="77777777" w:rsidTr="009A047C">
        <w:tc>
          <w:tcPr>
            <w:tcW w:w="1297" w:type="pct"/>
          </w:tcPr>
          <w:p w14:paraId="2F84F8E4" w14:textId="0871DB21" w:rsidR="006F23C3" w:rsidRPr="006129F7" w:rsidRDefault="002F0EE5" w:rsidP="00BC1B8F">
            <w:pPr>
              <w:rPr>
                <w:rFonts w:ascii="Futura Book" w:hAnsi="Futura Book" w:cs="Futura Medium"/>
                <w:sz w:val="18"/>
                <w:szCs w:val="18"/>
              </w:rPr>
            </w:pPr>
            <w:r w:rsidRPr="006129F7">
              <w:rPr>
                <w:rFonts w:ascii="Futura Book" w:hAnsi="Futura Book" w:cs="Futura Medium"/>
                <w:sz w:val="18"/>
                <w:szCs w:val="18"/>
              </w:rPr>
              <w:t>2</w:t>
            </w:r>
            <w:r w:rsidR="00BC1B8F">
              <w:rPr>
                <w:rFonts w:ascii="Futura Book" w:hAnsi="Futura Book" w:cs="Futura Medium"/>
                <w:sz w:val="18"/>
                <w:szCs w:val="18"/>
              </w:rPr>
              <w:t>8</w:t>
            </w:r>
            <w:r w:rsidR="000B510B">
              <w:rPr>
                <w:rFonts w:ascii="Futura Book" w:hAnsi="Futura Book" w:cs="Futura Medium"/>
                <w:sz w:val="18"/>
                <w:szCs w:val="18"/>
              </w:rPr>
              <w:t xml:space="preserve"> </w:t>
            </w:r>
            <w:r w:rsidR="00AC1755" w:rsidRPr="006129F7">
              <w:rPr>
                <w:rFonts w:ascii="Futura Book" w:hAnsi="Futura Book" w:cs="Futura Medium"/>
                <w:sz w:val="18"/>
                <w:szCs w:val="18"/>
              </w:rPr>
              <w:t>april 2022</w:t>
            </w:r>
          </w:p>
        </w:tc>
        <w:tc>
          <w:tcPr>
            <w:tcW w:w="3703" w:type="pct"/>
          </w:tcPr>
          <w:p w14:paraId="1B4D20DE" w14:textId="4296D856" w:rsidR="006F23C3" w:rsidRPr="006129F7" w:rsidRDefault="006F23C3" w:rsidP="009A047C">
            <w:pPr>
              <w:rPr>
                <w:rFonts w:ascii="Futura Book" w:hAnsi="Futura Book" w:cs="Futura Medium"/>
                <w:sz w:val="18"/>
                <w:szCs w:val="18"/>
              </w:rPr>
            </w:pPr>
            <w:r w:rsidRPr="006129F7">
              <w:rPr>
                <w:rFonts w:ascii="Futura Book" w:hAnsi="Futura Book" w:cs="Futura Medium" w:hint="cs"/>
                <w:sz w:val="18"/>
                <w:szCs w:val="18"/>
              </w:rPr>
              <w:t>Uiterlijke inleverdatum van vragen naar aanleiding van het beschrijvend document</w:t>
            </w:r>
            <w:r w:rsidR="0049731E">
              <w:rPr>
                <w:rFonts w:ascii="Futura Book" w:hAnsi="Futura Book" w:cs="Futura Medium"/>
                <w:sz w:val="18"/>
                <w:szCs w:val="18"/>
              </w:rPr>
              <w:t xml:space="preserve"> (10.00uur)</w:t>
            </w:r>
          </w:p>
        </w:tc>
      </w:tr>
      <w:tr w:rsidR="00C1683A" w:rsidRPr="00281691" w14:paraId="74F8C5BD" w14:textId="77777777" w:rsidTr="009A047C">
        <w:tc>
          <w:tcPr>
            <w:tcW w:w="1297" w:type="pct"/>
          </w:tcPr>
          <w:p w14:paraId="70AC1FF6" w14:textId="68AB2B49" w:rsidR="006F23C3" w:rsidRPr="006129F7" w:rsidRDefault="002F0EE5" w:rsidP="00CA1150">
            <w:pPr>
              <w:rPr>
                <w:rFonts w:ascii="Futura Book" w:hAnsi="Futura Book" w:cs="Futura Medium"/>
                <w:sz w:val="18"/>
                <w:szCs w:val="18"/>
              </w:rPr>
            </w:pPr>
            <w:r w:rsidRPr="006129F7">
              <w:rPr>
                <w:rFonts w:ascii="Futura Book" w:hAnsi="Futura Book" w:cs="Futura Medium"/>
                <w:sz w:val="18"/>
                <w:szCs w:val="18"/>
              </w:rPr>
              <w:t>1</w:t>
            </w:r>
            <w:r w:rsidR="00CA1150">
              <w:rPr>
                <w:rFonts w:ascii="Futura Book" w:hAnsi="Futura Book" w:cs="Futura Medium"/>
                <w:sz w:val="18"/>
                <w:szCs w:val="18"/>
              </w:rPr>
              <w:t>7</w:t>
            </w:r>
            <w:r w:rsidRPr="006129F7">
              <w:rPr>
                <w:rFonts w:ascii="Futura Book" w:hAnsi="Futura Book" w:cs="Futura Medium"/>
                <w:sz w:val="18"/>
                <w:szCs w:val="18"/>
              </w:rPr>
              <w:t xml:space="preserve"> mei</w:t>
            </w:r>
            <w:r w:rsidR="0034734F" w:rsidRPr="006129F7">
              <w:rPr>
                <w:rFonts w:ascii="Futura Book" w:hAnsi="Futura Book" w:cs="Futura Medium"/>
                <w:sz w:val="18"/>
                <w:szCs w:val="18"/>
              </w:rPr>
              <w:t xml:space="preserve"> 2022</w:t>
            </w:r>
          </w:p>
        </w:tc>
        <w:tc>
          <w:tcPr>
            <w:tcW w:w="3703" w:type="pct"/>
          </w:tcPr>
          <w:p w14:paraId="16531DCD" w14:textId="77777777" w:rsidR="006F23C3" w:rsidRPr="006129F7" w:rsidRDefault="006F23C3" w:rsidP="009A047C">
            <w:pPr>
              <w:rPr>
                <w:rFonts w:ascii="Futura Book" w:hAnsi="Futura Book" w:cs="Futura Medium"/>
                <w:sz w:val="18"/>
                <w:szCs w:val="18"/>
              </w:rPr>
            </w:pPr>
            <w:r w:rsidRPr="006129F7">
              <w:rPr>
                <w:rFonts w:ascii="Futura Book" w:hAnsi="Futura Book" w:cs="Futura Medium" w:hint="cs"/>
                <w:sz w:val="18"/>
                <w:szCs w:val="18"/>
              </w:rPr>
              <w:t>Verzending nota van inlichtingen naar aanleiding van de vragen</w:t>
            </w:r>
          </w:p>
        </w:tc>
      </w:tr>
      <w:tr w:rsidR="00412399" w:rsidRPr="00281691" w14:paraId="10A680AA" w14:textId="77777777" w:rsidTr="009A047C">
        <w:tc>
          <w:tcPr>
            <w:tcW w:w="1297" w:type="pct"/>
          </w:tcPr>
          <w:p w14:paraId="72EB5B4A" w14:textId="258CC02F" w:rsidR="00412399" w:rsidRPr="006129F7" w:rsidRDefault="00412399" w:rsidP="00412399">
            <w:pPr>
              <w:rPr>
                <w:rFonts w:ascii="Futura Book" w:hAnsi="Futura Book" w:cs="Futura Medium"/>
                <w:sz w:val="18"/>
                <w:szCs w:val="18"/>
              </w:rPr>
            </w:pPr>
            <w:r>
              <w:rPr>
                <w:rFonts w:ascii="Futura Book" w:hAnsi="Futura Book" w:cs="Futura Medium"/>
                <w:sz w:val="18"/>
                <w:szCs w:val="18"/>
              </w:rPr>
              <w:t>27 mei 2022</w:t>
            </w:r>
          </w:p>
        </w:tc>
        <w:tc>
          <w:tcPr>
            <w:tcW w:w="3703" w:type="pct"/>
            <w:tcBorders>
              <w:bottom w:val="single" w:sz="8" w:space="0" w:color="auto"/>
            </w:tcBorders>
          </w:tcPr>
          <w:p w14:paraId="4A1A2ABB" w14:textId="07BBC352" w:rsidR="00412399" w:rsidRPr="006129F7" w:rsidRDefault="00412399" w:rsidP="00412399">
            <w:pPr>
              <w:rPr>
                <w:rFonts w:ascii="Futura Book" w:hAnsi="Futura Book" w:cs="Futura Medium"/>
                <w:sz w:val="18"/>
                <w:szCs w:val="18"/>
              </w:rPr>
            </w:pPr>
            <w:r w:rsidRPr="006129F7">
              <w:rPr>
                <w:rFonts w:ascii="Futura Book" w:hAnsi="Futura Book" w:cs="Futura Medium" w:hint="cs"/>
                <w:sz w:val="18"/>
                <w:szCs w:val="18"/>
              </w:rPr>
              <w:t>Uiterlijke inleverdatum van vragen</w:t>
            </w:r>
            <w:r>
              <w:rPr>
                <w:rFonts w:ascii="Futura Book" w:hAnsi="Futura Book" w:cs="Futura Medium"/>
                <w:sz w:val="18"/>
                <w:szCs w:val="18"/>
              </w:rPr>
              <w:t xml:space="preserve"> n</w:t>
            </w:r>
            <w:r w:rsidRPr="006129F7">
              <w:rPr>
                <w:rFonts w:ascii="Futura Book" w:hAnsi="Futura Book" w:cs="Futura Medium" w:hint="cs"/>
                <w:sz w:val="18"/>
                <w:szCs w:val="18"/>
              </w:rPr>
              <w:t>aar aanleiding</w:t>
            </w:r>
            <w:r>
              <w:rPr>
                <w:rFonts w:ascii="Futura Book" w:hAnsi="Futura Book" w:cs="Futura Medium"/>
                <w:sz w:val="18"/>
                <w:szCs w:val="18"/>
              </w:rPr>
              <w:t xml:space="preserve"> van de Nota van Inlichtingen</w:t>
            </w:r>
            <w:r w:rsidRPr="006129F7">
              <w:rPr>
                <w:rFonts w:ascii="Futura Book" w:hAnsi="Futura Book" w:cs="Futura Medium" w:hint="cs"/>
                <w:sz w:val="18"/>
                <w:szCs w:val="18"/>
              </w:rPr>
              <w:t xml:space="preserve"> </w:t>
            </w:r>
            <w:r>
              <w:rPr>
                <w:rFonts w:ascii="Futura Book" w:hAnsi="Futura Book" w:cs="Futura Medium"/>
                <w:sz w:val="18"/>
                <w:szCs w:val="18"/>
              </w:rPr>
              <w:t>(10.00uur)</w:t>
            </w:r>
          </w:p>
        </w:tc>
      </w:tr>
      <w:tr w:rsidR="00412399" w:rsidRPr="00281691" w14:paraId="0C57103C" w14:textId="77777777" w:rsidTr="009A047C">
        <w:tc>
          <w:tcPr>
            <w:tcW w:w="1297" w:type="pct"/>
          </w:tcPr>
          <w:p w14:paraId="69130999" w14:textId="31F6B048" w:rsidR="00412399" w:rsidRDefault="00412399" w:rsidP="00412399">
            <w:pPr>
              <w:rPr>
                <w:rFonts w:ascii="Futura Book" w:hAnsi="Futura Book" w:cs="Futura Medium"/>
                <w:sz w:val="18"/>
                <w:szCs w:val="18"/>
              </w:rPr>
            </w:pPr>
            <w:r>
              <w:rPr>
                <w:rFonts w:ascii="Futura Book" w:hAnsi="Futura Book" w:cs="Futura Medium"/>
                <w:sz w:val="18"/>
                <w:szCs w:val="18"/>
              </w:rPr>
              <w:t>7 juni 2022</w:t>
            </w:r>
          </w:p>
        </w:tc>
        <w:tc>
          <w:tcPr>
            <w:tcW w:w="3703" w:type="pct"/>
            <w:tcBorders>
              <w:bottom w:val="single" w:sz="8" w:space="0" w:color="auto"/>
            </w:tcBorders>
          </w:tcPr>
          <w:p w14:paraId="1A6413C4" w14:textId="6DD97FF8" w:rsidR="00412399" w:rsidRPr="006129F7" w:rsidRDefault="00412399" w:rsidP="00412399">
            <w:pPr>
              <w:rPr>
                <w:rFonts w:ascii="Futura Book" w:hAnsi="Futura Book" w:cs="Futura Medium" w:hint="cs"/>
                <w:sz w:val="18"/>
                <w:szCs w:val="18"/>
              </w:rPr>
            </w:pPr>
            <w:r w:rsidRPr="006129F7">
              <w:rPr>
                <w:rFonts w:ascii="Futura Book" w:hAnsi="Futura Book" w:cs="Futura Medium" w:hint="cs"/>
                <w:sz w:val="18"/>
                <w:szCs w:val="18"/>
              </w:rPr>
              <w:t xml:space="preserve">Verzending nota van inlichtingen </w:t>
            </w:r>
            <w:r>
              <w:rPr>
                <w:rFonts w:ascii="Futura Book" w:hAnsi="Futura Book" w:cs="Futura Medium"/>
                <w:sz w:val="18"/>
                <w:szCs w:val="18"/>
              </w:rPr>
              <w:t xml:space="preserve">2 </w:t>
            </w:r>
            <w:r w:rsidRPr="006129F7">
              <w:rPr>
                <w:rFonts w:ascii="Futura Book" w:hAnsi="Futura Book" w:cs="Futura Medium" w:hint="cs"/>
                <w:sz w:val="18"/>
                <w:szCs w:val="18"/>
              </w:rPr>
              <w:t>naar aanleiding van de vragen</w:t>
            </w:r>
          </w:p>
        </w:tc>
      </w:tr>
      <w:tr w:rsidR="00412399" w:rsidRPr="00281691" w14:paraId="4D7E06CA" w14:textId="77777777" w:rsidTr="009A047C">
        <w:tc>
          <w:tcPr>
            <w:tcW w:w="1297" w:type="pct"/>
          </w:tcPr>
          <w:p w14:paraId="1032FB7F" w14:textId="671A56E2" w:rsidR="00412399" w:rsidRDefault="00412399" w:rsidP="00412399">
            <w:pPr>
              <w:rPr>
                <w:rFonts w:ascii="Futura Book" w:hAnsi="Futura Book" w:cs="Futura Medium"/>
                <w:sz w:val="18"/>
                <w:szCs w:val="18"/>
              </w:rPr>
            </w:pPr>
            <w:r>
              <w:rPr>
                <w:rFonts w:ascii="Futura Book" w:hAnsi="Futura Book" w:cs="Futura Medium"/>
                <w:sz w:val="18"/>
                <w:szCs w:val="18"/>
              </w:rPr>
              <w:t>17 juni</w:t>
            </w:r>
            <w:r w:rsidRPr="006129F7">
              <w:rPr>
                <w:rFonts w:ascii="Futura Book" w:hAnsi="Futura Book" w:cs="Futura Medium"/>
                <w:sz w:val="18"/>
                <w:szCs w:val="18"/>
              </w:rPr>
              <w:t xml:space="preserve"> 2022</w:t>
            </w:r>
          </w:p>
        </w:tc>
        <w:tc>
          <w:tcPr>
            <w:tcW w:w="3703" w:type="pct"/>
            <w:tcBorders>
              <w:bottom w:val="single" w:sz="8" w:space="0" w:color="auto"/>
            </w:tcBorders>
          </w:tcPr>
          <w:p w14:paraId="0EE6F628" w14:textId="788411A9" w:rsidR="00412399" w:rsidRPr="006129F7" w:rsidRDefault="00412399" w:rsidP="00412399">
            <w:pPr>
              <w:rPr>
                <w:rFonts w:ascii="Futura Book" w:hAnsi="Futura Book" w:cs="Futura Medium" w:hint="cs"/>
                <w:sz w:val="18"/>
                <w:szCs w:val="18"/>
              </w:rPr>
            </w:pPr>
            <w:r w:rsidRPr="006129F7">
              <w:rPr>
                <w:rFonts w:ascii="Futura Book" w:hAnsi="Futura Book" w:cs="Futura Medium" w:hint="cs"/>
                <w:sz w:val="18"/>
                <w:szCs w:val="18"/>
              </w:rPr>
              <w:t xml:space="preserve">Uiterste datum ontvangst inschrijvingen </w:t>
            </w:r>
            <w:r w:rsidRPr="006129F7">
              <w:rPr>
                <w:rFonts w:ascii="Futura Book" w:hAnsi="Futura Book" w:cs="Futura Medium"/>
                <w:sz w:val="18"/>
                <w:szCs w:val="18"/>
              </w:rPr>
              <w:t>(10.00uur</w:t>
            </w:r>
            <w:r w:rsidRPr="006129F7">
              <w:rPr>
                <w:rFonts w:ascii="Futura Book" w:hAnsi="Futura Book" w:cs="Futura Medium" w:hint="cs"/>
                <w:sz w:val="18"/>
                <w:szCs w:val="18"/>
              </w:rPr>
              <w:t>)</w:t>
            </w:r>
          </w:p>
        </w:tc>
      </w:tr>
      <w:tr w:rsidR="00412399" w:rsidRPr="00281691" w14:paraId="179D63FC" w14:textId="77777777" w:rsidTr="009A047C">
        <w:trPr>
          <w:trHeight w:val="600"/>
        </w:trPr>
        <w:tc>
          <w:tcPr>
            <w:tcW w:w="1297" w:type="pct"/>
            <w:tcBorders>
              <w:bottom w:val="single" w:sz="4" w:space="0" w:color="auto"/>
              <w:right w:val="single" w:sz="8" w:space="0" w:color="auto"/>
            </w:tcBorders>
          </w:tcPr>
          <w:p w14:paraId="5FF5373D" w14:textId="48B882A7" w:rsidR="00412399" w:rsidRPr="006129F7" w:rsidRDefault="00412399" w:rsidP="00412399">
            <w:pPr>
              <w:rPr>
                <w:rFonts w:ascii="Futura Book" w:hAnsi="Futura Book" w:cs="Futura Medium"/>
                <w:sz w:val="18"/>
                <w:szCs w:val="18"/>
              </w:rPr>
            </w:pPr>
            <w:r>
              <w:rPr>
                <w:rFonts w:ascii="Futura Book" w:hAnsi="Futura Book" w:cs="Futura Medium"/>
                <w:sz w:val="18"/>
                <w:szCs w:val="18"/>
              </w:rPr>
              <w:t>5 juli</w:t>
            </w:r>
            <w:r w:rsidRPr="006129F7">
              <w:rPr>
                <w:rFonts w:ascii="Futura Book" w:hAnsi="Futura Book" w:cs="Futura Medium"/>
                <w:sz w:val="18"/>
                <w:szCs w:val="18"/>
              </w:rPr>
              <w:t xml:space="preserve"> 2022</w:t>
            </w:r>
            <w:r>
              <w:rPr>
                <w:rFonts w:ascii="Futura Book" w:hAnsi="Futura Book" w:cs="Futura Medium"/>
                <w:sz w:val="18"/>
                <w:szCs w:val="18"/>
              </w:rPr>
              <w:t>*</w:t>
            </w:r>
          </w:p>
        </w:tc>
        <w:tc>
          <w:tcPr>
            <w:tcW w:w="3703" w:type="pct"/>
            <w:tcBorders>
              <w:top w:val="single" w:sz="8" w:space="0" w:color="auto"/>
              <w:left w:val="nil"/>
              <w:bottom w:val="single" w:sz="4" w:space="0" w:color="auto"/>
              <w:right w:val="single" w:sz="4" w:space="0" w:color="auto"/>
            </w:tcBorders>
          </w:tcPr>
          <w:p w14:paraId="5D55007E" w14:textId="7D657CEB" w:rsidR="00412399" w:rsidRPr="006129F7" w:rsidRDefault="00412399" w:rsidP="00412399">
            <w:pPr>
              <w:rPr>
                <w:rFonts w:ascii="Futura Book" w:hAnsi="Futura Book" w:cs="Futura Medium"/>
                <w:sz w:val="18"/>
                <w:szCs w:val="18"/>
              </w:rPr>
            </w:pPr>
            <w:r w:rsidRPr="006129F7">
              <w:rPr>
                <w:rFonts w:ascii="Futura Book" w:hAnsi="Futura Book" w:cs="Futura Medium" w:hint="cs"/>
                <w:sz w:val="18"/>
                <w:szCs w:val="18"/>
              </w:rPr>
              <w:t xml:space="preserve">Mededeling </w:t>
            </w:r>
            <w:r w:rsidRPr="006129F7">
              <w:rPr>
                <w:rFonts w:ascii="Futura Book" w:hAnsi="Futura Book" w:cs="Futura Medium"/>
                <w:sz w:val="18"/>
                <w:szCs w:val="18"/>
              </w:rPr>
              <w:t xml:space="preserve">voorlopige </w:t>
            </w:r>
            <w:r w:rsidRPr="006129F7">
              <w:rPr>
                <w:rFonts w:ascii="Futura Book" w:hAnsi="Futura Book" w:cs="Futura Medium" w:hint="cs"/>
                <w:sz w:val="18"/>
                <w:szCs w:val="18"/>
              </w:rPr>
              <w:t>gunningsbeslissing</w:t>
            </w:r>
            <w:r w:rsidRPr="006129F7">
              <w:rPr>
                <w:rFonts w:ascii="Futura Book" w:hAnsi="Futura Book" w:cs="Futura Medium"/>
                <w:sz w:val="18"/>
                <w:szCs w:val="18"/>
              </w:rPr>
              <w:t xml:space="preserve"> </w:t>
            </w:r>
            <w:r w:rsidRPr="006129F7">
              <w:rPr>
                <w:rFonts w:ascii="Futura Book" w:hAnsi="Futura Book" w:cs="Futura Medium" w:hint="cs"/>
                <w:sz w:val="18"/>
                <w:szCs w:val="18"/>
              </w:rPr>
              <w:t>(</w:t>
            </w:r>
            <w:r w:rsidRPr="006129F7">
              <w:rPr>
                <w:rFonts w:ascii="Futura Book" w:hAnsi="Futura Book" w:cs="Futura Medium"/>
                <w:sz w:val="18"/>
                <w:szCs w:val="18"/>
              </w:rPr>
              <w:t>*</w:t>
            </w:r>
            <w:r w:rsidRPr="006129F7">
              <w:rPr>
                <w:rFonts w:ascii="Futura Book" w:hAnsi="Futura Book" w:cs="Futura Medium" w:hint="cs"/>
                <w:sz w:val="18"/>
                <w:szCs w:val="18"/>
              </w:rPr>
              <w:t>deze termijn en de volgende termijnen zijn indicatief)</w:t>
            </w:r>
          </w:p>
        </w:tc>
      </w:tr>
      <w:tr w:rsidR="00412399" w:rsidRPr="00281691" w14:paraId="3E096C8C" w14:textId="77777777" w:rsidTr="009A047C">
        <w:trPr>
          <w:trHeight w:val="540"/>
        </w:trPr>
        <w:tc>
          <w:tcPr>
            <w:tcW w:w="1297" w:type="pct"/>
          </w:tcPr>
          <w:p w14:paraId="448A68B1" w14:textId="43800F51" w:rsidR="00412399" w:rsidRPr="006129F7" w:rsidRDefault="00412399" w:rsidP="00412399">
            <w:pPr>
              <w:rPr>
                <w:rFonts w:ascii="Futura Book" w:hAnsi="Futura Book" w:cs="Futura Medium"/>
                <w:sz w:val="18"/>
                <w:szCs w:val="18"/>
                <w:lang w:val="de-DE"/>
              </w:rPr>
            </w:pPr>
            <w:r>
              <w:rPr>
                <w:rFonts w:ascii="Futura Book" w:hAnsi="Futura Book" w:cs="Futura Medium"/>
                <w:sz w:val="18"/>
                <w:szCs w:val="18"/>
                <w:lang w:val="de-DE"/>
              </w:rPr>
              <w:t>6 juli</w:t>
            </w:r>
            <w:r w:rsidRPr="006129F7">
              <w:rPr>
                <w:rFonts w:ascii="Futura Book" w:hAnsi="Futura Book" w:cs="Futura Medium"/>
                <w:sz w:val="18"/>
                <w:szCs w:val="18"/>
                <w:lang w:val="de-DE"/>
              </w:rPr>
              <w:t xml:space="preserve"> 2022 t/m </w:t>
            </w:r>
            <w:r>
              <w:rPr>
                <w:rFonts w:ascii="Futura Book" w:hAnsi="Futura Book" w:cs="Futura Medium"/>
                <w:sz w:val="18"/>
                <w:szCs w:val="18"/>
                <w:lang w:val="de-DE"/>
              </w:rPr>
              <w:t>27 juli</w:t>
            </w:r>
            <w:r w:rsidRPr="006129F7">
              <w:rPr>
                <w:rFonts w:ascii="Futura Book" w:hAnsi="Futura Book" w:cs="Futura Medium"/>
                <w:sz w:val="18"/>
                <w:szCs w:val="18"/>
                <w:lang w:val="de-DE"/>
              </w:rPr>
              <w:t xml:space="preserve"> 2022</w:t>
            </w:r>
            <w:r>
              <w:rPr>
                <w:rFonts w:ascii="Futura Book" w:hAnsi="Futura Book" w:cs="Futura Medium"/>
                <w:sz w:val="18"/>
                <w:szCs w:val="18"/>
                <w:lang w:val="de-DE"/>
              </w:rPr>
              <w:t>*</w:t>
            </w:r>
          </w:p>
        </w:tc>
        <w:tc>
          <w:tcPr>
            <w:tcW w:w="3703" w:type="pct"/>
            <w:tcBorders>
              <w:top w:val="single" w:sz="8" w:space="0" w:color="auto"/>
            </w:tcBorders>
          </w:tcPr>
          <w:p w14:paraId="0CDF26B8" w14:textId="440F7893" w:rsidR="00412399" w:rsidRPr="006129F7" w:rsidRDefault="00412399" w:rsidP="00412399">
            <w:pPr>
              <w:rPr>
                <w:rFonts w:ascii="Futura Book" w:hAnsi="Futura Book" w:cs="Futura Medium"/>
                <w:sz w:val="18"/>
                <w:szCs w:val="18"/>
              </w:rPr>
            </w:pPr>
            <w:r w:rsidRPr="006129F7">
              <w:rPr>
                <w:rFonts w:ascii="Futura Book" w:hAnsi="Futura Book" w:cs="Futura Medium" w:hint="cs"/>
                <w:sz w:val="18"/>
                <w:szCs w:val="18"/>
              </w:rPr>
              <w:t xml:space="preserve">Verstrijken termijn van 20 </w:t>
            </w:r>
            <w:r w:rsidRPr="006129F7">
              <w:rPr>
                <w:rFonts w:ascii="Futura Book" w:hAnsi="Futura Book" w:cs="Futura Medium"/>
                <w:sz w:val="18"/>
                <w:szCs w:val="18"/>
              </w:rPr>
              <w:t>kalender</w:t>
            </w:r>
            <w:r w:rsidRPr="006129F7">
              <w:rPr>
                <w:rFonts w:ascii="Futura Book" w:hAnsi="Futura Book" w:cs="Futura Medium" w:hint="cs"/>
                <w:sz w:val="18"/>
                <w:szCs w:val="18"/>
              </w:rPr>
              <w:t xml:space="preserve">dagen na verzending </w:t>
            </w:r>
            <w:r w:rsidRPr="006129F7">
              <w:rPr>
                <w:rFonts w:ascii="Futura Book" w:hAnsi="Futura Book" w:cs="Futura Medium"/>
                <w:sz w:val="18"/>
                <w:szCs w:val="18"/>
              </w:rPr>
              <w:t xml:space="preserve">voorlopige </w:t>
            </w:r>
            <w:r w:rsidRPr="006129F7">
              <w:rPr>
                <w:rFonts w:ascii="Futura Book" w:hAnsi="Futura Book" w:cs="Futura Medium" w:hint="cs"/>
                <w:sz w:val="18"/>
                <w:szCs w:val="18"/>
              </w:rPr>
              <w:t>gunningsbeslissing</w:t>
            </w:r>
          </w:p>
        </w:tc>
      </w:tr>
      <w:tr w:rsidR="00412399" w:rsidRPr="00281691" w14:paraId="2F7B2B32" w14:textId="77777777" w:rsidTr="009A047C">
        <w:tc>
          <w:tcPr>
            <w:tcW w:w="1297" w:type="pct"/>
          </w:tcPr>
          <w:p w14:paraId="294FC938" w14:textId="10172D7B" w:rsidR="00412399" w:rsidRPr="006129F7" w:rsidRDefault="00412399" w:rsidP="00412399">
            <w:pPr>
              <w:rPr>
                <w:rFonts w:ascii="Futura Book" w:hAnsi="Futura Book" w:cs="Futura Medium"/>
                <w:sz w:val="18"/>
                <w:szCs w:val="18"/>
              </w:rPr>
            </w:pPr>
            <w:r>
              <w:rPr>
                <w:rFonts w:ascii="Futura Book" w:hAnsi="Futura Book" w:cs="Futura Medium"/>
                <w:sz w:val="18"/>
                <w:szCs w:val="18"/>
              </w:rPr>
              <w:t>28</w:t>
            </w:r>
            <w:r w:rsidRPr="006129F7">
              <w:rPr>
                <w:rFonts w:ascii="Futura Book" w:hAnsi="Futura Book" w:cs="Futura Medium"/>
                <w:sz w:val="18"/>
                <w:szCs w:val="18"/>
              </w:rPr>
              <w:t xml:space="preserve"> juli 2022*</w:t>
            </w:r>
          </w:p>
        </w:tc>
        <w:tc>
          <w:tcPr>
            <w:tcW w:w="3703" w:type="pct"/>
          </w:tcPr>
          <w:p w14:paraId="74E73073" w14:textId="3E281453" w:rsidR="00412399" w:rsidRPr="006129F7" w:rsidRDefault="00412399" w:rsidP="00412399">
            <w:pPr>
              <w:rPr>
                <w:rFonts w:ascii="Futura Book" w:hAnsi="Futura Book" w:cs="Futura Medium"/>
                <w:sz w:val="18"/>
                <w:szCs w:val="18"/>
              </w:rPr>
            </w:pPr>
            <w:r w:rsidRPr="006129F7">
              <w:rPr>
                <w:rFonts w:ascii="Futura Book" w:hAnsi="Futura Book" w:cs="Futura Medium" w:hint="cs"/>
                <w:sz w:val="18"/>
                <w:szCs w:val="18"/>
              </w:rPr>
              <w:t xml:space="preserve">Contractering / </w:t>
            </w:r>
            <w:r w:rsidRPr="006129F7">
              <w:rPr>
                <w:rFonts w:ascii="Futura Book" w:hAnsi="Futura Book" w:cs="Futura Medium"/>
                <w:sz w:val="18"/>
                <w:szCs w:val="18"/>
              </w:rPr>
              <w:t xml:space="preserve">definitieve </w:t>
            </w:r>
            <w:r w:rsidRPr="006129F7">
              <w:rPr>
                <w:rFonts w:ascii="Futura Book" w:hAnsi="Futura Book" w:cs="Futura Medium" w:hint="cs"/>
                <w:sz w:val="18"/>
                <w:szCs w:val="18"/>
              </w:rPr>
              <w:t>gunning</w:t>
            </w:r>
          </w:p>
        </w:tc>
      </w:tr>
      <w:tr w:rsidR="00412399" w:rsidRPr="00281691" w14:paraId="2272AA86" w14:textId="77777777" w:rsidTr="009A047C">
        <w:tc>
          <w:tcPr>
            <w:tcW w:w="1297" w:type="pct"/>
          </w:tcPr>
          <w:p w14:paraId="364F971C" w14:textId="5A580CF2" w:rsidR="00412399" w:rsidRPr="006129F7" w:rsidRDefault="00412399" w:rsidP="00412399">
            <w:pPr>
              <w:rPr>
                <w:rFonts w:ascii="Futura Book" w:hAnsi="Futura Book" w:cs="Futura Medium"/>
                <w:sz w:val="18"/>
                <w:szCs w:val="18"/>
              </w:rPr>
            </w:pPr>
            <w:r>
              <w:rPr>
                <w:rFonts w:ascii="Futura Book" w:hAnsi="Futura Book" w:cs="Futura Medium"/>
                <w:sz w:val="18"/>
                <w:szCs w:val="18"/>
              </w:rPr>
              <w:t xml:space="preserve">28 </w:t>
            </w:r>
            <w:r w:rsidRPr="006129F7">
              <w:rPr>
                <w:rFonts w:ascii="Futura Book" w:hAnsi="Futura Book" w:cs="Futura Medium"/>
                <w:sz w:val="18"/>
                <w:szCs w:val="18"/>
              </w:rPr>
              <w:t>juli 2022*</w:t>
            </w:r>
          </w:p>
        </w:tc>
        <w:tc>
          <w:tcPr>
            <w:tcW w:w="3703" w:type="pct"/>
          </w:tcPr>
          <w:p w14:paraId="2664F0D4" w14:textId="77777777" w:rsidR="00412399" w:rsidRPr="006129F7" w:rsidRDefault="00412399" w:rsidP="00412399">
            <w:pPr>
              <w:rPr>
                <w:rFonts w:ascii="Futura Book" w:hAnsi="Futura Book" w:cs="Futura Medium"/>
                <w:sz w:val="18"/>
                <w:szCs w:val="18"/>
              </w:rPr>
            </w:pPr>
            <w:r w:rsidRPr="006129F7">
              <w:rPr>
                <w:rFonts w:ascii="Futura Book" w:hAnsi="Futura Book" w:cs="Futura Medium" w:hint="cs"/>
                <w:sz w:val="18"/>
                <w:szCs w:val="18"/>
              </w:rPr>
              <w:t xml:space="preserve">Publicatie gunning </w:t>
            </w:r>
          </w:p>
        </w:tc>
      </w:tr>
    </w:tbl>
    <w:p w14:paraId="170338FE" w14:textId="7155F6E6" w:rsidR="00401AE4" w:rsidRDefault="00401AE4" w:rsidP="00401AE4">
      <w:pPr>
        <w:pStyle w:val="Kop2"/>
        <w:numPr>
          <w:ilvl w:val="0"/>
          <w:numId w:val="0"/>
        </w:numPr>
        <w:ind w:left="851"/>
        <w:rPr>
          <w:rFonts w:cs="Futura Medium"/>
        </w:rPr>
      </w:pPr>
      <w:bookmarkStart w:id="29" w:name="_Toc190759824"/>
    </w:p>
    <w:p w14:paraId="09EDD5B0" w14:textId="33CB79EF" w:rsidR="00401AE4" w:rsidRDefault="00401AE4" w:rsidP="00401AE4"/>
    <w:p w14:paraId="20119A32" w14:textId="717B4D88" w:rsidR="00401AE4" w:rsidRDefault="00401AE4" w:rsidP="00401AE4"/>
    <w:p w14:paraId="225A4C39" w14:textId="05EB7BF7" w:rsidR="00401AE4" w:rsidRDefault="00401AE4" w:rsidP="00401AE4"/>
    <w:p w14:paraId="35FF5426" w14:textId="77777777" w:rsidR="00401AE4" w:rsidRPr="00401AE4" w:rsidRDefault="00401AE4" w:rsidP="00401AE4"/>
    <w:p w14:paraId="21C9B8BA" w14:textId="77777777" w:rsidR="00750CA1" w:rsidRPr="006129F7" w:rsidRDefault="00750CA1" w:rsidP="00C30F63">
      <w:pPr>
        <w:pStyle w:val="Kop2"/>
        <w:rPr>
          <w:rFonts w:cs="Futura Medium"/>
        </w:rPr>
      </w:pPr>
      <w:bookmarkStart w:id="30" w:name="_Toc100310923"/>
      <w:r w:rsidRPr="006129F7">
        <w:rPr>
          <w:rFonts w:cs="Futura Medium" w:hint="cs"/>
        </w:rPr>
        <w:t>Inschrijvingsfase</w:t>
      </w:r>
      <w:bookmarkEnd w:id="29"/>
      <w:bookmarkEnd w:id="30"/>
    </w:p>
    <w:p w14:paraId="21C9B8BB" w14:textId="36818970" w:rsidR="00C30F63" w:rsidRPr="006129F7" w:rsidRDefault="00322F8F" w:rsidP="00750CA1">
      <w:pPr>
        <w:rPr>
          <w:rFonts w:ascii="Futura Book" w:hAnsi="Futura Book" w:cs="Futura Medium"/>
        </w:rPr>
      </w:pPr>
      <w:bookmarkStart w:id="31" w:name="_Toc190759825"/>
      <w:r w:rsidRPr="006129F7">
        <w:rPr>
          <w:rFonts w:ascii="Futura Book" w:hAnsi="Futura Book" w:cs="Futura Medium" w:hint="cs"/>
        </w:rPr>
        <w:t xml:space="preserve">     </w:t>
      </w:r>
    </w:p>
    <w:p w14:paraId="21C9B8BC" w14:textId="77777777" w:rsidR="00750CA1" w:rsidRPr="006129F7" w:rsidRDefault="00750CA1" w:rsidP="00C30F63">
      <w:pPr>
        <w:pStyle w:val="Kop3"/>
        <w:rPr>
          <w:rFonts w:cs="Futura Medium"/>
        </w:rPr>
      </w:pPr>
      <w:bookmarkStart w:id="32" w:name="_Toc100310924"/>
      <w:r w:rsidRPr="006129F7">
        <w:rPr>
          <w:rFonts w:cs="Futura Medium" w:hint="cs"/>
        </w:rPr>
        <w:t>Nadere inlichtingen over de aanbesteding</w:t>
      </w:r>
      <w:bookmarkEnd w:id="31"/>
      <w:bookmarkEnd w:id="32"/>
    </w:p>
    <w:p w14:paraId="21C9B8BF" w14:textId="7C015ADC" w:rsidR="004A0A4F" w:rsidRPr="006129F7" w:rsidRDefault="004A0A4F" w:rsidP="004A0A4F">
      <w:pPr>
        <w:rPr>
          <w:rFonts w:ascii="Futura Book" w:hAnsi="Futura Book" w:cs="Futura Medium"/>
        </w:rPr>
      </w:pPr>
      <w:r w:rsidRPr="006129F7">
        <w:rPr>
          <w:rFonts w:ascii="Futura Book" w:hAnsi="Futura Book" w:cs="Futura Medium" w:hint="cs"/>
        </w:rPr>
        <w:t xml:space="preserve">Vragen </w:t>
      </w:r>
      <w:r w:rsidR="0044602E" w:rsidRPr="006129F7">
        <w:rPr>
          <w:rFonts w:ascii="Futura Book" w:hAnsi="Futura Book" w:cs="Futura Medium" w:hint="cs"/>
        </w:rPr>
        <w:t>over</w:t>
      </w:r>
      <w:r w:rsidRPr="006129F7">
        <w:rPr>
          <w:rFonts w:ascii="Futura Book" w:hAnsi="Futura Book" w:cs="Futura Medium" w:hint="cs"/>
        </w:rPr>
        <w:t xml:space="preserve"> deze aanbesteding</w:t>
      </w:r>
      <w:r w:rsidR="0044602E" w:rsidRPr="006129F7">
        <w:rPr>
          <w:rFonts w:ascii="Futura Book" w:hAnsi="Futura Book" w:cs="Futura Medium" w:hint="cs"/>
        </w:rPr>
        <w:t>sprocedure en de aanbestedingsdocumenten</w:t>
      </w:r>
      <w:r w:rsidRPr="006129F7">
        <w:rPr>
          <w:rFonts w:ascii="Futura Book" w:hAnsi="Futura Book" w:cs="Futura Medium" w:hint="cs"/>
        </w:rPr>
        <w:t xml:space="preserve"> kunt u uiterlijk </w:t>
      </w:r>
      <w:r w:rsidR="009D5DDC" w:rsidRPr="006129F7">
        <w:rPr>
          <w:rFonts w:ascii="Futura Book" w:hAnsi="Futura Book" w:cs="Futura Medium" w:hint="cs"/>
        </w:rPr>
        <w:t xml:space="preserve">tot </w:t>
      </w:r>
      <w:r w:rsidRPr="006129F7">
        <w:rPr>
          <w:rFonts w:ascii="Futura Book" w:hAnsi="Futura Book" w:cs="Futura Medium" w:hint="cs"/>
        </w:rPr>
        <w:t xml:space="preserve">de in de planning genoemde datum stellen. </w:t>
      </w:r>
      <w:r w:rsidR="00BF5711" w:rsidRPr="006129F7">
        <w:rPr>
          <w:rFonts w:ascii="Futura Book" w:hAnsi="Futura Book" w:cs="Futura Medium" w:hint="cs"/>
        </w:rPr>
        <w:t xml:space="preserve">U gebruikt hiervoor de </w:t>
      </w:r>
      <w:r w:rsidR="00DE1C1D" w:rsidRPr="006129F7">
        <w:rPr>
          <w:rFonts w:ascii="Futura Book" w:hAnsi="Futura Book" w:cs="Futura Medium" w:hint="cs"/>
        </w:rPr>
        <w:t>v</w:t>
      </w:r>
      <w:r w:rsidR="00BF5711" w:rsidRPr="006129F7">
        <w:rPr>
          <w:rFonts w:ascii="Futura Book" w:hAnsi="Futura Book" w:cs="Futura Medium" w:hint="cs"/>
        </w:rPr>
        <w:t>raag</w:t>
      </w:r>
      <w:r w:rsidR="00D76FEF">
        <w:rPr>
          <w:rFonts w:ascii="Futura Book" w:hAnsi="Futura Book" w:cs="Futura Medium"/>
        </w:rPr>
        <w:t>-</w:t>
      </w:r>
      <w:r w:rsidR="00BF5711" w:rsidRPr="006129F7">
        <w:rPr>
          <w:rFonts w:ascii="Futura Book" w:hAnsi="Futura Book" w:cs="Futura Medium" w:hint="cs"/>
        </w:rPr>
        <w:t xml:space="preserve"> en </w:t>
      </w:r>
      <w:r w:rsidR="00DE1C1D" w:rsidRPr="006129F7">
        <w:rPr>
          <w:rFonts w:ascii="Futura Book" w:hAnsi="Futura Book" w:cs="Futura Medium" w:hint="cs"/>
        </w:rPr>
        <w:t>a</w:t>
      </w:r>
      <w:r w:rsidR="00BF5711" w:rsidRPr="006129F7">
        <w:rPr>
          <w:rFonts w:ascii="Futura Book" w:hAnsi="Futura Book" w:cs="Futura Medium" w:hint="cs"/>
        </w:rPr>
        <w:t>ntwoordmodule van TenderNed.</w:t>
      </w:r>
      <w:r w:rsidR="002C0968" w:rsidRPr="006129F7">
        <w:rPr>
          <w:rFonts w:ascii="Futura Book" w:hAnsi="Futura Book" w:cs="Futura Medium"/>
        </w:rPr>
        <w:t xml:space="preserve"> </w:t>
      </w:r>
    </w:p>
    <w:p w14:paraId="21C9B8C0" w14:textId="77777777" w:rsidR="00B73912" w:rsidRPr="006129F7" w:rsidRDefault="00B73912" w:rsidP="00B73912">
      <w:pPr>
        <w:rPr>
          <w:rFonts w:ascii="Futura Book" w:hAnsi="Futura Book" w:cs="Futura Medium"/>
        </w:rPr>
      </w:pPr>
    </w:p>
    <w:p w14:paraId="1893BB37" w14:textId="74AF9395" w:rsidR="0044602E" w:rsidRPr="006129F7" w:rsidRDefault="00B73912" w:rsidP="00B73912">
      <w:pPr>
        <w:rPr>
          <w:rFonts w:ascii="Futura Book" w:hAnsi="Futura Book" w:cs="Futura Medium"/>
        </w:rPr>
      </w:pPr>
      <w:r w:rsidRPr="006129F7">
        <w:rPr>
          <w:rFonts w:ascii="Futura Book" w:hAnsi="Futura Book" w:cs="Futura Medium" w:hint="cs"/>
        </w:rPr>
        <w:t xml:space="preserve">De </w:t>
      </w:r>
      <w:r w:rsidR="00EC1FE7" w:rsidRPr="006129F7">
        <w:rPr>
          <w:rFonts w:ascii="Futura Book" w:hAnsi="Futura Book" w:cs="Futura Medium" w:hint="cs"/>
        </w:rPr>
        <w:t>p</w:t>
      </w:r>
      <w:r w:rsidRPr="006129F7">
        <w:rPr>
          <w:rFonts w:ascii="Futura Book" w:hAnsi="Futura Book" w:cs="Futura Medium" w:hint="cs"/>
        </w:rPr>
        <w:t xml:space="preserve">rovincie beantwoordt alle vragen </w:t>
      </w:r>
      <w:r w:rsidR="0065358F" w:rsidRPr="006129F7">
        <w:rPr>
          <w:rFonts w:ascii="Futura Book" w:hAnsi="Futura Book" w:cs="Futura Medium" w:hint="cs"/>
        </w:rPr>
        <w:t xml:space="preserve">geanonimiseerd en </w:t>
      </w:r>
      <w:r w:rsidRPr="006129F7">
        <w:rPr>
          <w:rFonts w:ascii="Futura Book" w:hAnsi="Futura Book" w:cs="Futura Medium" w:hint="cs"/>
        </w:rPr>
        <w:t xml:space="preserve">schriftelijk in een nota van inlichtingen. U kunt via </w:t>
      </w:r>
      <w:hyperlink r:id="rId19" w:history="1">
        <w:r w:rsidRPr="006129F7">
          <w:rPr>
            <w:rStyle w:val="Hyperlink"/>
            <w:rFonts w:ascii="Futura Book" w:hAnsi="Futura Book" w:cs="Futura Medium" w:hint="cs"/>
          </w:rPr>
          <w:t>www.tenderned.nl</w:t>
        </w:r>
      </w:hyperlink>
      <w:r w:rsidRPr="006129F7">
        <w:rPr>
          <w:rFonts w:ascii="Futura Book" w:hAnsi="Futura Book" w:cs="Futura Medium" w:hint="cs"/>
        </w:rPr>
        <w:t xml:space="preserve"> kennis nemen van deze nota van inlichtingen. </w:t>
      </w:r>
    </w:p>
    <w:p w14:paraId="739D4B5B" w14:textId="77777777" w:rsidR="0044602E" w:rsidRPr="006129F7" w:rsidRDefault="0044602E" w:rsidP="00B73912">
      <w:pPr>
        <w:rPr>
          <w:rFonts w:ascii="Futura Book" w:hAnsi="Futura Book" w:cs="Futura Medium"/>
        </w:rPr>
      </w:pPr>
    </w:p>
    <w:p w14:paraId="525084CC" w14:textId="5F0771DA" w:rsidR="0044602E" w:rsidRPr="006129F7" w:rsidRDefault="00B73912" w:rsidP="00B73912">
      <w:pPr>
        <w:rPr>
          <w:rFonts w:ascii="Futura Book" w:hAnsi="Futura Book" w:cs="Futura Medium"/>
        </w:rPr>
      </w:pPr>
      <w:r w:rsidRPr="006129F7">
        <w:rPr>
          <w:rFonts w:ascii="Futura Book" w:hAnsi="Futura Book" w:cs="Futura Medium" w:hint="cs"/>
        </w:rPr>
        <w:t xml:space="preserve">De nota van inlichtingen maakt deel uit van dit beschrijvend document. </w:t>
      </w:r>
      <w:r w:rsidR="0044602E" w:rsidRPr="006129F7">
        <w:rPr>
          <w:rFonts w:ascii="Futura Book" w:hAnsi="Futura Book" w:cs="Futura Medium" w:hint="cs"/>
        </w:rPr>
        <w:t xml:space="preserve">In het geval van strijdigheid met het beschrijvend document, heeft de nota van inlichtingen voorrang. Een later uitgevaardigde nota van inlichtingen heeft voorrang op een eerder uitgevaardigde nota van inlichtingen. </w:t>
      </w:r>
    </w:p>
    <w:p w14:paraId="2964B107" w14:textId="77777777" w:rsidR="0044602E" w:rsidRPr="006129F7" w:rsidRDefault="0044602E" w:rsidP="00B73912">
      <w:pPr>
        <w:rPr>
          <w:rFonts w:ascii="Futura Book" w:hAnsi="Futura Book" w:cs="Futura Medium"/>
        </w:rPr>
      </w:pPr>
    </w:p>
    <w:p w14:paraId="21C9B8C1" w14:textId="623EA07C" w:rsidR="00B73912" w:rsidRPr="006129F7" w:rsidRDefault="4D4D31DD" w:rsidP="00B73912">
      <w:pPr>
        <w:rPr>
          <w:rFonts w:ascii="Futura Book" w:hAnsi="Futura Book" w:cs="Futura Medium"/>
        </w:rPr>
      </w:pPr>
      <w:r w:rsidRPr="5BCE2597">
        <w:rPr>
          <w:rFonts w:ascii="Futura Book" w:hAnsi="Futura Book" w:cs="Futura Medium"/>
        </w:rPr>
        <w:t xml:space="preserve">Vragen die na de uiterste datum voor het stellen van vragen worden ingediend </w:t>
      </w:r>
      <w:r w:rsidR="4022C37C" w:rsidRPr="5BCE2597">
        <w:rPr>
          <w:rFonts w:ascii="Futura Book" w:hAnsi="Futura Book" w:cs="Futura Medium"/>
        </w:rPr>
        <w:t xml:space="preserve">en vragen die niet via TenderNed zijn ingediend, </w:t>
      </w:r>
      <w:r w:rsidRPr="5BCE2597">
        <w:rPr>
          <w:rFonts w:ascii="Futura Book" w:hAnsi="Futura Book" w:cs="Futura Medium"/>
        </w:rPr>
        <w:t>worden in principe niet in behandeling genomen.</w:t>
      </w:r>
    </w:p>
    <w:p w14:paraId="4386A060" w14:textId="1EC35E37" w:rsidR="007D2A32" w:rsidRPr="006129F7" w:rsidRDefault="007D2A32" w:rsidP="00750CA1">
      <w:pPr>
        <w:rPr>
          <w:rFonts w:ascii="Futura Book" w:hAnsi="Futura Book" w:cs="Futura Medium"/>
        </w:rPr>
      </w:pPr>
    </w:p>
    <w:p w14:paraId="4F1D1E70" w14:textId="7027E719" w:rsidR="007D2A32" w:rsidRPr="006129F7" w:rsidRDefault="007D2A32" w:rsidP="007D2A32">
      <w:pPr>
        <w:rPr>
          <w:rFonts w:ascii="Futura Book" w:hAnsi="Futura Book" w:cs="Futura Medium"/>
        </w:rPr>
      </w:pPr>
      <w:r w:rsidRPr="006129F7">
        <w:rPr>
          <w:rFonts w:ascii="Futura Book" w:hAnsi="Futura Book" w:cs="Futura Medium" w:hint="cs"/>
        </w:rPr>
        <w:t xml:space="preserve">De provincie wenst met de winnende </w:t>
      </w:r>
      <w:r w:rsidR="00C226BA" w:rsidRPr="006129F7">
        <w:rPr>
          <w:rFonts w:ascii="Futura Book" w:hAnsi="Futura Book" w:cs="Futura Medium"/>
        </w:rPr>
        <w:t>inschrijvende</w:t>
      </w:r>
      <w:r w:rsidRPr="006129F7">
        <w:rPr>
          <w:rFonts w:ascii="Futura Book" w:hAnsi="Futura Book" w:cs="Futura Medium" w:hint="cs"/>
        </w:rPr>
        <w:t xml:space="preserve"> </w:t>
      </w:r>
      <w:r w:rsidR="00407A14">
        <w:rPr>
          <w:rFonts w:ascii="Futura Book" w:hAnsi="Futura Book" w:cs="Futura Medium"/>
        </w:rPr>
        <w:t xml:space="preserve">een </w:t>
      </w:r>
      <w:r w:rsidR="00BE6D1F">
        <w:rPr>
          <w:rFonts w:ascii="Futura Book" w:hAnsi="Futura Book" w:cs="Futura Medium" w:hint="cs"/>
        </w:rPr>
        <w:t>raamovereenkomst</w:t>
      </w:r>
      <w:r w:rsidRPr="006129F7">
        <w:rPr>
          <w:rFonts w:ascii="Futura Book" w:hAnsi="Futura Book" w:cs="Futura Medium" w:hint="cs"/>
        </w:rPr>
        <w:t xml:space="preserve"> te sluiten die al in concept is opg</w:t>
      </w:r>
      <w:r w:rsidRPr="00BE6D1F">
        <w:rPr>
          <w:rFonts w:ascii="Futura Book" w:hAnsi="Futura Book" w:cs="Futura Medium" w:hint="cs"/>
        </w:rPr>
        <w:t xml:space="preserve">esteld </w:t>
      </w:r>
      <w:r w:rsidRPr="00BE6D1F">
        <w:rPr>
          <w:rFonts w:ascii="Futura Book" w:hAnsi="Futura Book" w:cs="Futura Medium"/>
        </w:rPr>
        <w:t>(bijlage</w:t>
      </w:r>
      <w:r w:rsidR="00CA1150" w:rsidRPr="00BE6D1F">
        <w:rPr>
          <w:rFonts w:ascii="Futura Book" w:hAnsi="Futura Book" w:cs="Futura Medium"/>
        </w:rPr>
        <w:t xml:space="preserve"> B</w:t>
      </w:r>
      <w:r w:rsidRPr="00BE6D1F">
        <w:rPr>
          <w:rFonts w:ascii="Futura Book" w:hAnsi="Futura Book" w:cs="Futura Medium"/>
        </w:rPr>
        <w:t>).</w:t>
      </w:r>
      <w:r w:rsidRPr="00BE6D1F">
        <w:rPr>
          <w:rFonts w:ascii="Futura Book" w:hAnsi="Futura Book" w:cs="Futura Medium" w:hint="cs"/>
        </w:rPr>
        <w:t xml:space="preserve"> Op deze </w:t>
      </w:r>
      <w:r w:rsidR="00BE6D1F" w:rsidRPr="00BE6D1F">
        <w:rPr>
          <w:rFonts w:ascii="Futura Book" w:hAnsi="Futura Book" w:cs="Futura Medium" w:hint="cs"/>
        </w:rPr>
        <w:t>raamovereenkomst</w:t>
      </w:r>
      <w:r w:rsidRPr="00BE6D1F">
        <w:rPr>
          <w:rFonts w:ascii="Futura Book" w:hAnsi="Futura Book" w:cs="Futura Medium" w:hint="cs"/>
        </w:rPr>
        <w:t xml:space="preserve"> zijn de Algemene Inkoopvoorwaarden </w:t>
      </w:r>
      <w:r w:rsidR="00E76054" w:rsidRPr="00BE6D1F">
        <w:rPr>
          <w:rFonts w:ascii="Futura Book" w:hAnsi="Futura Book" w:cs="Futura Medium"/>
        </w:rPr>
        <w:t xml:space="preserve">2022 </w:t>
      </w:r>
      <w:r w:rsidRPr="00BE6D1F">
        <w:rPr>
          <w:rFonts w:ascii="Futura Book" w:hAnsi="Futura Book" w:cs="Futura Medium" w:hint="cs"/>
        </w:rPr>
        <w:t xml:space="preserve">van toepassing </w:t>
      </w:r>
      <w:r w:rsidRPr="00BE6D1F">
        <w:rPr>
          <w:rFonts w:ascii="Futura Book" w:hAnsi="Futura Book" w:cs="Futura Medium"/>
        </w:rPr>
        <w:t xml:space="preserve">(bijlage </w:t>
      </w:r>
      <w:r w:rsidR="00CA1150" w:rsidRPr="00BE6D1F">
        <w:rPr>
          <w:rFonts w:ascii="Futura Book" w:hAnsi="Futura Book" w:cs="Futura Medium"/>
        </w:rPr>
        <w:t>C</w:t>
      </w:r>
      <w:r w:rsidRPr="00BE6D1F">
        <w:rPr>
          <w:rFonts w:ascii="Futura Book" w:hAnsi="Futura Book" w:cs="Futura Medium"/>
        </w:rPr>
        <w:t>).</w:t>
      </w:r>
      <w:r w:rsidRPr="006129F7">
        <w:rPr>
          <w:rFonts w:ascii="Futura Book" w:hAnsi="Futura Book" w:cs="Futura Medium" w:hint="cs"/>
        </w:rPr>
        <w:t xml:space="preserve"> De provincie biedt inschrijvers de gelegenheid om tot uiterlijk op de datum en het tijdstip uit de planning via TenderNed vragen te stellen over deze concept-</w:t>
      </w:r>
      <w:r w:rsidR="00BE6D1F">
        <w:rPr>
          <w:rFonts w:ascii="Futura Book" w:hAnsi="Futura Book" w:cs="Futura Medium" w:hint="cs"/>
        </w:rPr>
        <w:t>raamovereenkomst</w:t>
      </w:r>
      <w:r w:rsidRPr="006129F7">
        <w:rPr>
          <w:rFonts w:ascii="Futura Book" w:hAnsi="Futura Book" w:cs="Futura Medium" w:hint="cs"/>
        </w:rPr>
        <w:t xml:space="preserve"> en de Algemene Inkoopvoorwaarden </w:t>
      </w:r>
      <w:r w:rsidR="00E76054">
        <w:rPr>
          <w:rFonts w:ascii="Futura Book" w:hAnsi="Futura Book" w:cs="Futura Medium"/>
        </w:rPr>
        <w:t>2022</w:t>
      </w:r>
      <w:r w:rsidRPr="006129F7">
        <w:rPr>
          <w:rFonts w:ascii="Futura Book" w:hAnsi="Futura Book" w:cs="Futura Medium" w:hint="cs"/>
        </w:rPr>
        <w:t xml:space="preserve">, dan wel wijzigingsvoorstellen in te dienen. Inschrijvers zijn verplicht om hiervoor de tool voor het stellen van vragen van TenderNed te gebruiken. </w:t>
      </w:r>
    </w:p>
    <w:p w14:paraId="48022791" w14:textId="15B4B960" w:rsidR="007D2A32" w:rsidRPr="006129F7" w:rsidRDefault="007D2A32" w:rsidP="00750CA1">
      <w:pPr>
        <w:rPr>
          <w:rFonts w:ascii="Futura Book" w:hAnsi="Futura Book" w:cs="Futura Medium"/>
        </w:rPr>
      </w:pPr>
    </w:p>
    <w:p w14:paraId="7E711E69" w14:textId="3C1ECC73" w:rsidR="0044602E" w:rsidRPr="006129F7" w:rsidRDefault="007D2A32" w:rsidP="009128EC">
      <w:pPr>
        <w:ind w:right="-284"/>
        <w:rPr>
          <w:rFonts w:ascii="Futura Book" w:hAnsi="Futura Book" w:cs="Futura Medium"/>
        </w:rPr>
      </w:pPr>
      <w:r w:rsidRPr="006129F7">
        <w:rPr>
          <w:rFonts w:ascii="Futura Book" w:hAnsi="Futura Book" w:cs="Futura Medium" w:hint="cs"/>
        </w:rPr>
        <w:t xml:space="preserve">Aan de nota van inlichtingen wordt de definitieve </w:t>
      </w:r>
      <w:r w:rsidR="00BE6D1F">
        <w:rPr>
          <w:rFonts w:ascii="Futura Book" w:hAnsi="Futura Book" w:cs="Futura Medium" w:hint="cs"/>
        </w:rPr>
        <w:t>raamovereenkomst</w:t>
      </w:r>
      <w:r w:rsidRPr="006129F7">
        <w:rPr>
          <w:rFonts w:ascii="Futura Book" w:hAnsi="Futura Book" w:cs="Futura Medium" w:hint="cs"/>
        </w:rPr>
        <w:t xml:space="preserve"> gehecht, die met de </w:t>
      </w:r>
      <w:r w:rsidR="00DE1C1D" w:rsidRPr="006129F7">
        <w:rPr>
          <w:rFonts w:ascii="Futura Book" w:hAnsi="Futura Book" w:cs="Futura Medium" w:hint="cs"/>
        </w:rPr>
        <w:t>i</w:t>
      </w:r>
      <w:r w:rsidRPr="006129F7">
        <w:rPr>
          <w:rFonts w:ascii="Futura Book" w:hAnsi="Futura Book" w:cs="Futura Medium" w:hint="cs"/>
        </w:rPr>
        <w:t xml:space="preserve">nschrijver aan wie de opdracht (definitief) wordt gegund, wordt gesloten. In de </w:t>
      </w:r>
      <w:r w:rsidR="00BE6D1F">
        <w:rPr>
          <w:rFonts w:ascii="Futura Book" w:hAnsi="Futura Book" w:cs="Futura Medium" w:hint="cs"/>
        </w:rPr>
        <w:t>raamovereenkomst</w:t>
      </w:r>
      <w:r w:rsidRPr="006129F7">
        <w:rPr>
          <w:rFonts w:ascii="Futura Book" w:hAnsi="Futura Book" w:cs="Futura Medium" w:hint="cs"/>
        </w:rPr>
        <w:t xml:space="preserve"> zijn de eventuele wijziging van de concept-</w:t>
      </w:r>
      <w:r w:rsidR="00BE6D1F">
        <w:rPr>
          <w:rFonts w:ascii="Futura Book" w:hAnsi="Futura Book" w:cs="Futura Medium" w:hint="cs"/>
        </w:rPr>
        <w:t>raamovereenkomst</w:t>
      </w:r>
      <w:r w:rsidRPr="006129F7">
        <w:rPr>
          <w:rFonts w:ascii="Futura Book" w:hAnsi="Futura Book" w:cs="Futura Medium" w:hint="cs"/>
        </w:rPr>
        <w:t xml:space="preserve"> en de Algemene Inkoopvoorwaarden </w:t>
      </w:r>
      <w:r w:rsidR="00E76054">
        <w:rPr>
          <w:rFonts w:ascii="Futura Book" w:hAnsi="Futura Book" w:cs="Futura Medium"/>
        </w:rPr>
        <w:t>2022</w:t>
      </w:r>
      <w:r w:rsidRPr="006129F7">
        <w:rPr>
          <w:rFonts w:ascii="Futura Book" w:hAnsi="Futura Book" w:cs="Futura Medium" w:hint="cs"/>
        </w:rPr>
        <w:t xml:space="preserve"> opgenomen. Door het indienen van een inschrijving verklaart een inschrijver zich onvoorwaardelijk en zonder enig voorbehoud akkoord met alle bepalingen van de definitieve </w:t>
      </w:r>
      <w:r w:rsidR="00BE6D1F">
        <w:rPr>
          <w:rFonts w:ascii="Futura Book" w:hAnsi="Futura Book" w:cs="Futura Medium" w:hint="cs"/>
        </w:rPr>
        <w:t>raamovereenkomst</w:t>
      </w:r>
      <w:r w:rsidRPr="006129F7">
        <w:rPr>
          <w:rFonts w:ascii="Futura Book" w:hAnsi="Futura Book" w:cs="Futura Medium" w:hint="cs"/>
        </w:rPr>
        <w:t xml:space="preserve"> en de van toepassing zijnde Algemene Inkoopvoorwaarden </w:t>
      </w:r>
      <w:r w:rsidR="00E76054">
        <w:rPr>
          <w:rFonts w:ascii="Futura Book" w:hAnsi="Futura Book" w:cs="Futura Medium"/>
        </w:rPr>
        <w:t>2022</w:t>
      </w:r>
      <w:r w:rsidRPr="006129F7">
        <w:rPr>
          <w:rFonts w:ascii="Futura Book" w:hAnsi="Futura Book" w:cs="Futura Medium" w:hint="cs"/>
        </w:rPr>
        <w:t xml:space="preserve">. </w:t>
      </w:r>
    </w:p>
    <w:p w14:paraId="66588312" w14:textId="77777777" w:rsidR="00EC191B" w:rsidRPr="006129F7" w:rsidRDefault="00EC191B" w:rsidP="009128EC">
      <w:pPr>
        <w:ind w:right="-284"/>
        <w:rPr>
          <w:rFonts w:ascii="Futura Book" w:hAnsi="Futura Book" w:cs="Futura Medium"/>
        </w:rPr>
      </w:pPr>
    </w:p>
    <w:p w14:paraId="21C9B8C9" w14:textId="138EAE38" w:rsidR="00750CA1" w:rsidRPr="006129F7" w:rsidRDefault="00FB13E2" w:rsidP="00C30F63">
      <w:pPr>
        <w:pStyle w:val="Kop3"/>
        <w:rPr>
          <w:rFonts w:cs="Futura Medium"/>
        </w:rPr>
      </w:pPr>
      <w:bookmarkStart w:id="33" w:name="_Toc100310925"/>
      <w:r w:rsidRPr="006129F7">
        <w:rPr>
          <w:rFonts w:cs="Futura Medium" w:hint="cs"/>
        </w:rPr>
        <w:t>Rechtsverwerking</w:t>
      </w:r>
      <w:bookmarkEnd w:id="33"/>
    </w:p>
    <w:p w14:paraId="755FA0D1" w14:textId="77777777" w:rsidR="00ED0BFC" w:rsidRPr="00ED0BFC" w:rsidRDefault="00ED0BFC" w:rsidP="00ED0BFC">
      <w:pPr>
        <w:rPr>
          <w:rFonts w:ascii="Futura Book" w:hAnsi="Futura Book" w:cs="Futura Medium"/>
        </w:rPr>
      </w:pPr>
      <w:r w:rsidRPr="00ED0BFC">
        <w:rPr>
          <w:rFonts w:ascii="Futura Book" w:hAnsi="Futura Book" w:cs="Futura Medium"/>
        </w:rPr>
        <w:t xml:space="preserve">De aanbestedingsdocumenten zijn met zorg samengesteld. Als u toch onjuistheden, gebreken, onvolkomenheden of onrechtmatigheden in een van de aanbestedingsdocumenten tegenkomt, verzoeken wij u deze direct en uiterlijk voor de uiterste datum waarop vragen kunnen worden gesteld via TenderNed bij de provincie te melden. Van een adequaat handelende inschrijver/gegadigde </w:t>
      </w:r>
      <w:r w:rsidRPr="00ED0BFC">
        <w:rPr>
          <w:rFonts w:ascii="Futura Book" w:hAnsi="Futura Book" w:cs="Futura Medium"/>
        </w:rPr>
        <w:lastRenderedPageBreak/>
        <w:t xml:space="preserve">mag worden verwacht dat hij zich proactief opstelt. Indien u dat niet doet kan dit leiden tot verval van recht om dit onderwerp alsnog aan de orde te stellen.   </w:t>
      </w:r>
    </w:p>
    <w:p w14:paraId="5F999353" w14:textId="1304D6D8" w:rsidR="006F434C" w:rsidRDefault="00ED0BFC" w:rsidP="00ED0BFC">
      <w:pPr>
        <w:rPr>
          <w:rFonts w:ascii="Futura Book" w:hAnsi="Futura Book" w:cs="Futura Medium"/>
        </w:rPr>
      </w:pPr>
      <w:r w:rsidRPr="00ED0BFC">
        <w:rPr>
          <w:rFonts w:ascii="Futura Book" w:hAnsi="Futura Book" w:cs="Futura Medium"/>
        </w:rPr>
        <w:t>Door in te schrijven accepteert u het voorgaande.</w:t>
      </w:r>
    </w:p>
    <w:p w14:paraId="3BB2CD3F" w14:textId="77777777" w:rsidR="00ED0BFC" w:rsidRPr="006129F7" w:rsidRDefault="00ED0BFC" w:rsidP="00ED0BFC">
      <w:pPr>
        <w:rPr>
          <w:rFonts w:ascii="Futura Book" w:hAnsi="Futura Book" w:cs="Futura Medium"/>
        </w:rPr>
      </w:pPr>
      <w:bookmarkStart w:id="34" w:name="_GoBack"/>
      <w:bookmarkEnd w:id="34"/>
    </w:p>
    <w:p w14:paraId="21C9B8D4" w14:textId="77777777" w:rsidR="00750CA1" w:rsidRPr="006129F7" w:rsidRDefault="00750CA1" w:rsidP="00C30F63">
      <w:pPr>
        <w:pStyle w:val="Kop3"/>
        <w:rPr>
          <w:rFonts w:cs="Futura Medium"/>
        </w:rPr>
      </w:pPr>
      <w:bookmarkStart w:id="35" w:name="_Toc190759828"/>
      <w:bookmarkStart w:id="36" w:name="_Toc100310926"/>
      <w:r w:rsidRPr="006129F7">
        <w:rPr>
          <w:rFonts w:cs="Futura Medium" w:hint="cs"/>
        </w:rPr>
        <w:t>Sluitingsdatum indienen inschrijvingen</w:t>
      </w:r>
      <w:bookmarkEnd w:id="35"/>
      <w:bookmarkEnd w:id="36"/>
    </w:p>
    <w:p w14:paraId="21C9B8D5" w14:textId="62A9F99F" w:rsidR="00750CA1" w:rsidRPr="00BE6D1F" w:rsidRDefault="00750CA1" w:rsidP="00750CA1">
      <w:pPr>
        <w:rPr>
          <w:rFonts w:ascii="Futura Book" w:hAnsi="Futura Book" w:cs="Futura Medium"/>
        </w:rPr>
      </w:pPr>
      <w:r w:rsidRPr="00BE6D1F">
        <w:rPr>
          <w:rFonts w:ascii="Futura Book" w:hAnsi="Futura Book" w:cs="Futura Medium" w:hint="cs"/>
        </w:rPr>
        <w:t xml:space="preserve">Uw inschrijving moet uiterlijk </w:t>
      </w:r>
      <w:r w:rsidRPr="00C33659">
        <w:rPr>
          <w:rFonts w:ascii="Futura Book" w:hAnsi="Futura Book" w:cs="Futura Medium" w:hint="cs"/>
        </w:rPr>
        <w:t>op</w:t>
      </w:r>
      <w:r w:rsidR="00D055C1" w:rsidRPr="00C33659">
        <w:rPr>
          <w:rFonts w:ascii="Futura Book" w:hAnsi="Futura Book" w:cs="Futura Medium"/>
        </w:rPr>
        <w:t xml:space="preserve"> </w:t>
      </w:r>
      <w:r w:rsidR="00C33659" w:rsidRPr="00C33659">
        <w:rPr>
          <w:rFonts w:ascii="Futura Book" w:hAnsi="Futura Book" w:cs="Futura Medium"/>
        </w:rPr>
        <w:t>1</w:t>
      </w:r>
      <w:r w:rsidR="00401AE4" w:rsidRPr="00C33659">
        <w:rPr>
          <w:rFonts w:ascii="Futura Book" w:hAnsi="Futura Book" w:cs="Futura Medium"/>
        </w:rPr>
        <w:t>7</w:t>
      </w:r>
      <w:r w:rsidR="00F22B5C" w:rsidRPr="00C33659">
        <w:rPr>
          <w:rFonts w:ascii="Futura Book" w:hAnsi="Futura Book" w:cs="Futura Medium"/>
        </w:rPr>
        <w:t xml:space="preserve"> juni</w:t>
      </w:r>
      <w:r w:rsidR="00D055C1" w:rsidRPr="00C33659">
        <w:rPr>
          <w:rFonts w:ascii="Futura Book" w:hAnsi="Futura Book" w:cs="Futura Medium"/>
        </w:rPr>
        <w:t xml:space="preserve"> 2022</w:t>
      </w:r>
      <w:r w:rsidRPr="00C33659">
        <w:rPr>
          <w:rFonts w:ascii="Futura Book" w:hAnsi="Futura Book" w:cs="Futura Medium" w:hint="cs"/>
        </w:rPr>
        <w:t xml:space="preserve"> om </w:t>
      </w:r>
      <w:r w:rsidR="00D055C1" w:rsidRPr="00C33659">
        <w:rPr>
          <w:rFonts w:ascii="Futura Book" w:hAnsi="Futura Book" w:cs="Futura Medium"/>
        </w:rPr>
        <w:t>10.00</w:t>
      </w:r>
      <w:r w:rsidRPr="00BE6D1F">
        <w:rPr>
          <w:rFonts w:ascii="Futura Book" w:hAnsi="Futura Book" w:cs="Futura Medium" w:hint="cs"/>
        </w:rPr>
        <w:t xml:space="preserve"> </w:t>
      </w:r>
      <w:r w:rsidRPr="00BE6D1F">
        <w:rPr>
          <w:rFonts w:ascii="Futura Book" w:hAnsi="Futura Book" w:cs="Futura Medium"/>
        </w:rPr>
        <w:t>uur</w:t>
      </w:r>
      <w:r w:rsidRPr="00BE6D1F" w:rsidDel="00D055C1">
        <w:rPr>
          <w:rFonts w:ascii="Futura Book" w:hAnsi="Futura Book" w:cs="Futura Medium" w:hint="cs"/>
        </w:rPr>
        <w:t xml:space="preserve"> </w:t>
      </w:r>
      <w:r w:rsidRPr="00BE6D1F">
        <w:rPr>
          <w:rFonts w:ascii="Futura Book" w:hAnsi="Futura Book" w:cs="Futura Medium" w:hint="cs"/>
        </w:rPr>
        <w:t xml:space="preserve">door de </w:t>
      </w:r>
      <w:r w:rsidR="00EC1FE7" w:rsidRPr="00BE6D1F">
        <w:rPr>
          <w:rFonts w:ascii="Futura Book" w:hAnsi="Futura Book" w:cs="Futura Medium" w:hint="cs"/>
        </w:rPr>
        <w:t>p</w:t>
      </w:r>
      <w:r w:rsidR="00D6266C" w:rsidRPr="00BE6D1F">
        <w:rPr>
          <w:rFonts w:ascii="Futura Book" w:hAnsi="Futura Book" w:cs="Futura Medium" w:hint="cs"/>
        </w:rPr>
        <w:t>rovincie</w:t>
      </w:r>
      <w:r w:rsidRPr="00BE6D1F">
        <w:rPr>
          <w:rFonts w:ascii="Futura Book" w:hAnsi="Futura Book" w:cs="Futura Medium" w:hint="cs"/>
        </w:rPr>
        <w:t xml:space="preserve"> ontvangen zijn</w:t>
      </w:r>
      <w:r w:rsidR="004D4041" w:rsidRPr="00BE6D1F">
        <w:rPr>
          <w:rFonts w:ascii="Futura Book" w:hAnsi="Futura Book" w:cs="Futura Medium" w:hint="cs"/>
        </w:rPr>
        <w:t xml:space="preserve"> via TenderNed</w:t>
      </w:r>
      <w:r w:rsidRPr="00BE6D1F">
        <w:rPr>
          <w:rFonts w:ascii="Futura Book" w:hAnsi="Futura Book" w:cs="Futura Medium" w:hint="cs"/>
        </w:rPr>
        <w:t>.</w:t>
      </w:r>
    </w:p>
    <w:p w14:paraId="21C9B8D8" w14:textId="77777777" w:rsidR="00750CA1" w:rsidRPr="006129F7" w:rsidRDefault="00750CA1" w:rsidP="00750CA1">
      <w:pPr>
        <w:rPr>
          <w:rFonts w:ascii="Futura Book" w:hAnsi="Futura Book" w:cs="Futura Medium"/>
        </w:rPr>
      </w:pPr>
    </w:p>
    <w:p w14:paraId="21C9B8D9" w14:textId="01B54B8D" w:rsidR="00750CA1" w:rsidRPr="006129F7" w:rsidRDefault="00750CA1" w:rsidP="00750CA1">
      <w:pPr>
        <w:rPr>
          <w:rFonts w:ascii="Futura Book" w:hAnsi="Futura Book" w:cs="Futura Medium"/>
        </w:rPr>
      </w:pPr>
      <w:r w:rsidRPr="006129F7">
        <w:rPr>
          <w:rFonts w:ascii="Futura Book" w:hAnsi="Futura Book" w:cs="Futura Medium" w:hint="cs"/>
        </w:rPr>
        <w:t xml:space="preserve">De </w:t>
      </w:r>
      <w:r w:rsidR="00EC1FE7"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opent direct na het verstrijken van de inschrijftermijn de inschrijvingen. Het proces-verbaal van de opening wordt verstrekt </w:t>
      </w:r>
      <w:r w:rsidR="00DA4234" w:rsidRPr="006129F7">
        <w:rPr>
          <w:rFonts w:ascii="Futura Book" w:hAnsi="Futura Book" w:cs="Futura Medium" w:hint="cs"/>
        </w:rPr>
        <w:t xml:space="preserve">via </w:t>
      </w:r>
      <w:hyperlink r:id="rId20" w:history="1">
        <w:r w:rsidR="00DA4234" w:rsidRPr="006129F7">
          <w:rPr>
            <w:rStyle w:val="Hyperlink"/>
            <w:rFonts w:ascii="Futura Book" w:hAnsi="Futura Book" w:cs="Futura Medium" w:hint="cs"/>
          </w:rPr>
          <w:t>www.tenderned.nl</w:t>
        </w:r>
      </w:hyperlink>
    </w:p>
    <w:p w14:paraId="1EAC8A24" w14:textId="1FDE864C" w:rsidR="004D4041" w:rsidRPr="006129F7" w:rsidRDefault="004D4041" w:rsidP="00750CA1">
      <w:pPr>
        <w:rPr>
          <w:rFonts w:ascii="Futura Book" w:hAnsi="Futura Book" w:cs="Futura Medium"/>
        </w:rPr>
      </w:pPr>
    </w:p>
    <w:p w14:paraId="6C039988" w14:textId="47BFAEA9" w:rsidR="004D4041" w:rsidRPr="006129F7" w:rsidRDefault="000211DA" w:rsidP="004D4041">
      <w:pPr>
        <w:rPr>
          <w:rFonts w:ascii="Futura Book" w:hAnsi="Futura Book" w:cs="Futura Medium"/>
        </w:rPr>
      </w:pPr>
      <w:r w:rsidRPr="006129F7">
        <w:rPr>
          <w:rFonts w:ascii="Futura Book" w:hAnsi="Futura Book" w:cs="Futura Medium"/>
        </w:rPr>
        <w:t>De</w:t>
      </w:r>
      <w:r w:rsidR="004D4041" w:rsidRPr="006129F7">
        <w:rPr>
          <w:rFonts w:ascii="Futura Book" w:hAnsi="Futura Book" w:cs="Futura Medium" w:hint="cs"/>
        </w:rPr>
        <w:t xml:space="preserve"> inschrijftermijn </w:t>
      </w:r>
      <w:r w:rsidRPr="006129F7">
        <w:rPr>
          <w:rFonts w:ascii="Futura Book" w:hAnsi="Futura Book" w:cs="Futura Medium"/>
        </w:rPr>
        <w:t xml:space="preserve">is </w:t>
      </w:r>
      <w:r w:rsidR="004D4041" w:rsidRPr="006129F7">
        <w:rPr>
          <w:rFonts w:ascii="Futura Book" w:hAnsi="Futura Book" w:cs="Futura Medium" w:hint="cs"/>
        </w:rPr>
        <w:t>een fatale termijn</w:t>
      </w:r>
      <w:r w:rsidRPr="006129F7">
        <w:rPr>
          <w:rFonts w:ascii="Futura Book" w:hAnsi="Futura Book" w:cs="Futura Medium"/>
        </w:rPr>
        <w:t>. Na het verstrijken van deze termijn is het</w:t>
      </w:r>
      <w:r w:rsidR="004D4041" w:rsidRPr="006129F7">
        <w:rPr>
          <w:rFonts w:ascii="Futura Book" w:hAnsi="Futura Book" w:cs="Futura Medium" w:hint="cs"/>
        </w:rPr>
        <w:t xml:space="preserve"> technisch gezien niet meer mogelijk is om via TenderNed een inschrijving in te dienen. Wij willen u daarom adviseren om ruim voor het verstrijken van </w:t>
      </w:r>
      <w:r w:rsidRPr="006129F7">
        <w:rPr>
          <w:rFonts w:ascii="Futura Book" w:hAnsi="Futura Book" w:cs="Futura Medium"/>
        </w:rPr>
        <w:t>de</w:t>
      </w:r>
      <w:r w:rsidR="004D4041" w:rsidRPr="006129F7">
        <w:rPr>
          <w:rFonts w:ascii="Futura Book" w:hAnsi="Futura Book" w:cs="Futura Medium" w:hint="cs"/>
        </w:rPr>
        <w:t xml:space="preserve"> sluitingstermijn met het uploaden van uw documenten te beginnen.</w:t>
      </w:r>
    </w:p>
    <w:p w14:paraId="743687F9" w14:textId="77777777" w:rsidR="004D4041" w:rsidRPr="006129F7" w:rsidRDefault="004D4041" w:rsidP="00750CA1">
      <w:pPr>
        <w:rPr>
          <w:rFonts w:ascii="Futura Book" w:hAnsi="Futura Book" w:cs="Futura Medium"/>
        </w:rPr>
      </w:pPr>
    </w:p>
    <w:p w14:paraId="21C9B8DA" w14:textId="1C870A25" w:rsidR="00750CA1" w:rsidRPr="006129F7" w:rsidRDefault="004D4041" w:rsidP="00750CA1">
      <w:pPr>
        <w:rPr>
          <w:rFonts w:ascii="Futura Book" w:hAnsi="Futura Book" w:cs="Futura Medium"/>
        </w:rPr>
      </w:pPr>
      <w:r w:rsidRPr="006129F7">
        <w:rPr>
          <w:rFonts w:ascii="Futura Book" w:hAnsi="Futura Book" w:cs="Futura Medium" w:hint="cs"/>
        </w:rPr>
        <w:t xml:space="preserve">(Onderdelen van) inschrijvingen die ingediend worden ná de inschrijftermijn worden door de provincie </w:t>
      </w:r>
      <w:r w:rsidR="003610F7" w:rsidRPr="006129F7">
        <w:rPr>
          <w:rFonts w:ascii="Futura Book" w:hAnsi="Futura Book" w:cs="Futura Medium"/>
        </w:rPr>
        <w:t xml:space="preserve">in beginsel </w:t>
      </w:r>
      <w:r w:rsidRPr="006129F7">
        <w:rPr>
          <w:rFonts w:ascii="Futura Book" w:hAnsi="Futura Book" w:cs="Futura Medium" w:hint="cs"/>
        </w:rPr>
        <w:t xml:space="preserve">niet in behandeling genomen en worden </w:t>
      </w:r>
      <w:r w:rsidR="003610F7" w:rsidRPr="006129F7">
        <w:rPr>
          <w:rFonts w:ascii="Futura Book" w:hAnsi="Futura Book" w:cs="Futura Medium"/>
        </w:rPr>
        <w:t xml:space="preserve">in beginsel </w:t>
      </w:r>
      <w:r w:rsidRPr="006129F7">
        <w:rPr>
          <w:rFonts w:ascii="Futura Book" w:hAnsi="Futura Book" w:cs="Futura Medium" w:hint="cs"/>
        </w:rPr>
        <w:t xml:space="preserve">uitgesloten van deelname aan de aanbestedingsprocedure. </w:t>
      </w:r>
      <w:r w:rsidR="00750CA1" w:rsidRPr="006129F7">
        <w:rPr>
          <w:rFonts w:ascii="Futura Book" w:hAnsi="Futura Book" w:cs="Futura Medium" w:hint="cs"/>
        </w:rPr>
        <w:t xml:space="preserve">De risico’s van vertraging tijdens de verzending </w:t>
      </w:r>
      <w:r w:rsidR="005930B9" w:rsidRPr="006129F7">
        <w:rPr>
          <w:rFonts w:ascii="Futura Book" w:hAnsi="Futura Book" w:cs="Futura Medium" w:hint="cs"/>
        </w:rPr>
        <w:t>als gevolg van bijvoorbeeld e</w:t>
      </w:r>
      <w:r w:rsidR="00750CA1" w:rsidRPr="006129F7">
        <w:rPr>
          <w:rFonts w:ascii="Futura Book" w:hAnsi="Futura Book" w:cs="Futura Medium" w:hint="cs"/>
        </w:rPr>
        <w:t xml:space="preserve">en onjuiste of onvolledige adressering </w:t>
      </w:r>
      <w:r w:rsidR="000074C8" w:rsidRPr="006129F7">
        <w:rPr>
          <w:rFonts w:ascii="Futura Book" w:hAnsi="Futura Book" w:cs="Futura Medium" w:hint="cs"/>
        </w:rPr>
        <w:t xml:space="preserve">of een storing tijdens het uploaden van documenten </w:t>
      </w:r>
      <w:r w:rsidR="00750CA1" w:rsidRPr="006129F7">
        <w:rPr>
          <w:rFonts w:ascii="Futura Book" w:hAnsi="Futura Book" w:cs="Futura Medium" w:hint="cs"/>
        </w:rPr>
        <w:t>komen voor rekening van de inschrijver.</w:t>
      </w:r>
      <w:r w:rsidR="00824DF7" w:rsidRPr="006129F7">
        <w:rPr>
          <w:rFonts w:ascii="Futura Book" w:hAnsi="Futura Book" w:cs="Futura Medium" w:hint="cs"/>
        </w:rPr>
        <w:t xml:space="preserve"> </w:t>
      </w:r>
    </w:p>
    <w:p w14:paraId="71E4B8C7" w14:textId="09907DD3" w:rsidR="004D4041" w:rsidRPr="006129F7" w:rsidRDefault="004D4041" w:rsidP="00750CA1">
      <w:pPr>
        <w:rPr>
          <w:rFonts w:ascii="Futura Book" w:hAnsi="Futura Book" w:cs="Futura Medium"/>
        </w:rPr>
      </w:pPr>
    </w:p>
    <w:p w14:paraId="0737B3A4" w14:textId="2BD1E9F1" w:rsidR="004D4041" w:rsidRPr="006129F7" w:rsidRDefault="004D4041" w:rsidP="00750CA1">
      <w:pPr>
        <w:rPr>
          <w:rFonts w:ascii="Futura Book" w:hAnsi="Futura Book" w:cs="Futura Medium"/>
        </w:rPr>
      </w:pPr>
      <w:r w:rsidRPr="006129F7">
        <w:rPr>
          <w:rFonts w:ascii="Futura Book" w:hAnsi="Futura Book" w:cs="Futura Medium" w:hint="cs"/>
        </w:rPr>
        <w:t>De bewijslast voor en het risico van tijdige indiening van (alle onderdelen van) de inschrijving liggen bij de inschrijver.</w:t>
      </w:r>
    </w:p>
    <w:p w14:paraId="2F089439" w14:textId="2BF28536" w:rsidR="00FB091C" w:rsidRPr="006129F7" w:rsidRDefault="00FB091C" w:rsidP="00750CA1">
      <w:pPr>
        <w:rPr>
          <w:rFonts w:ascii="Futura Book" w:hAnsi="Futura Book" w:cs="Futura Medium"/>
        </w:rPr>
      </w:pPr>
    </w:p>
    <w:p w14:paraId="11ED369F" w14:textId="7D064004" w:rsidR="00FB091C" w:rsidRPr="006129F7" w:rsidRDefault="00FB091C" w:rsidP="00750CA1">
      <w:pPr>
        <w:rPr>
          <w:rFonts w:ascii="Futura Book" w:hAnsi="Futura Book" w:cs="Futura Medium"/>
        </w:rPr>
      </w:pPr>
      <w:r w:rsidRPr="006129F7">
        <w:rPr>
          <w:rFonts w:ascii="Futura Book" w:hAnsi="Futura Book" w:cs="Futura Medium" w:hint="cs"/>
        </w:rPr>
        <w:t>Indien aantoonbaar sprake is van een storing van TenderNed kan de provincie inschrijvers de mogelijkheid bieden om de inschrijving op een andere wijze in te dienen.</w:t>
      </w:r>
    </w:p>
    <w:p w14:paraId="0E79F263" w14:textId="77546F3E" w:rsidR="004D4041" w:rsidRPr="006129F7" w:rsidRDefault="004D4041" w:rsidP="00750CA1">
      <w:pPr>
        <w:rPr>
          <w:rFonts w:ascii="Futura Book" w:hAnsi="Futura Book" w:cs="Futura Medium"/>
        </w:rPr>
      </w:pPr>
    </w:p>
    <w:p w14:paraId="1A971493" w14:textId="54F08F77" w:rsidR="004D4041" w:rsidRPr="006129F7" w:rsidRDefault="003C4EEC" w:rsidP="00750CA1">
      <w:pPr>
        <w:rPr>
          <w:rFonts w:ascii="Futura Book" w:hAnsi="Futura Book" w:cs="Futura Medium"/>
        </w:rPr>
      </w:pPr>
      <w:r w:rsidRPr="006129F7">
        <w:rPr>
          <w:rFonts w:ascii="Futura Book" w:hAnsi="Futura Book" w:cs="Futura Medium" w:hint="cs"/>
        </w:rPr>
        <w:t>De provincie</w:t>
      </w:r>
      <w:r w:rsidR="004D4041" w:rsidRPr="006129F7">
        <w:rPr>
          <w:rFonts w:ascii="Futura Book" w:hAnsi="Futura Book" w:cs="Futura Medium" w:hint="cs"/>
        </w:rPr>
        <w:t xml:space="preserve"> verwijst naar </w:t>
      </w:r>
      <w:r w:rsidRPr="00BE6D1F">
        <w:rPr>
          <w:rFonts w:ascii="Futura Book" w:hAnsi="Futura Book" w:cs="Futura Medium"/>
        </w:rPr>
        <w:t xml:space="preserve">bijlage </w:t>
      </w:r>
      <w:r w:rsidR="00F22B5C" w:rsidRPr="00BE6D1F">
        <w:rPr>
          <w:rFonts w:ascii="Futura Book" w:hAnsi="Futura Book" w:cs="Futura Medium"/>
        </w:rPr>
        <w:t>A</w:t>
      </w:r>
      <w:r w:rsidRPr="006129F7">
        <w:rPr>
          <w:rFonts w:ascii="Futura Book" w:hAnsi="Futura Book" w:cs="Futura Medium" w:hint="cs"/>
        </w:rPr>
        <w:t xml:space="preserve"> ‘in 6 stappen digitaal inschrijven op TenderNed’. </w:t>
      </w:r>
    </w:p>
    <w:p w14:paraId="21C9B8DB" w14:textId="77777777" w:rsidR="00C30F63" w:rsidRPr="006129F7" w:rsidRDefault="00C30F63" w:rsidP="00750CA1">
      <w:pPr>
        <w:rPr>
          <w:rFonts w:ascii="Futura Book" w:hAnsi="Futura Book" w:cs="Futura Medium"/>
          <w:highlight w:val="yellow"/>
        </w:rPr>
      </w:pPr>
      <w:bookmarkStart w:id="37" w:name="_Toc190759829"/>
    </w:p>
    <w:p w14:paraId="21C9B8DF" w14:textId="77777777" w:rsidR="00750CA1" w:rsidRPr="006129F7" w:rsidRDefault="00750CA1" w:rsidP="00C30F63">
      <w:pPr>
        <w:pStyle w:val="Kop2"/>
        <w:rPr>
          <w:rFonts w:cs="Futura Medium"/>
        </w:rPr>
      </w:pPr>
      <w:bookmarkStart w:id="38" w:name="_Toc190759830"/>
      <w:bookmarkStart w:id="39" w:name="_Toc100310927"/>
      <w:bookmarkEnd w:id="37"/>
      <w:r w:rsidRPr="006129F7">
        <w:rPr>
          <w:rFonts w:cs="Futura Medium" w:hint="cs"/>
        </w:rPr>
        <w:t>Algemene eisen aan de inschrijving</w:t>
      </w:r>
      <w:bookmarkEnd w:id="38"/>
      <w:r w:rsidRPr="006129F7">
        <w:rPr>
          <w:rFonts w:cs="Futura Medium" w:hint="cs"/>
        </w:rPr>
        <w:t xml:space="preserve"> (vormvereisten)</w:t>
      </w:r>
      <w:bookmarkEnd w:id="39"/>
    </w:p>
    <w:p w14:paraId="21C9B8E0" w14:textId="77777777" w:rsidR="00750CA1" w:rsidRPr="006129F7" w:rsidRDefault="00750CA1" w:rsidP="00750CA1">
      <w:pPr>
        <w:rPr>
          <w:rFonts w:ascii="Futura Book" w:hAnsi="Futura Book" w:cs="Futura Medium"/>
        </w:rPr>
      </w:pPr>
      <w:bookmarkStart w:id="40" w:name="_Toc529781270"/>
      <w:r w:rsidRPr="006129F7">
        <w:rPr>
          <w:rFonts w:ascii="Futura Book" w:hAnsi="Futura Book" w:cs="Futura Medium" w:hint="cs"/>
        </w:rPr>
        <w:t>Inschrijvingen die niet voldoen aan de hieronder weergegeven vormvereisten kunnen worden uitgesloten van deelname aan deze aanbesteding.</w:t>
      </w:r>
    </w:p>
    <w:p w14:paraId="21C9B8E1" w14:textId="77777777" w:rsidR="00C30F63" w:rsidRPr="006129F7" w:rsidRDefault="00C30F63" w:rsidP="00750CA1">
      <w:pPr>
        <w:rPr>
          <w:rFonts w:ascii="Futura Book" w:hAnsi="Futura Book" w:cs="Futura Medium"/>
        </w:rPr>
      </w:pPr>
      <w:bookmarkStart w:id="41" w:name="_Toc190759831"/>
    </w:p>
    <w:p w14:paraId="21C9B8E2" w14:textId="77777777" w:rsidR="00750CA1" w:rsidRPr="006129F7" w:rsidRDefault="00750CA1" w:rsidP="00C30F63">
      <w:pPr>
        <w:pStyle w:val="Kop3"/>
        <w:rPr>
          <w:rFonts w:cs="Futura Medium"/>
        </w:rPr>
      </w:pPr>
      <w:bookmarkStart w:id="42" w:name="_Toc100310928"/>
      <w:r w:rsidRPr="006129F7">
        <w:rPr>
          <w:rFonts w:cs="Futura Medium" w:hint="cs"/>
        </w:rPr>
        <w:t>Taal</w:t>
      </w:r>
      <w:bookmarkEnd w:id="41"/>
      <w:bookmarkEnd w:id="42"/>
    </w:p>
    <w:p w14:paraId="21C9B8E4" w14:textId="24D7B400" w:rsidR="00C30F63" w:rsidRDefault="00750CA1" w:rsidP="00750CA1">
      <w:pPr>
        <w:rPr>
          <w:rFonts w:ascii="Futura Book" w:hAnsi="Futura Book" w:cs="Futura Medium"/>
        </w:rPr>
      </w:pPr>
      <w:r w:rsidRPr="006129F7">
        <w:rPr>
          <w:rFonts w:ascii="Futura Book" w:hAnsi="Futura Book" w:cs="Futura Medium" w:hint="cs"/>
        </w:rPr>
        <w:t>Uw inschrijving (en alle verdere communicatie, waaronder de communicatie tijdens de uitvoering van de opdracht) is volledig in het Nederlands. Slechts productbeschrijvingen en bedrijfsgegevens mogen ook in het Engels worden aangeleverd.</w:t>
      </w:r>
      <w:bookmarkStart w:id="43" w:name="_Toc190759832"/>
    </w:p>
    <w:p w14:paraId="00491EE2" w14:textId="77777777" w:rsidR="003B49F5" w:rsidRPr="006129F7" w:rsidRDefault="003B49F5" w:rsidP="00750CA1">
      <w:pPr>
        <w:rPr>
          <w:rFonts w:ascii="Futura Book" w:hAnsi="Futura Book" w:cs="Futura Medium"/>
        </w:rPr>
      </w:pPr>
    </w:p>
    <w:p w14:paraId="21C9B8E5" w14:textId="77777777" w:rsidR="00750CA1" w:rsidRPr="006129F7" w:rsidRDefault="00750CA1" w:rsidP="00C30F63">
      <w:pPr>
        <w:pStyle w:val="Kop3"/>
        <w:rPr>
          <w:rFonts w:cs="Futura Medium"/>
        </w:rPr>
      </w:pPr>
      <w:bookmarkStart w:id="44" w:name="_Toc100310929"/>
      <w:r w:rsidRPr="006129F7">
        <w:rPr>
          <w:rFonts w:cs="Futura Medium" w:hint="cs"/>
        </w:rPr>
        <w:t>Ondertekening</w:t>
      </w:r>
      <w:bookmarkEnd w:id="43"/>
      <w:bookmarkEnd w:id="44"/>
    </w:p>
    <w:bookmarkEnd w:id="40"/>
    <w:p w14:paraId="21C9B8E6" w14:textId="4F33FE4F" w:rsidR="00262038" w:rsidRPr="006129F7" w:rsidRDefault="00262038" w:rsidP="00262038">
      <w:pPr>
        <w:rPr>
          <w:rFonts w:ascii="Futura Book" w:hAnsi="Futura Book" w:cs="Futura Medium"/>
        </w:rPr>
      </w:pPr>
      <w:r w:rsidRPr="006129F7">
        <w:rPr>
          <w:rFonts w:ascii="Futura Book" w:hAnsi="Futura Book" w:cs="Futura Medium" w:hint="cs"/>
        </w:rPr>
        <w:t xml:space="preserve">Uw inschrijving is ondertekend door een of meer personen die bevoegd zijn de inschrijvende onderneming te binden. </w:t>
      </w:r>
      <w:r w:rsidR="00DF10C3" w:rsidRPr="006129F7">
        <w:rPr>
          <w:rFonts w:ascii="Futura Book" w:hAnsi="Futura Book" w:cs="Futura Medium" w:hint="cs"/>
        </w:rPr>
        <w:t>Uit het</w:t>
      </w:r>
      <w:r w:rsidRPr="006129F7">
        <w:rPr>
          <w:rFonts w:ascii="Futura Book" w:hAnsi="Futura Book" w:cs="Futura Medium" w:hint="cs"/>
        </w:rPr>
        <w:t xml:space="preserve"> handelsregister</w:t>
      </w:r>
      <w:r w:rsidR="00413E73" w:rsidRPr="006129F7">
        <w:rPr>
          <w:rFonts w:ascii="Futura Book" w:hAnsi="Futura Book" w:cs="Futura Medium" w:hint="cs"/>
        </w:rPr>
        <w:t xml:space="preserve">, de statuten of een </w:t>
      </w:r>
      <w:r w:rsidR="00413E73" w:rsidRPr="006129F7">
        <w:rPr>
          <w:rFonts w:ascii="Futura Book" w:hAnsi="Futura Book" w:cs="Futura Medium" w:hint="cs"/>
        </w:rPr>
        <w:lastRenderedPageBreak/>
        <w:t>volmacht</w:t>
      </w:r>
      <w:r w:rsidRPr="006129F7">
        <w:rPr>
          <w:rFonts w:ascii="Futura Book" w:hAnsi="Futura Book" w:cs="Futura Medium" w:hint="cs"/>
        </w:rPr>
        <w:t xml:space="preserve"> </w:t>
      </w:r>
      <w:r w:rsidR="00DF10C3" w:rsidRPr="006129F7">
        <w:rPr>
          <w:rFonts w:ascii="Futura Book" w:hAnsi="Futura Book" w:cs="Futura Medium" w:hint="cs"/>
        </w:rPr>
        <w:t>dient te blijken</w:t>
      </w:r>
      <w:r w:rsidRPr="006129F7">
        <w:rPr>
          <w:rFonts w:ascii="Futura Book" w:hAnsi="Futura Book" w:cs="Futura Medium" w:hint="cs"/>
        </w:rPr>
        <w:t xml:space="preserve"> dat de persoon die tekent daadwerkelijk tekenbevoegd </w:t>
      </w:r>
      <w:r w:rsidR="00DF10C3" w:rsidRPr="006129F7">
        <w:rPr>
          <w:rFonts w:ascii="Futura Book" w:hAnsi="Futura Book" w:cs="Futura Medium" w:hint="cs"/>
        </w:rPr>
        <w:t>was op het moment van ondertekenen</w:t>
      </w:r>
      <w:r w:rsidRPr="006129F7">
        <w:rPr>
          <w:rFonts w:ascii="Futura Book" w:hAnsi="Futura Book" w:cs="Futura Medium" w:hint="cs"/>
        </w:rPr>
        <w:t>.</w:t>
      </w:r>
    </w:p>
    <w:p w14:paraId="21C9B8E7" w14:textId="77777777" w:rsidR="00262038" w:rsidRPr="006129F7" w:rsidRDefault="00262038" w:rsidP="00262038">
      <w:pPr>
        <w:rPr>
          <w:rFonts w:ascii="Futura Book" w:hAnsi="Futura Book" w:cs="Futura Medium"/>
        </w:rPr>
      </w:pPr>
      <w:r w:rsidRPr="006129F7">
        <w:rPr>
          <w:rFonts w:ascii="Futura Book" w:hAnsi="Futura Book" w:cs="Futura Medium" w:hint="cs"/>
        </w:rPr>
        <w:t>In geval van inschrijving door een samenwerkingsverband van ondernemingen moet de inschrijving door alle deelnemers aan het samenwerkingsverband ondertekend worden.</w:t>
      </w:r>
    </w:p>
    <w:p w14:paraId="21C9B8EB" w14:textId="77777777" w:rsidR="004A0A4F" w:rsidRPr="006129F7" w:rsidRDefault="004A0A4F" w:rsidP="00AE783F">
      <w:pPr>
        <w:rPr>
          <w:rFonts w:ascii="Futura Book" w:hAnsi="Futura Book" w:cs="Futura Medium"/>
        </w:rPr>
      </w:pPr>
      <w:bookmarkStart w:id="45" w:name="_Toc190759834"/>
      <w:bookmarkStart w:id="46" w:name="_Toc529781272"/>
    </w:p>
    <w:p w14:paraId="21C9B8EC" w14:textId="77777777" w:rsidR="00750CA1" w:rsidRPr="006129F7" w:rsidRDefault="00750CA1" w:rsidP="00C30F63">
      <w:pPr>
        <w:pStyle w:val="Kop3"/>
        <w:rPr>
          <w:rFonts w:cs="Futura Medium"/>
        </w:rPr>
      </w:pPr>
      <w:bookmarkStart w:id="47" w:name="_Toc100310930"/>
      <w:r w:rsidRPr="006129F7">
        <w:rPr>
          <w:rFonts w:cs="Futura Medium" w:hint="cs"/>
        </w:rPr>
        <w:t>Indeling van de inschrijving</w:t>
      </w:r>
      <w:bookmarkEnd w:id="45"/>
      <w:bookmarkEnd w:id="47"/>
    </w:p>
    <w:p w14:paraId="21C9B8ED" w14:textId="6BABBAF1" w:rsidR="004A0A4F" w:rsidRPr="006129F7" w:rsidRDefault="004A0A4F" w:rsidP="004A0A4F">
      <w:pPr>
        <w:rPr>
          <w:rFonts w:ascii="Futura Book" w:hAnsi="Futura Book" w:cs="Futura Medium"/>
        </w:rPr>
      </w:pPr>
      <w:r w:rsidRPr="006129F7">
        <w:rPr>
          <w:rFonts w:ascii="Futura Book" w:hAnsi="Futura Book" w:cs="Futura Medium" w:hint="cs"/>
        </w:rPr>
        <w:t xml:space="preserve">De door u aan te leveren </w:t>
      </w:r>
      <w:r w:rsidR="00775A24" w:rsidRPr="006129F7">
        <w:rPr>
          <w:rFonts w:ascii="Futura Book" w:hAnsi="Futura Book" w:cs="Futura Medium" w:hint="cs"/>
        </w:rPr>
        <w:t xml:space="preserve">documenten </w:t>
      </w:r>
      <w:r w:rsidRPr="006129F7">
        <w:rPr>
          <w:rFonts w:ascii="Futura Book" w:hAnsi="Futura Book" w:cs="Futura Medium" w:hint="cs"/>
        </w:rPr>
        <w:t>levert u volgens de onderstaande bestandsindeling aan. Indien u hiervan afwijkt kunt u worden uitgesloten van verdere deelname</w:t>
      </w:r>
      <w:r w:rsidR="00243DB4" w:rsidRPr="006129F7">
        <w:rPr>
          <w:rFonts w:ascii="Futura Book" w:hAnsi="Futura Book" w:cs="Futura Medium" w:hint="cs"/>
        </w:rPr>
        <w:t xml:space="preserve"> aan de aanbestedingsprocedure</w:t>
      </w:r>
      <w:r w:rsidRPr="006129F7">
        <w:rPr>
          <w:rFonts w:ascii="Futura Book" w:hAnsi="Futura Book" w:cs="Futura Medium" w:hint="cs"/>
        </w:rPr>
        <w:t>.</w:t>
      </w:r>
    </w:p>
    <w:p w14:paraId="21C9B8EE" w14:textId="77777777" w:rsidR="004A0A4F" w:rsidRPr="006129F7" w:rsidRDefault="004A0A4F" w:rsidP="004A0A4F">
      <w:pPr>
        <w:rPr>
          <w:rFonts w:ascii="Futura Book" w:hAnsi="Futura Book" w:cs="Futura Medium"/>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7"/>
        <w:gridCol w:w="1999"/>
      </w:tblGrid>
      <w:tr w:rsidR="004A0A4F" w:rsidRPr="00281691" w14:paraId="21C9B8F1" w14:textId="77777777" w:rsidTr="002072C0">
        <w:tc>
          <w:tcPr>
            <w:tcW w:w="3945" w:type="pct"/>
            <w:shd w:val="clear" w:color="auto" w:fill="auto"/>
          </w:tcPr>
          <w:p w14:paraId="21C9B8EF" w14:textId="77777777" w:rsidR="004A0A4F" w:rsidRPr="006129F7" w:rsidRDefault="004A0A4F" w:rsidP="002072C0">
            <w:pPr>
              <w:rPr>
                <w:rFonts w:ascii="Futura Book" w:hAnsi="Futura Book" w:cs="Futura Medium"/>
                <w:b/>
                <w:sz w:val="16"/>
                <w:szCs w:val="16"/>
              </w:rPr>
            </w:pPr>
            <w:r w:rsidRPr="006129F7">
              <w:rPr>
                <w:rFonts w:ascii="Futura Book" w:hAnsi="Futura Book" w:cs="Futura Medium" w:hint="cs"/>
                <w:b/>
                <w:sz w:val="16"/>
                <w:szCs w:val="16"/>
              </w:rPr>
              <w:t>Omschrijving</w:t>
            </w:r>
          </w:p>
        </w:tc>
        <w:tc>
          <w:tcPr>
            <w:tcW w:w="1055" w:type="pct"/>
            <w:shd w:val="clear" w:color="auto" w:fill="auto"/>
          </w:tcPr>
          <w:p w14:paraId="21C9B8F0" w14:textId="77777777" w:rsidR="004A0A4F" w:rsidRPr="006129F7" w:rsidRDefault="004A0A4F" w:rsidP="002072C0">
            <w:pPr>
              <w:rPr>
                <w:rFonts w:ascii="Futura Book" w:hAnsi="Futura Book" w:cs="Futura Medium"/>
                <w:b/>
                <w:sz w:val="16"/>
                <w:szCs w:val="16"/>
              </w:rPr>
            </w:pPr>
            <w:r w:rsidRPr="006129F7">
              <w:rPr>
                <w:rFonts w:ascii="Futura Book" w:hAnsi="Futura Book" w:cs="Futura Medium" w:hint="cs"/>
                <w:b/>
                <w:sz w:val="16"/>
                <w:szCs w:val="16"/>
              </w:rPr>
              <w:t>Tabbladnummer</w:t>
            </w:r>
          </w:p>
        </w:tc>
      </w:tr>
      <w:tr w:rsidR="004A0A4F" w:rsidRPr="006129F7" w14:paraId="21C9B905" w14:textId="77777777" w:rsidTr="002072C0">
        <w:tc>
          <w:tcPr>
            <w:tcW w:w="3945" w:type="pct"/>
            <w:shd w:val="clear" w:color="auto" w:fill="auto"/>
          </w:tcPr>
          <w:p w14:paraId="21C9B8F2" w14:textId="35F7586E" w:rsidR="004A0A4F" w:rsidRPr="00BE6D1F" w:rsidRDefault="004A0A4F" w:rsidP="002072C0">
            <w:pPr>
              <w:rPr>
                <w:rFonts w:ascii="Futura Book" w:hAnsi="Futura Book" w:cs="Futura Medium"/>
                <w:sz w:val="18"/>
                <w:szCs w:val="18"/>
              </w:rPr>
            </w:pPr>
            <w:r w:rsidRPr="00BE6D1F">
              <w:rPr>
                <w:rFonts w:ascii="Futura Book" w:hAnsi="Futura Book" w:cs="Futura Medium" w:hint="cs"/>
                <w:sz w:val="18"/>
                <w:szCs w:val="18"/>
              </w:rPr>
              <w:t>Begeleidende brief</w:t>
            </w:r>
          </w:p>
          <w:p w14:paraId="632F3BDA" w14:textId="01A1CAB1" w:rsidR="008904C5" w:rsidRPr="00BE6D1F" w:rsidRDefault="008904C5" w:rsidP="008904C5">
            <w:pPr>
              <w:rPr>
                <w:rFonts w:ascii="Futura Book" w:hAnsi="Futura Book" w:cs="Futura Medium"/>
                <w:sz w:val="18"/>
                <w:szCs w:val="18"/>
              </w:rPr>
            </w:pPr>
            <w:r w:rsidRPr="00BE6D1F">
              <w:rPr>
                <w:rFonts w:ascii="Futura Book" w:hAnsi="Futura Book" w:cs="Futura Medium" w:hint="cs"/>
                <w:sz w:val="18"/>
                <w:szCs w:val="18"/>
              </w:rPr>
              <w:t xml:space="preserve">Akkoord </w:t>
            </w:r>
            <w:r w:rsidRPr="00BE6D1F">
              <w:rPr>
                <w:rFonts w:ascii="Futura Book" w:hAnsi="Futura Book" w:cs="Futura Medium"/>
                <w:sz w:val="18"/>
                <w:szCs w:val="18"/>
              </w:rPr>
              <w:t>conformiteitenlijst eisen conform bijlage 1</w:t>
            </w:r>
          </w:p>
          <w:p w14:paraId="21C9B8F3" w14:textId="2BBCA452" w:rsidR="004A0A4F" w:rsidRPr="00BE6D1F" w:rsidRDefault="004A0A4F" w:rsidP="002072C0">
            <w:pPr>
              <w:rPr>
                <w:rFonts w:ascii="Futura Book" w:hAnsi="Futura Book" w:cs="Futura Medium"/>
                <w:sz w:val="18"/>
                <w:szCs w:val="18"/>
              </w:rPr>
            </w:pPr>
            <w:r w:rsidRPr="00BE6D1F">
              <w:rPr>
                <w:rFonts w:ascii="Futura Book" w:hAnsi="Futura Book" w:cs="Futura Medium" w:hint="cs"/>
                <w:sz w:val="18"/>
                <w:szCs w:val="18"/>
              </w:rPr>
              <w:t>Uniform</w:t>
            </w:r>
            <w:r w:rsidR="005D26D9" w:rsidRPr="00BE6D1F">
              <w:rPr>
                <w:rFonts w:ascii="Futura Book" w:hAnsi="Futura Book" w:cs="Futura Medium" w:hint="cs"/>
                <w:sz w:val="18"/>
                <w:szCs w:val="18"/>
              </w:rPr>
              <w:t xml:space="preserve"> </w:t>
            </w:r>
            <w:r w:rsidR="00D72A54" w:rsidRPr="00BE6D1F">
              <w:rPr>
                <w:rFonts w:ascii="Futura Book" w:hAnsi="Futura Book" w:cs="Futura Medium" w:hint="cs"/>
                <w:sz w:val="18"/>
                <w:szCs w:val="18"/>
              </w:rPr>
              <w:t>Europees Aanbestedingsdocument</w:t>
            </w:r>
            <w:r w:rsidRPr="00BE6D1F">
              <w:rPr>
                <w:rFonts w:ascii="Futura Book" w:hAnsi="Futura Book" w:cs="Futura Medium" w:hint="cs"/>
                <w:sz w:val="18"/>
                <w:szCs w:val="18"/>
              </w:rPr>
              <w:t xml:space="preserve"> conform format bijlage </w:t>
            </w:r>
            <w:r w:rsidR="008904C5" w:rsidRPr="00BE6D1F">
              <w:rPr>
                <w:rFonts w:ascii="Futura Book" w:hAnsi="Futura Book" w:cs="Futura Medium"/>
                <w:sz w:val="18"/>
                <w:szCs w:val="18"/>
              </w:rPr>
              <w:t>2</w:t>
            </w:r>
          </w:p>
          <w:p w14:paraId="21C9B8F4" w14:textId="5D232DEB" w:rsidR="004A0A4F" w:rsidRPr="00BE6D1F" w:rsidRDefault="004A0A4F" w:rsidP="002072C0">
            <w:pPr>
              <w:rPr>
                <w:rFonts w:ascii="Futura Book" w:hAnsi="Futura Book" w:cs="Futura Medium"/>
                <w:sz w:val="18"/>
                <w:szCs w:val="18"/>
              </w:rPr>
            </w:pPr>
            <w:r w:rsidRPr="00BE6D1F">
              <w:rPr>
                <w:rFonts w:ascii="Futura Book" w:hAnsi="Futura Book" w:cs="Futura Medium" w:hint="cs"/>
                <w:sz w:val="18"/>
                <w:szCs w:val="18"/>
              </w:rPr>
              <w:t>Gegevens technische bekwaamheid</w:t>
            </w:r>
            <w:r w:rsidR="00AF0A23" w:rsidRPr="00BE6D1F">
              <w:rPr>
                <w:rFonts w:ascii="Futura Book" w:hAnsi="Futura Book" w:cs="Futura Medium"/>
                <w:sz w:val="18"/>
                <w:szCs w:val="18"/>
              </w:rPr>
              <w:t xml:space="preserve"> conform format bijlage 3</w:t>
            </w:r>
          </w:p>
          <w:p w14:paraId="6C431103" w14:textId="67726F0C" w:rsidR="004A5FCD" w:rsidRPr="00BE6D1F" w:rsidRDefault="004A5FCD" w:rsidP="002072C0">
            <w:pPr>
              <w:rPr>
                <w:rFonts w:ascii="Futura Book" w:hAnsi="Futura Book" w:cs="Futura Medium"/>
                <w:sz w:val="18"/>
                <w:szCs w:val="18"/>
              </w:rPr>
            </w:pPr>
            <w:r w:rsidRPr="00BE6D1F">
              <w:rPr>
                <w:rFonts w:ascii="Futura Book" w:hAnsi="Futura Book" w:cs="Futura Medium"/>
                <w:sz w:val="18"/>
                <w:szCs w:val="18"/>
              </w:rPr>
              <w:t>Prijs</w:t>
            </w:r>
            <w:r w:rsidRPr="00BE6D1F">
              <w:rPr>
                <w:rFonts w:ascii="Futura Book" w:hAnsi="Futura Book" w:cs="Futura Medium" w:hint="cs"/>
                <w:sz w:val="18"/>
                <w:szCs w:val="18"/>
              </w:rPr>
              <w:t xml:space="preserve"> conform bijlage</w:t>
            </w:r>
            <w:r w:rsidRPr="00BE6D1F">
              <w:rPr>
                <w:rFonts w:ascii="Futura Book" w:hAnsi="Futura Book" w:cs="Futura Medium"/>
                <w:sz w:val="18"/>
                <w:szCs w:val="18"/>
              </w:rPr>
              <w:t xml:space="preserve"> 4</w:t>
            </w:r>
          </w:p>
          <w:p w14:paraId="457D8A0E" w14:textId="77777777" w:rsidR="00BE6D1F" w:rsidRPr="00BE6D1F" w:rsidRDefault="009D6CA1" w:rsidP="002072C0">
            <w:pPr>
              <w:rPr>
                <w:rFonts w:ascii="Futura Book" w:hAnsi="Futura Book" w:cs="Futura Medium"/>
                <w:sz w:val="18"/>
                <w:szCs w:val="18"/>
              </w:rPr>
            </w:pPr>
            <w:r w:rsidRPr="00BE6D1F">
              <w:rPr>
                <w:rFonts w:ascii="Futura Book" w:hAnsi="Futura Book" w:cs="Futura Medium"/>
                <w:sz w:val="18"/>
                <w:szCs w:val="18"/>
              </w:rPr>
              <w:t xml:space="preserve">Verklaring akkoord Algemene Inkoopvoorwaarden </w:t>
            </w:r>
            <w:r w:rsidR="00E76054" w:rsidRPr="00BE6D1F">
              <w:rPr>
                <w:rFonts w:ascii="Futura Book" w:hAnsi="Futura Book" w:cs="Futura Medium"/>
                <w:sz w:val="18"/>
                <w:szCs w:val="18"/>
              </w:rPr>
              <w:t>2022</w:t>
            </w:r>
            <w:r w:rsidR="004A5FCD" w:rsidRPr="00BE6D1F">
              <w:rPr>
                <w:rFonts w:ascii="Futura Book" w:hAnsi="Futura Book" w:cs="Futura Medium"/>
                <w:sz w:val="18"/>
                <w:szCs w:val="18"/>
              </w:rPr>
              <w:t xml:space="preserve"> conform bijlage 5</w:t>
            </w:r>
          </w:p>
          <w:p w14:paraId="21C9B8F7" w14:textId="7C261A17" w:rsidR="004A0A4F" w:rsidRPr="00BE6D1F" w:rsidRDefault="004A5FCD" w:rsidP="002072C0">
            <w:pPr>
              <w:rPr>
                <w:rFonts w:ascii="Futura Book" w:hAnsi="Futura Book" w:cs="Futura Medium"/>
                <w:sz w:val="18"/>
                <w:szCs w:val="18"/>
              </w:rPr>
            </w:pPr>
            <w:r w:rsidRPr="00BE6D1F">
              <w:rPr>
                <w:rFonts w:ascii="Futura Book" w:hAnsi="Futura Book" w:cs="Futura Medium"/>
                <w:sz w:val="18"/>
                <w:szCs w:val="18"/>
              </w:rPr>
              <w:t>Verklaring akkoord concept-</w:t>
            </w:r>
            <w:r w:rsidR="00BE6D1F" w:rsidRPr="00BE6D1F">
              <w:rPr>
                <w:rFonts w:ascii="Futura Book" w:hAnsi="Futura Book" w:cs="Futura Medium"/>
                <w:sz w:val="18"/>
                <w:szCs w:val="18"/>
              </w:rPr>
              <w:t>raamovereenkomst</w:t>
            </w:r>
            <w:r w:rsidRPr="00BE6D1F">
              <w:rPr>
                <w:rFonts w:ascii="Futura Book" w:hAnsi="Futura Book" w:cs="Futura Medium"/>
                <w:sz w:val="18"/>
                <w:szCs w:val="18"/>
              </w:rPr>
              <w:t xml:space="preserve"> conform bijlage 6</w:t>
            </w:r>
          </w:p>
          <w:p w14:paraId="15A36B58" w14:textId="77777777" w:rsidR="00EC130E" w:rsidRDefault="00EC130E" w:rsidP="002072C0">
            <w:pPr>
              <w:rPr>
                <w:rFonts w:ascii="Futura Book" w:hAnsi="Futura Book" w:cs="Futura Medium"/>
                <w:sz w:val="18"/>
                <w:szCs w:val="18"/>
              </w:rPr>
            </w:pPr>
            <w:r w:rsidRPr="00BE6D1F">
              <w:rPr>
                <w:rFonts w:ascii="Futura Book" w:hAnsi="Futura Book" w:cs="Futura Medium"/>
                <w:sz w:val="18"/>
                <w:szCs w:val="18"/>
              </w:rPr>
              <w:t>Plan van aanpak</w:t>
            </w:r>
          </w:p>
          <w:p w14:paraId="21C9B8FA" w14:textId="58AB5AA7" w:rsidR="00F22B5C" w:rsidRPr="006129F7" w:rsidRDefault="00F22B5C" w:rsidP="002072C0">
            <w:pPr>
              <w:rPr>
                <w:rFonts w:ascii="Futura Book" w:hAnsi="Futura Book" w:cs="Futura Medium"/>
                <w:sz w:val="18"/>
                <w:szCs w:val="18"/>
              </w:rPr>
            </w:pPr>
            <w:r>
              <w:rPr>
                <w:rFonts w:ascii="Futura Book" w:hAnsi="Futura Book" w:cs="Futura Medium"/>
                <w:sz w:val="18"/>
                <w:szCs w:val="18"/>
              </w:rPr>
              <w:t>Volledige inschrijving</w:t>
            </w:r>
          </w:p>
        </w:tc>
        <w:tc>
          <w:tcPr>
            <w:tcW w:w="1055" w:type="pct"/>
            <w:shd w:val="clear" w:color="auto" w:fill="auto"/>
          </w:tcPr>
          <w:p w14:paraId="21C9B8FB" w14:textId="77777777" w:rsidR="004A0A4F" w:rsidRPr="004A5FCD" w:rsidRDefault="004A0A4F" w:rsidP="002072C0">
            <w:pPr>
              <w:rPr>
                <w:rFonts w:ascii="Futura Book" w:hAnsi="Futura Book" w:cs="Futura Medium"/>
                <w:sz w:val="18"/>
                <w:szCs w:val="18"/>
                <w:lang w:val="de-DE"/>
              </w:rPr>
            </w:pPr>
            <w:r w:rsidRPr="004A5FCD">
              <w:rPr>
                <w:rFonts w:ascii="Futura Book" w:hAnsi="Futura Book" w:cs="Futura Medium" w:hint="cs"/>
                <w:sz w:val="18"/>
                <w:szCs w:val="18"/>
                <w:lang w:val="de-DE"/>
              </w:rPr>
              <w:t>Brief.pdf</w:t>
            </w:r>
          </w:p>
          <w:p w14:paraId="1F7A5B0A" w14:textId="4C3EB174" w:rsidR="008904C5" w:rsidRPr="004A5FCD" w:rsidRDefault="008904C5" w:rsidP="002072C0">
            <w:pPr>
              <w:rPr>
                <w:rFonts w:ascii="Futura Book" w:hAnsi="Futura Book" w:cs="Futura Medium"/>
                <w:sz w:val="18"/>
                <w:szCs w:val="18"/>
                <w:lang w:val="de-DE"/>
              </w:rPr>
            </w:pPr>
            <w:r w:rsidRPr="004A5FCD">
              <w:rPr>
                <w:rFonts w:ascii="Futura Book" w:hAnsi="Futura Book" w:cs="Futura Medium"/>
                <w:sz w:val="18"/>
                <w:szCs w:val="18"/>
                <w:lang w:val="de-DE"/>
              </w:rPr>
              <w:t>Eisen.pdf</w:t>
            </w:r>
          </w:p>
          <w:p w14:paraId="21C9B8FC" w14:textId="77777777" w:rsidR="004A0A4F" w:rsidRPr="004A5FCD" w:rsidRDefault="004A0A4F" w:rsidP="002072C0">
            <w:pPr>
              <w:rPr>
                <w:rFonts w:ascii="Futura Book" w:hAnsi="Futura Book" w:cs="Futura Medium"/>
                <w:sz w:val="18"/>
                <w:szCs w:val="18"/>
                <w:lang w:val="de-DE"/>
              </w:rPr>
            </w:pPr>
            <w:r w:rsidRPr="004A5FCD">
              <w:rPr>
                <w:rFonts w:ascii="Futura Book" w:hAnsi="Futura Book" w:cs="Futura Medium" w:hint="cs"/>
                <w:sz w:val="18"/>
                <w:szCs w:val="18"/>
                <w:lang w:val="de-DE"/>
              </w:rPr>
              <w:t>UE</w:t>
            </w:r>
            <w:r w:rsidR="00D72A54" w:rsidRPr="004A5FCD">
              <w:rPr>
                <w:rFonts w:ascii="Futura Book" w:hAnsi="Futura Book" w:cs="Futura Medium" w:hint="cs"/>
                <w:sz w:val="18"/>
                <w:szCs w:val="18"/>
                <w:lang w:val="de-DE"/>
              </w:rPr>
              <w:t>A</w:t>
            </w:r>
            <w:r w:rsidRPr="004A5FCD">
              <w:rPr>
                <w:rFonts w:ascii="Futura Book" w:hAnsi="Futura Book" w:cs="Futura Medium" w:hint="cs"/>
                <w:sz w:val="18"/>
                <w:szCs w:val="18"/>
                <w:lang w:val="de-DE"/>
              </w:rPr>
              <w:t>.pdf</w:t>
            </w:r>
          </w:p>
          <w:p w14:paraId="21C9B8FD" w14:textId="3F93E8D0" w:rsidR="004A0A4F" w:rsidRPr="0049731E" w:rsidRDefault="00100893" w:rsidP="002072C0">
            <w:pPr>
              <w:rPr>
                <w:rFonts w:ascii="Futura Book" w:hAnsi="Futura Book" w:cs="Futura Medium"/>
                <w:sz w:val="18"/>
                <w:szCs w:val="18"/>
              </w:rPr>
            </w:pPr>
            <w:r w:rsidRPr="0049731E">
              <w:rPr>
                <w:rFonts w:ascii="Futura Book" w:hAnsi="Futura Book" w:cs="Futura Medium"/>
                <w:sz w:val="18"/>
                <w:szCs w:val="18"/>
              </w:rPr>
              <w:t>Referenties</w:t>
            </w:r>
            <w:r w:rsidR="004A0A4F" w:rsidRPr="0049731E">
              <w:rPr>
                <w:rFonts w:ascii="Futura Book" w:hAnsi="Futura Book" w:cs="Futura Medium"/>
                <w:sz w:val="18"/>
                <w:szCs w:val="18"/>
              </w:rPr>
              <w:t>.pdf</w:t>
            </w:r>
          </w:p>
          <w:p w14:paraId="4B4441D2" w14:textId="32FA4D23" w:rsidR="00BE6D1F" w:rsidRPr="0049731E" w:rsidRDefault="007B029F" w:rsidP="002072C0">
            <w:pPr>
              <w:rPr>
                <w:rFonts w:ascii="Futura Book" w:hAnsi="Futura Book" w:cs="Futura Medium"/>
                <w:sz w:val="18"/>
                <w:szCs w:val="18"/>
              </w:rPr>
            </w:pPr>
            <w:r w:rsidRPr="0049731E">
              <w:rPr>
                <w:rFonts w:ascii="Futura Book" w:hAnsi="Futura Book" w:cs="Futura Medium"/>
                <w:sz w:val="18"/>
                <w:szCs w:val="18"/>
              </w:rPr>
              <w:t xml:space="preserve">Prijs.pdf </w:t>
            </w:r>
            <w:r w:rsidR="004A5FCD" w:rsidRPr="0049731E">
              <w:rPr>
                <w:rFonts w:ascii="Futura Book" w:hAnsi="Futura Book" w:cs="Futura Medium"/>
                <w:sz w:val="18"/>
                <w:szCs w:val="18"/>
              </w:rPr>
              <w:t xml:space="preserve"> </w:t>
            </w:r>
          </w:p>
          <w:p w14:paraId="21C9B8FE" w14:textId="149DEA69" w:rsidR="004A0A4F" w:rsidRPr="00BE6D1F" w:rsidRDefault="00E76054" w:rsidP="002072C0">
            <w:pPr>
              <w:rPr>
                <w:rFonts w:ascii="Futura Book" w:hAnsi="Futura Book" w:cs="Futura Medium"/>
                <w:sz w:val="18"/>
                <w:szCs w:val="18"/>
              </w:rPr>
            </w:pPr>
            <w:r w:rsidRPr="00E76054">
              <w:rPr>
                <w:rFonts w:ascii="Futura Book" w:hAnsi="Futura Book" w:cs="Futura Medium"/>
                <w:sz w:val="18"/>
                <w:szCs w:val="18"/>
              </w:rPr>
              <w:t>AIV</w:t>
            </w:r>
            <w:r w:rsidR="004A5FCD" w:rsidRPr="00BE6D1F">
              <w:rPr>
                <w:rFonts w:ascii="Futura Book" w:hAnsi="Futura Book" w:cs="Futura Medium"/>
                <w:sz w:val="18"/>
                <w:szCs w:val="18"/>
              </w:rPr>
              <w:t>.pdf</w:t>
            </w:r>
          </w:p>
          <w:p w14:paraId="7E1F6B77" w14:textId="77777777" w:rsidR="00C46CB9" w:rsidRDefault="00C46CB9" w:rsidP="00EC130E">
            <w:pPr>
              <w:rPr>
                <w:rFonts w:ascii="Futura Book" w:hAnsi="Futura Book" w:cs="Futura Medium"/>
                <w:sz w:val="18"/>
                <w:szCs w:val="18"/>
              </w:rPr>
            </w:pPr>
          </w:p>
          <w:p w14:paraId="5EF6277B" w14:textId="4C29E412" w:rsidR="004A0A4F" w:rsidRPr="00B479D7" w:rsidRDefault="00BE6D1F" w:rsidP="00EC130E">
            <w:pPr>
              <w:rPr>
                <w:rFonts w:ascii="Futura Book" w:hAnsi="Futura Book" w:cs="Futura Medium"/>
                <w:sz w:val="18"/>
                <w:szCs w:val="18"/>
              </w:rPr>
            </w:pPr>
            <w:r>
              <w:rPr>
                <w:rFonts w:ascii="Futura Book" w:hAnsi="Futura Book" w:cs="Futura Medium"/>
                <w:sz w:val="18"/>
                <w:szCs w:val="18"/>
              </w:rPr>
              <w:t>Raamovereenkomst</w:t>
            </w:r>
            <w:r w:rsidR="007C45A1" w:rsidRPr="00B479D7">
              <w:rPr>
                <w:rFonts w:ascii="Futura Book" w:hAnsi="Futura Book" w:cs="Futura Medium"/>
                <w:sz w:val="18"/>
                <w:szCs w:val="18"/>
              </w:rPr>
              <w:t>.pdf</w:t>
            </w:r>
          </w:p>
          <w:p w14:paraId="5E64AA84" w14:textId="6B85CF64" w:rsidR="007C45A1" w:rsidRDefault="007C45A1" w:rsidP="00EC130E">
            <w:pPr>
              <w:rPr>
                <w:rFonts w:ascii="Futura Book" w:hAnsi="Futura Book" w:cs="Futura Medium"/>
                <w:sz w:val="18"/>
                <w:szCs w:val="18"/>
              </w:rPr>
            </w:pPr>
            <w:r w:rsidRPr="00B479D7">
              <w:rPr>
                <w:rFonts w:ascii="Futura Book" w:hAnsi="Futura Book" w:cs="Futura Medium"/>
                <w:sz w:val="18"/>
                <w:szCs w:val="18"/>
              </w:rPr>
              <w:t>PvA.pdf</w:t>
            </w:r>
          </w:p>
          <w:p w14:paraId="21C9B904" w14:textId="4705AC21" w:rsidR="00F22B5C" w:rsidRPr="00B36469" w:rsidRDefault="00F22B5C" w:rsidP="00EC130E">
            <w:pPr>
              <w:rPr>
                <w:rFonts w:ascii="Futura Book" w:hAnsi="Futura Book" w:cs="Futura Medium"/>
                <w:sz w:val="18"/>
                <w:szCs w:val="18"/>
              </w:rPr>
            </w:pPr>
            <w:r>
              <w:rPr>
                <w:rFonts w:ascii="Futura Book" w:hAnsi="Futura Book" w:cs="Futura Medium"/>
                <w:sz w:val="18"/>
                <w:szCs w:val="18"/>
              </w:rPr>
              <w:t>Inschrijving.pdf</w:t>
            </w:r>
          </w:p>
        </w:tc>
      </w:tr>
    </w:tbl>
    <w:p w14:paraId="21C9B906" w14:textId="77777777" w:rsidR="004A0A4F" w:rsidRPr="00B36469" w:rsidRDefault="004A0A4F" w:rsidP="00750CA1">
      <w:pPr>
        <w:rPr>
          <w:rFonts w:ascii="Futura Book" w:hAnsi="Futura Book" w:cs="Futura Medium"/>
        </w:rPr>
      </w:pPr>
    </w:p>
    <w:p w14:paraId="21C9B907" w14:textId="5AD03C4B" w:rsidR="004A0A4F" w:rsidRPr="006129F7" w:rsidRDefault="6FD579FE" w:rsidP="00750CA1">
      <w:pPr>
        <w:rPr>
          <w:rFonts w:ascii="Futura Book" w:hAnsi="Futura Book" w:cs="Futura Medium"/>
        </w:rPr>
      </w:pPr>
      <w:r w:rsidRPr="5BCE2597">
        <w:rPr>
          <w:rFonts w:ascii="Futura Book" w:hAnsi="Futura Book" w:cs="Futura Medium"/>
        </w:rPr>
        <w:t>Als er verschil is tussen de inhoud van de volledige inschrijving (Inschrijving.pdf) en de los aan te leveren pdf</w:t>
      </w:r>
      <w:r w:rsidR="54F9BE57" w:rsidRPr="5BCE2597">
        <w:rPr>
          <w:rFonts w:ascii="Futura Book" w:hAnsi="Futura Book" w:cs="Futura Medium"/>
        </w:rPr>
        <w:t>-</w:t>
      </w:r>
      <w:r w:rsidRPr="5BCE2597">
        <w:rPr>
          <w:rFonts w:ascii="Futura Book" w:hAnsi="Futura Book" w:cs="Futura Medium"/>
        </w:rPr>
        <w:t xml:space="preserve">documenten, is de inhoud van de volledige inschrijving (Inschrijving.pdf) leidend. </w:t>
      </w:r>
    </w:p>
    <w:p w14:paraId="26702390" w14:textId="77777777" w:rsidR="00541E47" w:rsidRPr="006129F7" w:rsidRDefault="00541E47" w:rsidP="00750CA1">
      <w:pPr>
        <w:rPr>
          <w:rFonts w:ascii="Futura Book" w:hAnsi="Futura Book" w:cs="Futura Medium"/>
        </w:rPr>
      </w:pPr>
    </w:p>
    <w:p w14:paraId="21C9B908" w14:textId="77777777" w:rsidR="00750CA1" w:rsidRPr="006129F7" w:rsidRDefault="00750CA1" w:rsidP="00C30F63">
      <w:pPr>
        <w:pStyle w:val="Kop3"/>
        <w:rPr>
          <w:rFonts w:cs="Futura Medium"/>
        </w:rPr>
      </w:pPr>
      <w:bookmarkStart w:id="48" w:name="_Toc529781276"/>
      <w:bookmarkStart w:id="49" w:name="_Toc190759835"/>
      <w:bookmarkStart w:id="50" w:name="_Toc100310931"/>
      <w:bookmarkStart w:id="51" w:name="_Toc454000260"/>
      <w:bookmarkEnd w:id="46"/>
      <w:r w:rsidRPr="006129F7">
        <w:rPr>
          <w:rFonts w:cs="Futura Medium" w:hint="cs"/>
        </w:rPr>
        <w:t>Geldigheidsduur</w:t>
      </w:r>
      <w:bookmarkEnd w:id="48"/>
      <w:bookmarkEnd w:id="49"/>
      <w:bookmarkEnd w:id="50"/>
    </w:p>
    <w:bookmarkEnd w:id="51"/>
    <w:p w14:paraId="21C9B909" w14:textId="11A8CFA3" w:rsidR="00750CA1" w:rsidRPr="006129F7" w:rsidRDefault="00750CA1" w:rsidP="00750CA1">
      <w:pPr>
        <w:rPr>
          <w:rFonts w:ascii="Futura Book" w:hAnsi="Futura Book" w:cs="Futura Medium"/>
        </w:rPr>
      </w:pPr>
      <w:r w:rsidRPr="006129F7">
        <w:rPr>
          <w:rFonts w:ascii="Futura Book" w:hAnsi="Futura Book" w:cs="Futura Medium" w:hint="cs"/>
        </w:rPr>
        <w:t>Uw inschrijving is tenminste geldig tot</w:t>
      </w:r>
      <w:r w:rsidR="004009AC" w:rsidRPr="006129F7">
        <w:rPr>
          <w:rFonts w:ascii="Futura Book" w:hAnsi="Futura Book" w:cs="Futura Medium"/>
        </w:rPr>
        <w:t xml:space="preserve"> </w:t>
      </w:r>
      <w:r w:rsidR="004009AC" w:rsidRPr="00376915">
        <w:rPr>
          <w:rFonts w:ascii="Futura Book" w:hAnsi="Futura Book" w:cs="Futura Medium"/>
        </w:rPr>
        <w:t>3 maanden</w:t>
      </w:r>
      <w:r w:rsidRPr="006129F7">
        <w:rPr>
          <w:rFonts w:ascii="Futura Book" w:hAnsi="Futura Book" w:cs="Futura Medium" w:hint="cs"/>
        </w:rPr>
        <w:t xml:space="preserve"> na</w:t>
      </w:r>
      <w:r w:rsidR="00C01445" w:rsidRPr="006129F7">
        <w:rPr>
          <w:rFonts w:ascii="Futura Book" w:hAnsi="Futura Book" w:cs="Futura Medium" w:hint="cs"/>
        </w:rPr>
        <w:t>dat</w:t>
      </w:r>
      <w:r w:rsidRPr="006129F7">
        <w:rPr>
          <w:rFonts w:ascii="Futura Book" w:hAnsi="Futura Book" w:cs="Futura Medium" w:hint="cs"/>
        </w:rPr>
        <w:t xml:space="preserve"> de uiterste </w:t>
      </w:r>
      <w:r w:rsidR="00C01445" w:rsidRPr="006129F7">
        <w:rPr>
          <w:rFonts w:ascii="Futura Book" w:hAnsi="Futura Book" w:cs="Futura Medium" w:hint="cs"/>
        </w:rPr>
        <w:t>termijn voor inschrijving is verstreken</w:t>
      </w:r>
      <w:r w:rsidRPr="006129F7">
        <w:rPr>
          <w:rFonts w:ascii="Futura Book" w:hAnsi="Futura Book" w:cs="Futura Medium" w:hint="cs"/>
        </w:rPr>
        <w:t>. Tot die datum heeft uw inschrijving het karakter van een onherroepelijk aanbod. Uw inschrijving bevat geen voorbehouden met betrekking tot toekomstige ontwikkelingen.</w:t>
      </w:r>
    </w:p>
    <w:p w14:paraId="21C9B90A" w14:textId="77777777" w:rsidR="00750CA1" w:rsidRPr="006129F7" w:rsidRDefault="00750CA1" w:rsidP="00750CA1">
      <w:pPr>
        <w:rPr>
          <w:rFonts w:ascii="Futura Book" w:hAnsi="Futura Book" w:cs="Futura Medium"/>
        </w:rPr>
      </w:pPr>
    </w:p>
    <w:p w14:paraId="21C9B90B" w14:textId="1E259B05" w:rsidR="00750CA1" w:rsidRPr="006129F7" w:rsidRDefault="00750CA1" w:rsidP="00750CA1">
      <w:pPr>
        <w:rPr>
          <w:rFonts w:ascii="Futura Book" w:hAnsi="Futura Book" w:cs="Futura Medium"/>
        </w:rPr>
      </w:pPr>
      <w:r w:rsidRPr="006129F7">
        <w:rPr>
          <w:rFonts w:ascii="Futura Book" w:hAnsi="Futura Book" w:cs="Futura Medium" w:hint="cs"/>
        </w:rPr>
        <w:t xml:space="preserve">Als tegen de gunningsbeslissing van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w:t>
      </w:r>
      <w:r w:rsidR="00841820" w:rsidRPr="006129F7">
        <w:rPr>
          <w:rFonts w:ascii="Futura Book" w:hAnsi="Futura Book" w:cs="Futura Medium" w:hint="cs"/>
        </w:rPr>
        <w:t xml:space="preserve">door middel van een kort geding </w:t>
      </w:r>
      <w:r w:rsidRPr="006129F7">
        <w:rPr>
          <w:rFonts w:ascii="Futura Book" w:hAnsi="Futura Book" w:cs="Futura Medium" w:hint="cs"/>
        </w:rPr>
        <w:t xml:space="preserve">bezwaar wordt gemaakt, wordt de geldigheid van uw inschrijving automatisch </w:t>
      </w:r>
      <w:r w:rsidR="005930B9" w:rsidRPr="006129F7">
        <w:rPr>
          <w:rFonts w:ascii="Futura Book" w:hAnsi="Futura Book" w:cs="Futura Medium" w:hint="cs"/>
        </w:rPr>
        <w:t>geacht te gelden</w:t>
      </w:r>
      <w:r w:rsidRPr="006129F7">
        <w:rPr>
          <w:rFonts w:ascii="Futura Book" w:hAnsi="Futura Book" w:cs="Futura Medium" w:hint="cs"/>
        </w:rPr>
        <w:t xml:space="preserve"> tot minimaal twee weken na de datum van het kort gedingvonnis.</w:t>
      </w:r>
    </w:p>
    <w:p w14:paraId="5451B13A" w14:textId="77777777" w:rsidR="00B44A9F" w:rsidRPr="006129F7" w:rsidRDefault="00B44A9F" w:rsidP="00750CA1">
      <w:pPr>
        <w:rPr>
          <w:rFonts w:ascii="Futura Book" w:hAnsi="Futura Book" w:cs="Futura Medium"/>
        </w:rPr>
      </w:pPr>
    </w:p>
    <w:p w14:paraId="5D4B20DC" w14:textId="0C78EB88" w:rsidR="00B44A9F" w:rsidRPr="006129F7" w:rsidRDefault="00B44A9F" w:rsidP="00B44A9F">
      <w:pPr>
        <w:pStyle w:val="Kop3"/>
        <w:rPr>
          <w:rFonts w:cs="Futura Medium"/>
        </w:rPr>
      </w:pPr>
      <w:bookmarkStart w:id="52" w:name="_Toc100310932"/>
      <w:r w:rsidRPr="006129F7">
        <w:rPr>
          <w:rFonts w:cs="Futura Medium" w:hint="cs"/>
        </w:rPr>
        <w:t>Voorwaarden</w:t>
      </w:r>
      <w:bookmarkEnd w:id="52"/>
    </w:p>
    <w:p w14:paraId="7ADDDA9E" w14:textId="5DE817C2" w:rsidR="00B44A9F" w:rsidRPr="006129F7" w:rsidRDefault="00B44A9F" w:rsidP="00B44A9F">
      <w:pPr>
        <w:rPr>
          <w:rFonts w:ascii="Futura Book" w:hAnsi="Futura Book" w:cs="Futura Medium"/>
          <w:szCs w:val="22"/>
        </w:rPr>
      </w:pPr>
      <w:r w:rsidRPr="006129F7">
        <w:rPr>
          <w:rFonts w:ascii="Futura Book" w:hAnsi="Futura Book" w:cs="Futura Medium" w:hint="cs"/>
          <w:szCs w:val="22"/>
        </w:rPr>
        <w:t>Inschrijven onder voorwaarden</w:t>
      </w:r>
      <w:r w:rsidR="00FB091C" w:rsidRPr="006129F7">
        <w:rPr>
          <w:rFonts w:ascii="Futura Book" w:hAnsi="Futura Book" w:cs="Futura Medium" w:hint="cs"/>
          <w:szCs w:val="22"/>
        </w:rPr>
        <w:t xml:space="preserve"> en/of voorbehouden</w:t>
      </w:r>
      <w:r w:rsidRPr="006129F7">
        <w:rPr>
          <w:rFonts w:ascii="Futura Book" w:hAnsi="Futura Book" w:cs="Futura Medium" w:hint="cs"/>
          <w:szCs w:val="22"/>
        </w:rPr>
        <w:t xml:space="preserve"> is niet toegestaan. Inschrijvingen waaraan voorwaarden zijn verbonden, worden als ongeldig terzijde gelegd. </w:t>
      </w:r>
    </w:p>
    <w:p w14:paraId="52803A85" w14:textId="3F9B0086" w:rsidR="00B44A9F" w:rsidRPr="006129F7" w:rsidRDefault="00B44A9F" w:rsidP="00B44A9F">
      <w:pPr>
        <w:rPr>
          <w:rFonts w:ascii="Futura Book" w:hAnsi="Futura Book" w:cs="Futura Medium"/>
        </w:rPr>
      </w:pPr>
      <w:r w:rsidRPr="006129F7">
        <w:rPr>
          <w:rFonts w:ascii="Futura Book" w:hAnsi="Futura Book" w:cs="Futura Medium" w:hint="cs"/>
        </w:rPr>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7B81E506" w14:textId="77777777" w:rsidR="00FB091C" w:rsidRPr="006129F7" w:rsidRDefault="00FB091C" w:rsidP="00B44A9F">
      <w:pPr>
        <w:rPr>
          <w:rFonts w:ascii="Futura Book" w:hAnsi="Futura Book" w:cs="Futura Medium"/>
        </w:rPr>
      </w:pPr>
    </w:p>
    <w:p w14:paraId="3B37923C" w14:textId="318E3F87" w:rsidR="00FB091C" w:rsidRPr="006129F7" w:rsidRDefault="00FB091C" w:rsidP="00FB091C">
      <w:pPr>
        <w:pStyle w:val="Kop3"/>
        <w:rPr>
          <w:rFonts w:cs="Futura Medium"/>
        </w:rPr>
      </w:pPr>
      <w:bookmarkStart w:id="53" w:name="_Toc100310933"/>
      <w:r w:rsidRPr="006129F7">
        <w:rPr>
          <w:rFonts w:cs="Futura Medium" w:hint="cs"/>
        </w:rPr>
        <w:t>Eenmaal inschrijven</w:t>
      </w:r>
      <w:bookmarkEnd w:id="53"/>
    </w:p>
    <w:p w14:paraId="5DF1ECE0" w14:textId="56813C54" w:rsidR="00FB091C" w:rsidRPr="006129F7" w:rsidRDefault="00FB091C" w:rsidP="00FB091C">
      <w:pPr>
        <w:rPr>
          <w:rFonts w:ascii="Futura Book" w:hAnsi="Futura Book" w:cs="Futura Medium"/>
          <w:szCs w:val="22"/>
        </w:rPr>
      </w:pPr>
      <w:r w:rsidRPr="006129F7">
        <w:rPr>
          <w:rFonts w:ascii="Futura Book" w:hAnsi="Futura Book" w:cs="Futura Medium" w:hint="cs"/>
          <w:szCs w:val="22"/>
        </w:rPr>
        <w:t xml:space="preserve">Een inschrijver mag maximaal een inschrijving indienen, ofwel als zelfstandige inschrijver ofwel als lid van een combinatie. Een inschrijver of lid van een combinatie mag geen onderaannemer van een andere inschrijver/combinatie zijn. Indien niet aan deze voorwaarde wordt voldaan, worden alle inschrijvingen uitgesloten van verdere deelname aan de aanbestedingsprocedure. </w:t>
      </w:r>
    </w:p>
    <w:p w14:paraId="0B2A39E8" w14:textId="77777777" w:rsidR="004A59F8" w:rsidRPr="006129F7" w:rsidRDefault="004A59F8" w:rsidP="00B44A9F">
      <w:pPr>
        <w:rPr>
          <w:rFonts w:ascii="Futura Book" w:hAnsi="Futura Book" w:cs="Futura Medium"/>
          <w:sz w:val="18"/>
          <w:szCs w:val="18"/>
        </w:rPr>
      </w:pPr>
    </w:p>
    <w:p w14:paraId="0EDBCC92" w14:textId="2D5D43C1" w:rsidR="00987E2E" w:rsidRPr="006129F7" w:rsidRDefault="00987E2E" w:rsidP="00987E2E">
      <w:pPr>
        <w:pStyle w:val="Kop3"/>
        <w:rPr>
          <w:rFonts w:cs="Futura Medium"/>
        </w:rPr>
      </w:pPr>
      <w:bookmarkStart w:id="54" w:name="_Toc100310934"/>
      <w:r w:rsidRPr="006129F7">
        <w:rPr>
          <w:rFonts w:cs="Futura Medium" w:hint="cs"/>
        </w:rPr>
        <w:t>Akkoord met procedure eisen en inschrijvingseisen</w:t>
      </w:r>
      <w:bookmarkEnd w:id="54"/>
    </w:p>
    <w:p w14:paraId="027E654C" w14:textId="0BCC1760" w:rsidR="00B44A9F" w:rsidRPr="006129F7" w:rsidRDefault="00987E2E" w:rsidP="00750CA1">
      <w:pPr>
        <w:rPr>
          <w:rFonts w:ascii="Futura Book" w:hAnsi="Futura Book" w:cs="Futura Medium"/>
        </w:rPr>
      </w:pPr>
      <w:r w:rsidRPr="006129F7">
        <w:rPr>
          <w:rFonts w:ascii="Futura Book" w:hAnsi="Futura Book" w:cs="Futura Medium" w:hint="cs"/>
        </w:rPr>
        <w:t xml:space="preserve">Door inschrijving gaat u akkoord met de gestelde procedurele eisen en de eisen die de provincie stelt aan de inschrijving. </w:t>
      </w:r>
    </w:p>
    <w:p w14:paraId="7DC568DA" w14:textId="77777777" w:rsidR="00380CCE" w:rsidRPr="006129F7" w:rsidRDefault="00380CCE" w:rsidP="00750CA1">
      <w:pPr>
        <w:rPr>
          <w:rFonts w:ascii="Futura Book" w:hAnsi="Futura Book" w:cs="Futura Medium"/>
        </w:rPr>
      </w:pPr>
      <w:bookmarkStart w:id="55" w:name="_Toc529781278"/>
      <w:bookmarkStart w:id="56" w:name="_Toc190759836"/>
      <w:bookmarkStart w:id="57" w:name="_Toc454000265"/>
    </w:p>
    <w:p w14:paraId="21C9B90D" w14:textId="77777777" w:rsidR="00750CA1" w:rsidRPr="006129F7" w:rsidRDefault="00750CA1" w:rsidP="00C30F63">
      <w:pPr>
        <w:pStyle w:val="Kop3"/>
        <w:rPr>
          <w:rFonts w:cs="Futura Medium"/>
        </w:rPr>
      </w:pPr>
      <w:bookmarkStart w:id="58" w:name="_Ref515171734"/>
      <w:bookmarkStart w:id="59" w:name="_Ref515171835"/>
      <w:bookmarkStart w:id="60" w:name="_Toc529781279"/>
      <w:bookmarkStart w:id="61" w:name="_Toc190759837"/>
      <w:bookmarkStart w:id="62" w:name="_Toc100310935"/>
      <w:bookmarkEnd w:id="55"/>
      <w:bookmarkEnd w:id="56"/>
      <w:r w:rsidRPr="006129F7">
        <w:rPr>
          <w:rFonts w:cs="Futura Medium" w:hint="cs"/>
        </w:rPr>
        <w:t>Indiening van de inschrijving</w:t>
      </w:r>
      <w:bookmarkEnd w:id="57"/>
      <w:bookmarkEnd w:id="58"/>
      <w:bookmarkEnd w:id="59"/>
      <w:bookmarkEnd w:id="60"/>
      <w:bookmarkEnd w:id="61"/>
      <w:bookmarkEnd w:id="62"/>
    </w:p>
    <w:p w14:paraId="21C9B910" w14:textId="26861499" w:rsidR="004A0A4F" w:rsidRPr="006129F7" w:rsidRDefault="004A0A4F" w:rsidP="004A0A4F">
      <w:pPr>
        <w:rPr>
          <w:rFonts w:ascii="Futura Book" w:hAnsi="Futura Book" w:cs="Futura Medium"/>
        </w:rPr>
      </w:pPr>
      <w:bookmarkStart w:id="63" w:name="_Toc167428360"/>
      <w:r w:rsidRPr="006129F7">
        <w:rPr>
          <w:rFonts w:ascii="Futura Book" w:hAnsi="Futura Book" w:cs="Futura Medium" w:hint="cs"/>
        </w:rPr>
        <w:t xml:space="preserve">Ten aanzien van het financiële deel van de </w:t>
      </w:r>
      <w:r w:rsidR="0007223A" w:rsidRPr="006129F7">
        <w:rPr>
          <w:rFonts w:ascii="Futura Book" w:hAnsi="Futura Book" w:cs="Futura Medium" w:hint="cs"/>
        </w:rPr>
        <w:t xml:space="preserve">inschrijving </w:t>
      </w:r>
      <w:r w:rsidRPr="006129F7">
        <w:rPr>
          <w:rFonts w:ascii="Futura Book" w:hAnsi="Futura Book" w:cs="Futura Medium" w:hint="cs"/>
        </w:rPr>
        <w:t>gelden de volgende voorschriften:</w:t>
      </w:r>
    </w:p>
    <w:p w14:paraId="21C9B911" w14:textId="00D0F8FE" w:rsidR="004A0A4F" w:rsidRPr="006129F7" w:rsidRDefault="004A0A4F" w:rsidP="009F469B">
      <w:pPr>
        <w:numPr>
          <w:ilvl w:val="0"/>
          <w:numId w:val="6"/>
        </w:numPr>
        <w:rPr>
          <w:rFonts w:ascii="Futura Book" w:hAnsi="Futura Book" w:cs="Futura Medium"/>
        </w:rPr>
      </w:pPr>
      <w:r w:rsidRPr="006129F7">
        <w:rPr>
          <w:rFonts w:ascii="Futura Book" w:hAnsi="Futura Book" w:cs="Futura Medium" w:hint="cs"/>
        </w:rPr>
        <w:t xml:space="preserve">u geeft alle geldbedragen </w:t>
      </w:r>
      <w:r w:rsidR="0007223A" w:rsidRPr="006129F7">
        <w:rPr>
          <w:rFonts w:ascii="Futura Book" w:hAnsi="Futura Book" w:cs="Futura Medium" w:hint="cs"/>
        </w:rPr>
        <w:t xml:space="preserve">op </w:t>
      </w:r>
      <w:r w:rsidRPr="006129F7">
        <w:rPr>
          <w:rFonts w:ascii="Futura Book" w:hAnsi="Futura Book" w:cs="Futura Medium" w:hint="cs"/>
        </w:rPr>
        <w:t xml:space="preserve">in </w:t>
      </w:r>
      <w:r w:rsidR="00413E73" w:rsidRPr="006129F7">
        <w:rPr>
          <w:rFonts w:ascii="Futura Book" w:hAnsi="Futura Book" w:cs="Futura Medium" w:hint="cs"/>
        </w:rPr>
        <w:t>e</w:t>
      </w:r>
      <w:r w:rsidRPr="006129F7">
        <w:rPr>
          <w:rFonts w:ascii="Futura Book" w:hAnsi="Futura Book" w:cs="Futura Medium" w:hint="cs"/>
        </w:rPr>
        <w:t>uro</w:t>
      </w:r>
      <w:r w:rsidR="0007223A" w:rsidRPr="006129F7">
        <w:rPr>
          <w:rFonts w:ascii="Futura Book" w:hAnsi="Futura Book" w:cs="Futura Medium" w:hint="cs"/>
        </w:rPr>
        <w:t>’s</w:t>
      </w:r>
      <w:r w:rsidRPr="006129F7">
        <w:rPr>
          <w:rFonts w:ascii="Futura Book" w:hAnsi="Futura Book" w:cs="Futura Medium" w:hint="cs"/>
        </w:rPr>
        <w:t>;</w:t>
      </w:r>
    </w:p>
    <w:p w14:paraId="21C9B912" w14:textId="71651698" w:rsidR="004A0A4F" w:rsidRPr="006129F7" w:rsidRDefault="004A0A4F" w:rsidP="009F469B">
      <w:pPr>
        <w:numPr>
          <w:ilvl w:val="0"/>
          <w:numId w:val="6"/>
        </w:numPr>
        <w:rPr>
          <w:rFonts w:ascii="Futura Book" w:hAnsi="Futura Book" w:cs="Futura Medium"/>
        </w:rPr>
      </w:pPr>
      <w:r w:rsidRPr="006129F7">
        <w:rPr>
          <w:rFonts w:ascii="Futura Book" w:hAnsi="Futura Book" w:cs="Futura Medium" w:hint="cs"/>
        </w:rPr>
        <w:t xml:space="preserve">u geeft alle geldbedragen </w:t>
      </w:r>
      <w:r w:rsidR="0007223A" w:rsidRPr="006129F7">
        <w:rPr>
          <w:rFonts w:ascii="Futura Book" w:hAnsi="Futura Book" w:cs="Futura Medium" w:hint="cs"/>
        </w:rPr>
        <w:t xml:space="preserve">op </w:t>
      </w:r>
      <w:r w:rsidRPr="006129F7">
        <w:rPr>
          <w:rFonts w:ascii="Futura Book" w:hAnsi="Futura Book" w:cs="Futura Medium" w:hint="cs"/>
        </w:rPr>
        <w:t>exclusief omzetbelasting;</w:t>
      </w:r>
    </w:p>
    <w:p w14:paraId="21C9B913" w14:textId="77777777" w:rsidR="004A0A4F" w:rsidRPr="006129F7" w:rsidRDefault="004A0A4F" w:rsidP="009F469B">
      <w:pPr>
        <w:numPr>
          <w:ilvl w:val="0"/>
          <w:numId w:val="6"/>
        </w:numPr>
        <w:rPr>
          <w:rFonts w:ascii="Futura Book" w:hAnsi="Futura Book" w:cs="Futura Medium"/>
        </w:rPr>
      </w:pPr>
      <w:r w:rsidRPr="006129F7">
        <w:rPr>
          <w:rFonts w:ascii="Futura Book" w:hAnsi="Futura Book" w:cs="Futura Medium" w:hint="cs"/>
        </w:rPr>
        <w:t>u mag geen financiële ‘pro-memorie’ posten opnemen;</w:t>
      </w:r>
    </w:p>
    <w:p w14:paraId="21C9B914" w14:textId="6BECDFB8" w:rsidR="004A0A4F" w:rsidRPr="006129F7" w:rsidRDefault="004A0A4F" w:rsidP="009F469B">
      <w:pPr>
        <w:numPr>
          <w:ilvl w:val="0"/>
          <w:numId w:val="6"/>
        </w:numPr>
        <w:rPr>
          <w:rFonts w:ascii="Futura Book" w:hAnsi="Futura Book" w:cs="Futura Medium"/>
        </w:rPr>
      </w:pPr>
      <w:r w:rsidRPr="006129F7">
        <w:rPr>
          <w:rFonts w:ascii="Futura Book" w:hAnsi="Futura Book" w:cs="Futura Medium" w:hint="cs"/>
        </w:rPr>
        <w:t xml:space="preserve">kosten die u niet in uw inschrijving noemt, maar toch noodzakelijk blijken te zijn voor </w:t>
      </w:r>
      <w:r w:rsidR="0007223A" w:rsidRPr="006129F7">
        <w:rPr>
          <w:rFonts w:ascii="Futura Book" w:hAnsi="Futura Book" w:cs="Futura Medium" w:hint="cs"/>
        </w:rPr>
        <w:t>het leveren van de</w:t>
      </w:r>
      <w:r w:rsidRPr="006129F7">
        <w:rPr>
          <w:rFonts w:ascii="Futura Book" w:hAnsi="Futura Book" w:cs="Futura Medium" w:hint="cs"/>
        </w:rPr>
        <w:t xml:space="preserve"> producten</w:t>
      </w:r>
      <w:r w:rsidR="0007223A" w:rsidRPr="006129F7">
        <w:rPr>
          <w:rFonts w:ascii="Futura Book" w:hAnsi="Futura Book" w:cs="Futura Medium" w:hint="cs"/>
        </w:rPr>
        <w:t xml:space="preserve"> of het verlenen van de diensten</w:t>
      </w:r>
      <w:r w:rsidRPr="006129F7">
        <w:rPr>
          <w:rFonts w:ascii="Futura Book" w:hAnsi="Futura Book" w:cs="Futura Medium" w:hint="cs"/>
        </w:rPr>
        <w:t>, zijn voor uw rekening;</w:t>
      </w:r>
    </w:p>
    <w:p w14:paraId="21C9B916" w14:textId="77777777" w:rsidR="004A0A4F" w:rsidRPr="006129F7" w:rsidRDefault="004A0A4F" w:rsidP="004A0A4F">
      <w:pPr>
        <w:rPr>
          <w:rFonts w:ascii="Futura Book" w:hAnsi="Futura Book" w:cs="Futura Medium"/>
          <w:highlight w:val="yellow"/>
        </w:rPr>
      </w:pPr>
    </w:p>
    <w:p w14:paraId="21C9B917" w14:textId="794F7F91" w:rsidR="00561DAA" w:rsidRPr="006129F7" w:rsidRDefault="00561DAA" w:rsidP="00561DAA">
      <w:pPr>
        <w:rPr>
          <w:rFonts w:ascii="Futura Book" w:hAnsi="Futura Book" w:cs="Futura Medium"/>
        </w:rPr>
      </w:pPr>
      <w:r w:rsidRPr="006129F7">
        <w:rPr>
          <w:rFonts w:ascii="Futura Book" w:hAnsi="Futura Book" w:cs="Futura Medium" w:hint="cs"/>
        </w:rPr>
        <w:t xml:space="preserve">De </w:t>
      </w:r>
      <w:r w:rsidR="005D26D9" w:rsidRPr="006129F7">
        <w:rPr>
          <w:rFonts w:ascii="Futura Book" w:hAnsi="Futura Book" w:cs="Futura Medium" w:hint="cs"/>
        </w:rPr>
        <w:t>p</w:t>
      </w:r>
      <w:r w:rsidRPr="006129F7">
        <w:rPr>
          <w:rFonts w:ascii="Futura Book" w:hAnsi="Futura Book" w:cs="Futura Medium" w:hint="cs"/>
        </w:rPr>
        <w:t xml:space="preserve">rovincie voert geen prijsonderhandelingen. Dit houdt in dat u de prijs volledig bepaalt in uw inschrijving. U krijgt dus één gelegenheid om een concurrerende prijs aan te bieden.  </w:t>
      </w:r>
    </w:p>
    <w:p w14:paraId="21C9B918" w14:textId="77777777" w:rsidR="00561DAA" w:rsidRPr="006129F7" w:rsidRDefault="00561DAA" w:rsidP="00561DAA">
      <w:pPr>
        <w:rPr>
          <w:rFonts w:ascii="Futura Book" w:hAnsi="Futura Book" w:cs="Futura Medium"/>
        </w:rPr>
      </w:pPr>
    </w:p>
    <w:p w14:paraId="21C9B919" w14:textId="40939027" w:rsidR="00561DAA" w:rsidRPr="006129F7" w:rsidRDefault="00561DAA" w:rsidP="00561DAA">
      <w:pPr>
        <w:rPr>
          <w:rFonts w:ascii="Futura Book" w:hAnsi="Futura Book" w:cs="Futura Medium"/>
        </w:rPr>
      </w:pPr>
      <w:r w:rsidRPr="006129F7">
        <w:rPr>
          <w:rFonts w:ascii="Futura Book" w:hAnsi="Futura Book" w:cs="Futura Medium" w:hint="cs"/>
        </w:rPr>
        <w:t>Het indienen van een</w:t>
      </w:r>
      <w:r w:rsidR="00DD54A6" w:rsidRPr="006129F7">
        <w:rPr>
          <w:rFonts w:ascii="Futura Book" w:hAnsi="Futura Book" w:cs="Futura Medium" w:hint="cs"/>
        </w:rPr>
        <w:t xml:space="preserve"> </w:t>
      </w:r>
      <w:r w:rsidRPr="006129F7">
        <w:rPr>
          <w:rFonts w:ascii="Futura Book" w:hAnsi="Futura Book" w:cs="Futura Medium" w:hint="cs"/>
        </w:rPr>
        <w:t>manipulatieve inschrijving is verboden</w:t>
      </w:r>
      <w:r w:rsidR="004144D3" w:rsidRPr="006129F7">
        <w:rPr>
          <w:rFonts w:ascii="Futura Book" w:hAnsi="Futura Book" w:cs="Futura Medium" w:hint="cs"/>
        </w:rPr>
        <w:t>. Een manipulatieve inschrijving wordt uitgesloten van verdere deelname aan de aanbestedingsprocedure</w:t>
      </w:r>
      <w:r w:rsidRPr="006129F7">
        <w:rPr>
          <w:rFonts w:ascii="Futura Book" w:hAnsi="Futura Book" w:cs="Futura Medium" w:hint="cs"/>
        </w:rPr>
        <w:t xml:space="preserve">. Van een manipulatieve </w:t>
      </w:r>
      <w:r w:rsidR="00DD54A6" w:rsidRPr="006129F7">
        <w:rPr>
          <w:rFonts w:ascii="Futura Book" w:hAnsi="Futura Book" w:cs="Futura Medium" w:hint="cs"/>
        </w:rPr>
        <w:t>i</w:t>
      </w:r>
      <w:r w:rsidRPr="006129F7">
        <w:rPr>
          <w:rFonts w:ascii="Futura Book" w:hAnsi="Futura Book" w:cs="Futura Medium" w:hint="cs"/>
        </w:rPr>
        <w:t>nschrijving kan sprake zijn wanneer als gevolg van miskenning door de inschrijver van bepaalde aannames van de provincie</w:t>
      </w:r>
      <w:r w:rsidR="00DD54A6" w:rsidRPr="006129F7">
        <w:rPr>
          <w:rFonts w:ascii="Futura Book" w:hAnsi="Futura Book" w:cs="Futura Medium" w:hint="cs"/>
        </w:rPr>
        <w:t xml:space="preserve"> </w:t>
      </w:r>
      <w:r w:rsidRPr="006129F7">
        <w:rPr>
          <w:rFonts w:ascii="Futura Book" w:hAnsi="Futura Book" w:cs="Futura Medium" w:hint="cs"/>
        </w:rPr>
        <w:t>de beoordelingssystematiek zo wordt gemanipuleerd dat het daarmee beoogde doel</w:t>
      </w:r>
      <w:r w:rsidR="00DD54A6" w:rsidRPr="006129F7">
        <w:rPr>
          <w:rFonts w:ascii="Futura Book" w:hAnsi="Futura Book" w:cs="Futura Medium" w:hint="cs"/>
        </w:rPr>
        <w:t xml:space="preserve"> w</w:t>
      </w:r>
      <w:r w:rsidRPr="006129F7">
        <w:rPr>
          <w:rFonts w:ascii="Futura Book" w:hAnsi="Futura Book" w:cs="Futura Medium" w:hint="cs"/>
        </w:rPr>
        <w:t>ordt verstoord. Een Inschrijving is in ieder geval doch niet uitsluitend manipulatief als:</w:t>
      </w:r>
    </w:p>
    <w:p w14:paraId="21C9B91A" w14:textId="77777777" w:rsidR="00561DAA" w:rsidRPr="006129F7" w:rsidRDefault="00561DAA" w:rsidP="00DD54A6">
      <w:pPr>
        <w:rPr>
          <w:rFonts w:ascii="Futura Book" w:hAnsi="Futura Book" w:cs="Futura Medium"/>
        </w:rPr>
      </w:pPr>
    </w:p>
    <w:p w14:paraId="21C9B91B" w14:textId="77777777" w:rsidR="00561DAA" w:rsidRPr="006129F7" w:rsidRDefault="00561DAA" w:rsidP="00561DAA">
      <w:pPr>
        <w:rPr>
          <w:rFonts w:ascii="Futura Book" w:hAnsi="Futura Book" w:cs="Futura Medium"/>
        </w:rPr>
      </w:pPr>
      <w:r w:rsidRPr="006129F7">
        <w:rPr>
          <w:rFonts w:ascii="Futura Book" w:hAnsi="Futura Book" w:cs="Futura Medium" w:hint="cs"/>
        </w:rPr>
        <w:t>- één of meerdere tarieven de gehanteerde formule frustreren;</w:t>
      </w:r>
    </w:p>
    <w:p w14:paraId="21C9B91C" w14:textId="77777777" w:rsidR="00561DAA" w:rsidRPr="006129F7" w:rsidRDefault="00561DAA" w:rsidP="00561DAA">
      <w:pPr>
        <w:rPr>
          <w:rFonts w:ascii="Futura Book" w:hAnsi="Futura Book" w:cs="Futura Medium"/>
        </w:rPr>
      </w:pPr>
      <w:r w:rsidRPr="006129F7">
        <w:rPr>
          <w:rFonts w:ascii="Futura Book" w:hAnsi="Futura Book" w:cs="Futura Medium" w:hint="cs"/>
        </w:rPr>
        <w:t>- sprake is van negatieve of nultarieven.</w:t>
      </w:r>
    </w:p>
    <w:p w14:paraId="7C99E9E2" w14:textId="61E070BF" w:rsidR="00BE6D1F" w:rsidRPr="006129F7" w:rsidRDefault="00BE6D1F" w:rsidP="00750CA1">
      <w:pPr>
        <w:rPr>
          <w:rFonts w:ascii="Futura Book" w:hAnsi="Futura Book" w:cs="Futura Medium"/>
        </w:rPr>
      </w:pPr>
    </w:p>
    <w:p w14:paraId="21C9B91E" w14:textId="77777777" w:rsidR="00750CA1" w:rsidRPr="006129F7" w:rsidRDefault="00750CA1" w:rsidP="00C30F63">
      <w:pPr>
        <w:pStyle w:val="Kop2"/>
        <w:rPr>
          <w:rFonts w:cs="Futura Medium"/>
        </w:rPr>
      </w:pPr>
      <w:bookmarkStart w:id="64" w:name="_Toc127171691"/>
      <w:bookmarkStart w:id="65" w:name="_Toc133225560"/>
      <w:bookmarkStart w:id="66" w:name="_Toc144018467"/>
      <w:bookmarkStart w:id="67" w:name="_Toc190759839"/>
      <w:bookmarkStart w:id="68" w:name="_Toc100310936"/>
      <w:bookmarkEnd w:id="63"/>
      <w:r w:rsidRPr="006129F7">
        <w:rPr>
          <w:rFonts w:cs="Futura Medium" w:hint="cs"/>
        </w:rPr>
        <w:t>Beoordeling</w:t>
      </w:r>
      <w:bookmarkEnd w:id="64"/>
      <w:bookmarkEnd w:id="65"/>
      <w:bookmarkEnd w:id="66"/>
      <w:r w:rsidRPr="006129F7">
        <w:rPr>
          <w:rFonts w:cs="Futura Medium" w:hint="cs"/>
        </w:rPr>
        <w:t>sfase</w:t>
      </w:r>
      <w:bookmarkEnd w:id="67"/>
      <w:bookmarkEnd w:id="68"/>
    </w:p>
    <w:p w14:paraId="21C9B91F" w14:textId="77777777" w:rsidR="00C30F63" w:rsidRPr="006129F7" w:rsidRDefault="00C30F63" w:rsidP="00750CA1">
      <w:pPr>
        <w:rPr>
          <w:rFonts w:ascii="Futura Book" w:hAnsi="Futura Book" w:cs="Futura Medium"/>
        </w:rPr>
      </w:pPr>
      <w:bookmarkStart w:id="69" w:name="_Toc127171693"/>
      <w:bookmarkStart w:id="70" w:name="_Toc133225562"/>
      <w:bookmarkStart w:id="71" w:name="_Toc144018469"/>
      <w:bookmarkStart w:id="72" w:name="_Toc190759840"/>
    </w:p>
    <w:p w14:paraId="21C9B920" w14:textId="77777777" w:rsidR="00750CA1" w:rsidRPr="006129F7" w:rsidRDefault="00750CA1" w:rsidP="00C30F63">
      <w:pPr>
        <w:pStyle w:val="Kop3"/>
        <w:rPr>
          <w:rFonts w:cs="Futura Medium"/>
        </w:rPr>
      </w:pPr>
      <w:bookmarkStart w:id="73" w:name="_Toc100310937"/>
      <w:r w:rsidRPr="006129F7">
        <w:rPr>
          <w:rFonts w:cs="Futura Medium" w:hint="cs"/>
        </w:rPr>
        <w:t>Procedure van beoordelen</w:t>
      </w:r>
      <w:bookmarkEnd w:id="69"/>
      <w:bookmarkEnd w:id="70"/>
      <w:bookmarkEnd w:id="71"/>
      <w:bookmarkEnd w:id="72"/>
      <w:bookmarkEnd w:id="73"/>
    </w:p>
    <w:p w14:paraId="21C9B921" w14:textId="79DDCE71" w:rsidR="00750CA1" w:rsidRPr="006129F7" w:rsidRDefault="00750CA1" w:rsidP="00750CA1">
      <w:pPr>
        <w:rPr>
          <w:rFonts w:ascii="Futura Book" w:hAnsi="Futura Book" w:cs="Futura Medium"/>
        </w:rPr>
      </w:pPr>
      <w:r w:rsidRPr="006129F7">
        <w:rPr>
          <w:rFonts w:ascii="Futura Book" w:hAnsi="Futura Book" w:cs="Futura Medium" w:hint="cs"/>
        </w:rPr>
        <w:t xml:space="preserve">De beoordeling van de inschrijvingen door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vindt in deze volgorde plaats:</w:t>
      </w:r>
    </w:p>
    <w:p w14:paraId="21C9B922" w14:textId="4D45AD20" w:rsidR="00750CA1" w:rsidRPr="006129F7" w:rsidRDefault="00C30F63" w:rsidP="00750CA1">
      <w:pPr>
        <w:rPr>
          <w:rFonts w:ascii="Futura Book" w:hAnsi="Futura Book" w:cs="Futura Medium"/>
        </w:rPr>
      </w:pPr>
      <w:r w:rsidRPr="006129F7">
        <w:rPr>
          <w:rFonts w:ascii="Futura Book" w:hAnsi="Futura Book" w:cs="Futura Medium" w:hint="cs"/>
        </w:rPr>
        <w:t>1</w:t>
      </w:r>
      <w:r w:rsidRPr="006129F7">
        <w:rPr>
          <w:rFonts w:ascii="Futura Book" w:hAnsi="Futura Book" w:cs="Futura Medium" w:hint="cs"/>
        </w:rPr>
        <w:tab/>
      </w:r>
      <w:r w:rsidR="00750CA1" w:rsidRPr="006129F7">
        <w:rPr>
          <w:rFonts w:ascii="Futura Book" w:hAnsi="Futura Book" w:cs="Futura Medium" w:hint="cs"/>
        </w:rPr>
        <w:t>opening van de inschrijvingen</w:t>
      </w:r>
      <w:r w:rsidR="001D54D5" w:rsidRPr="006129F7">
        <w:rPr>
          <w:rFonts w:ascii="Futura Book" w:hAnsi="Futura Book" w:cs="Futura Medium" w:hint="cs"/>
        </w:rPr>
        <w:t xml:space="preserve"> en opmaken </w:t>
      </w:r>
      <w:r w:rsidR="005A48BF" w:rsidRPr="006129F7">
        <w:rPr>
          <w:rFonts w:ascii="Futura Book" w:hAnsi="Futura Book" w:cs="Futura Medium" w:hint="cs"/>
        </w:rPr>
        <w:t>proces-verbaal</w:t>
      </w:r>
      <w:r w:rsidR="001D54D5" w:rsidRPr="006129F7">
        <w:rPr>
          <w:rFonts w:ascii="Futura Book" w:hAnsi="Futura Book" w:cs="Futura Medium" w:hint="cs"/>
        </w:rPr>
        <w:t xml:space="preserve"> van opening</w:t>
      </w:r>
      <w:r w:rsidR="00750CA1" w:rsidRPr="006129F7">
        <w:rPr>
          <w:rFonts w:ascii="Futura Book" w:hAnsi="Futura Book" w:cs="Futura Medium" w:hint="cs"/>
        </w:rPr>
        <w:t>;</w:t>
      </w:r>
    </w:p>
    <w:p w14:paraId="21C9B923" w14:textId="6342D851" w:rsidR="00750CA1" w:rsidRPr="006129F7" w:rsidRDefault="00C30F63" w:rsidP="00750CA1">
      <w:pPr>
        <w:rPr>
          <w:rFonts w:ascii="Futura Book" w:hAnsi="Futura Book" w:cs="Futura Medium"/>
        </w:rPr>
      </w:pPr>
      <w:r w:rsidRPr="006129F7">
        <w:rPr>
          <w:rFonts w:ascii="Futura Book" w:hAnsi="Futura Book" w:cs="Futura Medium" w:hint="cs"/>
        </w:rPr>
        <w:t>2</w:t>
      </w:r>
      <w:r w:rsidRPr="006129F7">
        <w:rPr>
          <w:rFonts w:ascii="Futura Book" w:hAnsi="Futura Book" w:cs="Futura Medium" w:hint="cs"/>
        </w:rPr>
        <w:tab/>
      </w:r>
      <w:r w:rsidR="00750CA1" w:rsidRPr="006129F7">
        <w:rPr>
          <w:rFonts w:ascii="Futura Book" w:hAnsi="Futura Book" w:cs="Futura Medium" w:hint="cs"/>
        </w:rPr>
        <w:t xml:space="preserve">controle van </w:t>
      </w:r>
      <w:r w:rsidR="005A48BF" w:rsidRPr="006129F7">
        <w:rPr>
          <w:rFonts w:ascii="Futura Book" w:hAnsi="Futura Book" w:cs="Futura Medium" w:hint="cs"/>
        </w:rPr>
        <w:t xml:space="preserve">de </w:t>
      </w:r>
      <w:r w:rsidR="00750CA1" w:rsidRPr="006129F7">
        <w:rPr>
          <w:rFonts w:ascii="Futura Book" w:hAnsi="Futura Book" w:cs="Futura Medium" w:hint="cs"/>
        </w:rPr>
        <w:t>inschrijving op de vormvereisten;</w:t>
      </w:r>
    </w:p>
    <w:p w14:paraId="21C9B924" w14:textId="050F8A02" w:rsidR="00750CA1" w:rsidRPr="006129F7" w:rsidRDefault="00C30F63" w:rsidP="00C30F63">
      <w:pPr>
        <w:ind w:left="397" w:hanging="397"/>
        <w:rPr>
          <w:rFonts w:ascii="Futura Book" w:hAnsi="Futura Book" w:cs="Futura Medium"/>
        </w:rPr>
      </w:pPr>
      <w:r w:rsidRPr="006129F7">
        <w:rPr>
          <w:rFonts w:ascii="Futura Book" w:hAnsi="Futura Book" w:cs="Futura Medium" w:hint="cs"/>
        </w:rPr>
        <w:t>3</w:t>
      </w:r>
      <w:r w:rsidRPr="006129F7">
        <w:rPr>
          <w:rFonts w:ascii="Futura Book" w:hAnsi="Futura Book" w:cs="Futura Medium" w:hint="cs"/>
        </w:rPr>
        <w:tab/>
      </w:r>
      <w:r w:rsidR="00750CA1" w:rsidRPr="006129F7">
        <w:rPr>
          <w:rFonts w:ascii="Futura Book" w:hAnsi="Futura Book" w:cs="Futura Medium" w:hint="cs"/>
        </w:rPr>
        <w:t xml:space="preserve">toetsing van de geschiktheid van de bedrijven van de inschrijvers aan de uitsluitingsgronden en </w:t>
      </w:r>
      <w:r w:rsidR="005A48BF" w:rsidRPr="006129F7">
        <w:rPr>
          <w:rFonts w:ascii="Futura Book" w:hAnsi="Futura Book" w:cs="Futura Medium" w:hint="cs"/>
        </w:rPr>
        <w:t>geschiktheidseisen</w:t>
      </w:r>
      <w:r w:rsidR="00750CA1" w:rsidRPr="006129F7">
        <w:rPr>
          <w:rFonts w:ascii="Futura Book" w:hAnsi="Futura Book" w:cs="Futura Medium" w:hint="cs"/>
        </w:rPr>
        <w:t>;</w:t>
      </w:r>
    </w:p>
    <w:p w14:paraId="21C9B926" w14:textId="60B7C74A" w:rsidR="00750CA1" w:rsidRPr="006129F7" w:rsidRDefault="00C30F63" w:rsidP="00C81EA2">
      <w:pPr>
        <w:ind w:left="397" w:hanging="397"/>
        <w:rPr>
          <w:rFonts w:ascii="Futura Book" w:hAnsi="Futura Book" w:cs="Futura Medium"/>
        </w:rPr>
      </w:pPr>
      <w:r w:rsidRPr="006129F7">
        <w:rPr>
          <w:rFonts w:ascii="Futura Book" w:hAnsi="Futura Book" w:cs="Futura Medium" w:hint="cs"/>
        </w:rPr>
        <w:t>4</w:t>
      </w:r>
      <w:r w:rsidRPr="006129F7">
        <w:rPr>
          <w:rFonts w:ascii="Futura Book" w:hAnsi="Futura Book" w:cs="Futura Medium" w:hint="cs"/>
        </w:rPr>
        <w:tab/>
      </w:r>
      <w:r w:rsidR="00750CA1" w:rsidRPr="006129F7">
        <w:rPr>
          <w:rFonts w:ascii="Futura Book" w:hAnsi="Futura Book" w:cs="Futura Medium" w:hint="cs"/>
        </w:rPr>
        <w:t>beoordeling van de inschrijvingen op basis van de gunningscriteria;</w:t>
      </w:r>
    </w:p>
    <w:p w14:paraId="21C9B927" w14:textId="04AF1130" w:rsidR="001D54D5" w:rsidRPr="006129F7" w:rsidRDefault="00C81EA2" w:rsidP="00C30F63">
      <w:pPr>
        <w:ind w:left="397" w:hanging="397"/>
        <w:rPr>
          <w:rFonts w:ascii="Futura Book" w:hAnsi="Futura Book" w:cs="Futura Medium"/>
        </w:rPr>
      </w:pPr>
      <w:r w:rsidRPr="006129F7">
        <w:rPr>
          <w:rFonts w:ascii="Futura Book" w:hAnsi="Futura Book" w:cs="Futura Medium"/>
        </w:rPr>
        <w:lastRenderedPageBreak/>
        <w:t>5</w:t>
      </w:r>
      <w:r w:rsidR="001D54D5" w:rsidRPr="006129F7">
        <w:rPr>
          <w:rFonts w:ascii="Futura Book" w:hAnsi="Futura Book" w:cs="Futura Medium" w:hint="cs"/>
        </w:rPr>
        <w:tab/>
        <w:t xml:space="preserve">opmaken </w:t>
      </w:r>
      <w:r w:rsidR="005A48BF" w:rsidRPr="006129F7">
        <w:rPr>
          <w:rFonts w:ascii="Futura Book" w:hAnsi="Futura Book" w:cs="Futura Medium" w:hint="cs"/>
        </w:rPr>
        <w:t>proces-verbaal</w:t>
      </w:r>
      <w:r w:rsidR="001D54D5" w:rsidRPr="006129F7">
        <w:rPr>
          <w:rFonts w:ascii="Futura Book" w:hAnsi="Futura Book" w:cs="Futura Medium" w:hint="cs"/>
        </w:rPr>
        <w:t xml:space="preserve"> van gunning.</w:t>
      </w:r>
    </w:p>
    <w:p w14:paraId="21C9B928" w14:textId="77777777" w:rsidR="00C30F63" w:rsidRPr="006129F7" w:rsidRDefault="00C30F63" w:rsidP="00750CA1">
      <w:pPr>
        <w:rPr>
          <w:rFonts w:ascii="Futura Book" w:hAnsi="Futura Book" w:cs="Futura Medium"/>
        </w:rPr>
      </w:pPr>
      <w:bookmarkStart w:id="74" w:name="_Toc127171695"/>
      <w:bookmarkStart w:id="75" w:name="_Toc133225564"/>
      <w:bookmarkStart w:id="76" w:name="_Toc144018471"/>
      <w:bookmarkStart w:id="77" w:name="_Toc190759841"/>
    </w:p>
    <w:p w14:paraId="21C9B929" w14:textId="77777777" w:rsidR="00750CA1" w:rsidRPr="006129F7" w:rsidRDefault="00750CA1" w:rsidP="00C30F63">
      <w:pPr>
        <w:pStyle w:val="Kop3"/>
        <w:rPr>
          <w:rFonts w:cs="Futura Medium"/>
        </w:rPr>
      </w:pPr>
      <w:bookmarkStart w:id="78" w:name="_Toc100310938"/>
      <w:r w:rsidRPr="006129F7">
        <w:rPr>
          <w:rFonts w:cs="Futura Medium" w:hint="cs"/>
        </w:rPr>
        <w:t>Controle van de inschrijving op de vormvereisten</w:t>
      </w:r>
      <w:bookmarkEnd w:id="74"/>
      <w:bookmarkEnd w:id="75"/>
      <w:bookmarkEnd w:id="76"/>
      <w:bookmarkEnd w:id="77"/>
      <w:bookmarkEnd w:id="78"/>
      <w:r w:rsidRPr="006129F7">
        <w:rPr>
          <w:rFonts w:cs="Futura Medium" w:hint="cs"/>
        </w:rPr>
        <w:t xml:space="preserve"> </w:t>
      </w:r>
    </w:p>
    <w:p w14:paraId="21C9B92A" w14:textId="116532C1" w:rsidR="00750CA1" w:rsidRPr="006129F7" w:rsidRDefault="00750CA1" w:rsidP="00750CA1">
      <w:pPr>
        <w:rPr>
          <w:rFonts w:ascii="Futura Book" w:hAnsi="Futura Book" w:cs="Futura Medium"/>
        </w:rPr>
      </w:pPr>
      <w:r w:rsidRPr="006129F7">
        <w:rPr>
          <w:rFonts w:ascii="Futura Book" w:hAnsi="Futura Book" w:cs="Futura Medium" w:hint="cs"/>
        </w:rPr>
        <w:t xml:space="preserve">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controleert de tijdig binnengekomen inschrijvingen eerst op de vormvereisten van paragraaf </w:t>
      </w:r>
      <w:r w:rsidRPr="00376915">
        <w:rPr>
          <w:rFonts w:ascii="Futura Book" w:hAnsi="Futura Book" w:cs="Futura Medium" w:hint="cs"/>
        </w:rPr>
        <w:t>2.</w:t>
      </w:r>
      <w:r w:rsidR="00295827" w:rsidRPr="00376915">
        <w:rPr>
          <w:rFonts w:ascii="Futura Book" w:hAnsi="Futura Book" w:cs="Futura Medium"/>
        </w:rPr>
        <w:t>7</w:t>
      </w:r>
      <w:r w:rsidRPr="00376915">
        <w:rPr>
          <w:rFonts w:ascii="Futura Book" w:hAnsi="Futura Book" w:cs="Futura Medium"/>
        </w:rPr>
        <w:t>.</w:t>
      </w:r>
      <w:r w:rsidRPr="006129F7">
        <w:rPr>
          <w:rFonts w:ascii="Futura Book" w:hAnsi="Futura Book" w:cs="Futura Medium" w:hint="cs"/>
        </w:rPr>
        <w:t xml:space="preserve"> Als een inschrijving niet voldoet aan deze vormvereisten kan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deze inschrijving uitsluiten van verdere deelname aan de aanbesteding.</w:t>
      </w:r>
    </w:p>
    <w:p w14:paraId="21C9B92B" w14:textId="77777777" w:rsidR="00C30F63" w:rsidRPr="006129F7" w:rsidRDefault="00C30F63" w:rsidP="00750CA1">
      <w:pPr>
        <w:rPr>
          <w:rFonts w:ascii="Futura Book" w:hAnsi="Futura Book" w:cs="Futura Medium"/>
        </w:rPr>
      </w:pPr>
      <w:bookmarkStart w:id="79" w:name="_Toc127171696"/>
      <w:bookmarkStart w:id="80" w:name="_Toc133225565"/>
      <w:bookmarkStart w:id="81" w:name="_Toc144018472"/>
      <w:bookmarkStart w:id="82" w:name="_Toc190759842"/>
      <w:bookmarkStart w:id="83" w:name="_Toc133225567"/>
      <w:bookmarkStart w:id="84" w:name="_Toc144018474"/>
    </w:p>
    <w:p w14:paraId="21C9B92C" w14:textId="2CFDFDAD" w:rsidR="00750CA1" w:rsidRPr="006129F7" w:rsidRDefault="00750CA1" w:rsidP="00C30F63">
      <w:pPr>
        <w:pStyle w:val="Kop3"/>
        <w:rPr>
          <w:rFonts w:cs="Futura Medium"/>
        </w:rPr>
      </w:pPr>
      <w:bookmarkStart w:id="85" w:name="_Toc100310939"/>
      <w:r w:rsidRPr="006129F7">
        <w:rPr>
          <w:rFonts w:cs="Futura Medium" w:hint="cs"/>
        </w:rPr>
        <w:t xml:space="preserve">Beoordeling op de uitsluitingsgronden en </w:t>
      </w:r>
      <w:bookmarkEnd w:id="79"/>
      <w:bookmarkEnd w:id="80"/>
      <w:bookmarkEnd w:id="81"/>
      <w:bookmarkEnd w:id="82"/>
      <w:r w:rsidR="001243FD" w:rsidRPr="006129F7">
        <w:rPr>
          <w:rFonts w:cs="Futura Medium" w:hint="cs"/>
        </w:rPr>
        <w:t>geschiktheidseisen</w:t>
      </w:r>
      <w:bookmarkEnd w:id="85"/>
      <w:r w:rsidR="001243FD" w:rsidRPr="006129F7">
        <w:rPr>
          <w:rFonts w:cs="Futura Medium" w:hint="cs"/>
        </w:rPr>
        <w:t xml:space="preserve"> </w:t>
      </w:r>
    </w:p>
    <w:p w14:paraId="21C9B92D" w14:textId="26F9ACC4" w:rsidR="00750CA1" w:rsidRPr="006129F7" w:rsidRDefault="00750CA1" w:rsidP="00750CA1">
      <w:pPr>
        <w:rPr>
          <w:rFonts w:ascii="Futura Book" w:hAnsi="Futura Book" w:cs="Futura Medium"/>
        </w:rPr>
      </w:pPr>
      <w:r w:rsidRPr="006129F7">
        <w:rPr>
          <w:rFonts w:ascii="Futura Book" w:hAnsi="Futura Book" w:cs="Futura Medium" w:hint="cs"/>
        </w:rPr>
        <w:t xml:space="preserve">Vervolgens stelt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vast of:</w:t>
      </w:r>
    </w:p>
    <w:p w14:paraId="21C9B92E" w14:textId="77777777" w:rsidR="00750CA1" w:rsidRPr="006129F7" w:rsidRDefault="00750CA1" w:rsidP="009F469B">
      <w:pPr>
        <w:numPr>
          <w:ilvl w:val="0"/>
          <w:numId w:val="7"/>
        </w:numPr>
        <w:rPr>
          <w:rFonts w:ascii="Futura Book" w:hAnsi="Futura Book" w:cs="Futura Medium"/>
        </w:rPr>
      </w:pPr>
      <w:r w:rsidRPr="006129F7">
        <w:rPr>
          <w:rFonts w:ascii="Futura Book" w:hAnsi="Futura Book" w:cs="Futura Medium" w:hint="cs"/>
        </w:rPr>
        <w:t>op uw bedrijf geen uitsluitingsgronden van toepassing zijn;</w:t>
      </w:r>
    </w:p>
    <w:p w14:paraId="21C9B92F" w14:textId="42304A17" w:rsidR="00750CA1" w:rsidRPr="006129F7" w:rsidRDefault="5A8C19F9" w:rsidP="009F469B">
      <w:pPr>
        <w:numPr>
          <w:ilvl w:val="0"/>
          <w:numId w:val="7"/>
        </w:numPr>
        <w:rPr>
          <w:rFonts w:ascii="Futura Book" w:hAnsi="Futura Book" w:cs="Futura Medium"/>
        </w:rPr>
      </w:pPr>
      <w:r w:rsidRPr="5BCE2597">
        <w:rPr>
          <w:rFonts w:ascii="Futura Book" w:hAnsi="Futura Book" w:cs="Futura Medium"/>
        </w:rPr>
        <w:t xml:space="preserve">uw bedrijf voldoet aan de gestelde </w:t>
      </w:r>
      <w:r w:rsidR="378A00C6" w:rsidRPr="5BCE2597">
        <w:rPr>
          <w:rFonts w:ascii="Futura Book" w:hAnsi="Futura Book" w:cs="Futura Medium"/>
        </w:rPr>
        <w:t xml:space="preserve">geschiktheidseisen </w:t>
      </w:r>
      <w:r w:rsidRPr="5BCE2597">
        <w:rPr>
          <w:rFonts w:ascii="Futura Book" w:hAnsi="Futura Book" w:cs="Futura Medium"/>
        </w:rPr>
        <w:t xml:space="preserve">op het gebied van technische bekwaamheid </w:t>
      </w:r>
      <w:r w:rsidR="00581450">
        <w:rPr>
          <w:rFonts w:ascii="Futura Book" w:hAnsi="Futura Book" w:cs="Futura Medium"/>
        </w:rPr>
        <w:t>, zie</w:t>
      </w:r>
      <w:r w:rsidR="00A37CE4">
        <w:rPr>
          <w:rFonts w:ascii="Futura Book" w:hAnsi="Futura Book" w:cs="Futura Medium"/>
        </w:rPr>
        <w:t xml:space="preserve"> H</w:t>
      </w:r>
      <w:r w:rsidR="001507CF">
        <w:rPr>
          <w:rFonts w:ascii="Futura Book" w:hAnsi="Futura Book" w:cs="Futura Medium"/>
        </w:rPr>
        <w:fldChar w:fldCharType="begin"/>
      </w:r>
      <w:r w:rsidR="001507CF">
        <w:rPr>
          <w:rFonts w:ascii="Futura Book" w:hAnsi="Futura Book" w:cs="Futura Medium"/>
        </w:rPr>
        <w:instrText xml:space="preserve"> REF _Ref99434036 \r \h </w:instrText>
      </w:r>
      <w:r w:rsidR="001507CF">
        <w:rPr>
          <w:rFonts w:ascii="Futura Book" w:hAnsi="Futura Book" w:cs="Futura Medium"/>
        </w:rPr>
      </w:r>
      <w:r w:rsidR="001507CF">
        <w:rPr>
          <w:rFonts w:ascii="Futura Book" w:hAnsi="Futura Book" w:cs="Futura Medium"/>
        </w:rPr>
        <w:fldChar w:fldCharType="separate"/>
      </w:r>
      <w:r w:rsidR="001507CF">
        <w:rPr>
          <w:rFonts w:ascii="Futura Book" w:hAnsi="Futura Book" w:cs="Futura Medium"/>
        </w:rPr>
        <w:t>4</w:t>
      </w:r>
      <w:r w:rsidR="001507CF">
        <w:rPr>
          <w:rFonts w:ascii="Futura Book" w:hAnsi="Futura Book" w:cs="Futura Medium"/>
        </w:rPr>
        <w:fldChar w:fldCharType="end"/>
      </w:r>
      <w:r w:rsidRPr="5BCE2597">
        <w:rPr>
          <w:rFonts w:ascii="Futura Book" w:hAnsi="Futura Book" w:cs="Futura Medium"/>
        </w:rPr>
        <w:t>.</w:t>
      </w:r>
    </w:p>
    <w:p w14:paraId="21C9B930" w14:textId="38A4E673" w:rsidR="00750CA1" w:rsidRPr="006129F7" w:rsidRDefault="00750CA1" w:rsidP="00750CA1">
      <w:pPr>
        <w:rPr>
          <w:rFonts w:ascii="Futura Book" w:hAnsi="Futura Book" w:cs="Futura Medium"/>
        </w:rPr>
      </w:pPr>
      <w:r w:rsidRPr="006129F7">
        <w:rPr>
          <w:rFonts w:ascii="Futura Book" w:hAnsi="Futura Book" w:cs="Futura Medium" w:hint="cs"/>
        </w:rPr>
        <w:t>Als op uw bedrijf uitsluitingsgronden van toepassing zijn of als uw bedrijf</w:t>
      </w:r>
      <w:r w:rsidR="00C30F63" w:rsidRPr="006129F7">
        <w:rPr>
          <w:rFonts w:ascii="Futura Book" w:hAnsi="Futura Book" w:cs="Futura Medium" w:hint="cs"/>
        </w:rPr>
        <w:t xml:space="preserve"> </w:t>
      </w:r>
      <w:r w:rsidRPr="006129F7">
        <w:rPr>
          <w:rFonts w:ascii="Futura Book" w:hAnsi="Futura Book" w:cs="Futura Medium" w:hint="cs"/>
        </w:rPr>
        <w:t xml:space="preserve">niet over de benodigde technische bekwaamheid beschikt, dan </w:t>
      </w:r>
      <w:r w:rsidR="00A07187" w:rsidRPr="006129F7">
        <w:rPr>
          <w:rFonts w:ascii="Futura Book" w:hAnsi="Futura Book" w:cs="Futura Medium" w:hint="cs"/>
        </w:rPr>
        <w:t xml:space="preserve">kan </w:t>
      </w:r>
      <w:r w:rsidRPr="006129F7">
        <w:rPr>
          <w:rFonts w:ascii="Futura Book" w:hAnsi="Futura Book" w:cs="Futura Medium" w:hint="cs"/>
        </w:rPr>
        <w:t xml:space="preserve">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uw inschrijving uit</w:t>
      </w:r>
      <w:r w:rsidR="00A07187" w:rsidRPr="006129F7">
        <w:rPr>
          <w:rFonts w:ascii="Futura Book" w:hAnsi="Futura Book" w:cs="Futura Medium" w:hint="cs"/>
        </w:rPr>
        <w:t>sluiten</w:t>
      </w:r>
      <w:r w:rsidRPr="006129F7">
        <w:rPr>
          <w:rFonts w:ascii="Futura Book" w:hAnsi="Futura Book" w:cs="Futura Medium" w:hint="cs"/>
        </w:rPr>
        <w:t xml:space="preserve"> van verdere deelname aan de aanbesteding.</w:t>
      </w:r>
    </w:p>
    <w:p w14:paraId="21C9B931" w14:textId="77777777" w:rsidR="004A0A4F" w:rsidRPr="006129F7" w:rsidRDefault="004A0A4F" w:rsidP="00750CA1">
      <w:pPr>
        <w:rPr>
          <w:rFonts w:ascii="Futura Book" w:hAnsi="Futura Book" w:cs="Futura Medium"/>
        </w:rPr>
      </w:pPr>
    </w:p>
    <w:p w14:paraId="21C9B932" w14:textId="77777777" w:rsidR="00750CA1" w:rsidRPr="006129F7" w:rsidRDefault="00750CA1" w:rsidP="00C30F63">
      <w:pPr>
        <w:pStyle w:val="Kop3"/>
        <w:rPr>
          <w:rFonts w:cs="Futura Medium"/>
        </w:rPr>
      </w:pPr>
      <w:bookmarkStart w:id="86" w:name="_Toc127171697"/>
      <w:bookmarkStart w:id="87" w:name="_Toc133225566"/>
      <w:bookmarkStart w:id="88" w:name="_Toc144018473"/>
      <w:bookmarkStart w:id="89" w:name="_Toc190759843"/>
      <w:bookmarkStart w:id="90" w:name="_Toc100310940"/>
      <w:r w:rsidRPr="006129F7">
        <w:rPr>
          <w:rFonts w:cs="Futura Medium" w:hint="cs"/>
        </w:rPr>
        <w:t>Beoordeling op het gunningscriterium</w:t>
      </w:r>
      <w:bookmarkEnd w:id="86"/>
      <w:bookmarkEnd w:id="87"/>
      <w:bookmarkEnd w:id="88"/>
      <w:bookmarkEnd w:id="89"/>
      <w:bookmarkEnd w:id="90"/>
    </w:p>
    <w:p w14:paraId="21C9B933" w14:textId="0C3BC097" w:rsidR="00750CA1" w:rsidRPr="006129F7" w:rsidRDefault="00750CA1" w:rsidP="00750CA1">
      <w:pPr>
        <w:rPr>
          <w:rFonts w:ascii="Futura Book" w:hAnsi="Futura Book" w:cs="Futura Medium"/>
          <w:highlight w:val="lightGray"/>
        </w:rPr>
      </w:pPr>
      <w:r w:rsidRPr="006129F7">
        <w:rPr>
          <w:rFonts w:ascii="Futura Book" w:hAnsi="Futura Book" w:cs="Futura Medium" w:hint="cs"/>
        </w:rPr>
        <w:t xml:space="preserve">Daarna onderzoekt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of uw </w:t>
      </w:r>
      <w:r w:rsidR="001243FD" w:rsidRPr="006129F7">
        <w:rPr>
          <w:rFonts w:ascii="Futura Book" w:hAnsi="Futura Book" w:cs="Futura Medium" w:hint="cs"/>
        </w:rPr>
        <w:t xml:space="preserve">inschrijving </w:t>
      </w:r>
      <w:r w:rsidRPr="006129F7">
        <w:rPr>
          <w:rFonts w:ascii="Futura Book" w:hAnsi="Futura Book" w:cs="Futura Medium" w:hint="cs"/>
        </w:rPr>
        <w:t xml:space="preserve">voldoet aan de gestelde </w:t>
      </w:r>
      <w:r w:rsidR="001B6480" w:rsidRPr="006129F7">
        <w:rPr>
          <w:rFonts w:ascii="Futura Book" w:hAnsi="Futura Book" w:cs="Futura Medium" w:hint="cs"/>
        </w:rPr>
        <w:t>(minimum)</w:t>
      </w:r>
      <w:r w:rsidRPr="006129F7">
        <w:rPr>
          <w:rFonts w:ascii="Futura Book" w:hAnsi="Futura Book" w:cs="Futura Medium" w:hint="cs"/>
        </w:rPr>
        <w:t xml:space="preserve">eisen. Als uw </w:t>
      </w:r>
      <w:r w:rsidR="001243FD" w:rsidRPr="006129F7">
        <w:rPr>
          <w:rFonts w:ascii="Futura Book" w:hAnsi="Futura Book" w:cs="Futura Medium" w:hint="cs"/>
        </w:rPr>
        <w:t xml:space="preserve">inschrijving </w:t>
      </w:r>
      <w:r w:rsidRPr="006129F7">
        <w:rPr>
          <w:rFonts w:ascii="Futura Book" w:hAnsi="Futura Book" w:cs="Futura Medium" w:hint="cs"/>
        </w:rPr>
        <w:t xml:space="preserve">aan één of meer eisen niet voldoet wordt uw inschrijving </w:t>
      </w:r>
      <w:r w:rsidR="001B6480" w:rsidRPr="006129F7">
        <w:rPr>
          <w:rFonts w:ascii="Futura Book" w:hAnsi="Futura Book" w:cs="Futura Medium" w:hint="cs"/>
        </w:rPr>
        <w:t>uitgesloten van verdere deelname aan de aanbestedingsprocedure</w:t>
      </w:r>
      <w:r w:rsidRPr="006129F7">
        <w:rPr>
          <w:rFonts w:ascii="Futura Book" w:hAnsi="Futura Book" w:cs="Futura Medium" w:hint="cs"/>
        </w:rPr>
        <w:t xml:space="preserve">. </w:t>
      </w:r>
    </w:p>
    <w:p w14:paraId="21C9B934" w14:textId="6AC609C7" w:rsidR="00750CA1" w:rsidRPr="006129F7" w:rsidRDefault="00750CA1" w:rsidP="00750CA1">
      <w:pPr>
        <w:rPr>
          <w:rFonts w:ascii="Futura Book" w:hAnsi="Futura Book" w:cs="Futura Medium"/>
        </w:rPr>
      </w:pPr>
      <w:r w:rsidRPr="006129F7">
        <w:rPr>
          <w:rFonts w:ascii="Futura Book" w:hAnsi="Futura Book" w:cs="Futura Medium" w:hint="cs"/>
        </w:rPr>
        <w:t>Als u</w:t>
      </w:r>
      <w:r w:rsidR="001B6480" w:rsidRPr="006129F7">
        <w:rPr>
          <w:rFonts w:ascii="Futura Book" w:hAnsi="Futura Book" w:cs="Futura Medium" w:hint="cs"/>
        </w:rPr>
        <w:t>w inschrijving</w:t>
      </w:r>
      <w:r w:rsidRPr="006129F7">
        <w:rPr>
          <w:rFonts w:ascii="Futura Book" w:hAnsi="Futura Book" w:cs="Futura Medium" w:hint="cs"/>
        </w:rPr>
        <w:t xml:space="preserve"> wel aan de eisen voldoet, wordt uw inschrijving beoordeeld op basis van het gekozen gunningscriterium.</w:t>
      </w:r>
    </w:p>
    <w:p w14:paraId="21C9B935" w14:textId="516F8313" w:rsidR="00C30F63" w:rsidRPr="006129F7" w:rsidRDefault="00C30F63" w:rsidP="00750CA1">
      <w:pPr>
        <w:rPr>
          <w:rFonts w:ascii="Futura Book" w:hAnsi="Futura Book" w:cs="Futura Medium"/>
        </w:rPr>
      </w:pPr>
      <w:bookmarkStart w:id="91" w:name="_Toc133225568"/>
      <w:bookmarkStart w:id="92" w:name="_Toc144018475"/>
      <w:bookmarkStart w:id="93" w:name="_Toc190759844"/>
      <w:bookmarkEnd w:id="83"/>
      <w:bookmarkEnd w:id="84"/>
    </w:p>
    <w:p w14:paraId="00311AFF" w14:textId="77777777" w:rsidR="00E80987" w:rsidRPr="006129F7" w:rsidRDefault="00E80987" w:rsidP="00E80987">
      <w:pPr>
        <w:pStyle w:val="Kop3"/>
        <w:rPr>
          <w:rFonts w:cs="Futura Medium"/>
        </w:rPr>
      </w:pPr>
      <w:bookmarkStart w:id="94" w:name="_Toc100310941"/>
      <w:r w:rsidRPr="006129F7">
        <w:rPr>
          <w:rFonts w:cs="Futura Medium" w:hint="cs"/>
        </w:rPr>
        <w:t>Herstel gebreken in inschrijving</w:t>
      </w:r>
      <w:bookmarkEnd w:id="94"/>
    </w:p>
    <w:p w14:paraId="76E55345" w14:textId="44247CDD" w:rsidR="00E80987" w:rsidRPr="006129F7" w:rsidRDefault="00E80987" w:rsidP="00E80987">
      <w:pPr>
        <w:rPr>
          <w:rFonts w:ascii="Futura Book" w:hAnsi="Futura Book" w:cs="Futura Medium"/>
        </w:rPr>
      </w:pPr>
      <w:r w:rsidRPr="006129F7">
        <w:rPr>
          <w:rFonts w:ascii="Futura Book" w:hAnsi="Futura Book" w:cs="Futura Medium" w:hint="cs"/>
        </w:rPr>
        <w:t xml:space="preserve">De provincie kan inschrijvers de gelegenheid bieden de inschrijving aan te vullen, te verduidelijken of te verbeteren. De provincie zal hierbij </w:t>
      </w:r>
      <w:r w:rsidR="00C81EA2" w:rsidRPr="006129F7">
        <w:rPr>
          <w:rFonts w:ascii="Futura Book" w:hAnsi="Futura Book" w:cs="Futura Medium"/>
        </w:rPr>
        <w:t xml:space="preserve">de beginselen van aanbestedingsrecht en de algemene beginselen van behoorlijk bestuur </w:t>
      </w:r>
      <w:r w:rsidRPr="006129F7">
        <w:rPr>
          <w:rFonts w:ascii="Futura Book" w:hAnsi="Futura Book" w:cs="Futura Medium" w:hint="cs"/>
        </w:rPr>
        <w:t>in acht nemen.</w:t>
      </w:r>
    </w:p>
    <w:p w14:paraId="231C0820" w14:textId="77777777" w:rsidR="00E80987" w:rsidRPr="006129F7" w:rsidRDefault="00E80987" w:rsidP="00750CA1">
      <w:pPr>
        <w:rPr>
          <w:rFonts w:ascii="Futura Book" w:hAnsi="Futura Book" w:cs="Futura Medium"/>
        </w:rPr>
      </w:pPr>
    </w:p>
    <w:p w14:paraId="21C9B936" w14:textId="77777777" w:rsidR="00750CA1" w:rsidRPr="006129F7" w:rsidRDefault="00750CA1" w:rsidP="00C30F63">
      <w:pPr>
        <w:pStyle w:val="Kop3"/>
        <w:rPr>
          <w:rFonts w:cs="Futura Medium"/>
        </w:rPr>
      </w:pPr>
      <w:bookmarkStart w:id="95" w:name="_Toc100310942"/>
      <w:r w:rsidRPr="006129F7">
        <w:rPr>
          <w:rFonts w:cs="Futura Medium" w:hint="cs"/>
        </w:rPr>
        <w:t>Gunning</w:t>
      </w:r>
      <w:bookmarkEnd w:id="91"/>
      <w:bookmarkEnd w:id="92"/>
      <w:bookmarkEnd w:id="93"/>
      <w:bookmarkEnd w:id="95"/>
    </w:p>
    <w:p w14:paraId="21C9B937" w14:textId="6B5811C8" w:rsidR="00750CA1" w:rsidRPr="006129F7" w:rsidRDefault="00750CA1" w:rsidP="00750CA1">
      <w:pPr>
        <w:rPr>
          <w:rFonts w:ascii="Futura Book" w:hAnsi="Futura Book" w:cs="Futura Medium"/>
        </w:rPr>
      </w:pPr>
      <w:r w:rsidRPr="006129F7">
        <w:rPr>
          <w:rFonts w:ascii="Futura Book" w:hAnsi="Futura Book" w:cs="Futura Medium" w:hint="cs"/>
        </w:rPr>
        <w:t xml:space="preserve">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besluit op basis van de toetsing aan het gunningscriterium aan welke inschrijver zij voornemens is de opdracht te gunnen. </w:t>
      </w:r>
    </w:p>
    <w:p w14:paraId="21C9B93C" w14:textId="77777777" w:rsidR="00750CA1" w:rsidRPr="006129F7" w:rsidRDefault="00750CA1" w:rsidP="00750CA1">
      <w:pPr>
        <w:rPr>
          <w:rFonts w:ascii="Futura Book" w:hAnsi="Futura Book" w:cs="Futura Medium"/>
        </w:rPr>
      </w:pPr>
    </w:p>
    <w:p w14:paraId="21C9B93D" w14:textId="199229D4" w:rsidR="00750CA1" w:rsidRPr="006129F7" w:rsidRDefault="00750CA1" w:rsidP="00750CA1">
      <w:pPr>
        <w:rPr>
          <w:rFonts w:ascii="Futura Book" w:hAnsi="Futura Book" w:cs="Futura Medium"/>
        </w:rPr>
      </w:pPr>
      <w:r w:rsidRPr="006129F7">
        <w:rPr>
          <w:rFonts w:ascii="Futura Book" w:hAnsi="Futura Book" w:cs="Futura Medium" w:hint="cs"/>
        </w:rPr>
        <w:t xml:space="preserve">Vervolgens deelt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aan alle inschrijvers op de aanbesteding de gunning</w:t>
      </w:r>
      <w:r w:rsidR="001B6480" w:rsidRPr="006129F7">
        <w:rPr>
          <w:rFonts w:ascii="Futura Book" w:hAnsi="Futura Book" w:cs="Futura Medium" w:hint="cs"/>
        </w:rPr>
        <w:t>s</w:t>
      </w:r>
      <w:r w:rsidRPr="006129F7">
        <w:rPr>
          <w:rFonts w:ascii="Futura Book" w:hAnsi="Futura Book" w:cs="Futura Medium" w:hint="cs"/>
        </w:rPr>
        <w:t>beslissing</w:t>
      </w:r>
      <w:r w:rsidR="009C4CC7" w:rsidRPr="006129F7">
        <w:rPr>
          <w:rFonts w:ascii="Futura Book" w:hAnsi="Futura Book" w:cs="Futura Medium" w:hint="cs"/>
        </w:rPr>
        <w:t xml:space="preserve"> mee</w:t>
      </w:r>
      <w:r w:rsidRPr="006129F7">
        <w:rPr>
          <w:rFonts w:ascii="Futura Book" w:hAnsi="Futura Book" w:cs="Futura Medium" w:hint="cs"/>
        </w:rPr>
        <w:t xml:space="preserve">. Mededeling van de gunningsbeslissing houdt nog geen aanvaarding in van het aanbod van de inschrijver die voor gunning van de opdracht in aanmerking komt. </w:t>
      </w:r>
      <w:r w:rsidR="009C4CC7" w:rsidRPr="006129F7">
        <w:rPr>
          <w:rFonts w:ascii="Futura Book" w:hAnsi="Futura Book" w:cs="Futura Medium" w:hint="cs"/>
        </w:rPr>
        <w:t xml:space="preserve">Aan deze mededeling kan door inschrijvers geen rechten worden ontleend ten aanzien van het daadwerkelijk </w:t>
      </w:r>
      <w:r w:rsidR="00081955" w:rsidRPr="006129F7">
        <w:rPr>
          <w:rFonts w:ascii="Futura Book" w:hAnsi="Futura Book" w:cs="Futura Medium" w:hint="cs"/>
        </w:rPr>
        <w:t>verkrijgen</w:t>
      </w:r>
      <w:r w:rsidR="009C4CC7" w:rsidRPr="006129F7">
        <w:rPr>
          <w:rFonts w:ascii="Futura Book" w:hAnsi="Futura Book" w:cs="Futura Medium" w:hint="cs"/>
        </w:rPr>
        <w:t xml:space="preserve"> van de opdracht. </w:t>
      </w:r>
    </w:p>
    <w:p w14:paraId="21C9B93E" w14:textId="77777777" w:rsidR="00750CA1" w:rsidRPr="006129F7" w:rsidRDefault="00750CA1" w:rsidP="00750CA1">
      <w:pPr>
        <w:rPr>
          <w:rFonts w:ascii="Futura Book" w:hAnsi="Futura Book" w:cs="Futura Medium"/>
        </w:rPr>
      </w:pPr>
    </w:p>
    <w:p w14:paraId="21C9B93F" w14:textId="6F0ABA43" w:rsidR="00750CA1" w:rsidRPr="006129F7" w:rsidRDefault="00750CA1" w:rsidP="00750CA1">
      <w:pPr>
        <w:rPr>
          <w:rFonts w:ascii="Futura Book" w:hAnsi="Futura Book" w:cs="Futura Medium"/>
        </w:rPr>
      </w:pPr>
      <w:r w:rsidRPr="006129F7">
        <w:rPr>
          <w:rFonts w:ascii="Futura Book" w:hAnsi="Futura Book" w:cs="Futura Medium" w:hint="cs"/>
        </w:rPr>
        <w:t xml:space="preserve">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sluit de </w:t>
      </w:r>
      <w:r w:rsidR="00BE6D1F">
        <w:rPr>
          <w:rFonts w:ascii="Futura Book" w:hAnsi="Futura Book" w:cs="Futura Medium" w:hint="cs"/>
        </w:rPr>
        <w:t>raamovereenkomst</w:t>
      </w:r>
      <w:r w:rsidRPr="006129F7">
        <w:rPr>
          <w:rFonts w:ascii="Futura Book" w:hAnsi="Futura Book" w:cs="Futura Medium" w:hint="cs"/>
        </w:rPr>
        <w:t xml:space="preserve"> in ieder geval niet eerder dan na verloop van een periode van </w:t>
      </w:r>
      <w:r w:rsidR="00F836F1" w:rsidRPr="006129F7">
        <w:rPr>
          <w:rFonts w:ascii="Futura Book" w:hAnsi="Futura Book" w:cs="Futura Medium" w:hint="cs"/>
        </w:rPr>
        <w:t xml:space="preserve">20 </w:t>
      </w:r>
      <w:r w:rsidR="001243FD" w:rsidRPr="006129F7">
        <w:rPr>
          <w:rFonts w:ascii="Futura Book" w:hAnsi="Futura Book" w:cs="Futura Medium" w:hint="cs"/>
        </w:rPr>
        <w:t>kalender</w:t>
      </w:r>
      <w:r w:rsidRPr="006129F7">
        <w:rPr>
          <w:rFonts w:ascii="Futura Book" w:hAnsi="Futura Book" w:cs="Futura Medium" w:hint="cs"/>
        </w:rPr>
        <w:t xml:space="preserve">dagen na de mededeling van de gunningsbeslissing aan de inschrijvers. Gedurende deze periode kunnen inschrijvers bezwaar maken tegen de </w:t>
      </w:r>
      <w:r w:rsidR="009C4CC7" w:rsidRPr="006129F7">
        <w:rPr>
          <w:rFonts w:ascii="Futura Book" w:hAnsi="Futura Book" w:cs="Futura Medium" w:hint="cs"/>
        </w:rPr>
        <w:t xml:space="preserve">voorlopige </w:t>
      </w:r>
      <w:r w:rsidRPr="006129F7">
        <w:rPr>
          <w:rFonts w:ascii="Futura Book" w:hAnsi="Futura Book" w:cs="Futura Medium" w:hint="cs"/>
        </w:rPr>
        <w:t>gunningsbeslissing</w:t>
      </w:r>
      <w:r w:rsidR="002E1DBE" w:rsidRPr="006129F7">
        <w:rPr>
          <w:rFonts w:ascii="Futura Book" w:hAnsi="Futura Book" w:cs="Futura Medium" w:hint="cs"/>
        </w:rPr>
        <w:t xml:space="preserve">, op straffe van niet-ontvankelijkheid of verval van recht daartoe. </w:t>
      </w:r>
      <w:r w:rsidRPr="006129F7">
        <w:rPr>
          <w:rFonts w:ascii="Futura Book" w:hAnsi="Futura Book" w:cs="Futura Medium" w:hint="cs"/>
        </w:rPr>
        <w:t xml:space="preserve">Dit kan door betekening </w:t>
      </w:r>
      <w:r w:rsidRPr="006129F7">
        <w:rPr>
          <w:rFonts w:ascii="Futura Book" w:hAnsi="Futura Book" w:cs="Futura Medium" w:hint="cs"/>
        </w:rPr>
        <w:lastRenderedPageBreak/>
        <w:t xml:space="preserve">van een dagvaarding in kort geding. De </w:t>
      </w:r>
      <w:r w:rsidR="005D26D9" w:rsidRPr="006129F7">
        <w:rPr>
          <w:rFonts w:ascii="Futura Book" w:hAnsi="Futura Book" w:cs="Futura Medium" w:hint="cs"/>
        </w:rPr>
        <w:t>p</w:t>
      </w:r>
      <w:r w:rsidR="00D6266C" w:rsidRPr="006129F7">
        <w:rPr>
          <w:rFonts w:ascii="Futura Book" w:hAnsi="Futura Book" w:cs="Futura Medium" w:hint="cs"/>
        </w:rPr>
        <w:t>rovincie</w:t>
      </w:r>
      <w:r w:rsidRPr="006129F7">
        <w:rPr>
          <w:rFonts w:ascii="Futura Book" w:hAnsi="Futura Book" w:cs="Futura Medium" w:hint="cs"/>
        </w:rPr>
        <w:t xml:space="preserve"> is bevoegd de gunningsbeslissing te herzien zolang de </w:t>
      </w:r>
      <w:r w:rsidR="00BE6D1F">
        <w:rPr>
          <w:rFonts w:ascii="Futura Book" w:hAnsi="Futura Book" w:cs="Futura Medium" w:hint="cs"/>
        </w:rPr>
        <w:t>raamovereenkomst</w:t>
      </w:r>
      <w:r w:rsidRPr="006129F7">
        <w:rPr>
          <w:rFonts w:ascii="Futura Book" w:hAnsi="Futura Book" w:cs="Futura Medium" w:hint="cs"/>
        </w:rPr>
        <w:t xml:space="preserve"> niet is </w:t>
      </w:r>
      <w:r w:rsidR="005930B9" w:rsidRPr="006129F7">
        <w:rPr>
          <w:rFonts w:ascii="Futura Book" w:hAnsi="Futura Book" w:cs="Futura Medium" w:hint="cs"/>
        </w:rPr>
        <w:t>gesloten</w:t>
      </w:r>
      <w:r w:rsidRPr="006129F7">
        <w:rPr>
          <w:rFonts w:ascii="Futura Book" w:hAnsi="Futura Book" w:cs="Futura Medium" w:hint="cs"/>
        </w:rPr>
        <w:t>.</w:t>
      </w:r>
    </w:p>
    <w:p w14:paraId="37CB847D" w14:textId="07A0D669" w:rsidR="009C4CC7" w:rsidRPr="006129F7" w:rsidRDefault="009C4CC7" w:rsidP="00750CA1">
      <w:pPr>
        <w:rPr>
          <w:rFonts w:ascii="Futura Book" w:hAnsi="Futura Book" w:cs="Futura Medium"/>
        </w:rPr>
      </w:pPr>
    </w:p>
    <w:p w14:paraId="03333F7E" w14:textId="379A7689" w:rsidR="00E02F21" w:rsidRPr="006129F7" w:rsidRDefault="00E02F21" w:rsidP="00750CA1">
      <w:pPr>
        <w:rPr>
          <w:rFonts w:ascii="Futura Book" w:hAnsi="Futura Book" w:cs="Futura Medium"/>
        </w:rPr>
      </w:pPr>
      <w:r w:rsidRPr="006129F7">
        <w:rPr>
          <w:rFonts w:ascii="Futura Book" w:hAnsi="Futura Book" w:cs="Futura Medium" w:hint="cs"/>
        </w:rPr>
        <w:t xml:space="preserve">Indien inschrijver een kort geding aanhangig maakt, dan wordt zij verzocht om een kopie van de conceptdagvaarding via de berichtenmodule van TenderNed toe te sturen en voorafgaand daaraan de verhinderdata van de provincie en haar advocaat bij de provincie op te vragen. </w:t>
      </w:r>
    </w:p>
    <w:p w14:paraId="416C7720" w14:textId="77777777" w:rsidR="00E02F21" w:rsidRPr="006129F7" w:rsidRDefault="00E02F21" w:rsidP="00750CA1">
      <w:pPr>
        <w:rPr>
          <w:rFonts w:ascii="Futura Book" w:hAnsi="Futura Book" w:cs="Futura Medium"/>
        </w:rPr>
      </w:pPr>
    </w:p>
    <w:p w14:paraId="5CFA0F46" w14:textId="4F428A69" w:rsidR="00081955" w:rsidRPr="006129F7" w:rsidRDefault="00081955" w:rsidP="00750CA1">
      <w:pPr>
        <w:rPr>
          <w:rFonts w:ascii="Futura Book" w:hAnsi="Futura Book" w:cs="Futura Medium"/>
        </w:rPr>
      </w:pPr>
      <w:r w:rsidRPr="006129F7">
        <w:rPr>
          <w:rFonts w:ascii="Futura Book" w:hAnsi="Futura Book" w:cs="Futura Medium" w:hint="cs"/>
        </w:rPr>
        <w:t>Indien binnen voornoemde vervaltermijn door betekening van een dagvaarding een kort geding aanhangig is gemaakt, geeft de provincie geen gevolg aan de voorlopige gunningsbeslissing voordat in kort geding vonnis is gewezen, tenzij een zwaarwegend belang zich daartegen verzet. De uitspraak in kort geding vormt vervolgens de basis voor verdere besluitvorming over de gunning.</w:t>
      </w:r>
      <w:r w:rsidR="004A59F8" w:rsidRPr="006129F7">
        <w:rPr>
          <w:rFonts w:ascii="Futura Book" w:hAnsi="Futura Book" w:cs="Futura Medium" w:hint="cs"/>
        </w:rPr>
        <w:t xml:space="preserve"> De provincie behoudt zich het recht voor om de uitkomst van een eventueel hoger beroep af te wachten alvorens de opdracht definitief te gunnen. </w:t>
      </w:r>
    </w:p>
    <w:p w14:paraId="38D54EFA" w14:textId="77777777" w:rsidR="00081955" w:rsidRPr="006129F7" w:rsidRDefault="00081955" w:rsidP="00750CA1">
      <w:pPr>
        <w:rPr>
          <w:rFonts w:ascii="Futura Book" w:hAnsi="Futura Book" w:cs="Futura Medium"/>
        </w:rPr>
      </w:pPr>
    </w:p>
    <w:p w14:paraId="5091D381" w14:textId="66B127EC" w:rsidR="009C4CC7" w:rsidRPr="006129F7" w:rsidRDefault="00081955" w:rsidP="00750CA1">
      <w:pPr>
        <w:rPr>
          <w:rFonts w:ascii="Futura Book" w:hAnsi="Futura Book" w:cs="Futura Medium"/>
        </w:rPr>
      </w:pPr>
      <w:r w:rsidRPr="006129F7">
        <w:rPr>
          <w:rFonts w:ascii="Futura Book" w:hAnsi="Futura Book" w:cs="Futura Medium" w:hint="cs"/>
        </w:rPr>
        <w:t>De provincie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de provincie</w:t>
      </w:r>
      <w:r w:rsidR="001A3E35" w:rsidRPr="006129F7">
        <w:rPr>
          <w:rFonts w:ascii="Futura Book" w:hAnsi="Futura Book" w:cs="Futura Medium" w:hint="cs"/>
        </w:rPr>
        <w:t xml:space="preserve"> en/of het recht om derdenverzet in te stellen tegen het gewezen kortgedingvonnis. </w:t>
      </w:r>
    </w:p>
    <w:p w14:paraId="68197A45" w14:textId="34749740" w:rsidR="00AC2E35" w:rsidRPr="006129F7" w:rsidRDefault="00AC2E35" w:rsidP="00750CA1">
      <w:pPr>
        <w:rPr>
          <w:rFonts w:ascii="Futura Book" w:hAnsi="Futura Book" w:cs="Futura Medium"/>
        </w:rPr>
      </w:pPr>
    </w:p>
    <w:p w14:paraId="77DB3CE0" w14:textId="7CF8911B" w:rsidR="00AC2E35" w:rsidRPr="006129F7" w:rsidRDefault="00AC2E35" w:rsidP="00750CA1">
      <w:pPr>
        <w:rPr>
          <w:rFonts w:ascii="Futura Book" w:hAnsi="Futura Book" w:cs="Futura Medium"/>
        </w:rPr>
      </w:pPr>
      <w:r w:rsidRPr="006129F7">
        <w:rPr>
          <w:rFonts w:ascii="Futura Book" w:hAnsi="Futura Book" w:cs="Futura Medium" w:hint="cs"/>
        </w:rPr>
        <w:t>NB</w:t>
      </w:r>
      <w:r w:rsidR="00754955">
        <w:rPr>
          <w:rFonts w:ascii="Futura Book" w:hAnsi="Futura Book" w:cs="Futura Medium"/>
        </w:rPr>
        <w:t>:</w:t>
      </w:r>
      <w:r w:rsidRPr="006129F7">
        <w:rPr>
          <w:rFonts w:ascii="Futura Book" w:hAnsi="Futura Book" w:cs="Futura Medium" w:hint="cs"/>
        </w:rPr>
        <w:t xml:space="preserve"> de in deze paragraaf opgenomen vervaltermijn is eveneens van toepassing op andere beslissingen van de provincie, zoals (maar niet uitsluitend) een besluit tot intrekking van de aanbestedingsprocedure. </w:t>
      </w:r>
    </w:p>
    <w:p w14:paraId="21C9B940" w14:textId="77777777" w:rsidR="00C30F63" w:rsidRPr="006129F7" w:rsidRDefault="00C30F63" w:rsidP="00750CA1">
      <w:pPr>
        <w:rPr>
          <w:rFonts w:ascii="Futura Book" w:hAnsi="Futura Book" w:cs="Futura Medium"/>
        </w:rPr>
      </w:pPr>
      <w:bookmarkStart w:id="96" w:name="_Toc190759845"/>
      <w:bookmarkStart w:id="97" w:name="_Toc144018477"/>
    </w:p>
    <w:p w14:paraId="21C9B941" w14:textId="77777777" w:rsidR="00750CA1" w:rsidRPr="006129F7" w:rsidRDefault="00750CA1" w:rsidP="00C30F63">
      <w:pPr>
        <w:pStyle w:val="Kop2"/>
        <w:rPr>
          <w:rFonts w:cs="Futura Medium"/>
        </w:rPr>
      </w:pPr>
      <w:bookmarkStart w:id="98" w:name="_Toc100310943"/>
      <w:r w:rsidRPr="006129F7">
        <w:rPr>
          <w:rFonts w:cs="Futura Medium" w:hint="cs"/>
        </w:rPr>
        <w:t>Voorbehoud</w:t>
      </w:r>
      <w:bookmarkEnd w:id="96"/>
      <w:bookmarkEnd w:id="98"/>
    </w:p>
    <w:p w14:paraId="21C9B942" w14:textId="62DAB5E1" w:rsidR="00CE34BE" w:rsidRPr="006129F7" w:rsidRDefault="005D26D9" w:rsidP="00CE34BE">
      <w:pPr>
        <w:rPr>
          <w:rFonts w:ascii="Futura Book" w:hAnsi="Futura Book" w:cs="Futura Medium"/>
          <w:szCs w:val="22"/>
        </w:rPr>
      </w:pPr>
      <w:r w:rsidRPr="006129F7">
        <w:rPr>
          <w:rFonts w:ascii="Futura Book" w:hAnsi="Futura Book" w:cs="Futura Medium" w:hint="cs"/>
          <w:szCs w:val="22"/>
        </w:rPr>
        <w:t>De provincie</w:t>
      </w:r>
      <w:r w:rsidR="00CE34BE" w:rsidRPr="006129F7">
        <w:rPr>
          <w:rFonts w:ascii="Futura Book" w:hAnsi="Futura Book" w:cs="Futura Medium" w:hint="cs"/>
          <w:szCs w:val="22"/>
        </w:rPr>
        <w:t xml:space="preserve"> behoudt zich het recht voor om tot aan </w:t>
      </w:r>
      <w:r w:rsidR="00630B6F" w:rsidRPr="006129F7">
        <w:rPr>
          <w:rFonts w:ascii="Futura Book" w:hAnsi="Futura Book" w:cs="Futura Medium" w:hint="cs"/>
          <w:szCs w:val="22"/>
        </w:rPr>
        <w:t>de ondertekening van</w:t>
      </w:r>
      <w:r w:rsidR="00CE34BE" w:rsidRPr="006129F7">
        <w:rPr>
          <w:rFonts w:ascii="Futura Book" w:hAnsi="Futura Book" w:cs="Futura Medium" w:hint="cs"/>
          <w:szCs w:val="22"/>
        </w:rPr>
        <w:t xml:space="preserve"> de beoogde </w:t>
      </w:r>
      <w:r w:rsidR="00BE6D1F">
        <w:rPr>
          <w:rFonts w:ascii="Futura Book" w:hAnsi="Futura Book" w:cs="Futura Medium" w:hint="cs"/>
          <w:szCs w:val="22"/>
        </w:rPr>
        <w:t>raamovereenkomst</w:t>
      </w:r>
      <w:r w:rsidR="00CE34BE" w:rsidRPr="006129F7">
        <w:rPr>
          <w:rFonts w:ascii="Futura Book" w:hAnsi="Futura Book" w:cs="Futura Medium" w:hint="cs"/>
          <w:szCs w:val="22"/>
        </w:rPr>
        <w:t xml:space="preserve"> de gehele of een gedeelte van de aanbestedingsprocedure tijdelijk of definitief te stoppen. Tevens heeft aanbestedende dienst geen verplichting tot gunnen.</w:t>
      </w:r>
      <w:r w:rsidR="00AC2E35" w:rsidRPr="006129F7">
        <w:rPr>
          <w:rFonts w:ascii="Futura Book" w:hAnsi="Futura Book" w:cs="Futura Medium" w:hint="cs"/>
          <w:szCs w:val="22"/>
        </w:rPr>
        <w:t xml:space="preserve"> De provincie zal de kosten die door inschrijvers zijn gemaakt c.q. geleden schade niet vergoeden.</w:t>
      </w:r>
    </w:p>
    <w:p w14:paraId="21C9B943" w14:textId="77777777" w:rsidR="00573705" w:rsidRPr="006129F7" w:rsidRDefault="00573705" w:rsidP="00573705">
      <w:pPr>
        <w:rPr>
          <w:rFonts w:ascii="Futura Book" w:hAnsi="Futura Book" w:cs="Futura Medium"/>
        </w:rPr>
      </w:pPr>
    </w:p>
    <w:p w14:paraId="21C9B944" w14:textId="383E746C" w:rsidR="00573705" w:rsidRPr="006129F7" w:rsidRDefault="003A03D9" w:rsidP="00573705">
      <w:pPr>
        <w:pStyle w:val="Kop2"/>
        <w:rPr>
          <w:rFonts w:cs="Futura Medium"/>
        </w:rPr>
      </w:pPr>
      <w:r>
        <w:rPr>
          <w:rFonts w:cs="Futura Medium"/>
        </w:rPr>
        <w:t xml:space="preserve"> </w:t>
      </w:r>
      <w:bookmarkStart w:id="99" w:name="_Toc100310944"/>
      <w:r w:rsidR="00FB6C8F" w:rsidRPr="006129F7">
        <w:rPr>
          <w:rFonts w:cs="Futura Medium" w:hint="cs"/>
        </w:rPr>
        <w:t>M</w:t>
      </w:r>
      <w:r w:rsidR="00573705" w:rsidRPr="006129F7">
        <w:rPr>
          <w:rFonts w:cs="Futura Medium" w:hint="cs"/>
        </w:rPr>
        <w:t>eldpunt</w:t>
      </w:r>
      <w:r w:rsidR="00FB6C8F" w:rsidRPr="006129F7">
        <w:rPr>
          <w:rFonts w:cs="Futura Medium" w:hint="cs"/>
        </w:rPr>
        <w:t xml:space="preserve"> aanbestedingen</w:t>
      </w:r>
      <w:bookmarkEnd w:id="99"/>
    </w:p>
    <w:p w14:paraId="21C9B945" w14:textId="2E0D5814" w:rsidR="007C567C" w:rsidRPr="006129F7" w:rsidRDefault="007C567C" w:rsidP="007C567C">
      <w:pPr>
        <w:rPr>
          <w:rFonts w:ascii="Futura Book" w:hAnsi="Futura Book" w:cs="Futura Medium"/>
        </w:rPr>
      </w:pPr>
      <w:r w:rsidRPr="006129F7">
        <w:rPr>
          <w:rFonts w:ascii="Futura Book" w:hAnsi="Futura Book" w:cs="Futura Medium" w:hint="cs"/>
        </w:rPr>
        <w:t xml:space="preserve">De </w:t>
      </w:r>
      <w:r w:rsidR="005D26D9" w:rsidRPr="006129F7">
        <w:rPr>
          <w:rFonts w:ascii="Futura Book" w:hAnsi="Futura Book" w:cs="Futura Medium" w:hint="cs"/>
        </w:rPr>
        <w:t>p</w:t>
      </w:r>
      <w:r w:rsidRPr="006129F7">
        <w:rPr>
          <w:rFonts w:ascii="Futura Book" w:hAnsi="Futura Book" w:cs="Futura Medium" w:hint="cs"/>
        </w:rPr>
        <w:t xml:space="preserve">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w:t>
      </w:r>
      <w:r w:rsidR="005D26D9" w:rsidRPr="006129F7">
        <w:rPr>
          <w:rFonts w:ascii="Futura Book" w:hAnsi="Futura Book" w:cs="Futura Medium" w:hint="cs"/>
        </w:rPr>
        <w:t>p</w:t>
      </w:r>
      <w:r w:rsidRPr="006129F7">
        <w:rPr>
          <w:rFonts w:ascii="Futura Book" w:hAnsi="Futura Book" w:cs="Futura Medium" w:hint="cs"/>
        </w:rPr>
        <w:t xml:space="preserve">rovincie in een concrete aanbesteding in strijd is met wettelijke bepalingen of met andere voorschriften die voor de aanbesteding gelden. Ook kan worden geklaagd over optreden van de </w:t>
      </w:r>
      <w:r w:rsidR="005D26D9" w:rsidRPr="006129F7">
        <w:rPr>
          <w:rFonts w:ascii="Futura Book" w:hAnsi="Futura Book" w:cs="Futura Medium" w:hint="cs"/>
        </w:rPr>
        <w:t>p</w:t>
      </w:r>
      <w:r w:rsidRPr="006129F7">
        <w:rPr>
          <w:rFonts w:ascii="Futura Book" w:hAnsi="Futura Book" w:cs="Futura Medium" w:hint="cs"/>
        </w:rPr>
        <w:t xml:space="preserve">rovincie dat inbreuk maakt op een of meer van de voor aanbestedingen geldende beginselen van transparantie, non-discriminatie, gelijke behandeling en proportionaliteit. Klachten over het verloop van de procedure kunnen gesteld worden via </w:t>
      </w:r>
      <w:hyperlink r:id="rId21" w:history="1">
        <w:r w:rsidRPr="006129F7">
          <w:rPr>
            <w:rStyle w:val="Hyperlink"/>
            <w:rFonts w:ascii="Futura Book" w:hAnsi="Futura Book" w:cs="Futura Medium" w:hint="cs"/>
          </w:rPr>
          <w:t>meldpuntaanbestedingen@brabant.nl</w:t>
        </w:r>
      </w:hyperlink>
      <w:r w:rsidRPr="006129F7">
        <w:rPr>
          <w:rFonts w:ascii="Futura Book" w:hAnsi="Futura Book" w:cs="Futura Medium" w:hint="cs"/>
        </w:rPr>
        <w:t xml:space="preserve">, </w:t>
      </w:r>
      <w:r w:rsidR="00BE6D1F">
        <w:rPr>
          <w:rFonts w:ascii="Futura Book" w:hAnsi="Futura Book" w:cs="Futura Medium" w:hint="cs"/>
        </w:rPr>
        <w:t>overeenkomst</w:t>
      </w:r>
      <w:r w:rsidRPr="006129F7">
        <w:rPr>
          <w:rFonts w:ascii="Futura Book" w:hAnsi="Futura Book" w:cs="Futura Medium" w:hint="cs"/>
        </w:rPr>
        <w:t>ig de Klachtenregeling aanbesteden Provincie Noord-Brabant 2016.</w:t>
      </w:r>
    </w:p>
    <w:p w14:paraId="21C9B946" w14:textId="77777777" w:rsidR="007C567C" w:rsidRPr="006129F7" w:rsidRDefault="007C567C" w:rsidP="007C567C">
      <w:pPr>
        <w:rPr>
          <w:rFonts w:ascii="Futura Book" w:hAnsi="Futura Book" w:cs="Futura Medium"/>
        </w:rPr>
      </w:pPr>
    </w:p>
    <w:p w14:paraId="21C9B947" w14:textId="008B1750" w:rsidR="007C567C" w:rsidRPr="006129F7" w:rsidRDefault="007C567C" w:rsidP="007C567C">
      <w:pPr>
        <w:rPr>
          <w:rFonts w:ascii="Futura Book" w:hAnsi="Futura Book" w:cs="Futura Medium"/>
        </w:rPr>
      </w:pPr>
      <w:r w:rsidRPr="006129F7">
        <w:rPr>
          <w:rFonts w:ascii="Futura Book" w:hAnsi="Futura Book" w:cs="Futura Medium" w:hint="cs"/>
        </w:rPr>
        <w:t xml:space="preserve">Het klachtenmeldpunt is een onafhankelijk aanspreekpunt binnen de </w:t>
      </w:r>
      <w:r w:rsidR="005D26D9" w:rsidRPr="006129F7">
        <w:rPr>
          <w:rFonts w:ascii="Futura Book" w:hAnsi="Futura Book" w:cs="Futura Medium" w:hint="cs"/>
        </w:rPr>
        <w:t>p</w:t>
      </w:r>
      <w:r w:rsidRPr="006129F7">
        <w:rPr>
          <w:rFonts w:ascii="Futura Book" w:hAnsi="Futura Book" w:cs="Futura Medium" w:hint="cs"/>
        </w:rPr>
        <w:t xml:space="preserve">rovincie dat met een frisse blik de klacht bekijkt en daarover een advies uitbrengt aan de </w:t>
      </w:r>
      <w:r w:rsidR="005D26D9" w:rsidRPr="006129F7">
        <w:rPr>
          <w:rFonts w:ascii="Futura Book" w:hAnsi="Futura Book" w:cs="Futura Medium" w:hint="cs"/>
        </w:rPr>
        <w:t>p</w:t>
      </w:r>
      <w:r w:rsidRPr="006129F7">
        <w:rPr>
          <w:rFonts w:ascii="Futura Book" w:hAnsi="Futura Book" w:cs="Futura Medium" w:hint="cs"/>
        </w:rPr>
        <w:t xml:space="preserve">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w:t>
      </w:r>
      <w:r w:rsidR="005D26D9" w:rsidRPr="006129F7">
        <w:rPr>
          <w:rFonts w:ascii="Futura Book" w:hAnsi="Futura Book" w:cs="Futura Medium" w:hint="cs"/>
        </w:rPr>
        <w:t>p</w:t>
      </w:r>
      <w:r w:rsidRPr="006129F7">
        <w:rPr>
          <w:rFonts w:ascii="Futura Book" w:hAnsi="Futura Book" w:cs="Futura Medium" w:hint="cs"/>
        </w:rPr>
        <w:t>rovincie anders beslist.</w:t>
      </w:r>
    </w:p>
    <w:p w14:paraId="0144E80F" w14:textId="4B874B55" w:rsidR="006E336C" w:rsidRPr="006129F7" w:rsidRDefault="006E336C" w:rsidP="00750CA1">
      <w:pPr>
        <w:rPr>
          <w:rFonts w:ascii="Futura Book" w:hAnsi="Futura Book" w:cs="Futura Medium"/>
        </w:rPr>
      </w:pPr>
    </w:p>
    <w:p w14:paraId="5E27914C" w14:textId="72CEE063" w:rsidR="006E336C" w:rsidRPr="006129F7" w:rsidRDefault="006E336C" w:rsidP="006E336C">
      <w:pPr>
        <w:pStyle w:val="Kop2"/>
        <w:rPr>
          <w:rFonts w:cs="Futura Medium"/>
          <w:szCs w:val="22"/>
        </w:rPr>
      </w:pPr>
      <w:bookmarkStart w:id="100" w:name="_Toc100310945"/>
      <w:r w:rsidRPr="006129F7">
        <w:rPr>
          <w:rFonts w:cs="Futura Medium" w:hint="cs"/>
        </w:rPr>
        <w:t>Vergoeding kosten inschrijving</w:t>
      </w:r>
      <w:bookmarkEnd w:id="100"/>
    </w:p>
    <w:p w14:paraId="55FFD5CD" w14:textId="77777777" w:rsidR="006E336C" w:rsidRPr="006129F7" w:rsidRDefault="006E336C" w:rsidP="006E336C">
      <w:pPr>
        <w:rPr>
          <w:rFonts w:ascii="Futura Book" w:hAnsi="Futura Book" w:cs="Futura Medium"/>
          <w:szCs w:val="22"/>
        </w:rPr>
      </w:pPr>
      <w:r w:rsidRPr="006129F7">
        <w:rPr>
          <w:rFonts w:ascii="Futura Book" w:hAnsi="Futura Book" w:cs="Futura Medium"/>
        </w:rPr>
        <w:t>Kosten die door inschrijver gemaakt (moeten) worden voor het opstellen van de inschrijving worden door de provincie niet vergoed.</w:t>
      </w:r>
    </w:p>
    <w:p w14:paraId="7C9A2B5C" w14:textId="77777777" w:rsidR="006E336C" w:rsidRPr="006129F7" w:rsidRDefault="006E336C" w:rsidP="00750CA1">
      <w:pPr>
        <w:rPr>
          <w:rFonts w:ascii="Futura Book" w:hAnsi="Futura Book" w:cs="Futura Medium"/>
        </w:rPr>
      </w:pPr>
    </w:p>
    <w:p w14:paraId="7CE01F29" w14:textId="77777777" w:rsidR="000709C3" w:rsidRPr="006129F7" w:rsidRDefault="000709C3" w:rsidP="000709C3">
      <w:pPr>
        <w:pStyle w:val="Kop2"/>
        <w:rPr>
          <w:rFonts w:cs="Futura Medium"/>
          <w:szCs w:val="22"/>
        </w:rPr>
      </w:pPr>
      <w:bookmarkStart w:id="101" w:name="_Toc100310946"/>
      <w:bookmarkStart w:id="102" w:name="_Toc190759846"/>
      <w:r w:rsidRPr="006129F7">
        <w:rPr>
          <w:rFonts w:cs="Futura Medium" w:hint="cs"/>
        </w:rPr>
        <w:t>Toepasselijk recht en geschillenbeslechting</w:t>
      </w:r>
      <w:bookmarkEnd w:id="101"/>
    </w:p>
    <w:p w14:paraId="3D185032" w14:textId="50F8B322" w:rsidR="000709C3" w:rsidRPr="006129F7" w:rsidRDefault="000709C3" w:rsidP="000709C3">
      <w:pPr>
        <w:rPr>
          <w:rFonts w:ascii="Futura Book" w:hAnsi="Futura Book" w:cs="Futura Medium"/>
          <w:szCs w:val="22"/>
        </w:rPr>
      </w:pPr>
      <w:r w:rsidRPr="006129F7">
        <w:rPr>
          <w:rFonts w:ascii="Futura Book" w:hAnsi="Futura Book" w:cs="Futura Medium" w:hint="cs"/>
          <w:szCs w:val="22"/>
        </w:rPr>
        <w:t xml:space="preserve">Op deze aanbestedingsprocedure en op de te sluiten </w:t>
      </w:r>
      <w:r w:rsidR="00BE6D1F">
        <w:rPr>
          <w:rFonts w:ascii="Futura Book" w:hAnsi="Futura Book" w:cs="Futura Medium" w:hint="cs"/>
          <w:szCs w:val="22"/>
        </w:rPr>
        <w:t>raamovereenkomst</w:t>
      </w:r>
      <w:r w:rsidRPr="006129F7">
        <w:rPr>
          <w:rFonts w:ascii="Futura Book" w:hAnsi="Futura Book" w:cs="Futura Medium" w:hint="cs"/>
          <w:szCs w:val="22"/>
        </w:rPr>
        <w:t xml:space="preserve"> is Nederlands recht van toepassing. </w:t>
      </w:r>
    </w:p>
    <w:p w14:paraId="68C96D8C" w14:textId="77777777" w:rsidR="000709C3" w:rsidRPr="006129F7" w:rsidRDefault="000709C3" w:rsidP="000709C3">
      <w:pPr>
        <w:rPr>
          <w:rFonts w:ascii="Futura Book" w:hAnsi="Futura Book" w:cs="Futura Medium"/>
          <w:szCs w:val="22"/>
        </w:rPr>
      </w:pPr>
    </w:p>
    <w:p w14:paraId="127C7678" w14:textId="77777777" w:rsidR="000709C3" w:rsidRPr="006129F7" w:rsidRDefault="000709C3" w:rsidP="000709C3">
      <w:pPr>
        <w:rPr>
          <w:rFonts w:ascii="Futura Book" w:hAnsi="Futura Book" w:cs="Futura Medium"/>
          <w:szCs w:val="22"/>
        </w:rPr>
      </w:pPr>
      <w:r w:rsidRPr="006129F7">
        <w:rPr>
          <w:rFonts w:ascii="Futura Book" w:hAnsi="Futura Book" w:cs="Futura Medium" w:hint="cs"/>
          <w:szCs w:val="22"/>
        </w:rPr>
        <w:t>Geschillen tussen de bij deze aanbesteding betrokkenen, die ontstaan naar aanleiding van deze aanbesteding, dienen te worden voorgelegd aan de bevoegde rechter in het arrondissement van de Rechtbank ‘s-Hertogenbosch.</w:t>
      </w:r>
    </w:p>
    <w:p w14:paraId="21E97514" w14:textId="34DD6716" w:rsidR="00FB2DF1" w:rsidRPr="006129F7" w:rsidRDefault="00FB2DF1" w:rsidP="00631D51">
      <w:pPr>
        <w:tabs>
          <w:tab w:val="left" w:pos="3944"/>
        </w:tabs>
        <w:rPr>
          <w:rFonts w:ascii="Futura Book" w:hAnsi="Futura Book" w:cs="Futura Medium"/>
          <w:sz w:val="18"/>
          <w:szCs w:val="18"/>
        </w:rPr>
      </w:pPr>
      <w:bookmarkStart w:id="103" w:name="_Toc529781291"/>
      <w:bookmarkStart w:id="104" w:name="_Hlt510318426"/>
      <w:bookmarkStart w:id="105" w:name="_Toc190759849"/>
      <w:bookmarkStart w:id="106" w:name="_Toc133225584"/>
      <w:bookmarkStart w:id="107" w:name="_Toc144018492"/>
      <w:bookmarkStart w:id="108" w:name="_Ref526049245"/>
      <w:bookmarkStart w:id="109" w:name="_Toc529781282"/>
      <w:bookmarkEnd w:id="97"/>
      <w:bookmarkEnd w:id="102"/>
      <w:bookmarkEnd w:id="103"/>
      <w:bookmarkEnd w:id="104"/>
    </w:p>
    <w:p w14:paraId="6B889E70" w14:textId="0EF689A4" w:rsidR="006E336C" w:rsidRPr="006129F7" w:rsidRDefault="006E336C" w:rsidP="006E336C">
      <w:pPr>
        <w:pStyle w:val="Kop2"/>
        <w:rPr>
          <w:rFonts w:cs="Futura Medium"/>
          <w:szCs w:val="22"/>
        </w:rPr>
      </w:pPr>
      <w:bookmarkStart w:id="110" w:name="_Toc100310947"/>
      <w:r w:rsidRPr="006129F7">
        <w:rPr>
          <w:rFonts w:cs="Futura Medium" w:hint="cs"/>
        </w:rPr>
        <w:t>Van toepassing zijnde wettelijke regelingen, richtlijnen en voorwaarden.</w:t>
      </w:r>
      <w:bookmarkEnd w:id="110"/>
      <w:r w:rsidRPr="006129F7">
        <w:rPr>
          <w:rFonts w:cs="Futura Medium" w:hint="cs"/>
        </w:rPr>
        <w:t xml:space="preserve"> </w:t>
      </w:r>
    </w:p>
    <w:p w14:paraId="2CD437A3" w14:textId="1A872C26" w:rsidR="00FB2DF1" w:rsidRPr="006129F7" w:rsidRDefault="00FB2DF1" w:rsidP="009F220D">
      <w:pPr>
        <w:rPr>
          <w:rFonts w:ascii="Futura Book" w:hAnsi="Futura Book" w:cs="Futura Medium"/>
        </w:rPr>
      </w:pPr>
      <w:r w:rsidRPr="006129F7">
        <w:rPr>
          <w:rFonts w:ascii="Futura Book" w:hAnsi="Futura Book" w:cs="Futura Medium" w:hint="cs"/>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114A5EF7" w14:textId="6D29F182" w:rsidR="006F23C3" w:rsidRPr="006129F7" w:rsidRDefault="006F23C3" w:rsidP="00750CA1">
      <w:pPr>
        <w:rPr>
          <w:rFonts w:ascii="Futura Book" w:hAnsi="Futura Book" w:cs="Futura Medium"/>
          <w:sz w:val="18"/>
          <w:szCs w:val="18"/>
        </w:rPr>
      </w:pPr>
    </w:p>
    <w:p w14:paraId="65FC5C29" w14:textId="77777777" w:rsidR="006F23C3" w:rsidRPr="006129F7" w:rsidRDefault="006F23C3" w:rsidP="006F23C3">
      <w:pPr>
        <w:pStyle w:val="Kop2"/>
        <w:rPr>
          <w:rFonts w:cs="Futura Medium"/>
        </w:rPr>
      </w:pPr>
      <w:bookmarkStart w:id="111" w:name="_Toc100310948"/>
      <w:r w:rsidRPr="006129F7">
        <w:rPr>
          <w:rFonts w:cs="Futura Medium" w:hint="cs"/>
        </w:rPr>
        <w:t>Gelijkwaardige producten of diensten</w:t>
      </w:r>
      <w:bookmarkEnd w:id="111"/>
    </w:p>
    <w:p w14:paraId="794ABC87" w14:textId="477C17D7" w:rsidR="006F23C3" w:rsidRPr="006129F7" w:rsidRDefault="006F23C3" w:rsidP="00750CA1">
      <w:pPr>
        <w:rPr>
          <w:rFonts w:ascii="Futura Book" w:hAnsi="Futura Book" w:cs="Futura Medium"/>
          <w:sz w:val="18"/>
          <w:szCs w:val="18"/>
        </w:rPr>
      </w:pPr>
      <w:r w:rsidRPr="006129F7">
        <w:rPr>
          <w:rFonts w:ascii="Futura Book" w:hAnsi="Futura Book" w:cs="Futura Medium" w:hint="cs"/>
        </w:rPr>
        <w:t>Als in de aanbestedingsdocumenten wordt verwezen naar een bepaald fabricaat, een bepaalde herkomst, een bepaalde werkwijze, merken, octrooien, types of een bepaalde oorsprong of productie, moet u dit lezen met de toevoeging “of gelijkwaardig”, tenzij het een weergave/aanduiding van de huidige situatie is.</w:t>
      </w:r>
    </w:p>
    <w:p w14:paraId="16486325" w14:textId="3F4CDA8A" w:rsidR="007029A2" w:rsidRPr="006129F7" w:rsidRDefault="007029A2" w:rsidP="00750CA1">
      <w:pPr>
        <w:rPr>
          <w:rFonts w:ascii="Futura Book" w:hAnsi="Futura Book" w:cs="Futura Medium"/>
          <w:sz w:val="18"/>
          <w:szCs w:val="18"/>
        </w:rPr>
      </w:pPr>
    </w:p>
    <w:p w14:paraId="25D4CEE9" w14:textId="132CB9C6" w:rsidR="005C68BC" w:rsidRPr="006129F7" w:rsidRDefault="005C68BC" w:rsidP="005C68BC">
      <w:pPr>
        <w:pStyle w:val="Kop2"/>
        <w:rPr>
          <w:rFonts w:cs="Futura Medium"/>
          <w:szCs w:val="22"/>
        </w:rPr>
      </w:pPr>
      <w:bookmarkStart w:id="112" w:name="_Toc100310949"/>
      <w:r w:rsidRPr="006129F7">
        <w:rPr>
          <w:rFonts w:cs="Futura Medium" w:hint="cs"/>
        </w:rPr>
        <w:t>Informatie over verplichtingen opdrachtnemer</w:t>
      </w:r>
      <w:bookmarkEnd w:id="112"/>
    </w:p>
    <w:p w14:paraId="1EF29B32" w14:textId="6FFCFE35" w:rsidR="005C68BC" w:rsidRPr="006129F7" w:rsidRDefault="005C68BC" w:rsidP="005C68BC">
      <w:pPr>
        <w:rPr>
          <w:rFonts w:ascii="Futura Book" w:hAnsi="Futura Book" w:cs="Futura Medium"/>
          <w:szCs w:val="22"/>
        </w:rPr>
      </w:pPr>
      <w:r w:rsidRPr="006129F7">
        <w:rPr>
          <w:rFonts w:ascii="Futura Book" w:hAnsi="Futura Book" w:cs="Futura Medium" w:hint="cs"/>
          <w:szCs w:val="22"/>
        </w:rPr>
        <w:t xml:space="preserve">Informatie over de verplichtingen inzake belastingen, milieubescherming, arbeidsbescherming en arbeidsvoorwaarden die gelden in Nederland en die gedurende de looptijd van de </w:t>
      </w:r>
      <w:r w:rsidR="00BE6D1F">
        <w:rPr>
          <w:rFonts w:ascii="Futura Book" w:hAnsi="Futura Book" w:cs="Futura Medium" w:hint="cs"/>
          <w:szCs w:val="22"/>
        </w:rPr>
        <w:t>raamovereenkomst</w:t>
      </w:r>
      <w:r w:rsidRPr="006129F7">
        <w:rPr>
          <w:rFonts w:ascii="Futura Book" w:hAnsi="Futura Book" w:cs="Futura Medium" w:hint="cs"/>
          <w:szCs w:val="22"/>
        </w:rPr>
        <w:t xml:space="preserve"> op de verrichtingen van de opdrachtnemer van toepassing zijn, zijn verkrijgbaar bij:</w:t>
      </w:r>
    </w:p>
    <w:p w14:paraId="5C38A19B" w14:textId="77777777" w:rsidR="005C68BC" w:rsidRPr="006129F7" w:rsidRDefault="005C68BC" w:rsidP="005C68BC">
      <w:pPr>
        <w:rPr>
          <w:rFonts w:ascii="Futura Book" w:hAnsi="Futura Book" w:cs="Futura Medium"/>
          <w:szCs w:val="22"/>
        </w:rPr>
      </w:pPr>
    </w:p>
    <w:p w14:paraId="38FB5D80" w14:textId="325826F6" w:rsidR="005C68BC" w:rsidRPr="006129F7" w:rsidRDefault="005C68BC" w:rsidP="009F469B">
      <w:pPr>
        <w:pStyle w:val="Lijstalinea"/>
        <w:numPr>
          <w:ilvl w:val="0"/>
          <w:numId w:val="15"/>
        </w:numPr>
        <w:ind w:left="284" w:hanging="284"/>
        <w:rPr>
          <w:rFonts w:ascii="Futura Book" w:hAnsi="Futura Book" w:cs="Futura Medium"/>
          <w:szCs w:val="22"/>
        </w:rPr>
      </w:pPr>
      <w:r w:rsidRPr="006129F7">
        <w:rPr>
          <w:rFonts w:ascii="Futura Book" w:hAnsi="Futura Book" w:cs="Futura Medium" w:hint="cs"/>
          <w:szCs w:val="22"/>
        </w:rPr>
        <w:t xml:space="preserve">Voor bepalingen inzake belastingen: de Belastingdienst </w:t>
      </w:r>
      <w:hyperlink r:id="rId22" w:history="1">
        <w:r w:rsidRPr="006129F7">
          <w:rPr>
            <w:rStyle w:val="Hyperlink"/>
            <w:rFonts w:ascii="Futura Book" w:hAnsi="Futura Book" w:cs="Futura Medium" w:hint="cs"/>
            <w:szCs w:val="22"/>
          </w:rPr>
          <w:t>www.belastingdienst.nl</w:t>
        </w:r>
      </w:hyperlink>
      <w:r w:rsidRPr="006129F7">
        <w:rPr>
          <w:rFonts w:ascii="Futura Book" w:hAnsi="Futura Book" w:cs="Futura Medium" w:hint="cs"/>
          <w:szCs w:val="22"/>
        </w:rPr>
        <w:t>.</w:t>
      </w:r>
    </w:p>
    <w:p w14:paraId="263C0DAD" w14:textId="77777777" w:rsidR="005C68BC" w:rsidRPr="006129F7" w:rsidRDefault="005C68BC" w:rsidP="009F469B">
      <w:pPr>
        <w:pStyle w:val="Lijstalinea"/>
        <w:numPr>
          <w:ilvl w:val="0"/>
          <w:numId w:val="15"/>
        </w:numPr>
        <w:ind w:left="284" w:hanging="284"/>
        <w:rPr>
          <w:rFonts w:ascii="Futura Book" w:hAnsi="Futura Book" w:cs="Futura Medium"/>
          <w:szCs w:val="22"/>
        </w:rPr>
      </w:pPr>
      <w:r w:rsidRPr="006129F7">
        <w:rPr>
          <w:rFonts w:ascii="Futura Book" w:hAnsi="Futura Book" w:cs="Futura Medium" w:hint="cs"/>
          <w:szCs w:val="22"/>
        </w:rPr>
        <w:lastRenderedPageBreak/>
        <w:t xml:space="preserve">Voor bepalingen inzake milieubescherming: het Ministerie van Infrastructuur en Milieu www.rijksoverheid.nl. </w:t>
      </w:r>
    </w:p>
    <w:p w14:paraId="2A1DB806" w14:textId="5CC90119" w:rsidR="005C68BC" w:rsidRPr="006129F7" w:rsidRDefault="005C68BC" w:rsidP="009F469B">
      <w:pPr>
        <w:pStyle w:val="Lijstalinea"/>
        <w:numPr>
          <w:ilvl w:val="0"/>
          <w:numId w:val="15"/>
        </w:numPr>
        <w:ind w:left="284" w:hanging="284"/>
        <w:rPr>
          <w:rFonts w:ascii="Futura Book" w:hAnsi="Futura Book" w:cs="Futura Medium"/>
          <w:szCs w:val="22"/>
        </w:rPr>
      </w:pPr>
      <w:r w:rsidRPr="006129F7">
        <w:rPr>
          <w:rFonts w:ascii="Futura Book" w:hAnsi="Futura Book" w:cs="Futura Medium" w:hint="cs"/>
          <w:szCs w:val="22"/>
        </w:rPr>
        <w:t xml:space="preserve">Voor bepalingen inzake arbeidsbescherming en arbeidsvoorwaarden: het Ministerie van Sociale Zaken en Werkgelegenheid www.rijksoverheid.nl.  </w:t>
      </w:r>
    </w:p>
    <w:p w14:paraId="51297AF2" w14:textId="77777777" w:rsidR="005C68BC" w:rsidRPr="006129F7" w:rsidRDefault="005C68BC" w:rsidP="005C68BC">
      <w:pPr>
        <w:rPr>
          <w:rFonts w:ascii="Futura Book" w:hAnsi="Futura Book" w:cs="Futura Medium"/>
          <w:szCs w:val="22"/>
        </w:rPr>
      </w:pPr>
    </w:p>
    <w:p w14:paraId="31AF958C" w14:textId="536A166B" w:rsidR="007029A2" w:rsidRPr="006129F7" w:rsidRDefault="007029A2" w:rsidP="00750CA1">
      <w:pPr>
        <w:rPr>
          <w:rFonts w:ascii="Futura Book" w:hAnsi="Futura Book" w:cs="Futura Medium"/>
          <w:szCs w:val="22"/>
        </w:rPr>
      </w:pPr>
    </w:p>
    <w:p w14:paraId="27EAED13" w14:textId="7B8380C2" w:rsidR="007029A2" w:rsidRPr="006129F7" w:rsidRDefault="007029A2" w:rsidP="00750CA1">
      <w:pPr>
        <w:rPr>
          <w:rFonts w:ascii="Futura Book" w:hAnsi="Futura Book" w:cs="Futura Medium"/>
          <w:szCs w:val="22"/>
        </w:rPr>
      </w:pPr>
    </w:p>
    <w:p w14:paraId="7EEF8CE8" w14:textId="67789D09" w:rsidR="007029A2" w:rsidRPr="006129F7" w:rsidRDefault="007029A2" w:rsidP="00750CA1">
      <w:pPr>
        <w:rPr>
          <w:rFonts w:ascii="Futura Book" w:hAnsi="Futura Book" w:cs="Futura Medium"/>
          <w:szCs w:val="22"/>
        </w:rPr>
      </w:pPr>
    </w:p>
    <w:p w14:paraId="192D53A4" w14:textId="11B3A7E5" w:rsidR="007029A2" w:rsidRPr="006129F7" w:rsidRDefault="007029A2" w:rsidP="00750CA1">
      <w:pPr>
        <w:rPr>
          <w:rFonts w:ascii="Futura Book" w:hAnsi="Futura Book" w:cs="Futura Medium"/>
          <w:sz w:val="18"/>
          <w:szCs w:val="18"/>
        </w:rPr>
      </w:pPr>
    </w:p>
    <w:p w14:paraId="343CAF4B" w14:textId="020DB0EE" w:rsidR="007029A2" w:rsidRPr="006129F7" w:rsidRDefault="007029A2" w:rsidP="00750CA1">
      <w:pPr>
        <w:rPr>
          <w:rFonts w:ascii="Futura Book" w:hAnsi="Futura Book" w:cs="Futura Medium"/>
          <w:sz w:val="18"/>
          <w:szCs w:val="18"/>
        </w:rPr>
      </w:pPr>
    </w:p>
    <w:p w14:paraId="62495175" w14:textId="21C4731E" w:rsidR="007029A2" w:rsidRPr="006129F7" w:rsidRDefault="007029A2" w:rsidP="00750CA1">
      <w:pPr>
        <w:rPr>
          <w:rFonts w:ascii="Futura Book" w:hAnsi="Futura Book" w:cs="Futura Medium"/>
          <w:sz w:val="18"/>
          <w:szCs w:val="18"/>
        </w:rPr>
      </w:pPr>
    </w:p>
    <w:p w14:paraId="0881066A" w14:textId="0B839DC3" w:rsidR="007029A2" w:rsidRPr="006129F7" w:rsidRDefault="007029A2" w:rsidP="00750CA1">
      <w:pPr>
        <w:rPr>
          <w:rFonts w:ascii="Futura Book" w:hAnsi="Futura Book" w:cs="Futura Medium"/>
          <w:sz w:val="18"/>
          <w:szCs w:val="18"/>
        </w:rPr>
      </w:pPr>
    </w:p>
    <w:p w14:paraId="5347E847" w14:textId="6E20CAE6" w:rsidR="007029A2" w:rsidRPr="006129F7" w:rsidRDefault="007029A2" w:rsidP="00750CA1">
      <w:pPr>
        <w:rPr>
          <w:rFonts w:ascii="Futura Book" w:hAnsi="Futura Book" w:cs="Futura Medium"/>
          <w:sz w:val="18"/>
          <w:szCs w:val="18"/>
        </w:rPr>
      </w:pPr>
    </w:p>
    <w:p w14:paraId="7B14CA9F" w14:textId="3ED79FBC" w:rsidR="007029A2" w:rsidRPr="006129F7" w:rsidRDefault="007029A2" w:rsidP="00750CA1">
      <w:pPr>
        <w:rPr>
          <w:rFonts w:ascii="Futura Book" w:hAnsi="Futura Book" w:cs="Futura Medium"/>
          <w:sz w:val="18"/>
          <w:szCs w:val="18"/>
        </w:rPr>
      </w:pPr>
    </w:p>
    <w:p w14:paraId="7117CBAE" w14:textId="7CC3282D" w:rsidR="007029A2" w:rsidRPr="006129F7" w:rsidRDefault="007029A2" w:rsidP="00750CA1">
      <w:pPr>
        <w:rPr>
          <w:rFonts w:ascii="Futura Book" w:hAnsi="Futura Book" w:cs="Futura Medium"/>
          <w:sz w:val="18"/>
          <w:szCs w:val="18"/>
        </w:rPr>
      </w:pPr>
    </w:p>
    <w:p w14:paraId="65E933D1" w14:textId="0AD0DB8F" w:rsidR="007029A2" w:rsidRPr="006129F7" w:rsidRDefault="007029A2" w:rsidP="00750CA1">
      <w:pPr>
        <w:rPr>
          <w:rFonts w:ascii="Futura Book" w:hAnsi="Futura Book" w:cs="Futura Medium"/>
          <w:sz w:val="18"/>
          <w:szCs w:val="18"/>
        </w:rPr>
      </w:pPr>
    </w:p>
    <w:p w14:paraId="0983A0C5" w14:textId="3C1E5B5A" w:rsidR="007029A2" w:rsidRPr="006129F7" w:rsidRDefault="007029A2" w:rsidP="00750CA1">
      <w:pPr>
        <w:rPr>
          <w:rFonts w:ascii="Futura Book" w:hAnsi="Futura Book" w:cs="Futura Medium"/>
          <w:sz w:val="18"/>
          <w:szCs w:val="18"/>
        </w:rPr>
      </w:pPr>
    </w:p>
    <w:p w14:paraId="73A35E90" w14:textId="28E5FC4B" w:rsidR="007029A2" w:rsidRPr="006129F7" w:rsidRDefault="007029A2" w:rsidP="00750CA1">
      <w:pPr>
        <w:rPr>
          <w:rFonts w:ascii="Futura Book" w:hAnsi="Futura Book" w:cs="Futura Medium"/>
          <w:sz w:val="18"/>
          <w:szCs w:val="18"/>
        </w:rPr>
      </w:pPr>
    </w:p>
    <w:p w14:paraId="1A0C7F1F" w14:textId="7BE139C6" w:rsidR="007029A2" w:rsidRPr="006129F7" w:rsidRDefault="007029A2" w:rsidP="00750CA1">
      <w:pPr>
        <w:rPr>
          <w:rFonts w:ascii="Futura Book" w:hAnsi="Futura Book" w:cs="Futura Medium"/>
          <w:sz w:val="18"/>
          <w:szCs w:val="18"/>
        </w:rPr>
      </w:pPr>
    </w:p>
    <w:p w14:paraId="0A725C7D" w14:textId="2F1CAE96" w:rsidR="007029A2" w:rsidRPr="006129F7" w:rsidRDefault="007029A2" w:rsidP="00750CA1">
      <w:pPr>
        <w:rPr>
          <w:rFonts w:ascii="Futura Book" w:hAnsi="Futura Book" w:cs="Futura Medium"/>
          <w:sz w:val="18"/>
          <w:szCs w:val="18"/>
        </w:rPr>
      </w:pPr>
    </w:p>
    <w:p w14:paraId="7A6270C7" w14:textId="519761FD" w:rsidR="007029A2" w:rsidRPr="006129F7" w:rsidRDefault="007029A2" w:rsidP="00750CA1">
      <w:pPr>
        <w:rPr>
          <w:rFonts w:ascii="Futura Book" w:hAnsi="Futura Book" w:cs="Futura Medium"/>
          <w:sz w:val="18"/>
          <w:szCs w:val="18"/>
        </w:rPr>
      </w:pPr>
    </w:p>
    <w:p w14:paraId="772886A3" w14:textId="77777777" w:rsidR="007029A2" w:rsidRPr="00375463" w:rsidRDefault="007029A2" w:rsidP="007029A2">
      <w:pPr>
        <w:pStyle w:val="Kop1"/>
      </w:pPr>
      <w:bookmarkStart w:id="113" w:name="_Toc100310950"/>
      <w:r w:rsidRPr="00375463">
        <w:lastRenderedPageBreak/>
        <w:t>De opdracht</w:t>
      </w:r>
      <w:bookmarkEnd w:id="113"/>
    </w:p>
    <w:p w14:paraId="476AF3BA" w14:textId="77777777" w:rsidR="000E653D" w:rsidRDefault="0000598C" w:rsidP="0000598C">
      <w:pPr>
        <w:rPr>
          <w:rFonts w:ascii="Futura Book" w:hAnsi="Futura Book"/>
        </w:rPr>
      </w:pPr>
      <w:r w:rsidRPr="00375463">
        <w:rPr>
          <w:rFonts w:ascii="Futura Book" w:hAnsi="Futura Book"/>
        </w:rPr>
        <w:t xml:space="preserve">De </w:t>
      </w:r>
      <w:r>
        <w:rPr>
          <w:rFonts w:ascii="Futura Book" w:hAnsi="Futura Book"/>
        </w:rPr>
        <w:t>opdracht</w:t>
      </w:r>
      <w:r w:rsidRPr="00375463">
        <w:rPr>
          <w:rFonts w:ascii="Futura Book" w:hAnsi="Futura Book"/>
        </w:rPr>
        <w:t xml:space="preserve"> houdt het volgende in: </w:t>
      </w:r>
    </w:p>
    <w:p w14:paraId="510B94CC" w14:textId="77777777" w:rsidR="000E653D" w:rsidRDefault="000E653D" w:rsidP="000E653D">
      <w:pPr>
        <w:pStyle w:val="Lijstalinea"/>
        <w:numPr>
          <w:ilvl w:val="0"/>
          <w:numId w:val="22"/>
        </w:numPr>
        <w:rPr>
          <w:rFonts w:eastAsia="Baskerville MT" w:cs="Baskerville MT"/>
          <w:szCs w:val="22"/>
        </w:rPr>
      </w:pPr>
      <w:r w:rsidRPr="5BCE2597">
        <w:rPr>
          <w:rFonts w:ascii="Futura Book" w:hAnsi="Futura Book"/>
        </w:rPr>
        <w:t xml:space="preserve">Het verwijderen van de </w:t>
      </w:r>
      <w:r w:rsidRPr="2F25EC26">
        <w:rPr>
          <w:rFonts w:ascii="Futura Book" w:hAnsi="Futura Book"/>
        </w:rPr>
        <w:t>bestaande</w:t>
      </w:r>
      <w:r w:rsidRPr="5BCE2597">
        <w:rPr>
          <w:rFonts w:ascii="Futura Book" w:hAnsi="Futura Book"/>
        </w:rPr>
        <w:t xml:space="preserve"> verkeersregeltoestellen</w:t>
      </w:r>
      <w:r w:rsidRPr="2F25EC26">
        <w:rPr>
          <w:rFonts w:ascii="Futura Book" w:hAnsi="Futura Book"/>
        </w:rPr>
        <w:t>;</w:t>
      </w:r>
    </w:p>
    <w:p w14:paraId="44583F29" w14:textId="77777777" w:rsidR="000E653D" w:rsidRDefault="000E653D" w:rsidP="000E653D">
      <w:pPr>
        <w:pStyle w:val="Lijstalinea"/>
        <w:numPr>
          <w:ilvl w:val="0"/>
          <w:numId w:val="22"/>
        </w:numPr>
        <w:rPr>
          <w:szCs w:val="22"/>
        </w:rPr>
      </w:pPr>
      <w:r w:rsidRPr="2F25EC26">
        <w:rPr>
          <w:rFonts w:ascii="Futura Book" w:hAnsi="Futura Book"/>
        </w:rPr>
        <w:t>Het verwijderen van de bestaande verkeerslantaarns;</w:t>
      </w:r>
    </w:p>
    <w:p w14:paraId="087BD4B3" w14:textId="77777777" w:rsidR="000E653D" w:rsidRDefault="000E653D" w:rsidP="000E653D">
      <w:pPr>
        <w:pStyle w:val="Lijstalinea"/>
        <w:numPr>
          <w:ilvl w:val="0"/>
          <w:numId w:val="22"/>
        </w:numPr>
        <w:rPr>
          <w:szCs w:val="22"/>
        </w:rPr>
      </w:pPr>
      <w:r w:rsidRPr="2F25EC26">
        <w:rPr>
          <w:rFonts w:ascii="Futura Book" w:hAnsi="Futura Book"/>
        </w:rPr>
        <w:t>Het leveren en aanbrengen van nieuwe TLC's inclusief alle bijbehorende werkzaamheden zoals het aansluiten;</w:t>
      </w:r>
    </w:p>
    <w:p w14:paraId="119B9179" w14:textId="77777777" w:rsidR="000E653D" w:rsidRDefault="000E653D" w:rsidP="000E653D">
      <w:pPr>
        <w:pStyle w:val="Lijstalinea"/>
        <w:numPr>
          <w:ilvl w:val="0"/>
          <w:numId w:val="22"/>
        </w:numPr>
        <w:rPr>
          <w:szCs w:val="22"/>
        </w:rPr>
      </w:pPr>
      <w:r w:rsidRPr="2F25EC26">
        <w:rPr>
          <w:rFonts w:ascii="Futura Book" w:hAnsi="Futura Book"/>
        </w:rPr>
        <w:t>Het leveren en aanbrengen van</w:t>
      </w:r>
      <w:r w:rsidRPr="5BCE2597">
        <w:rPr>
          <w:rFonts w:ascii="Futura Book" w:hAnsi="Futura Book"/>
        </w:rPr>
        <w:t xml:space="preserve"> verkeersregelapplicaties</w:t>
      </w:r>
      <w:r w:rsidRPr="2F25EC26">
        <w:rPr>
          <w:rFonts w:ascii="Futura Book" w:hAnsi="Futura Book"/>
        </w:rPr>
        <w:t>;</w:t>
      </w:r>
    </w:p>
    <w:p w14:paraId="18289C83" w14:textId="77777777" w:rsidR="000E653D" w:rsidRDefault="000E653D" w:rsidP="000E653D">
      <w:pPr>
        <w:pStyle w:val="Lijstalinea"/>
        <w:numPr>
          <w:ilvl w:val="0"/>
          <w:numId w:val="22"/>
        </w:numPr>
        <w:rPr>
          <w:szCs w:val="22"/>
        </w:rPr>
      </w:pPr>
      <w:r w:rsidRPr="2F25EC26">
        <w:rPr>
          <w:rFonts w:ascii="Futura Book" w:hAnsi="Futura Book"/>
        </w:rPr>
        <w:t xml:space="preserve">Het leveren en aanbrengen van nieuwe verkeerslantaarns;  </w:t>
      </w:r>
    </w:p>
    <w:p w14:paraId="690900FD" w14:textId="77777777" w:rsidR="000E653D" w:rsidRDefault="000E653D" w:rsidP="000E653D">
      <w:pPr>
        <w:pStyle w:val="Lijstalinea"/>
        <w:numPr>
          <w:ilvl w:val="0"/>
          <w:numId w:val="22"/>
        </w:numPr>
        <w:rPr>
          <w:szCs w:val="22"/>
        </w:rPr>
      </w:pPr>
      <w:r w:rsidRPr="2F25EC26">
        <w:rPr>
          <w:rFonts w:ascii="Futura Book" w:hAnsi="Futura Book"/>
        </w:rPr>
        <w:t>Het uitvoeren van alle bijkomende werkzaamheden, zoals verkeersmaatregelen;</w:t>
      </w:r>
    </w:p>
    <w:p w14:paraId="1977DAFB" w14:textId="77777777" w:rsidR="000E653D" w:rsidRDefault="000E653D" w:rsidP="000E653D">
      <w:pPr>
        <w:pStyle w:val="Lijstalinea"/>
        <w:numPr>
          <w:ilvl w:val="0"/>
          <w:numId w:val="22"/>
        </w:numPr>
        <w:rPr>
          <w:szCs w:val="22"/>
        </w:rPr>
      </w:pPr>
      <w:r w:rsidRPr="2F25EC26">
        <w:rPr>
          <w:rFonts w:ascii="Futura Book" w:hAnsi="Futura Book"/>
        </w:rPr>
        <w:t>Het opstellen van alle benodigde documentatie.</w:t>
      </w:r>
    </w:p>
    <w:p w14:paraId="4C4B9EF3" w14:textId="77777777" w:rsidR="000E653D" w:rsidRDefault="000E653D" w:rsidP="0000598C">
      <w:pPr>
        <w:rPr>
          <w:rFonts w:ascii="Futura Book" w:hAnsi="Futura Book"/>
        </w:rPr>
      </w:pPr>
    </w:p>
    <w:p w14:paraId="3E6A8057" w14:textId="77777777" w:rsidR="000E653D" w:rsidRDefault="000E653D" w:rsidP="000E653D">
      <w:pPr>
        <w:rPr>
          <w:rFonts w:ascii="Futura Book" w:hAnsi="Futura Book"/>
        </w:rPr>
      </w:pPr>
      <w:r w:rsidRPr="2F25EC26">
        <w:rPr>
          <w:rFonts w:ascii="Futura Book" w:hAnsi="Futura Book"/>
        </w:rPr>
        <w:t>De locaties van de werkzaamheden zijn,</w:t>
      </w:r>
      <w:r w:rsidRPr="5BCE2597">
        <w:rPr>
          <w:rFonts w:ascii="Futura Book" w:hAnsi="Futura Book"/>
        </w:rPr>
        <w:t xml:space="preserve"> in de </w:t>
      </w:r>
      <w:r w:rsidRPr="2F25EC26">
        <w:rPr>
          <w:rFonts w:ascii="Futura Book" w:hAnsi="Futura Book"/>
        </w:rPr>
        <w:t>basis, bij de volgende 7 verkeersregelinstallaties</w:t>
      </w:r>
      <w:r w:rsidRPr="5BCE2597">
        <w:rPr>
          <w:rFonts w:ascii="Futura Book" w:hAnsi="Futura Book"/>
        </w:rPr>
        <w:t>:</w:t>
      </w:r>
    </w:p>
    <w:p w14:paraId="7207DA3F" w14:textId="77777777" w:rsidR="00D03B1F" w:rsidRPr="00596D96" w:rsidRDefault="00D03B1F" w:rsidP="00D03B1F">
      <w:pPr>
        <w:rPr>
          <w:rFonts w:ascii="Futura Book" w:hAnsi="Futura Book"/>
        </w:rPr>
      </w:pPr>
      <w:r w:rsidRPr="00596D96">
        <w:rPr>
          <w:rFonts w:ascii="Futura Book" w:hAnsi="Futura Book"/>
        </w:rPr>
        <w:t>1.</w:t>
      </w:r>
      <w:r w:rsidRPr="00596D96">
        <w:rPr>
          <w:rFonts w:ascii="Futura Book" w:hAnsi="Futura Book"/>
        </w:rPr>
        <w:tab/>
        <w:t>VRI 902</w:t>
      </w:r>
      <w:r>
        <w:rPr>
          <w:rFonts w:ascii="Futura Book" w:hAnsi="Futura Book"/>
        </w:rPr>
        <w:t>:</w:t>
      </w:r>
      <w:r w:rsidRPr="00596D96">
        <w:rPr>
          <w:rFonts w:ascii="Futura Book" w:hAnsi="Futura Book"/>
        </w:rPr>
        <w:t xml:space="preserve"> N285 </w:t>
      </w:r>
      <w:r>
        <w:rPr>
          <w:rFonts w:ascii="Futura Book" w:hAnsi="Futura Book"/>
        </w:rPr>
        <w:t xml:space="preserve">/ </w:t>
      </w:r>
      <w:r w:rsidRPr="00596D96">
        <w:rPr>
          <w:rFonts w:ascii="Futura Book" w:hAnsi="Futura Book"/>
        </w:rPr>
        <w:t>Aansluiting A59 te Terheijden.</w:t>
      </w:r>
    </w:p>
    <w:p w14:paraId="324CA21E" w14:textId="77777777" w:rsidR="00225D15" w:rsidRPr="00596D96" w:rsidRDefault="00225D15" w:rsidP="00225D15">
      <w:pPr>
        <w:rPr>
          <w:rFonts w:ascii="Futura Book" w:hAnsi="Futura Book"/>
        </w:rPr>
      </w:pPr>
      <w:r w:rsidRPr="00596D96">
        <w:rPr>
          <w:rFonts w:ascii="Futura Book" w:hAnsi="Futura Book"/>
        </w:rPr>
        <w:t>2.</w:t>
      </w:r>
      <w:r w:rsidRPr="00596D96">
        <w:rPr>
          <w:rFonts w:ascii="Futura Book" w:hAnsi="Futura Book"/>
        </w:rPr>
        <w:tab/>
        <w:t>VRI 905</w:t>
      </w:r>
      <w:r w:rsidR="00D03B1F">
        <w:rPr>
          <w:rFonts w:ascii="Futura Book" w:hAnsi="Futura Book"/>
        </w:rPr>
        <w:t>:</w:t>
      </w:r>
      <w:r w:rsidRPr="00596D96">
        <w:rPr>
          <w:rFonts w:ascii="Futura Book" w:hAnsi="Futura Book"/>
        </w:rPr>
        <w:t xml:space="preserve"> N285</w:t>
      </w:r>
      <w:r w:rsidR="00B2042F">
        <w:rPr>
          <w:rFonts w:ascii="Futura Book" w:hAnsi="Futura Book"/>
        </w:rPr>
        <w:t xml:space="preserve"> </w:t>
      </w:r>
      <w:r w:rsidRPr="00596D96">
        <w:rPr>
          <w:rFonts w:ascii="Futura Book" w:hAnsi="Futura Book"/>
        </w:rPr>
        <w:t>/ Zeggelaan te Terheijden.</w:t>
      </w:r>
    </w:p>
    <w:p w14:paraId="40F41CDC" w14:textId="77777777" w:rsidR="00225D15" w:rsidRPr="006129F7" w:rsidRDefault="00225D15" w:rsidP="00225D15">
      <w:pPr>
        <w:rPr>
          <w:rFonts w:ascii="Futura Book" w:hAnsi="Futura Book"/>
          <w:lang w:val="fr-FR"/>
        </w:rPr>
      </w:pPr>
      <w:r w:rsidRPr="006129F7">
        <w:rPr>
          <w:rFonts w:ascii="Futura Book" w:hAnsi="Futura Book"/>
          <w:lang w:val="fr-FR"/>
        </w:rPr>
        <w:t>3.</w:t>
      </w:r>
      <w:r w:rsidRPr="006129F7">
        <w:rPr>
          <w:rFonts w:ascii="Futura Book" w:hAnsi="Futura Book"/>
          <w:lang w:val="fr-FR"/>
        </w:rPr>
        <w:tab/>
      </w:r>
      <w:r w:rsidR="00D03B1F" w:rsidRPr="006129F7">
        <w:rPr>
          <w:rFonts w:ascii="Futura Book" w:hAnsi="Futura Book"/>
          <w:lang w:val="fr-FR"/>
        </w:rPr>
        <w:t>VRI 605</w:t>
      </w:r>
      <w:r w:rsidR="00D03B1F">
        <w:rPr>
          <w:rFonts w:ascii="Futura Book" w:hAnsi="Futura Book"/>
          <w:lang w:val="fr-FR"/>
        </w:rPr>
        <w:t>:</w:t>
      </w:r>
      <w:r w:rsidRPr="006129F7">
        <w:rPr>
          <w:rFonts w:ascii="Futura Book" w:hAnsi="Futura Book"/>
          <w:lang w:val="fr-FR"/>
        </w:rPr>
        <w:t xml:space="preserve"> N640</w:t>
      </w:r>
      <w:r w:rsidR="00B2042F">
        <w:rPr>
          <w:rFonts w:ascii="Futura Book" w:hAnsi="Futura Book"/>
          <w:lang w:val="fr-FR"/>
        </w:rPr>
        <w:t xml:space="preserve"> </w:t>
      </w:r>
      <w:r w:rsidRPr="006129F7">
        <w:rPr>
          <w:rFonts w:ascii="Futura Book" w:hAnsi="Futura Book"/>
          <w:lang w:val="fr-FR"/>
        </w:rPr>
        <w:t>/ Mon Plaisir te Etten-Leur.</w:t>
      </w:r>
    </w:p>
    <w:p w14:paraId="7003F418" w14:textId="77777777" w:rsidR="00225D15" w:rsidRPr="00596D96" w:rsidRDefault="00225D15" w:rsidP="00225D15">
      <w:pPr>
        <w:rPr>
          <w:rFonts w:ascii="Futura Book" w:hAnsi="Futura Book"/>
        </w:rPr>
      </w:pPr>
      <w:r w:rsidRPr="00596D96">
        <w:rPr>
          <w:rFonts w:ascii="Futura Book" w:hAnsi="Futura Book"/>
        </w:rPr>
        <w:t>4.</w:t>
      </w:r>
      <w:r w:rsidRPr="00596D96">
        <w:rPr>
          <w:rFonts w:ascii="Futura Book" w:hAnsi="Futura Book"/>
        </w:rPr>
        <w:tab/>
        <w:t>VRI 606</w:t>
      </w:r>
      <w:r w:rsidR="00D03B1F">
        <w:rPr>
          <w:rFonts w:ascii="Futura Book" w:hAnsi="Futura Book"/>
        </w:rPr>
        <w:t>:</w:t>
      </w:r>
      <w:r w:rsidRPr="00596D96">
        <w:rPr>
          <w:rFonts w:ascii="Futura Book" w:hAnsi="Futura Book"/>
        </w:rPr>
        <w:t xml:space="preserve"> N640</w:t>
      </w:r>
      <w:r w:rsidR="00B2042F">
        <w:rPr>
          <w:rFonts w:ascii="Futura Book" w:hAnsi="Futura Book"/>
        </w:rPr>
        <w:t xml:space="preserve"> </w:t>
      </w:r>
      <w:r w:rsidRPr="00596D96">
        <w:rPr>
          <w:rFonts w:ascii="Futura Book" w:hAnsi="Futura Book"/>
        </w:rPr>
        <w:t>/ Lokkerdreef te Etten-Leur.</w:t>
      </w:r>
    </w:p>
    <w:p w14:paraId="62B82431" w14:textId="77777777" w:rsidR="00225D15" w:rsidRPr="00596D96" w:rsidRDefault="00225D15" w:rsidP="00225D15">
      <w:pPr>
        <w:rPr>
          <w:rFonts w:ascii="Futura Book" w:hAnsi="Futura Book"/>
        </w:rPr>
      </w:pPr>
      <w:r w:rsidRPr="00596D96">
        <w:rPr>
          <w:rFonts w:ascii="Futura Book" w:hAnsi="Futura Book"/>
        </w:rPr>
        <w:t>5.</w:t>
      </w:r>
      <w:r w:rsidRPr="00596D96">
        <w:rPr>
          <w:rFonts w:ascii="Futura Book" w:hAnsi="Futura Book"/>
        </w:rPr>
        <w:tab/>
      </w:r>
      <w:r w:rsidR="00D03B1F" w:rsidRPr="00596D96">
        <w:rPr>
          <w:rFonts w:ascii="Futura Book" w:hAnsi="Futura Book"/>
        </w:rPr>
        <w:t>VRI 538</w:t>
      </w:r>
      <w:r w:rsidR="00D03B1F">
        <w:rPr>
          <w:rFonts w:ascii="Futura Book" w:hAnsi="Futura Book"/>
        </w:rPr>
        <w:t>:</w:t>
      </w:r>
      <w:r w:rsidRPr="00596D96">
        <w:rPr>
          <w:rFonts w:ascii="Futura Book" w:hAnsi="Futura Book"/>
        </w:rPr>
        <w:t xml:space="preserve"> N286</w:t>
      </w:r>
      <w:r w:rsidR="00B2042F">
        <w:rPr>
          <w:rFonts w:ascii="Futura Book" w:hAnsi="Futura Book"/>
        </w:rPr>
        <w:t xml:space="preserve"> </w:t>
      </w:r>
      <w:r w:rsidRPr="00596D96">
        <w:rPr>
          <w:rFonts w:ascii="Futura Book" w:hAnsi="Futura Book"/>
        </w:rPr>
        <w:t>/ Steenbergseweg te Halsteren.</w:t>
      </w:r>
    </w:p>
    <w:p w14:paraId="4D516628" w14:textId="77777777" w:rsidR="00D03B1F" w:rsidRPr="00BE6D1F" w:rsidRDefault="00D03B1F" w:rsidP="00D03B1F">
      <w:pPr>
        <w:rPr>
          <w:rFonts w:ascii="Futura Book" w:hAnsi="Futura Book"/>
        </w:rPr>
      </w:pPr>
      <w:r w:rsidRPr="00BE6D1F">
        <w:rPr>
          <w:rFonts w:ascii="Futura Book" w:hAnsi="Futura Book"/>
        </w:rPr>
        <w:t>6.</w:t>
      </w:r>
      <w:r w:rsidRPr="00BE6D1F">
        <w:rPr>
          <w:rFonts w:ascii="Futura Book" w:hAnsi="Futura Book"/>
        </w:rPr>
        <w:tab/>
        <w:t>VRI 935</w:t>
      </w:r>
      <w:r>
        <w:rPr>
          <w:rFonts w:ascii="Futura Book" w:hAnsi="Futura Book"/>
        </w:rPr>
        <w:t>:</w:t>
      </w:r>
      <w:r w:rsidRPr="00BE6D1F">
        <w:rPr>
          <w:rFonts w:ascii="Futura Book" w:hAnsi="Futura Book"/>
        </w:rPr>
        <w:t xml:space="preserve"> N264 / </w:t>
      </w:r>
      <w:r w:rsidRPr="00447811">
        <w:rPr>
          <w:rFonts w:ascii="Futura Book" w:hAnsi="Futura Book"/>
        </w:rPr>
        <w:t>Veerweg te Boxmeer</w:t>
      </w:r>
      <w:r w:rsidRPr="00BE6D1F">
        <w:rPr>
          <w:rFonts w:ascii="Futura Book" w:hAnsi="Futura Book"/>
        </w:rPr>
        <w:t>.</w:t>
      </w:r>
    </w:p>
    <w:p w14:paraId="46C8FE1F" w14:textId="77777777" w:rsidR="00D03B1F" w:rsidRPr="00BE6D1F" w:rsidRDefault="00D03B1F" w:rsidP="00D03B1F">
      <w:pPr>
        <w:rPr>
          <w:rFonts w:ascii="Futura Book" w:hAnsi="Futura Book"/>
        </w:rPr>
      </w:pPr>
      <w:r w:rsidRPr="00BE6D1F">
        <w:rPr>
          <w:rFonts w:ascii="Futura Book" w:hAnsi="Futura Book"/>
        </w:rPr>
        <w:t>7.</w:t>
      </w:r>
      <w:r w:rsidRPr="00BE6D1F">
        <w:rPr>
          <w:rFonts w:ascii="Futura Book" w:hAnsi="Futura Book"/>
        </w:rPr>
        <w:tab/>
        <w:t>VRI 500</w:t>
      </w:r>
      <w:r>
        <w:rPr>
          <w:rFonts w:ascii="Futura Book" w:hAnsi="Futura Book"/>
        </w:rPr>
        <w:t>:</w:t>
      </w:r>
      <w:r w:rsidRPr="00BE6D1F">
        <w:rPr>
          <w:rFonts w:ascii="Futura Book" w:hAnsi="Futura Book"/>
        </w:rPr>
        <w:t xml:space="preserve"> N279 / Morgenstraat te Keldonk.</w:t>
      </w:r>
    </w:p>
    <w:p w14:paraId="42D71404" w14:textId="77777777" w:rsidR="00BE6D1F" w:rsidRPr="00BE6D1F" w:rsidRDefault="00BE6D1F" w:rsidP="007C600C">
      <w:pPr>
        <w:rPr>
          <w:rFonts w:ascii="Futura Book" w:hAnsi="Futura Book"/>
        </w:rPr>
      </w:pPr>
    </w:p>
    <w:p w14:paraId="66B7068C" w14:textId="2B764762" w:rsidR="00225D15" w:rsidRPr="00BE6D1F" w:rsidRDefault="4F2B144F" w:rsidP="006717CA">
      <w:pPr>
        <w:rPr>
          <w:rFonts w:ascii="Futura Book" w:hAnsi="Futura Book"/>
        </w:rPr>
      </w:pPr>
      <w:r w:rsidRPr="4EB2DF6B">
        <w:rPr>
          <w:rFonts w:ascii="Futura Book" w:hAnsi="Futura Book"/>
        </w:rPr>
        <w:t xml:space="preserve">De </w:t>
      </w:r>
      <w:r w:rsidR="001E3C19">
        <w:rPr>
          <w:rFonts w:ascii="Futura Book" w:hAnsi="Futura Book"/>
        </w:rPr>
        <w:t xml:space="preserve">voltallige </w:t>
      </w:r>
      <w:r w:rsidR="7302371E" w:rsidRPr="4EB2DF6B">
        <w:rPr>
          <w:rFonts w:ascii="Futura Book" w:hAnsi="Futura Book"/>
        </w:rPr>
        <w:t xml:space="preserve">eisen </w:t>
      </w:r>
      <w:r w:rsidR="7302371E" w:rsidRPr="00BE6D1F">
        <w:rPr>
          <w:rFonts w:ascii="Futura Book" w:hAnsi="Futura Book"/>
        </w:rPr>
        <w:t xml:space="preserve">aan de werkzaamheden en het proces zijn opgenomen in de </w:t>
      </w:r>
      <w:r w:rsidR="7302371E" w:rsidRPr="00401AE4">
        <w:rPr>
          <w:rFonts w:ascii="Futura Book" w:hAnsi="Futura Book"/>
        </w:rPr>
        <w:t xml:space="preserve">bijlage </w:t>
      </w:r>
      <w:r w:rsidR="00B02A77" w:rsidRPr="00401AE4">
        <w:rPr>
          <w:rFonts w:ascii="Futura Book" w:hAnsi="Futura Book"/>
        </w:rPr>
        <w:t>B</w:t>
      </w:r>
      <w:r w:rsidR="7302371E" w:rsidRPr="00401AE4">
        <w:rPr>
          <w:rFonts w:ascii="Futura Book" w:hAnsi="Futura Book"/>
        </w:rPr>
        <w:t xml:space="preserve"> </w:t>
      </w:r>
      <w:r w:rsidR="004A539F" w:rsidRPr="00401AE4">
        <w:rPr>
          <w:rFonts w:ascii="Futura Book" w:hAnsi="Futura Book"/>
        </w:rPr>
        <w:t>concept</w:t>
      </w:r>
      <w:r w:rsidR="00401AE4">
        <w:rPr>
          <w:rFonts w:ascii="Futura Book" w:hAnsi="Futura Book"/>
        </w:rPr>
        <w:t>-</w:t>
      </w:r>
      <w:r w:rsidR="004A539F" w:rsidRPr="00401AE4">
        <w:rPr>
          <w:rFonts w:ascii="Futura Book" w:hAnsi="Futura Book"/>
        </w:rPr>
        <w:t xml:space="preserve"> </w:t>
      </w:r>
      <w:r w:rsidR="00BE6D1F" w:rsidRPr="00401AE4">
        <w:rPr>
          <w:rFonts w:ascii="Futura Book" w:hAnsi="Futura Book"/>
        </w:rPr>
        <w:t>raamovereenkomst</w:t>
      </w:r>
      <w:r w:rsidR="7F8FE1EC" w:rsidRPr="00401AE4">
        <w:rPr>
          <w:rFonts w:ascii="Futura Book" w:hAnsi="Futura Book"/>
        </w:rPr>
        <w:t>.</w:t>
      </w:r>
      <w:r w:rsidR="7F8FE1EC" w:rsidRPr="00BE6D1F">
        <w:rPr>
          <w:rFonts w:ascii="Futura Book" w:hAnsi="Futura Book"/>
        </w:rPr>
        <w:t xml:space="preserve"> De </w:t>
      </w:r>
      <w:r w:rsidR="7302371E" w:rsidRPr="00BE6D1F">
        <w:rPr>
          <w:rFonts w:ascii="Futura Book" w:hAnsi="Futura Book"/>
        </w:rPr>
        <w:t xml:space="preserve">technisch inhoudelijke </w:t>
      </w:r>
      <w:r w:rsidR="7F8FE1EC" w:rsidRPr="00BE6D1F">
        <w:rPr>
          <w:rFonts w:ascii="Futura Book" w:hAnsi="Futura Book"/>
        </w:rPr>
        <w:t xml:space="preserve">eisen aan de </w:t>
      </w:r>
      <w:r w:rsidR="00010434" w:rsidRPr="00BE6D1F">
        <w:rPr>
          <w:rFonts w:ascii="Futura Book" w:hAnsi="Futura Book"/>
        </w:rPr>
        <w:t xml:space="preserve">installatie </w:t>
      </w:r>
      <w:r w:rsidR="7F8FE1EC" w:rsidRPr="00BE6D1F">
        <w:rPr>
          <w:rFonts w:ascii="Futura Book" w:hAnsi="Futura Book"/>
        </w:rPr>
        <w:t xml:space="preserve">zijn opgenomen in </w:t>
      </w:r>
      <w:r w:rsidRPr="00BE6D1F">
        <w:rPr>
          <w:rFonts w:ascii="Futura Book" w:hAnsi="Futura Book"/>
        </w:rPr>
        <w:t xml:space="preserve">bijlage </w:t>
      </w:r>
      <w:r w:rsidR="008D3980" w:rsidRPr="00BE6D1F">
        <w:rPr>
          <w:rFonts w:ascii="Futura Book" w:hAnsi="Futura Book"/>
        </w:rPr>
        <w:t>D</w:t>
      </w:r>
      <w:r w:rsidRPr="00BE6D1F">
        <w:rPr>
          <w:rFonts w:ascii="Futura Book" w:hAnsi="Futura Book"/>
        </w:rPr>
        <w:t xml:space="preserve"> </w:t>
      </w:r>
      <w:r w:rsidR="007741F6" w:rsidRPr="00BE6D1F">
        <w:rPr>
          <w:rFonts w:ascii="Futura Book" w:hAnsi="Futura Book"/>
        </w:rPr>
        <w:t>P</w:t>
      </w:r>
      <w:r w:rsidR="00A252EF">
        <w:rPr>
          <w:rFonts w:ascii="Futura Book" w:hAnsi="Futura Book"/>
        </w:rPr>
        <w:t>rogramma van Eisen</w:t>
      </w:r>
      <w:r w:rsidR="007741F6" w:rsidRPr="00BE6D1F">
        <w:rPr>
          <w:rFonts w:ascii="Futura Book" w:hAnsi="Futura Book"/>
        </w:rPr>
        <w:t xml:space="preserve"> iVRI 5.0 Mitigatieplan 2022</w:t>
      </w:r>
      <w:r w:rsidRPr="00BE6D1F">
        <w:rPr>
          <w:rFonts w:ascii="Futura Book" w:hAnsi="Futura Book"/>
        </w:rPr>
        <w:t xml:space="preserve">. </w:t>
      </w:r>
    </w:p>
    <w:p w14:paraId="0337F948" w14:textId="77777777" w:rsidR="00026620" w:rsidRPr="00BE6D1F" w:rsidRDefault="00026620" w:rsidP="006717CA">
      <w:pPr>
        <w:rPr>
          <w:rFonts w:ascii="Futura Book" w:hAnsi="Futura Book"/>
        </w:rPr>
      </w:pPr>
    </w:p>
    <w:p w14:paraId="3E99DA34" w14:textId="77083E88" w:rsidR="00026620" w:rsidRPr="00D0399B" w:rsidRDefault="00026620" w:rsidP="006717CA">
      <w:pPr>
        <w:rPr>
          <w:rFonts w:ascii="Futura Book" w:hAnsi="Futura Book"/>
        </w:rPr>
      </w:pPr>
      <w:r w:rsidRPr="00BE6D1F">
        <w:rPr>
          <w:rFonts w:ascii="Futura Book" w:hAnsi="Futura Book"/>
        </w:rPr>
        <w:t>De inschrijver conformeert zich aan beide documenten, door middel van het indienen van een ondertekend confo</w:t>
      </w:r>
      <w:r w:rsidR="00D0399B" w:rsidRPr="00BE6D1F">
        <w:rPr>
          <w:rFonts w:ascii="Futura Book" w:hAnsi="Futura Book"/>
        </w:rPr>
        <w:t>rmiteit</w:t>
      </w:r>
      <w:r w:rsidR="00D0039E" w:rsidRPr="00BE6D1F">
        <w:rPr>
          <w:rFonts w:ascii="Futura Book" w:hAnsi="Futura Book"/>
        </w:rPr>
        <w:t>enlijst</w:t>
      </w:r>
      <w:r w:rsidR="00B02A77" w:rsidRPr="00BE6D1F">
        <w:rPr>
          <w:rFonts w:ascii="Futura Book" w:hAnsi="Futura Book"/>
        </w:rPr>
        <w:t xml:space="preserve"> </w:t>
      </w:r>
      <w:r w:rsidR="00D0039E" w:rsidRPr="00BE6D1F">
        <w:rPr>
          <w:rFonts w:ascii="Futura Book" w:hAnsi="Futura Book"/>
        </w:rPr>
        <w:t xml:space="preserve">eisen </w:t>
      </w:r>
      <w:r w:rsidR="00D0399B" w:rsidRPr="00BE6D1F">
        <w:rPr>
          <w:rFonts w:ascii="Futura Book" w:hAnsi="Futura Book"/>
        </w:rPr>
        <w:t>formulier</w:t>
      </w:r>
      <w:r w:rsidR="00010434" w:rsidRPr="00BE6D1F">
        <w:rPr>
          <w:rFonts w:ascii="Futura Book" w:hAnsi="Futura Book"/>
        </w:rPr>
        <w:t xml:space="preserve"> (bijlage</w:t>
      </w:r>
      <w:r w:rsidR="00B02A77" w:rsidRPr="00BE6D1F">
        <w:rPr>
          <w:rFonts w:ascii="Futura Book" w:hAnsi="Futura Book"/>
        </w:rPr>
        <w:t>1</w:t>
      </w:r>
      <w:r w:rsidR="00010434" w:rsidRPr="00BE6D1F">
        <w:rPr>
          <w:rFonts w:ascii="Futura Book" w:hAnsi="Futura Book"/>
        </w:rPr>
        <w:t>)</w:t>
      </w:r>
      <w:r w:rsidR="00D0399B" w:rsidRPr="00BE6D1F">
        <w:rPr>
          <w:rFonts w:ascii="Futura Book" w:hAnsi="Futura Book"/>
        </w:rPr>
        <w:t>.</w:t>
      </w:r>
    </w:p>
    <w:p w14:paraId="3FD9A759" w14:textId="77777777" w:rsidR="00225D15" w:rsidRDefault="00225D15" w:rsidP="006717CA">
      <w:pPr>
        <w:rPr>
          <w:rFonts w:ascii="Futura Book" w:hAnsi="Futura Book"/>
          <w:highlight w:val="lightGray"/>
        </w:rPr>
      </w:pPr>
    </w:p>
    <w:p w14:paraId="21C9B986" w14:textId="77777777" w:rsidR="00750CA1" w:rsidRPr="00375463" w:rsidRDefault="00750CA1" w:rsidP="00C30F63">
      <w:pPr>
        <w:pStyle w:val="Kop1"/>
      </w:pPr>
      <w:bookmarkStart w:id="114" w:name="_Ref99434036"/>
      <w:bookmarkStart w:id="115" w:name="_Ref99434044"/>
      <w:bookmarkStart w:id="116" w:name="_Ref99434054"/>
      <w:bookmarkStart w:id="117" w:name="_Ref99434081"/>
      <w:bookmarkStart w:id="118" w:name="_Ref99434087"/>
      <w:bookmarkStart w:id="119" w:name="_Ref99434091"/>
      <w:bookmarkStart w:id="120" w:name="_Toc100310951"/>
      <w:r w:rsidRPr="00375463">
        <w:lastRenderedPageBreak/>
        <w:t>Geschiktheid van het bedrijf van de inschrijver</w:t>
      </w:r>
      <w:bookmarkEnd w:id="105"/>
      <w:bookmarkEnd w:id="114"/>
      <w:bookmarkEnd w:id="115"/>
      <w:bookmarkEnd w:id="116"/>
      <w:bookmarkEnd w:id="117"/>
      <w:bookmarkEnd w:id="118"/>
      <w:bookmarkEnd w:id="119"/>
      <w:bookmarkEnd w:id="120"/>
    </w:p>
    <w:p w14:paraId="21C9B987" w14:textId="72F4BBAF" w:rsidR="00750CA1" w:rsidRPr="00375463" w:rsidRDefault="003424C2" w:rsidP="00C30F63">
      <w:pPr>
        <w:pStyle w:val="Kop2"/>
      </w:pPr>
      <w:bookmarkStart w:id="121" w:name="_Toc100310952"/>
      <w:bookmarkEnd w:id="106"/>
      <w:bookmarkEnd w:id="107"/>
      <w:r w:rsidRPr="00375463">
        <w:t>Inleiding</w:t>
      </w:r>
      <w:bookmarkEnd w:id="121"/>
    </w:p>
    <w:p w14:paraId="21C9B988" w14:textId="6EE81E16" w:rsidR="003424C2" w:rsidRPr="00375463" w:rsidRDefault="003424C2" w:rsidP="00CE5109">
      <w:pPr>
        <w:rPr>
          <w:rFonts w:ascii="Futura Book" w:hAnsi="Futura Book"/>
        </w:rPr>
      </w:pPr>
      <w:bookmarkStart w:id="122" w:name="_Toc190759852"/>
      <w:bookmarkStart w:id="123" w:name="_Toc133225585"/>
      <w:bookmarkStart w:id="124" w:name="_Toc144018493"/>
      <w:bookmarkStart w:id="125" w:name="_Toc133225590"/>
      <w:bookmarkStart w:id="126"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21C9B989" w14:textId="200E73BF"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w:t>
      </w:r>
      <w:r w:rsidRPr="00375463">
        <w:rPr>
          <w:rFonts w:ascii="Futura Book" w:hAnsi="Futura Book"/>
        </w:rPr>
        <w:t xml:space="preserve">staan de door 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te hanteren uitsluitingsgronden opgesomd. </w:t>
      </w:r>
    </w:p>
    <w:p w14:paraId="21C9B98A" w14:textId="77777777" w:rsidR="003424C2" w:rsidRPr="00375463" w:rsidRDefault="003424C2" w:rsidP="00CE5109">
      <w:pPr>
        <w:rPr>
          <w:rFonts w:ascii="Futura Book" w:hAnsi="Futura Book"/>
        </w:rPr>
      </w:pPr>
    </w:p>
    <w:p w14:paraId="21C9B98B" w14:textId="0A31B1C2" w:rsidR="003424C2" w:rsidRPr="00375463" w:rsidRDefault="003424C2" w:rsidP="00CE5109">
      <w:pPr>
        <w:rPr>
          <w:rFonts w:ascii="Futura Book" w:hAnsi="Futura Book"/>
        </w:rPr>
      </w:pPr>
      <w:r w:rsidRPr="00375463">
        <w:rPr>
          <w:rFonts w:ascii="Futura Book" w:hAnsi="Futura Book"/>
        </w:rPr>
        <w:t xml:space="preserve">De geschiktheid van </w:t>
      </w:r>
      <w:r w:rsidR="00B466E1">
        <w:rPr>
          <w:rFonts w:ascii="Futura Book" w:hAnsi="Futura Book"/>
        </w:rPr>
        <w:t>i</w:t>
      </w:r>
      <w:r w:rsidRPr="00375463">
        <w:rPr>
          <w:rFonts w:ascii="Futura Book" w:hAnsi="Futura Book"/>
        </w:rPr>
        <w:t>nschrijver om gedurende de contractperiode de opdracht uit te voeren, wordt bepaald aan de hand van minimumeisen ten aanzien van de technische bekwaamheid</w:t>
      </w:r>
      <w:r w:rsidR="00871049">
        <w:rPr>
          <w:rFonts w:ascii="Futura Book" w:hAnsi="Futura Book"/>
        </w:rPr>
        <w:t xml:space="preserve"> en beroepsbekwaamheid</w:t>
      </w:r>
      <w:r w:rsidRPr="00375463">
        <w:rPr>
          <w:rFonts w:ascii="Futura Book" w:hAnsi="Futura Book"/>
        </w:rPr>
        <w:t xml:space="preserve">. </w:t>
      </w:r>
    </w:p>
    <w:p w14:paraId="21C9B98C" w14:textId="77777777" w:rsidR="003424C2" w:rsidRPr="00375463" w:rsidRDefault="003424C2" w:rsidP="00CE5109">
      <w:pPr>
        <w:rPr>
          <w:rFonts w:ascii="Futura Book" w:hAnsi="Futura Book"/>
        </w:rPr>
      </w:pPr>
    </w:p>
    <w:p w14:paraId="21C9B98D" w14:textId="1611E813"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5D26D9">
        <w:rPr>
          <w:rFonts w:ascii="Futura Book" w:hAnsi="Futura Book"/>
        </w:rPr>
        <w:t>p</w:t>
      </w:r>
      <w:r w:rsidR="00D6266C" w:rsidRPr="00375463">
        <w:rPr>
          <w:rFonts w:ascii="Futura Book" w:hAnsi="Futura Book"/>
        </w:rPr>
        <w:t>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B02A77">
        <w:rPr>
          <w:rFonts w:ascii="Futura Book" w:hAnsi="Futura Book"/>
        </w:rPr>
        <w:t>4.2</w:t>
      </w:r>
      <w:r w:rsidRPr="00375463">
        <w:rPr>
          <w:rFonts w:ascii="Futura Book" w:hAnsi="Futura Book"/>
        </w:rPr>
        <w:t xml:space="preserve"> t/m</w:t>
      </w:r>
      <w:r w:rsidR="00B02A77">
        <w:rPr>
          <w:rFonts w:ascii="Futura Book" w:hAnsi="Futura Book"/>
        </w:rPr>
        <w:t xml:space="preserve"> 4.6</w:t>
      </w:r>
      <w:r w:rsidRPr="00375463">
        <w:rPr>
          <w:rFonts w:ascii="Futura Book" w:hAnsi="Futura Book"/>
        </w:rPr>
        <w:t xml:space="preserve">).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009C507E">
        <w:rPr>
          <w:rFonts w:ascii="Futura Book" w:hAnsi="Futura Book"/>
        </w:rPr>
        <w:t>(hierna; UEA)</w:t>
      </w:r>
      <w:r w:rsidRPr="00375463">
        <w:rPr>
          <w:rFonts w:ascii="Futura Book" w:hAnsi="Futura Book"/>
        </w:rPr>
        <w:t xml:space="preserve">(bijlage </w:t>
      </w:r>
      <w:r w:rsidR="00B02A77">
        <w:rPr>
          <w:rFonts w:ascii="Futura Book" w:hAnsi="Futura Book"/>
        </w:rPr>
        <w:t>2</w:t>
      </w:r>
      <w:r w:rsidRPr="00375463">
        <w:rPr>
          <w:rFonts w:ascii="Futura Book" w:hAnsi="Futura Book"/>
        </w:rPr>
        <w:t xml:space="preserve">) geeft </w:t>
      </w:r>
      <w:r w:rsidR="005D26D9">
        <w:rPr>
          <w:rFonts w:ascii="Futura Book" w:hAnsi="Futura Book"/>
        </w:rPr>
        <w:t>i</w:t>
      </w:r>
      <w:r w:rsidRPr="00375463">
        <w:rPr>
          <w:rFonts w:ascii="Futura Book" w:hAnsi="Futura Book"/>
        </w:rPr>
        <w:t xml:space="preserve">nschrijver aan dat hij voldoet aan het gestelde in de paragrafen </w:t>
      </w:r>
      <w:r w:rsidR="00B02A77">
        <w:rPr>
          <w:rFonts w:ascii="Futura Book" w:hAnsi="Futura Book"/>
        </w:rPr>
        <w:t>4.2</w:t>
      </w:r>
      <w:r w:rsidR="00B02A77" w:rsidRPr="00375463">
        <w:rPr>
          <w:rFonts w:ascii="Futura Book" w:hAnsi="Futura Book"/>
        </w:rPr>
        <w:t xml:space="preserve"> t/m</w:t>
      </w:r>
      <w:r w:rsidR="00B02A77">
        <w:rPr>
          <w:rFonts w:ascii="Futura Book" w:hAnsi="Futura Book"/>
        </w:rPr>
        <w:t xml:space="preserve"> 4.6</w:t>
      </w:r>
      <w:r w:rsidRPr="00375463">
        <w:rPr>
          <w:rFonts w:ascii="Futura Book" w:hAnsi="Futura Book"/>
        </w:rPr>
        <w:t>.</w:t>
      </w:r>
    </w:p>
    <w:p w14:paraId="21C9B98E" w14:textId="77777777" w:rsidR="003424C2" w:rsidRPr="00375463" w:rsidRDefault="003424C2" w:rsidP="00CE5109">
      <w:pPr>
        <w:rPr>
          <w:rFonts w:ascii="Futura Book" w:hAnsi="Futura Book"/>
        </w:rPr>
      </w:pPr>
    </w:p>
    <w:p w14:paraId="21C9B98F" w14:textId="5CE00894" w:rsidR="003424C2" w:rsidRPr="00375463" w:rsidRDefault="003424C2" w:rsidP="00CE5109">
      <w:pPr>
        <w:rPr>
          <w:rFonts w:ascii="Futura Book" w:hAnsi="Futura Book"/>
        </w:rPr>
      </w:pPr>
      <w:r w:rsidRPr="00375463">
        <w:rPr>
          <w:rFonts w:ascii="Futura Book" w:hAnsi="Futura Book"/>
        </w:rPr>
        <w:t xml:space="preserve">Van de </w:t>
      </w:r>
      <w:r w:rsidR="005D26D9">
        <w:rPr>
          <w:rFonts w:ascii="Futura Book" w:hAnsi="Futura Book"/>
        </w:rPr>
        <w:t>i</w:t>
      </w:r>
      <w:r w:rsidRPr="00375463">
        <w:rPr>
          <w:rFonts w:ascii="Futura Book" w:hAnsi="Futura Book"/>
        </w:rPr>
        <w:t xml:space="preserve">nschrijver aan wie 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overlegging van de bewijsstukken en/of ondertekende verklaringen vorderen als voorwaarde voor het definitief gunnen van de opdracht. Indien de winnende </w:t>
      </w:r>
      <w:r w:rsidR="005D26D9">
        <w:rPr>
          <w:rFonts w:ascii="Futura Book" w:hAnsi="Futura Book"/>
        </w:rPr>
        <w:t>i</w:t>
      </w:r>
      <w:r w:rsidRPr="00375463">
        <w:rPr>
          <w:rFonts w:ascii="Futura Book" w:hAnsi="Futura Book"/>
        </w:rPr>
        <w:t xml:space="preserve">nschrijver hiertoe niet in staat is, zal de </w:t>
      </w:r>
      <w:r w:rsidR="005D26D9">
        <w:rPr>
          <w:rFonts w:ascii="Futura Book" w:hAnsi="Futura Book"/>
        </w:rPr>
        <w:t>i</w:t>
      </w:r>
      <w:r w:rsidRPr="00375463">
        <w:rPr>
          <w:rFonts w:ascii="Futura Book" w:hAnsi="Futura Book"/>
        </w:rPr>
        <w:t xml:space="preserve">nschrijving ter zijde worden gelegd en zal, voor wat betreft de overige </w:t>
      </w:r>
      <w:r w:rsidR="005D26D9">
        <w:rPr>
          <w:rFonts w:ascii="Futura Book" w:hAnsi="Futura Book"/>
        </w:rPr>
        <w:t>i</w:t>
      </w:r>
      <w:r w:rsidRPr="00375463">
        <w:rPr>
          <w:rFonts w:ascii="Futura Book" w:hAnsi="Futura Book"/>
        </w:rPr>
        <w:t xml:space="preserve">nschrijvingen, een herberekening op basis van de vooraf bekend gemaakte gunningscriteria plaatsvinden. Vervolgens zal aan de alsdan winnende </w:t>
      </w:r>
      <w:r w:rsidR="005D26D9">
        <w:rPr>
          <w:rFonts w:ascii="Futura Book" w:hAnsi="Futura Book"/>
        </w:rPr>
        <w:t>i</w:t>
      </w:r>
      <w:r w:rsidRPr="00375463">
        <w:rPr>
          <w:rFonts w:ascii="Futura Book" w:hAnsi="Futura Book"/>
        </w:rPr>
        <w:t xml:space="preserve">nschrijver (voorlopig) worden gegund, na overlegging van de door </w:t>
      </w:r>
      <w:r w:rsidR="00E70A6C" w:rsidRPr="00375463">
        <w:rPr>
          <w:rFonts w:ascii="Futura Book" w:hAnsi="Futura Book"/>
        </w:rPr>
        <w:t xml:space="preserve">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opgeëiste bewijsstukken en/of rechtsgeldig ondertekende verklaringen.</w:t>
      </w:r>
    </w:p>
    <w:p w14:paraId="21C9B990" w14:textId="77777777" w:rsidR="003424C2" w:rsidRPr="00375463" w:rsidRDefault="003424C2" w:rsidP="00CE5109">
      <w:pPr>
        <w:rPr>
          <w:rFonts w:ascii="Futura Book" w:hAnsi="Futura Book"/>
        </w:rPr>
      </w:pPr>
    </w:p>
    <w:p w14:paraId="21C9B991" w14:textId="16096A69" w:rsidR="003424C2" w:rsidRPr="00375463" w:rsidRDefault="00E70A6C" w:rsidP="00CE5109">
      <w:pPr>
        <w:rPr>
          <w:rFonts w:ascii="Futura Book" w:hAnsi="Futura Book"/>
        </w:rPr>
      </w:pPr>
      <w:r w:rsidRPr="00375463">
        <w:rPr>
          <w:rFonts w:ascii="Futura Book" w:hAnsi="Futura Book"/>
        </w:rPr>
        <w:t xml:space="preserve">De </w:t>
      </w:r>
      <w:r w:rsidR="005D26D9">
        <w:rPr>
          <w:rFonts w:ascii="Futura Book" w:hAnsi="Futura Book"/>
        </w:rPr>
        <w:t>p</w:t>
      </w:r>
      <w:r w:rsidR="00D6266C" w:rsidRPr="00375463">
        <w:rPr>
          <w:rFonts w:ascii="Futura Book" w:hAnsi="Futura Book"/>
        </w:rPr>
        <w:t>rovincie</w:t>
      </w:r>
      <w:r w:rsidR="003424C2" w:rsidRPr="00375463">
        <w:rPr>
          <w:rFonts w:ascii="Futura Book" w:hAnsi="Futura Book"/>
        </w:rPr>
        <w:t xml:space="preserve"> kan de door </w:t>
      </w:r>
      <w:r w:rsidR="005D26D9">
        <w:rPr>
          <w:rFonts w:ascii="Futura Book" w:hAnsi="Futura Book"/>
        </w:rPr>
        <w:t>i</w:t>
      </w:r>
      <w:r w:rsidR="003424C2" w:rsidRPr="00375463">
        <w:rPr>
          <w:rFonts w:ascii="Futura Book" w:hAnsi="Futura Book"/>
        </w:rPr>
        <w:t xml:space="preserve">nschrijver in het kader van deze aanbesteding verstrekte informatie op juistheid en volledigheid (laten) controleren. Het onjuist verstrekken van informatie en/ of invullen van de formulieren kan door </w:t>
      </w:r>
      <w:r w:rsidRPr="00375463">
        <w:rPr>
          <w:rFonts w:ascii="Futura Book" w:hAnsi="Futura Book"/>
        </w:rPr>
        <w:t xml:space="preserve">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21C9B992" w14:textId="77777777" w:rsidR="003424C2" w:rsidRPr="00375463" w:rsidRDefault="003424C2" w:rsidP="003424C2">
      <w:pPr>
        <w:spacing w:line="240" w:lineRule="auto"/>
        <w:rPr>
          <w:rFonts w:ascii="Futura Book" w:hAnsi="Futura Book"/>
          <w:sz w:val="18"/>
          <w:szCs w:val="18"/>
        </w:rPr>
      </w:pPr>
    </w:p>
    <w:p w14:paraId="21C9B993" w14:textId="5014BA4A" w:rsidR="009C507E" w:rsidRDefault="003424C2" w:rsidP="00CE5109">
      <w:pPr>
        <w:rPr>
          <w:rFonts w:ascii="Futura Book" w:hAnsi="Futura Book"/>
        </w:rPr>
      </w:pPr>
      <w:r w:rsidRPr="00375463">
        <w:rPr>
          <w:rFonts w:ascii="Futura Book" w:hAnsi="Futura Book"/>
        </w:rPr>
        <w:t xml:space="preserve">Indien </w:t>
      </w:r>
      <w:r w:rsidR="00B466E1">
        <w:rPr>
          <w:rFonts w:ascii="Futura Book" w:hAnsi="Futura Book"/>
        </w:rPr>
        <w:t>i</w:t>
      </w:r>
      <w:r w:rsidRPr="00375463">
        <w:rPr>
          <w:rFonts w:ascii="Futura Book" w:hAnsi="Futura Book"/>
        </w:rPr>
        <w:t xml:space="preserve">nschrijver niet voldoet aan de geschiktheidseisen en/of uitsluitingsgronden, wordt de </w:t>
      </w:r>
      <w:r w:rsidR="00B466E1">
        <w:rPr>
          <w:rFonts w:ascii="Futura Book" w:hAnsi="Futura Book"/>
        </w:rPr>
        <w:t>i</w:t>
      </w:r>
      <w:r w:rsidRPr="00375463">
        <w:rPr>
          <w:rFonts w:ascii="Futura Book" w:hAnsi="Futura Book"/>
        </w:rPr>
        <w:t xml:space="preserve">nschrijving terzijde gelegd. De betreffende </w:t>
      </w:r>
      <w:r w:rsidR="00B466E1">
        <w:rPr>
          <w:rFonts w:ascii="Futura Book" w:hAnsi="Futura Book"/>
        </w:rPr>
        <w:t>i</w:t>
      </w:r>
      <w:r w:rsidRPr="00375463">
        <w:rPr>
          <w:rFonts w:ascii="Futura Book" w:hAnsi="Futura Book"/>
        </w:rPr>
        <w:t>nschrijver komt alsdan niet meer voor gunning in aanmerking.</w:t>
      </w:r>
      <w:bookmarkStart w:id="127" w:name="_Ref205358966"/>
    </w:p>
    <w:p w14:paraId="21C9B994" w14:textId="5EF44AFA" w:rsidR="009C507E" w:rsidRDefault="009C507E" w:rsidP="009C507E">
      <w:pPr>
        <w:rPr>
          <w:rFonts w:ascii="Futura Book" w:hAnsi="Futura Book"/>
        </w:rPr>
      </w:pPr>
    </w:p>
    <w:p w14:paraId="3154712C" w14:textId="4563F4FA" w:rsidR="00735984" w:rsidRPr="006129F7" w:rsidRDefault="00735984" w:rsidP="009C507E">
      <w:pPr>
        <w:rPr>
          <w:rFonts w:ascii="Futura Book" w:hAnsi="Futura Book"/>
        </w:rPr>
      </w:pPr>
      <w:r w:rsidRPr="006129F7">
        <w:rPr>
          <w:rFonts w:ascii="Futura Book" w:hAnsi="Futura Book"/>
        </w:rPr>
        <w:t xml:space="preserve">Het UEA wordt gebruikt als eigen verklaring van de inschrijver, waarin hij aangeeft of de uitsluitingsgronden op hem van toepassing zijn en of hij voldoet aan de gestelde geschiktheidseisen. </w:t>
      </w:r>
      <w:r w:rsidR="009C507E">
        <w:rPr>
          <w:rFonts w:ascii="Futura Book" w:hAnsi="Futura Book"/>
        </w:rPr>
        <w:br/>
      </w:r>
      <w:r w:rsidRPr="006129F7">
        <w:rPr>
          <w:rFonts w:ascii="Futura Book" w:hAnsi="Futura Book"/>
        </w:rPr>
        <w:t>Het UEA moet worden ingevuld door:</w:t>
      </w:r>
    </w:p>
    <w:p w14:paraId="5787C7F4" w14:textId="648C3AA4" w:rsidR="00735984" w:rsidRPr="006129F7" w:rsidRDefault="00735984">
      <w:pPr>
        <w:pStyle w:val="Standaardtekstparagraafl"/>
        <w:rPr>
          <w:rFonts w:ascii="Futura Book" w:hAnsi="Futura Book"/>
        </w:rPr>
      </w:pPr>
      <w:r w:rsidRPr="006129F7">
        <w:rPr>
          <w:rFonts w:ascii="Futura Book" w:hAnsi="Futura Book"/>
        </w:rPr>
        <w:t>inschrijver;</w:t>
      </w:r>
    </w:p>
    <w:p w14:paraId="05F79B23" w14:textId="77777777" w:rsidR="00C1683A" w:rsidRPr="006129F7" w:rsidRDefault="00735984">
      <w:pPr>
        <w:pStyle w:val="Standaardtekstparagraafl"/>
        <w:rPr>
          <w:rFonts w:ascii="Futura Book" w:hAnsi="Futura Book"/>
        </w:rPr>
      </w:pPr>
      <w:r w:rsidRPr="006129F7">
        <w:rPr>
          <w:rFonts w:ascii="Futura Book" w:hAnsi="Futura Book"/>
        </w:rPr>
        <w:t xml:space="preserve">indien inschrijver een combinatie is: elke deelnemer aan de combinatie dient een eigen UEA in; </w:t>
      </w:r>
    </w:p>
    <w:p w14:paraId="2599A619" w14:textId="5E5DEE82" w:rsidR="00735984" w:rsidRPr="006129F7" w:rsidRDefault="00C1683A">
      <w:pPr>
        <w:pStyle w:val="Standaardtekstparagraafl"/>
        <w:rPr>
          <w:rFonts w:ascii="Futura Book" w:hAnsi="Futura Book"/>
        </w:rPr>
      </w:pPr>
      <w:r w:rsidRPr="006129F7">
        <w:rPr>
          <w:rFonts w:ascii="Futura Book" w:hAnsi="Futura Book"/>
        </w:rPr>
        <w:t xml:space="preserve">indien inschrijver/combinatie bij de </w:t>
      </w:r>
      <w:r w:rsidR="005C6270" w:rsidRPr="006129F7">
        <w:rPr>
          <w:rFonts w:ascii="Futura Book" w:hAnsi="Futura Book"/>
        </w:rPr>
        <w:t>uitvoering</w:t>
      </w:r>
      <w:r w:rsidRPr="006129F7">
        <w:rPr>
          <w:rFonts w:ascii="Futura Book" w:hAnsi="Futura Book"/>
        </w:rPr>
        <w:t xml:space="preserve"> van de opdracht onderaannemers betrekt: elke onderaannemer dient een eigen UEA in; </w:t>
      </w:r>
      <w:r w:rsidR="00735984" w:rsidRPr="006129F7">
        <w:rPr>
          <w:rFonts w:ascii="Futura Book" w:hAnsi="Futura Book"/>
        </w:rPr>
        <w:t>en</w:t>
      </w:r>
    </w:p>
    <w:p w14:paraId="447A3F67" w14:textId="3D0968A4" w:rsidR="00735984" w:rsidRPr="006129F7" w:rsidRDefault="00735984" w:rsidP="00517290">
      <w:pPr>
        <w:pStyle w:val="Standaardtekstparagraafl"/>
        <w:rPr>
          <w:rFonts w:ascii="Futura Book" w:hAnsi="Futura Book"/>
        </w:rPr>
      </w:pPr>
      <w:r w:rsidRPr="006129F7">
        <w:rPr>
          <w:rFonts w:ascii="Futura Book" w:hAnsi="Futura Book"/>
        </w:rPr>
        <w:t xml:space="preserve">alle derden waarop inschrijver/combinatie een beroep doen om te voldoen aan de gestelde geschiktheidseisen. Van elke derde dient een eigen UEA te worden ingediend. </w:t>
      </w:r>
    </w:p>
    <w:p w14:paraId="49C99028" w14:textId="77777777" w:rsidR="00735984" w:rsidRPr="006129F7" w:rsidRDefault="00735984" w:rsidP="006129F7">
      <w:pPr>
        <w:pStyle w:val="Standaardtekstparagraafl"/>
        <w:numPr>
          <w:ilvl w:val="0"/>
          <w:numId w:val="0"/>
        </w:numPr>
        <w:ind w:left="720"/>
        <w:rPr>
          <w:rFonts w:ascii="Futura Book" w:hAnsi="Futura Book"/>
        </w:rPr>
      </w:pPr>
    </w:p>
    <w:p w14:paraId="21C9B995" w14:textId="77777777" w:rsidR="00E70A6C" w:rsidRPr="00375463" w:rsidRDefault="00E70A6C" w:rsidP="00E70A6C">
      <w:pPr>
        <w:pStyle w:val="Kop2"/>
      </w:pPr>
      <w:bookmarkStart w:id="128" w:name="_Toc100310953"/>
      <w:bookmarkEnd w:id="127"/>
      <w:r w:rsidRPr="00375463">
        <w:t>Uitsluitingsgronden</w:t>
      </w:r>
      <w:bookmarkEnd w:id="128"/>
    </w:p>
    <w:p w14:paraId="21C9B996" w14:textId="4C9AC4D2" w:rsidR="003424C2" w:rsidRPr="00375463" w:rsidRDefault="00E70A6C" w:rsidP="00CE5109">
      <w:pPr>
        <w:rPr>
          <w:rFonts w:ascii="Futura Book" w:hAnsi="Futura Book"/>
        </w:rPr>
      </w:pPr>
      <w:r w:rsidRPr="00375463">
        <w:rPr>
          <w:rFonts w:ascii="Futura Book" w:hAnsi="Futura Book"/>
        </w:rPr>
        <w:t xml:space="preserve">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r w:rsidR="00720B4F">
        <w:rPr>
          <w:rFonts w:ascii="Futura Book" w:hAnsi="Futura Book"/>
        </w:rPr>
        <w:t>Daarom heeft de provincie uitsluitingsgronden van toepassing verklaard op deze aanbesteding.</w:t>
      </w:r>
      <w:r w:rsidR="00833985">
        <w:rPr>
          <w:rFonts w:ascii="Futura Book" w:hAnsi="Futura Book"/>
        </w:rPr>
        <w:t xml:space="preserve"> Een inschrijver die onder een of meer van deze uitsluitingsgronden valt, kan worden uitgesloten van de aanbestedingsprocedure.</w:t>
      </w:r>
      <w:r w:rsidR="00720B4F">
        <w:rPr>
          <w:rFonts w:ascii="Futura Book" w:hAnsi="Futura Book"/>
        </w:rPr>
        <w:t xml:space="preserve"> In deel II van het</w:t>
      </w:r>
      <w:r w:rsidR="009D0C5A">
        <w:rPr>
          <w:rFonts w:ascii="Futura Book" w:hAnsi="Futura Book"/>
        </w:rPr>
        <w:t xml:space="preserve"> </w:t>
      </w:r>
      <w:r w:rsidR="00720B4F">
        <w:rPr>
          <w:rFonts w:ascii="Futura Book" w:hAnsi="Futura Book"/>
        </w:rPr>
        <w:t xml:space="preserve">UEA heeft de provincie de op deze aanbesteding van toepassing zijnde uitsluitingsgronden </w:t>
      </w:r>
      <w:r w:rsidR="00697069">
        <w:rPr>
          <w:rFonts w:ascii="Futura Book" w:hAnsi="Futura Book"/>
        </w:rPr>
        <w:t>aangekruist</w:t>
      </w:r>
      <w:r w:rsidR="00720B4F">
        <w:rPr>
          <w:rFonts w:ascii="Futura Book" w:hAnsi="Futura Book"/>
        </w:rPr>
        <w:t xml:space="preserve">. </w:t>
      </w:r>
    </w:p>
    <w:p w14:paraId="21C9B997" w14:textId="77777777" w:rsidR="003424C2" w:rsidRPr="00375463" w:rsidRDefault="003424C2" w:rsidP="003424C2">
      <w:pPr>
        <w:spacing w:line="240" w:lineRule="auto"/>
        <w:rPr>
          <w:rFonts w:ascii="Futura Book" w:hAnsi="Futura Book"/>
        </w:rPr>
      </w:pPr>
    </w:p>
    <w:p w14:paraId="107DEEEE" w14:textId="3B48B2F0" w:rsidR="00720B4F" w:rsidRDefault="003424C2" w:rsidP="00CE5109">
      <w:pPr>
        <w:rPr>
          <w:rFonts w:ascii="Futura Book" w:hAnsi="Futura Book"/>
        </w:rPr>
      </w:pPr>
      <w:r w:rsidRPr="00375463">
        <w:rPr>
          <w:rFonts w:ascii="Futura Book" w:hAnsi="Futura Book"/>
        </w:rPr>
        <w:t xml:space="preserve">Ten bewijze dat een </w:t>
      </w:r>
      <w:r w:rsidR="005D26D9">
        <w:rPr>
          <w:rFonts w:ascii="Futura Book" w:hAnsi="Futura Book"/>
        </w:rPr>
        <w:t>i</w:t>
      </w:r>
      <w:r w:rsidRPr="00375463">
        <w:rPr>
          <w:rFonts w:ascii="Futura Book" w:hAnsi="Futura Book"/>
        </w:rPr>
        <w:t xml:space="preserve">nschrijver niet </w:t>
      </w:r>
      <w:r w:rsidR="00720B4F">
        <w:rPr>
          <w:rFonts w:ascii="Futura Book" w:hAnsi="Futura Book"/>
        </w:rPr>
        <w:t>onder</w:t>
      </w:r>
      <w:r w:rsidR="00720B4F" w:rsidRPr="00375463">
        <w:rPr>
          <w:rFonts w:ascii="Futura Book" w:hAnsi="Futura Book"/>
        </w:rPr>
        <w:t xml:space="preserve"> </w:t>
      </w:r>
      <w:r w:rsidRPr="00375463">
        <w:rPr>
          <w:rFonts w:ascii="Futura Book" w:hAnsi="Futura Book"/>
        </w:rPr>
        <w:t xml:space="preserve">een van de </w:t>
      </w:r>
      <w:r w:rsidR="00720B4F">
        <w:rPr>
          <w:rFonts w:ascii="Futura Book" w:hAnsi="Futura Book"/>
        </w:rPr>
        <w:t>van toepassing zijnde uitsluitingsgronden valt</w:t>
      </w:r>
      <w:r w:rsidRPr="00375463">
        <w:rPr>
          <w:rFonts w:ascii="Futura Book" w:hAnsi="Futura Book"/>
        </w:rPr>
        <w:t xml:space="preserve">, </w:t>
      </w:r>
      <w:r w:rsidR="00720B4F">
        <w:rPr>
          <w:rFonts w:ascii="Futura Book" w:hAnsi="Futura Book"/>
        </w:rPr>
        <w:t>kan inschrijver bij inschrijving volstaan met het indienen van een</w:t>
      </w:r>
      <w:r w:rsidRPr="00375463">
        <w:rPr>
          <w:rFonts w:ascii="Futura Book" w:hAnsi="Futura Book"/>
        </w:rPr>
        <w:t xml:space="preserve"> rechtsgeldig ondertekende</w:t>
      </w:r>
      <w:r w:rsidR="00720B4F">
        <w:rPr>
          <w:rFonts w:ascii="Futura Book" w:hAnsi="Futura Book"/>
        </w:rPr>
        <w:t xml:space="preserve"> UEA. </w:t>
      </w:r>
    </w:p>
    <w:p w14:paraId="21C9B999" w14:textId="77777777" w:rsidR="003424C2" w:rsidRDefault="003424C2" w:rsidP="003424C2">
      <w:pPr>
        <w:spacing w:line="240" w:lineRule="auto"/>
        <w:rPr>
          <w:rFonts w:ascii="Futura Book" w:hAnsi="Futura Book"/>
        </w:rPr>
      </w:pPr>
    </w:p>
    <w:p w14:paraId="21C9B99A" w14:textId="35C4A318" w:rsidR="00A77561" w:rsidRPr="00DD543A" w:rsidRDefault="00A77561" w:rsidP="00A77561">
      <w:pPr>
        <w:rPr>
          <w:rFonts w:ascii="Futura Book" w:hAnsi="Futura Book"/>
        </w:rPr>
      </w:pPr>
      <w:r w:rsidRPr="00DD543A">
        <w:rPr>
          <w:rFonts w:ascii="Futura Book" w:hAnsi="Futura Book"/>
        </w:rPr>
        <w:t xml:space="preserve">De </w:t>
      </w:r>
      <w:r w:rsidR="005D26D9">
        <w:rPr>
          <w:rFonts w:ascii="Futura Book" w:hAnsi="Futura Book"/>
        </w:rPr>
        <w:t>provincie</w:t>
      </w:r>
      <w:r w:rsidRPr="00DD543A">
        <w:rPr>
          <w:rFonts w:ascii="Futura Book" w:hAnsi="Futura Book"/>
        </w:rPr>
        <w:t xml:space="preserve"> </w:t>
      </w:r>
      <w:r>
        <w:rPr>
          <w:rFonts w:ascii="Futura Book" w:hAnsi="Futura Book"/>
        </w:rPr>
        <w:t xml:space="preserve">heeft </w:t>
      </w:r>
      <w:r w:rsidR="00D0656C">
        <w:rPr>
          <w:rFonts w:ascii="Futura Book" w:hAnsi="Futura Book"/>
        </w:rPr>
        <w:t>in</w:t>
      </w:r>
      <w:r w:rsidR="00D0656C" w:rsidRPr="00DD543A">
        <w:rPr>
          <w:rFonts w:ascii="Futura Book" w:hAnsi="Futura Book"/>
        </w:rPr>
        <w:t xml:space="preserve"> </w:t>
      </w:r>
      <w:r w:rsidR="00720B4F">
        <w:rPr>
          <w:rFonts w:ascii="Futura Book" w:hAnsi="Futura Book"/>
        </w:rPr>
        <w:t>d</w:t>
      </w:r>
      <w:r w:rsidRPr="00DD543A">
        <w:rPr>
          <w:rFonts w:ascii="Futura Book" w:hAnsi="Futura Book"/>
        </w:rPr>
        <w:t xml:space="preserve">eel I </w:t>
      </w:r>
      <w:r>
        <w:rPr>
          <w:rFonts w:ascii="Futura Book" w:hAnsi="Futura Book"/>
        </w:rPr>
        <w:t xml:space="preserve">van het </w:t>
      </w:r>
      <w:r w:rsidR="00D0656C">
        <w:rPr>
          <w:rFonts w:ascii="Futura Book" w:hAnsi="Futura Book"/>
        </w:rPr>
        <w:t>UEA</w:t>
      </w:r>
      <w:r>
        <w:rPr>
          <w:rFonts w:ascii="Futura Book" w:hAnsi="Futura Book"/>
        </w:rPr>
        <w:t xml:space="preserve"> </w:t>
      </w:r>
      <w:r w:rsidRPr="00DD543A">
        <w:rPr>
          <w:rFonts w:ascii="Futura Book" w:hAnsi="Futura Book"/>
        </w:rPr>
        <w:t xml:space="preserve">de gegevens van de aanbesteding en </w:t>
      </w:r>
      <w:r w:rsidR="00D0656C">
        <w:rPr>
          <w:rFonts w:ascii="Futura Book" w:hAnsi="Futura Book"/>
        </w:rPr>
        <w:t>de provincie</w:t>
      </w:r>
      <w:r w:rsidRPr="00DD543A">
        <w:rPr>
          <w:rFonts w:ascii="Futura Book" w:hAnsi="Futura Book"/>
        </w:rPr>
        <w:t xml:space="preserve"> in</w:t>
      </w:r>
      <w:r>
        <w:rPr>
          <w:rFonts w:ascii="Futura Book" w:hAnsi="Futura Book"/>
        </w:rPr>
        <w:t xml:space="preserve">gevuld. Daarnaast </w:t>
      </w:r>
      <w:r w:rsidR="00D0656C">
        <w:rPr>
          <w:rFonts w:ascii="Futura Book" w:hAnsi="Futura Book"/>
        </w:rPr>
        <w:t xml:space="preserve">heeft de provincie </w:t>
      </w:r>
      <w:r>
        <w:rPr>
          <w:rFonts w:ascii="Futura Book" w:hAnsi="Futura Book"/>
        </w:rPr>
        <w:t xml:space="preserve">de voor deze opdracht relevante uitsluitingsgronden geselecteerd in </w:t>
      </w:r>
      <w:r w:rsidR="00720B4F">
        <w:rPr>
          <w:rFonts w:ascii="Futura Book" w:hAnsi="Futura Book"/>
        </w:rPr>
        <w:t>d</w:t>
      </w:r>
      <w:r w:rsidRPr="00DD543A">
        <w:rPr>
          <w:rFonts w:ascii="Futura Book" w:hAnsi="Futura Book"/>
        </w:rPr>
        <w:t>eel III</w:t>
      </w:r>
      <w:r w:rsidR="00D0656C">
        <w:rPr>
          <w:rFonts w:ascii="Futura Book" w:hAnsi="Futura Book"/>
        </w:rPr>
        <w:t xml:space="preserve"> van het UEA.</w:t>
      </w:r>
    </w:p>
    <w:p w14:paraId="21C9B99B" w14:textId="65F489D1"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w:t>
      </w:r>
      <w:r w:rsidR="00D0656C">
        <w:rPr>
          <w:rFonts w:ascii="Futura Book" w:hAnsi="Futura Book"/>
        </w:rPr>
        <w:t>UEA</w:t>
      </w:r>
      <w:r w:rsidR="00D0656C" w:rsidDel="00D0656C">
        <w:rPr>
          <w:rFonts w:ascii="Futura Book" w:hAnsi="Futura Book"/>
        </w:rPr>
        <w:t xml:space="preserve"> </w:t>
      </w:r>
      <w:r>
        <w:rPr>
          <w:rFonts w:ascii="Futura Book" w:hAnsi="Futura Book"/>
        </w:rPr>
        <w:t xml:space="preserve">in en/of aan te vullen voor </w:t>
      </w:r>
      <w:r w:rsidR="00720B4F">
        <w:rPr>
          <w:rFonts w:ascii="Futura Book" w:hAnsi="Futura Book"/>
        </w:rPr>
        <w:t>d</w:t>
      </w:r>
      <w:r w:rsidRPr="00DD543A">
        <w:rPr>
          <w:rFonts w:ascii="Futura Book" w:hAnsi="Futura Book"/>
        </w:rPr>
        <w:t>eel II</w:t>
      </w:r>
      <w:r w:rsidR="00D0656C">
        <w:rPr>
          <w:rFonts w:ascii="Futura Book" w:hAnsi="Futura Book"/>
        </w:rPr>
        <w:t>,</w:t>
      </w:r>
      <w:r w:rsidR="009C507E">
        <w:rPr>
          <w:rFonts w:ascii="Futura Book" w:hAnsi="Futura Book"/>
        </w:rPr>
        <w:t xml:space="preserve"> III, IV en VI</w:t>
      </w:r>
      <w:r w:rsidRPr="00DD543A">
        <w:rPr>
          <w:rFonts w:ascii="Futura Book" w:hAnsi="Futura Book"/>
        </w:rPr>
        <w:t xml:space="preserve"> </w:t>
      </w:r>
      <w:r>
        <w:rPr>
          <w:rFonts w:ascii="Futura Book" w:hAnsi="Futura Book"/>
        </w:rPr>
        <w:t xml:space="preserve">en </w:t>
      </w:r>
      <w:r w:rsidR="00D0656C">
        <w:rPr>
          <w:rFonts w:ascii="Futura Book" w:hAnsi="Futura Book"/>
        </w:rPr>
        <w:t>het UEA</w:t>
      </w:r>
      <w:r>
        <w:rPr>
          <w:rFonts w:ascii="Futura Book" w:hAnsi="Futura Book"/>
        </w:rPr>
        <w:t xml:space="preserve"> </w:t>
      </w:r>
      <w:r w:rsidR="00720B4F">
        <w:rPr>
          <w:rFonts w:ascii="Futura Book" w:hAnsi="Futura Book"/>
        </w:rPr>
        <w:t xml:space="preserve">rechtsgeldig </w:t>
      </w:r>
      <w:r>
        <w:rPr>
          <w:rFonts w:ascii="Futura Book" w:hAnsi="Futura Book"/>
        </w:rPr>
        <w:t>te ondertekenen.</w:t>
      </w:r>
    </w:p>
    <w:p w14:paraId="21C9B99C" w14:textId="77777777" w:rsidR="00A77561" w:rsidRPr="00375463" w:rsidRDefault="00A77561" w:rsidP="003424C2">
      <w:pPr>
        <w:spacing w:line="240" w:lineRule="auto"/>
        <w:rPr>
          <w:rFonts w:ascii="Futura Book" w:hAnsi="Futura Book"/>
        </w:rPr>
      </w:pPr>
    </w:p>
    <w:p w14:paraId="21C9B99D" w14:textId="341895A2" w:rsidR="003424C2" w:rsidRPr="00375463" w:rsidRDefault="003424C2" w:rsidP="00CE5109">
      <w:pPr>
        <w:rPr>
          <w:rFonts w:ascii="Futura Book" w:hAnsi="Futura Book"/>
        </w:rPr>
      </w:pPr>
      <w:r w:rsidRPr="00375463">
        <w:rPr>
          <w:rFonts w:ascii="Futura Book" w:hAnsi="Futura Book"/>
        </w:rPr>
        <w:t xml:space="preserve">Van de </w:t>
      </w:r>
      <w:r w:rsidR="005D26D9">
        <w:rPr>
          <w:rFonts w:ascii="Futura Book" w:hAnsi="Futura Book"/>
        </w:rPr>
        <w:t>i</w:t>
      </w:r>
      <w:r w:rsidRPr="00375463">
        <w:rPr>
          <w:rFonts w:ascii="Futura Book" w:hAnsi="Futura Book"/>
        </w:rPr>
        <w:t xml:space="preserve">nschrijver aan wie 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5D26D9">
        <w:rPr>
          <w:rFonts w:ascii="Futura Book" w:hAnsi="Futura Book"/>
        </w:rPr>
        <w:t>p</w:t>
      </w:r>
      <w:r w:rsidR="00D6266C" w:rsidRPr="00375463">
        <w:rPr>
          <w:rFonts w:ascii="Futura Book" w:hAnsi="Futura Book"/>
        </w:rPr>
        <w:t>rovincie</w:t>
      </w:r>
      <w:r w:rsidRPr="00375463">
        <w:rPr>
          <w:rFonts w:ascii="Futura Book" w:hAnsi="Futura Book"/>
        </w:rPr>
        <w:t xml:space="preserve"> overlegging van </w:t>
      </w:r>
      <w:r w:rsidR="00FB1824">
        <w:rPr>
          <w:rFonts w:ascii="Futura Book" w:hAnsi="Futura Book"/>
        </w:rPr>
        <w:t xml:space="preserve">de </w:t>
      </w:r>
      <w:r w:rsidR="00720B4F">
        <w:rPr>
          <w:rFonts w:ascii="Futura Book" w:hAnsi="Futura Book"/>
        </w:rPr>
        <w:t xml:space="preserve">volgende </w:t>
      </w:r>
      <w:r w:rsidRPr="00375463">
        <w:rPr>
          <w:rFonts w:ascii="Futura Book" w:hAnsi="Futura Book"/>
        </w:rPr>
        <w:t>bewijsstukken</w:t>
      </w:r>
      <w:r w:rsidR="00720B4F">
        <w:rPr>
          <w:rFonts w:ascii="Futura Book" w:hAnsi="Futura Book"/>
        </w:rPr>
        <w:t xml:space="preserve"> </w:t>
      </w:r>
      <w:r w:rsidRPr="00375463">
        <w:rPr>
          <w:rFonts w:ascii="Futura Book" w:hAnsi="Futura Book"/>
        </w:rPr>
        <w:t>vorderen</w:t>
      </w:r>
      <w:r w:rsidR="004A539F">
        <w:rPr>
          <w:rFonts w:ascii="Futura Book" w:hAnsi="Futura Book"/>
        </w:rPr>
        <w:t>.</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21C9B99E" w14:textId="77777777" w:rsidR="003424C2" w:rsidRPr="00375463" w:rsidRDefault="003424C2" w:rsidP="003424C2">
      <w:pPr>
        <w:spacing w:line="240" w:lineRule="auto"/>
        <w:rPr>
          <w:rFonts w:ascii="Futura Book" w:hAnsi="Futura Book"/>
        </w:rPr>
      </w:pPr>
    </w:p>
    <w:p w14:paraId="21C9B99F" w14:textId="5A96D2D7" w:rsidR="003424C2" w:rsidRPr="00375463" w:rsidRDefault="003424C2" w:rsidP="00CE5109">
      <w:pPr>
        <w:rPr>
          <w:rFonts w:ascii="Futura Book" w:hAnsi="Futura Book"/>
        </w:rPr>
      </w:pPr>
      <w:r w:rsidRPr="00375463">
        <w:rPr>
          <w:rFonts w:ascii="Futura Book" w:hAnsi="Futura Book"/>
        </w:rPr>
        <w:t xml:space="preserve">Bewijsstukken betreffende </w:t>
      </w:r>
      <w:r w:rsidR="005D26D9">
        <w:rPr>
          <w:rFonts w:ascii="Futura Book" w:hAnsi="Futura Book"/>
        </w:rPr>
        <w:t>u</w:t>
      </w:r>
      <w:r w:rsidRPr="00375463">
        <w:rPr>
          <w:rFonts w:ascii="Futura Book" w:hAnsi="Futura Book"/>
        </w:rPr>
        <w:t xml:space="preserve">itsluitingsgronden: </w:t>
      </w:r>
    </w:p>
    <w:p w14:paraId="21C9B9A0" w14:textId="5B36E983" w:rsidR="003424C2" w:rsidRPr="00131CA8" w:rsidRDefault="00105A2B" w:rsidP="009F469B">
      <w:pPr>
        <w:numPr>
          <w:ilvl w:val="0"/>
          <w:numId w:val="10"/>
        </w:numPr>
        <w:rPr>
          <w:rFonts w:ascii="Futura Book" w:hAnsi="Futura Book"/>
        </w:rPr>
      </w:pPr>
      <w:r w:rsidRPr="00131CA8">
        <w:rPr>
          <w:rFonts w:ascii="Futura Book" w:hAnsi="Futura Book"/>
        </w:rPr>
        <w:t>g</w:t>
      </w:r>
      <w:r w:rsidR="003424C2" w:rsidRPr="00131CA8">
        <w:rPr>
          <w:rFonts w:ascii="Futura Book" w:hAnsi="Futura Book"/>
        </w:rPr>
        <w:t xml:space="preserve">edragsverklaring </w:t>
      </w:r>
      <w:r w:rsidRPr="00131CA8">
        <w:rPr>
          <w:rFonts w:ascii="Futura Book" w:hAnsi="Futura Book"/>
        </w:rPr>
        <w:t>a</w:t>
      </w:r>
      <w:r w:rsidR="003424C2" w:rsidRPr="00131CA8">
        <w:rPr>
          <w:rFonts w:ascii="Futura Book" w:hAnsi="Futura Book"/>
        </w:rPr>
        <w:t>anbesteden;</w:t>
      </w:r>
    </w:p>
    <w:p w14:paraId="21C9B9A1" w14:textId="385FFAF3" w:rsidR="003424C2" w:rsidRPr="00375463" w:rsidRDefault="00105A2B" w:rsidP="009F469B">
      <w:pPr>
        <w:numPr>
          <w:ilvl w:val="0"/>
          <w:numId w:val="10"/>
        </w:numPr>
        <w:rPr>
          <w:rFonts w:ascii="Futura Book" w:hAnsi="Futura Book"/>
        </w:rPr>
      </w:pPr>
      <w:r>
        <w:rPr>
          <w:rFonts w:ascii="Futura Book" w:hAnsi="Futura Book"/>
        </w:rPr>
        <w:t>v</w:t>
      </w:r>
      <w:r w:rsidR="003424C2" w:rsidRPr="00375463">
        <w:rPr>
          <w:rFonts w:ascii="Futura Book" w:hAnsi="Futura Book"/>
        </w:rPr>
        <w:t xml:space="preserve">erklaring </w:t>
      </w:r>
      <w:r>
        <w:rPr>
          <w:rFonts w:ascii="Futura Book" w:hAnsi="Futura Book"/>
        </w:rPr>
        <w:t>b</w:t>
      </w:r>
      <w:r w:rsidR="003424C2" w:rsidRPr="00375463">
        <w:rPr>
          <w:rFonts w:ascii="Futura Book" w:hAnsi="Futura Book"/>
        </w:rPr>
        <w:t>elastingdienst;</w:t>
      </w:r>
    </w:p>
    <w:p w14:paraId="21C9B9A2" w14:textId="44BB4255" w:rsidR="003424C2" w:rsidRPr="00375463" w:rsidRDefault="00105A2B" w:rsidP="009F469B">
      <w:pPr>
        <w:numPr>
          <w:ilvl w:val="0"/>
          <w:numId w:val="10"/>
        </w:numPr>
        <w:rPr>
          <w:rFonts w:ascii="Futura Book" w:hAnsi="Futura Book"/>
        </w:rPr>
      </w:pPr>
      <w:r>
        <w:rPr>
          <w:rFonts w:ascii="Futura Book" w:hAnsi="Futura Book"/>
        </w:rPr>
        <w:t>u</w:t>
      </w:r>
      <w:r w:rsidR="003424C2" w:rsidRPr="00375463">
        <w:rPr>
          <w:rFonts w:ascii="Futura Book" w:hAnsi="Futura Book"/>
        </w:rPr>
        <w:t xml:space="preserve">ittreksel </w:t>
      </w:r>
      <w:r>
        <w:rPr>
          <w:rFonts w:ascii="Futura Book" w:hAnsi="Futura Book"/>
        </w:rPr>
        <w:t>uit het handelsregister</w:t>
      </w:r>
      <w:r w:rsidR="003424C2" w:rsidRPr="00375463">
        <w:rPr>
          <w:rFonts w:ascii="Futura Book" w:hAnsi="Futura Book"/>
        </w:rPr>
        <w:t>.</w:t>
      </w:r>
    </w:p>
    <w:p w14:paraId="21C9B9A3" w14:textId="77777777" w:rsidR="003424C2" w:rsidRPr="00375463" w:rsidRDefault="003424C2" w:rsidP="003424C2">
      <w:pPr>
        <w:spacing w:line="240" w:lineRule="auto"/>
        <w:rPr>
          <w:rFonts w:ascii="Futura Book" w:hAnsi="Futura Book"/>
          <w:sz w:val="18"/>
          <w:szCs w:val="18"/>
          <w:highlight w:val="magenta"/>
        </w:rPr>
      </w:pPr>
    </w:p>
    <w:p w14:paraId="21C9B9A4" w14:textId="18DFB2AE" w:rsidR="003424C2" w:rsidRPr="00131CA8" w:rsidRDefault="003424C2" w:rsidP="00CE5109">
      <w:pPr>
        <w:rPr>
          <w:rFonts w:ascii="Futura Book" w:hAnsi="Futura Book"/>
        </w:rPr>
      </w:pPr>
      <w:r w:rsidRPr="00131CA8">
        <w:rPr>
          <w:rFonts w:ascii="Futura Book" w:hAnsi="Futura Book"/>
        </w:rPr>
        <w:t xml:space="preserve">Een aanvraag om de afgifte van een gedragsverklaring aanbesteden wordt ingediend bij </w:t>
      </w:r>
      <w:r w:rsidR="00000040" w:rsidRPr="00131CA8">
        <w:rPr>
          <w:rFonts w:ascii="Futura Book" w:hAnsi="Futura Book"/>
        </w:rPr>
        <w:t xml:space="preserve">het ministerie </w:t>
      </w:r>
      <w:r w:rsidRPr="00131CA8">
        <w:rPr>
          <w:rFonts w:ascii="Futura Book" w:hAnsi="Futura Book"/>
        </w:rPr>
        <w:t xml:space="preserve">van </w:t>
      </w:r>
      <w:r w:rsidR="00000040" w:rsidRPr="00131CA8">
        <w:rPr>
          <w:rFonts w:ascii="Futura Book" w:hAnsi="Futura Book"/>
        </w:rPr>
        <w:t xml:space="preserve">Justitie en </w:t>
      </w:r>
      <w:r w:rsidRPr="00131CA8">
        <w:rPr>
          <w:rFonts w:ascii="Futura Book" w:hAnsi="Futura Book"/>
        </w:rPr>
        <w:t>Veiligheid door een vertegenwoordiger van de rechtspersoon omtrent wiens gedrag een verklaring wordt gevraagd.</w:t>
      </w:r>
    </w:p>
    <w:p w14:paraId="21C9B9A5" w14:textId="77777777" w:rsidR="003424C2" w:rsidRPr="00131CA8" w:rsidRDefault="003424C2" w:rsidP="00CE5109">
      <w:pPr>
        <w:rPr>
          <w:rFonts w:ascii="Futura Book" w:hAnsi="Futura Book"/>
        </w:rPr>
      </w:pPr>
    </w:p>
    <w:p w14:paraId="21C9B9A6" w14:textId="5C74BAB3" w:rsidR="003424C2" w:rsidRPr="00131CA8" w:rsidRDefault="003424C2" w:rsidP="00CE5109">
      <w:pPr>
        <w:rPr>
          <w:rFonts w:ascii="Futura Book" w:hAnsi="Futura Book"/>
        </w:rPr>
      </w:pPr>
      <w:r w:rsidRPr="00131CA8">
        <w:rPr>
          <w:rFonts w:ascii="Futura Book" w:hAnsi="Futura Book"/>
        </w:rPr>
        <w:t xml:space="preserve">Justis is de uitvoeringsinstantie die namens </w:t>
      </w:r>
      <w:r w:rsidR="00000040" w:rsidRPr="00131CA8">
        <w:rPr>
          <w:rFonts w:ascii="Futura Book" w:hAnsi="Futura Book"/>
        </w:rPr>
        <w:t xml:space="preserve">het ministerie van Justitie en Veiligheid </w:t>
      </w:r>
      <w:r w:rsidRPr="00131CA8">
        <w:rPr>
          <w:rFonts w:ascii="Futura Book" w:hAnsi="Futura Book"/>
        </w:rPr>
        <w:t>de aanvraag in ontvangst neemt en behandelt.</w:t>
      </w:r>
      <w:r w:rsidR="00EA7F6F" w:rsidRPr="00131CA8">
        <w:rPr>
          <w:rFonts w:ascii="Futura Book" w:hAnsi="Futura Book"/>
        </w:rPr>
        <w:t xml:space="preserve"> </w:t>
      </w:r>
      <w:r w:rsidRPr="00131CA8">
        <w:rPr>
          <w:rFonts w:ascii="Futura Book" w:hAnsi="Futura Book"/>
        </w:rPr>
        <w:t xml:space="preserve">Zie voor meer informatie </w:t>
      </w:r>
      <w:hyperlink r:id="rId23" w:history="1">
        <w:r w:rsidRPr="00131CA8">
          <w:rPr>
            <w:rFonts w:ascii="Futura Book" w:hAnsi="Futura Book"/>
          </w:rPr>
          <w:t>www.justis.nl</w:t>
        </w:r>
      </w:hyperlink>
      <w:r w:rsidR="006172AF" w:rsidRPr="00131CA8">
        <w:rPr>
          <w:rFonts w:ascii="Futura Book" w:hAnsi="Futura Book"/>
        </w:rPr>
        <w:t xml:space="preserve">, waar ook het aanvraagformulier voor de gedragsverklaring aanbesteden kan worden gedownload. </w:t>
      </w:r>
    </w:p>
    <w:p w14:paraId="21C9B9A7" w14:textId="77777777" w:rsidR="003424C2" w:rsidRPr="00131CA8" w:rsidRDefault="003424C2" w:rsidP="00CE5109">
      <w:pPr>
        <w:rPr>
          <w:rFonts w:ascii="Futura Book" w:hAnsi="Futura Book"/>
        </w:rPr>
      </w:pPr>
    </w:p>
    <w:p w14:paraId="3BD8D09D" w14:textId="62B48C13" w:rsidR="00000040" w:rsidRPr="00375463" w:rsidRDefault="003424C2" w:rsidP="00000040">
      <w:pPr>
        <w:rPr>
          <w:rFonts w:ascii="Futura Book" w:hAnsi="Futura Book"/>
        </w:rPr>
      </w:pPr>
      <w:r w:rsidRPr="00131CA8">
        <w:rPr>
          <w:rFonts w:ascii="Futura Book" w:hAnsi="Futura Book"/>
        </w:rPr>
        <w:t xml:space="preserve">De gedragsverklaring aanbesteden mag niet ouder zijn dan twee jaar op het moment van sluitingsdatum van de </w:t>
      </w:r>
      <w:r w:rsidR="005D26D9" w:rsidRPr="00131CA8">
        <w:rPr>
          <w:rFonts w:ascii="Futura Book" w:hAnsi="Futura Book"/>
        </w:rPr>
        <w:t>i</w:t>
      </w:r>
      <w:r w:rsidRPr="00131CA8">
        <w:rPr>
          <w:rFonts w:ascii="Futura Book" w:hAnsi="Futura Book"/>
        </w:rPr>
        <w:t>nschrijvingen.</w:t>
      </w:r>
      <w:r w:rsidR="00000040">
        <w:rPr>
          <w:rFonts w:ascii="Futura Book" w:hAnsi="Futura Book"/>
        </w:rPr>
        <w:t xml:space="preserve"> </w:t>
      </w:r>
      <w:r w:rsidR="00000040" w:rsidRPr="00375463">
        <w:rPr>
          <w:rFonts w:ascii="Futura Book" w:hAnsi="Futura Book"/>
        </w:rPr>
        <w:t xml:space="preserve">De verklaring belastingdienst en het uittreksel </w:t>
      </w:r>
      <w:r w:rsidR="00000040">
        <w:rPr>
          <w:rFonts w:ascii="Futura Book" w:hAnsi="Futura Book"/>
        </w:rPr>
        <w:t xml:space="preserve">uit het handelsregister </w:t>
      </w:r>
      <w:r w:rsidR="00000040" w:rsidRPr="00375463">
        <w:rPr>
          <w:rFonts w:ascii="Futura Book" w:hAnsi="Futura Book"/>
        </w:rPr>
        <w:t xml:space="preserve">van de Kamer van Koophandel mogen niet ouder zijn dan 6 maanden op het moment van sluitingsdatum van de </w:t>
      </w:r>
      <w:r w:rsidR="00000040">
        <w:rPr>
          <w:rFonts w:ascii="Futura Book" w:hAnsi="Futura Book"/>
        </w:rPr>
        <w:t>i</w:t>
      </w:r>
      <w:r w:rsidR="00000040" w:rsidRPr="00375463">
        <w:rPr>
          <w:rFonts w:ascii="Futura Book" w:hAnsi="Futura Book"/>
        </w:rPr>
        <w:t>nschrijvingen.</w:t>
      </w:r>
    </w:p>
    <w:p w14:paraId="2CFD088B" w14:textId="77777777" w:rsidR="00000040" w:rsidRDefault="00000040" w:rsidP="00CE5109">
      <w:pPr>
        <w:rPr>
          <w:rFonts w:ascii="Futura Book" w:hAnsi="Futura Book"/>
        </w:rPr>
      </w:pPr>
    </w:p>
    <w:p w14:paraId="21C9B9AB" w14:textId="40CE89FB" w:rsidR="00F557D6" w:rsidRPr="00375463" w:rsidRDefault="00000040" w:rsidP="00CE5109">
      <w:pPr>
        <w:rPr>
          <w:rFonts w:ascii="Futura Book" w:hAnsi="Futura Book"/>
        </w:rPr>
      </w:pPr>
      <w:r>
        <w:rPr>
          <w:rFonts w:ascii="Futura Book" w:hAnsi="Futura Book"/>
        </w:rPr>
        <w:t xml:space="preserve">De provincie wijst inschrijvers </w:t>
      </w:r>
      <w:r w:rsidRPr="00000040">
        <w:rPr>
          <w:rFonts w:ascii="Futura Book" w:hAnsi="Futura Book"/>
        </w:rPr>
        <w:t xml:space="preserve">erop dat het verkrijgen van sommige bewijsmiddelen enkele weken kan duren. Inschrijvers wordt geadviseerd de bewijsmiddelen in een zo vroeg mogelijk stadium aan te vragen, opdat deze </w:t>
      </w:r>
      <w:r w:rsidRPr="00000040">
        <w:rPr>
          <w:rFonts w:ascii="Futura Book" w:hAnsi="Futura Book"/>
        </w:rPr>
        <w:lastRenderedPageBreak/>
        <w:t xml:space="preserve">tijdig – na een eventueel verzoek daartoe door </w:t>
      </w:r>
      <w:r>
        <w:rPr>
          <w:rFonts w:ascii="Futura Book" w:hAnsi="Futura Book"/>
        </w:rPr>
        <w:t>de provincie</w:t>
      </w:r>
      <w:r w:rsidRPr="00000040">
        <w:rPr>
          <w:rFonts w:ascii="Futura Book" w:hAnsi="Futura Book"/>
        </w:rPr>
        <w:t xml:space="preserve"> – kunnen worden verstrekt. Indien de </w:t>
      </w:r>
      <w:r>
        <w:rPr>
          <w:rFonts w:ascii="Futura Book" w:hAnsi="Futura Book"/>
        </w:rPr>
        <w:t>i</w:t>
      </w:r>
      <w:r w:rsidRPr="00000040">
        <w:rPr>
          <w:rFonts w:ascii="Futura Book" w:hAnsi="Futura Book"/>
        </w:rPr>
        <w:t xml:space="preserve">nschrijver – na daartoe door </w:t>
      </w:r>
      <w:r>
        <w:rPr>
          <w:rFonts w:ascii="Futura Book" w:hAnsi="Futura Book"/>
        </w:rPr>
        <w:t>de provincie</w:t>
      </w:r>
      <w:r w:rsidRPr="00000040">
        <w:rPr>
          <w:rFonts w:ascii="Futura Book" w:hAnsi="Futura Book"/>
        </w:rPr>
        <w:t xml:space="preserve"> te zijn verzocht – de bewijsstukken niet tijdig indient, </w:t>
      </w:r>
      <w:r>
        <w:rPr>
          <w:rFonts w:ascii="Futura Book" w:hAnsi="Futura Book"/>
        </w:rPr>
        <w:t>kan</w:t>
      </w:r>
      <w:r w:rsidRPr="00000040">
        <w:rPr>
          <w:rFonts w:ascii="Futura Book" w:hAnsi="Futura Book"/>
        </w:rPr>
        <w:t xml:space="preserve"> de </w:t>
      </w:r>
      <w:r>
        <w:rPr>
          <w:rFonts w:ascii="Futura Book" w:hAnsi="Futura Book"/>
        </w:rPr>
        <w:t>i</w:t>
      </w:r>
      <w:r w:rsidRPr="00000040">
        <w:rPr>
          <w:rFonts w:ascii="Futura Book" w:hAnsi="Futura Book"/>
        </w:rPr>
        <w:t xml:space="preserve">nschrijver </w:t>
      </w:r>
      <w:r>
        <w:rPr>
          <w:rFonts w:ascii="Futura Book" w:hAnsi="Futura Book"/>
        </w:rPr>
        <w:t xml:space="preserve">worden </w:t>
      </w:r>
      <w:r w:rsidRPr="00000040">
        <w:rPr>
          <w:rFonts w:ascii="Futura Book" w:hAnsi="Futura Book"/>
        </w:rPr>
        <w:t xml:space="preserve">uitgesloten van de aanbestedingsprocedure. </w:t>
      </w:r>
    </w:p>
    <w:p w14:paraId="2906613C" w14:textId="74CCF157" w:rsidR="00000040" w:rsidRDefault="00000040" w:rsidP="00CE5109">
      <w:pPr>
        <w:rPr>
          <w:rFonts w:ascii="Futura Book" w:hAnsi="Futura Book"/>
        </w:rPr>
      </w:pPr>
    </w:p>
    <w:p w14:paraId="365DF30E" w14:textId="305D69EA" w:rsidR="00000040" w:rsidRDefault="00000040" w:rsidP="00CE5109">
      <w:pPr>
        <w:rPr>
          <w:rFonts w:ascii="Futura Book" w:hAnsi="Futura Book"/>
        </w:rPr>
      </w:pPr>
      <w:r w:rsidRPr="004E2251">
        <w:rPr>
          <w:rFonts w:ascii="Futura Book" w:hAnsi="Futura Book"/>
        </w:rPr>
        <w:t xml:space="preserve">Daarnaast aanvaardt </w:t>
      </w:r>
      <w:r>
        <w:rPr>
          <w:rFonts w:ascii="Futura Book" w:hAnsi="Futura Book"/>
        </w:rPr>
        <w:t>de provincie</w:t>
      </w:r>
      <w:r w:rsidRPr="004E2251">
        <w:rPr>
          <w:rFonts w:ascii="Futura Book" w:hAnsi="Futura Book"/>
        </w:rPr>
        <w:t xml:space="preserve"> ook bewijsmiddelen uit een andere lidstaat van de Europese Unie of uit het land van herkomst of vestiging van de inschrijver. Uit deze bewijsmiddelen moet blijken dat de uitsluitingsgrond niet op de inschrijver van toepassing is. </w:t>
      </w:r>
    </w:p>
    <w:p w14:paraId="7CC41829" w14:textId="77777777" w:rsidR="00000040" w:rsidRPr="00375463" w:rsidRDefault="00000040" w:rsidP="00CE5109">
      <w:pPr>
        <w:rPr>
          <w:rFonts w:ascii="Futura Book" w:hAnsi="Futura Book"/>
        </w:rPr>
      </w:pPr>
    </w:p>
    <w:p w14:paraId="21C9B9AE" w14:textId="6EB1C10D"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914F2">
        <w:rPr>
          <w:rFonts w:ascii="Futura Book" w:hAnsi="Futura Book"/>
        </w:rPr>
        <w:t xml:space="preserve"> en derden</w:t>
      </w:r>
      <w:r w:rsidR="007843EE" w:rsidRPr="00375463">
        <w:rPr>
          <w:rFonts w:ascii="Futura Book" w:hAnsi="Futura Book"/>
        </w:rPr>
        <w:t>:</w:t>
      </w:r>
    </w:p>
    <w:p w14:paraId="21C9B9AF" w14:textId="6062FD94" w:rsidR="003424C2" w:rsidRDefault="003424C2" w:rsidP="00CE5109">
      <w:pPr>
        <w:rPr>
          <w:rFonts w:ascii="Futura Book" w:hAnsi="Futura Book"/>
        </w:rPr>
      </w:pPr>
      <w:r w:rsidRPr="00375463">
        <w:rPr>
          <w:rFonts w:ascii="Futura Book" w:hAnsi="Futura Book"/>
        </w:rPr>
        <w:t xml:space="preserve">Indien wordt ingeschreven als combinatie dient ieder lid van die combinatie te voldoen aan de voorschriften </w:t>
      </w:r>
      <w:r w:rsidR="007914F2">
        <w:rPr>
          <w:rFonts w:ascii="Futura Book" w:hAnsi="Futura Book"/>
        </w:rPr>
        <w:t>inzake</w:t>
      </w:r>
      <w:r w:rsidRPr="00375463">
        <w:rPr>
          <w:rFonts w:ascii="Futura Book" w:hAnsi="Futura Book"/>
        </w:rPr>
        <w:t xml:space="preserve"> de uitsluitingsgronden en </w:t>
      </w:r>
      <w:r w:rsidR="007914F2">
        <w:rPr>
          <w:rFonts w:ascii="Futura Book" w:hAnsi="Futura Book"/>
        </w:rPr>
        <w:t>het</w:t>
      </w:r>
      <w:r w:rsidR="007914F2" w:rsidRPr="00375463">
        <w:rPr>
          <w:rFonts w:ascii="Futura Book" w:hAnsi="Futura Book"/>
        </w:rPr>
        <w:t xml:space="preserve"> </w:t>
      </w:r>
      <w:r w:rsidRPr="00375463">
        <w:rPr>
          <w:rFonts w:ascii="Futura Book" w:hAnsi="Futura Book"/>
        </w:rPr>
        <w:t>daarbij behorend</w:t>
      </w:r>
      <w:r w:rsidR="00D72A54">
        <w:rPr>
          <w:rFonts w:ascii="Futura Book" w:hAnsi="Futura Book"/>
        </w:rPr>
        <w:t xml:space="preserve"> </w:t>
      </w:r>
      <w:r w:rsidR="007914F2">
        <w:rPr>
          <w:rFonts w:ascii="Futura Book" w:hAnsi="Futura Book"/>
        </w:rPr>
        <w:t xml:space="preserve">UEA </w:t>
      </w:r>
      <w:r w:rsidRPr="00375463">
        <w:rPr>
          <w:rFonts w:ascii="Futura Book" w:hAnsi="Futura Book"/>
        </w:rPr>
        <w:t>in deze paragraaf.</w:t>
      </w:r>
      <w:r w:rsidR="007914F2">
        <w:rPr>
          <w:rFonts w:ascii="Futura Book" w:hAnsi="Futura Book"/>
        </w:rPr>
        <w:t xml:space="preserve"> Indien een van de leden van de combinatie onder een of meer van de van toepassing zijnde uitsluitingsgronden valt, dan kan de gehele combinatie worden uitgesloten van de aanbestedingsprocedure. </w:t>
      </w:r>
      <w:r w:rsidR="00AB5CA0">
        <w:rPr>
          <w:rFonts w:ascii="Futura Book" w:hAnsi="Futura Book"/>
        </w:rPr>
        <w:t xml:space="preserve">Vervanging van een combinant is niet toegestaan. </w:t>
      </w:r>
    </w:p>
    <w:p w14:paraId="1B19A38F" w14:textId="41A45A4C" w:rsidR="00C1683A" w:rsidRDefault="00C1683A" w:rsidP="00CE5109">
      <w:pPr>
        <w:rPr>
          <w:rFonts w:ascii="Futura Book" w:hAnsi="Futura Book"/>
        </w:rPr>
      </w:pPr>
    </w:p>
    <w:p w14:paraId="187EA3AB" w14:textId="57F8B940" w:rsidR="0065358F" w:rsidRDefault="0065358F" w:rsidP="00CE5109">
      <w:pPr>
        <w:rPr>
          <w:rFonts w:ascii="Futura Book" w:hAnsi="Futura Book"/>
        </w:rPr>
      </w:pPr>
      <w:r>
        <w:rPr>
          <w:rFonts w:ascii="Futura Book" w:hAnsi="Futura Book"/>
        </w:rPr>
        <w:t xml:space="preserve">Iedere combinant is hoofdelijk aansprakelijk voor de goede uitvoering van de opdracht en alle overige verplichtingen die op de combinatie rusten (bijvoorbeeld mogelijke gevolgen van een ontbinding, schadevergoeding en onrechtmatige daad). </w:t>
      </w:r>
    </w:p>
    <w:p w14:paraId="21C9B9B0" w14:textId="77777777" w:rsidR="003424C2" w:rsidRPr="00375463" w:rsidRDefault="003424C2" w:rsidP="00CE5109">
      <w:pPr>
        <w:rPr>
          <w:rFonts w:ascii="Futura Book" w:hAnsi="Futura Book"/>
        </w:rPr>
      </w:pPr>
    </w:p>
    <w:p w14:paraId="21C9B9B3" w14:textId="4C9CFB3F" w:rsidR="00B549FB" w:rsidRDefault="003424C2" w:rsidP="00750CA1">
      <w:pPr>
        <w:rPr>
          <w:rFonts w:ascii="Futura Book" w:hAnsi="Futura Book"/>
        </w:rPr>
      </w:pPr>
      <w:r w:rsidRPr="00375463">
        <w:rPr>
          <w:rFonts w:ascii="Futura Book" w:hAnsi="Futura Book"/>
        </w:rPr>
        <w:t xml:space="preserve">Indien </w:t>
      </w:r>
      <w:r w:rsidR="00FB1824">
        <w:rPr>
          <w:rFonts w:ascii="Futura Book" w:hAnsi="Futura Book"/>
        </w:rPr>
        <w:t>i</w:t>
      </w:r>
      <w:r w:rsidRPr="00375463">
        <w:rPr>
          <w:rFonts w:ascii="Futura Book" w:hAnsi="Futura Book"/>
        </w:rPr>
        <w:t>nschrijver</w:t>
      </w:r>
      <w:r w:rsidR="007914F2">
        <w:rPr>
          <w:rFonts w:ascii="Futura Book" w:hAnsi="Futura Book"/>
        </w:rPr>
        <w:t xml:space="preserve"> bij de uitvoering van de opdracht onderaannemers betrekt en/of</w:t>
      </w:r>
      <w:r w:rsidRPr="00375463">
        <w:rPr>
          <w:rFonts w:ascii="Futura Book" w:hAnsi="Futura Book"/>
        </w:rPr>
        <w:t xml:space="preserve"> een beroep doet op een </w:t>
      </w:r>
      <w:r w:rsidR="007914F2">
        <w:rPr>
          <w:rFonts w:ascii="Futura Book" w:hAnsi="Futura Book"/>
        </w:rPr>
        <w:t>derde</w:t>
      </w:r>
      <w:r w:rsidR="007914F2" w:rsidRPr="00375463">
        <w:rPr>
          <w:rFonts w:ascii="Futura Book" w:hAnsi="Futura Book"/>
        </w:rPr>
        <w:t xml:space="preserve"> </w:t>
      </w:r>
      <w:r w:rsidRPr="00375463">
        <w:rPr>
          <w:rFonts w:ascii="Futura Book" w:hAnsi="Futura Book"/>
        </w:rPr>
        <w:t xml:space="preserve">voor het voldoen aan de gestelde eisen ten aanzien van </w:t>
      </w:r>
      <w:r w:rsidR="009014A3" w:rsidRPr="00375463">
        <w:rPr>
          <w:rFonts w:ascii="Futura Book" w:hAnsi="Futura Book"/>
        </w:rPr>
        <w:t>financië</w:t>
      </w:r>
      <w:r w:rsidR="009014A3">
        <w:rPr>
          <w:rFonts w:ascii="Futura Book" w:hAnsi="Futura Book"/>
        </w:rPr>
        <w:t xml:space="preserve">le en </w:t>
      </w:r>
      <w:r w:rsidRPr="00375463">
        <w:rPr>
          <w:rFonts w:ascii="Futura Book" w:hAnsi="Futura Book"/>
        </w:rPr>
        <w:t>economische draagkracht, dan wel technische en beroepsbekwaamheid dan dient deze onderaannemer</w:t>
      </w:r>
      <w:r w:rsidR="007914F2">
        <w:rPr>
          <w:rFonts w:ascii="Futura Book" w:hAnsi="Futura Book"/>
        </w:rPr>
        <w:t>/derde</w:t>
      </w:r>
      <w:r w:rsidRPr="00375463">
        <w:rPr>
          <w:rFonts w:ascii="Futura Book" w:hAnsi="Futura Book"/>
        </w:rPr>
        <w:t xml:space="preserve"> eveneens te voldoen aan de voorschriften </w:t>
      </w:r>
      <w:r w:rsidR="007914F2">
        <w:rPr>
          <w:rFonts w:ascii="Futura Book" w:hAnsi="Futura Book"/>
        </w:rPr>
        <w:t>inzake</w:t>
      </w:r>
      <w:r w:rsidRPr="00375463">
        <w:rPr>
          <w:rFonts w:ascii="Futura Book" w:hAnsi="Futura Book"/>
        </w:rPr>
        <w:t xml:space="preserve"> de uitsluitingsgronden en </w:t>
      </w:r>
      <w:r w:rsidR="009D3CD1">
        <w:rPr>
          <w:rFonts w:ascii="Futura Book" w:hAnsi="Futura Book"/>
        </w:rPr>
        <w:t>het</w:t>
      </w:r>
      <w:r w:rsidRPr="00375463">
        <w:rPr>
          <w:rFonts w:ascii="Futura Book" w:hAnsi="Futura Book"/>
        </w:rPr>
        <w:t xml:space="preserve"> daarbij behorende </w:t>
      </w:r>
      <w:r w:rsidR="007914F2">
        <w:rPr>
          <w:rFonts w:ascii="Futura Book" w:hAnsi="Futura Book"/>
        </w:rPr>
        <w:t xml:space="preserve">UEA </w:t>
      </w:r>
      <w:r w:rsidRPr="00375463">
        <w:rPr>
          <w:rFonts w:ascii="Futura Book" w:hAnsi="Futura Book"/>
        </w:rPr>
        <w:t>in deze paragraaf.</w:t>
      </w:r>
      <w:r w:rsidR="007914F2" w:rsidRPr="007914F2">
        <w:rPr>
          <w:rFonts w:ascii="Futura Book" w:hAnsi="Futura Book"/>
        </w:rPr>
        <w:t xml:space="preserve"> </w:t>
      </w:r>
      <w:r w:rsidR="007914F2">
        <w:rPr>
          <w:rFonts w:ascii="Futura Book" w:hAnsi="Futura Book"/>
        </w:rPr>
        <w:t xml:space="preserve">Indien bij de opdracht een onderaannemer of derde wordt betrokken op wie een of meer van de van toepassing zijnde uitsluitingsgronden van toepassing is, dan draagt inschrijver ervoor zorg dat deze onderaannemer/derde wordt vervangen. </w:t>
      </w:r>
    </w:p>
    <w:p w14:paraId="21C9B9B9" w14:textId="77777777" w:rsidR="00B549FB" w:rsidRPr="00375463" w:rsidRDefault="00B549FB" w:rsidP="00750CA1">
      <w:pPr>
        <w:rPr>
          <w:rFonts w:ascii="Futura Book" w:hAnsi="Futura Book"/>
        </w:rPr>
      </w:pPr>
    </w:p>
    <w:p w14:paraId="21C9B9BA" w14:textId="44EDD4A7" w:rsidR="00E70A6C" w:rsidRPr="00375463" w:rsidRDefault="002A436B" w:rsidP="00D67EAF">
      <w:pPr>
        <w:pStyle w:val="Kop2"/>
      </w:pPr>
      <w:bookmarkStart w:id="129" w:name="_Toc100310954"/>
      <w:bookmarkEnd w:id="122"/>
      <w:r>
        <w:t>Geschiktheidseisen</w:t>
      </w:r>
      <w:bookmarkEnd w:id="129"/>
    </w:p>
    <w:p w14:paraId="48F98033" w14:textId="7052CAB8" w:rsidR="00D338AE" w:rsidRDefault="00D338AE" w:rsidP="00930498">
      <w:pPr>
        <w:rPr>
          <w:rFonts w:ascii="Futura Book" w:hAnsi="Futura Book"/>
        </w:rPr>
      </w:pPr>
    </w:p>
    <w:p w14:paraId="346FABA7" w14:textId="085E1743" w:rsidR="00D338AE" w:rsidRPr="00B611BB" w:rsidRDefault="00B03A5D" w:rsidP="00D338AE">
      <w:pPr>
        <w:tabs>
          <w:tab w:val="left" w:pos="227"/>
          <w:tab w:val="left" w:pos="454"/>
          <w:tab w:val="left" w:pos="680"/>
        </w:tabs>
        <w:autoSpaceDE w:val="0"/>
        <w:autoSpaceDN w:val="0"/>
        <w:adjustRightInd w:val="0"/>
        <w:spacing w:line="0" w:lineRule="atLeast"/>
        <w:rPr>
          <w:rFonts w:ascii="Futura Book" w:hAnsi="Futura Book" w:cs="Futura Medium"/>
          <w:b/>
          <w:szCs w:val="22"/>
        </w:rPr>
      </w:pPr>
      <w:r w:rsidRPr="00B611BB">
        <w:rPr>
          <w:rFonts w:ascii="Futura Book" w:hAnsi="Futura Book" w:cs="Futura Medium"/>
          <w:b/>
          <w:bCs/>
          <w:iCs/>
          <w:szCs w:val="22"/>
        </w:rPr>
        <w:t xml:space="preserve">4.3.1 </w:t>
      </w:r>
      <w:r w:rsidR="00D338AE" w:rsidRPr="00B611BB">
        <w:rPr>
          <w:rFonts w:ascii="Futura Book" w:hAnsi="Futura Book" w:cs="Futura Medium" w:hint="cs"/>
          <w:b/>
          <w:szCs w:val="22"/>
        </w:rPr>
        <w:t>Geschiktheidseis Verzekering</w:t>
      </w:r>
    </w:p>
    <w:p w14:paraId="3B18EF06" w14:textId="2C68673B" w:rsidR="00D338AE" w:rsidRPr="006129F7" w:rsidRDefault="00D338AE" w:rsidP="009C507E">
      <w:pPr>
        <w:rPr>
          <w:rFonts w:ascii="Futura Book" w:hAnsi="Futura Book" w:cs="Futura Medium"/>
          <w:szCs w:val="22"/>
        </w:rPr>
      </w:pPr>
      <w:r w:rsidRPr="006129F7">
        <w:rPr>
          <w:rFonts w:ascii="Futura Book" w:hAnsi="Futura Book" w:cs="Futura Medium" w:hint="cs"/>
          <w:szCs w:val="22"/>
        </w:rPr>
        <w:t xml:space="preserve">De inschrijver dient, op straffe van uitsluiting van de aanbestedingsprocedure, te beschikken over een </w:t>
      </w:r>
      <w:r w:rsidRPr="00BE6D1F">
        <w:rPr>
          <w:rFonts w:ascii="Futura Book" w:hAnsi="Futura Book" w:cs="Futura Medium" w:hint="cs"/>
          <w:szCs w:val="22"/>
        </w:rPr>
        <w:t>aansprakelijkheidsverzekering</w:t>
      </w:r>
      <w:r w:rsidRPr="006129F7">
        <w:rPr>
          <w:rFonts w:ascii="Futura Book" w:hAnsi="Futura Book" w:cs="Futura Medium" w:hint="cs"/>
          <w:szCs w:val="22"/>
        </w:rPr>
        <w:t xml:space="preserve"> met een minimale dekking van </w:t>
      </w:r>
      <w:r w:rsidR="009C507E" w:rsidRPr="009C507E">
        <w:rPr>
          <w:rFonts w:ascii="Futura Book" w:hAnsi="Futura Book" w:cs="Futura Medium"/>
          <w:szCs w:val="22"/>
        </w:rPr>
        <w:t>€ 3.000.000</w:t>
      </w:r>
      <w:r w:rsidR="004A539F" w:rsidRPr="009C507E">
        <w:rPr>
          <w:rFonts w:ascii="Futura Book" w:hAnsi="Futura Book" w:cs="Futura Medium"/>
          <w:szCs w:val="22"/>
        </w:rPr>
        <w:t>, –</w:t>
      </w:r>
      <w:r w:rsidR="009C507E" w:rsidRPr="009C507E">
        <w:rPr>
          <w:rFonts w:ascii="Futura Book" w:hAnsi="Futura Book" w:cs="Futura Medium"/>
          <w:szCs w:val="22"/>
        </w:rPr>
        <w:t xml:space="preserve"> per</w:t>
      </w:r>
      <w:r w:rsidR="009C507E">
        <w:rPr>
          <w:rFonts w:ascii="Futura Book" w:hAnsi="Futura Book" w:cs="Futura Medium"/>
          <w:szCs w:val="22"/>
        </w:rPr>
        <w:t xml:space="preserve"> </w:t>
      </w:r>
      <w:r w:rsidR="009C507E" w:rsidRPr="009C507E">
        <w:rPr>
          <w:rFonts w:ascii="Futura Book" w:hAnsi="Futura Book" w:cs="Futura Medium"/>
          <w:szCs w:val="22"/>
        </w:rPr>
        <w:t xml:space="preserve">gebeurtenis met een </w:t>
      </w:r>
      <w:r w:rsidR="005D4130" w:rsidRPr="009C507E">
        <w:rPr>
          <w:rFonts w:ascii="Futura Book" w:hAnsi="Futura Book" w:cs="Futura Medium"/>
          <w:szCs w:val="22"/>
        </w:rPr>
        <w:t>maximumaantal</w:t>
      </w:r>
      <w:r w:rsidR="009C507E" w:rsidRPr="009C507E">
        <w:rPr>
          <w:rFonts w:ascii="Futura Book" w:hAnsi="Futura Book" w:cs="Futura Medium"/>
          <w:szCs w:val="22"/>
        </w:rPr>
        <w:t xml:space="preserve"> van 3 gebeurtenissen.</w:t>
      </w:r>
      <w:r w:rsidRPr="006129F7">
        <w:rPr>
          <w:rFonts w:ascii="Futura Book" w:hAnsi="Futura Book" w:cs="Futura Medium" w:hint="cs"/>
          <w:szCs w:val="22"/>
        </w:rPr>
        <w:t xml:space="preserve"> Deze verzekering dient ten minste op de datum van </w:t>
      </w:r>
      <w:r w:rsidR="00C905F9" w:rsidRPr="006129F7">
        <w:rPr>
          <w:rFonts w:ascii="Futura Book" w:hAnsi="Futura Book" w:cs="Futura Medium"/>
          <w:szCs w:val="22"/>
        </w:rPr>
        <w:t>i</w:t>
      </w:r>
      <w:r w:rsidRPr="006129F7">
        <w:rPr>
          <w:rFonts w:ascii="Futura Book" w:hAnsi="Futura Book" w:cs="Futura Medium" w:hint="cs"/>
          <w:szCs w:val="22"/>
        </w:rPr>
        <w:t xml:space="preserve">nschrijving te zijn afgesloten en gedurende de gehele looptijd van de </w:t>
      </w:r>
      <w:r w:rsidR="00BE6D1F">
        <w:rPr>
          <w:rFonts w:ascii="Futura Book" w:hAnsi="Futura Book" w:cs="Futura Medium"/>
          <w:szCs w:val="22"/>
        </w:rPr>
        <w:t>raamovereenkomst</w:t>
      </w:r>
      <w:r w:rsidRPr="006129F7">
        <w:rPr>
          <w:rFonts w:ascii="Futura Book" w:hAnsi="Futura Book" w:cs="Futura Medium" w:hint="cs"/>
          <w:szCs w:val="22"/>
        </w:rPr>
        <w:t xml:space="preserve"> die naar aanleiding van deze aanbestedingsprocedure wordt afgesloten geldig te zijn. </w:t>
      </w:r>
    </w:p>
    <w:p w14:paraId="46968C5A" w14:textId="77777777" w:rsidR="00D338AE" w:rsidRPr="006129F7" w:rsidRDefault="00D338AE" w:rsidP="00D338AE">
      <w:pPr>
        <w:suppressAutoHyphens/>
        <w:spacing w:line="284" w:lineRule="atLeast"/>
        <w:rPr>
          <w:rFonts w:ascii="Futura Book" w:hAnsi="Futura Book" w:cs="Futura Medium"/>
          <w:szCs w:val="22"/>
        </w:rPr>
      </w:pPr>
    </w:p>
    <w:p w14:paraId="18932400" w14:textId="3329F9B3" w:rsidR="00D338AE" w:rsidRPr="006129F7" w:rsidRDefault="00D338AE" w:rsidP="00D338AE">
      <w:pPr>
        <w:rPr>
          <w:rFonts w:ascii="Futura Book" w:hAnsi="Futura Book" w:cs="Futura Medium"/>
          <w:szCs w:val="22"/>
        </w:rPr>
      </w:pPr>
      <w:r w:rsidRPr="006129F7">
        <w:rPr>
          <w:rFonts w:ascii="Futura Book" w:hAnsi="Futura Book" w:cs="Futura Medium" w:hint="cs"/>
          <w:szCs w:val="22"/>
        </w:rPr>
        <w:t xml:space="preserve">In het geval een </w:t>
      </w:r>
      <w:r w:rsidR="00E46F91" w:rsidRPr="006129F7">
        <w:rPr>
          <w:rFonts w:ascii="Futura Book" w:hAnsi="Futura Book" w:cs="Futura Medium"/>
          <w:szCs w:val="22"/>
        </w:rPr>
        <w:t>combinatie</w:t>
      </w:r>
      <w:r w:rsidRPr="006129F7">
        <w:rPr>
          <w:rFonts w:ascii="Futura Book" w:hAnsi="Futura Book" w:cs="Futura Medium" w:hint="cs"/>
          <w:szCs w:val="22"/>
        </w:rPr>
        <w:t xml:space="preserve"> een </w:t>
      </w:r>
      <w:r w:rsidR="00E46F91" w:rsidRPr="006129F7">
        <w:rPr>
          <w:rFonts w:ascii="Futura Book" w:hAnsi="Futura Book" w:cs="Futura Medium"/>
          <w:szCs w:val="22"/>
        </w:rPr>
        <w:t>i</w:t>
      </w:r>
      <w:r w:rsidRPr="006129F7">
        <w:rPr>
          <w:rFonts w:ascii="Futura Book" w:hAnsi="Futura Book" w:cs="Futura Medium" w:hint="cs"/>
          <w:szCs w:val="22"/>
        </w:rPr>
        <w:t xml:space="preserve">nschrijving indient, dient deze verzekering te zijn afgesloten door </w:t>
      </w:r>
      <w:r w:rsidR="00E46F91" w:rsidRPr="006129F7">
        <w:rPr>
          <w:rFonts w:ascii="Futura Book" w:hAnsi="Futura Book" w:cs="Futura Medium"/>
          <w:szCs w:val="22"/>
        </w:rPr>
        <w:t xml:space="preserve">de combinatie </w:t>
      </w:r>
      <w:r w:rsidRPr="006129F7">
        <w:rPr>
          <w:rFonts w:ascii="Futura Book" w:hAnsi="Futura Book" w:cs="Futura Medium" w:hint="cs"/>
          <w:szCs w:val="22"/>
        </w:rPr>
        <w:t xml:space="preserve">als geheel of door ieder van de leden van </w:t>
      </w:r>
      <w:r w:rsidR="007C5E37" w:rsidRPr="006129F7">
        <w:rPr>
          <w:rFonts w:ascii="Futura Book" w:hAnsi="Futura Book" w:cs="Futura Medium"/>
          <w:szCs w:val="22"/>
        </w:rPr>
        <w:t>de</w:t>
      </w:r>
      <w:r w:rsidRPr="006129F7">
        <w:rPr>
          <w:rFonts w:ascii="Futura Book" w:hAnsi="Futura Book" w:cs="Futura Medium" w:hint="cs"/>
          <w:szCs w:val="22"/>
        </w:rPr>
        <w:t xml:space="preserve"> </w:t>
      </w:r>
      <w:r w:rsidR="007C5E37" w:rsidRPr="006129F7">
        <w:rPr>
          <w:rFonts w:ascii="Futura Book" w:hAnsi="Futura Book" w:cs="Futura Medium"/>
          <w:szCs w:val="22"/>
        </w:rPr>
        <w:t>combinatie</w:t>
      </w:r>
      <w:r w:rsidRPr="006129F7">
        <w:rPr>
          <w:rFonts w:ascii="Futura Book" w:hAnsi="Futura Book" w:cs="Futura Medium" w:hint="cs"/>
          <w:szCs w:val="22"/>
        </w:rPr>
        <w:t xml:space="preserve"> afzonderlijk. </w:t>
      </w:r>
    </w:p>
    <w:p w14:paraId="5FD8DC87" w14:textId="77777777" w:rsidR="00D338AE" w:rsidRPr="006129F7" w:rsidRDefault="00D338AE" w:rsidP="00D338AE">
      <w:pPr>
        <w:suppressAutoHyphens/>
        <w:spacing w:line="284" w:lineRule="atLeast"/>
        <w:rPr>
          <w:rFonts w:ascii="Futura Book" w:hAnsi="Futura Book" w:cs="Futura Medium"/>
          <w:szCs w:val="22"/>
        </w:rPr>
      </w:pPr>
    </w:p>
    <w:p w14:paraId="1D9120A7" w14:textId="77777777" w:rsidR="00D338AE" w:rsidRPr="006129F7" w:rsidRDefault="00D338AE" w:rsidP="00D338AE">
      <w:pPr>
        <w:pStyle w:val="Alinea0"/>
        <w:tabs>
          <w:tab w:val="left" w:pos="1418"/>
        </w:tabs>
        <w:ind w:hanging="1134"/>
        <w:rPr>
          <w:rFonts w:ascii="Futura Book" w:hAnsi="Futura Book" w:cs="Futura Medium"/>
          <w:sz w:val="22"/>
          <w:szCs w:val="22"/>
          <w:lang w:val="nl-NL"/>
        </w:rPr>
      </w:pPr>
      <w:r w:rsidRPr="006129F7">
        <w:rPr>
          <w:rFonts w:ascii="Futura Book" w:hAnsi="Futura Book" w:cs="Futura Medium" w:hint="cs"/>
          <w:sz w:val="22"/>
          <w:szCs w:val="22"/>
          <w:u w:val="single"/>
          <w:lang w:val="nl-NL"/>
        </w:rPr>
        <w:t>Bewijsmiddelen</w:t>
      </w:r>
      <w:r w:rsidRPr="006129F7">
        <w:rPr>
          <w:rFonts w:ascii="Futura Book" w:hAnsi="Futura Book" w:cs="Futura Medium" w:hint="cs"/>
          <w:sz w:val="22"/>
          <w:szCs w:val="22"/>
          <w:lang w:val="nl-NL"/>
        </w:rPr>
        <w:t>:</w:t>
      </w:r>
    </w:p>
    <w:p w14:paraId="639E78F0" w14:textId="29032087" w:rsidR="00D338AE" w:rsidRPr="006129F7" w:rsidRDefault="00D338AE" w:rsidP="00D338AE">
      <w:pPr>
        <w:rPr>
          <w:rFonts w:ascii="Futura Book" w:hAnsi="Futura Book" w:cs="Futura Medium"/>
          <w:szCs w:val="22"/>
        </w:rPr>
      </w:pPr>
      <w:r w:rsidRPr="006129F7">
        <w:rPr>
          <w:rFonts w:ascii="Futura Book" w:hAnsi="Futura Book" w:cs="Futura Medium" w:hint="cs"/>
          <w:szCs w:val="22"/>
        </w:rPr>
        <w:t xml:space="preserve">Ten bewijze dat de </w:t>
      </w:r>
      <w:r w:rsidR="00E46F91" w:rsidRPr="006129F7">
        <w:rPr>
          <w:rFonts w:ascii="Futura Book" w:hAnsi="Futura Book" w:cs="Futura Medium"/>
          <w:szCs w:val="22"/>
        </w:rPr>
        <w:t>i</w:t>
      </w:r>
      <w:r w:rsidRPr="006129F7">
        <w:rPr>
          <w:rFonts w:ascii="Futura Book" w:hAnsi="Futura Book" w:cs="Futura Medium" w:hint="cs"/>
          <w:szCs w:val="22"/>
        </w:rPr>
        <w:t xml:space="preserve">nschrijver aan deze eis voldoet, kan bij </w:t>
      </w:r>
      <w:r w:rsidR="00E46F91" w:rsidRPr="006129F7">
        <w:rPr>
          <w:rFonts w:ascii="Futura Book" w:hAnsi="Futura Book" w:cs="Futura Medium"/>
          <w:szCs w:val="22"/>
        </w:rPr>
        <w:t>i</w:t>
      </w:r>
      <w:r w:rsidRPr="006129F7">
        <w:rPr>
          <w:rFonts w:ascii="Futura Book" w:hAnsi="Futura Book" w:cs="Futura Medium" w:hint="cs"/>
          <w:szCs w:val="22"/>
        </w:rPr>
        <w:t>nschrijving worden volstaan met het indienen van het UEA</w:t>
      </w:r>
      <w:r w:rsidR="0031473E">
        <w:rPr>
          <w:rFonts w:ascii="Futura Book" w:hAnsi="Futura Book" w:cs="Futura Medium" w:hint="cs"/>
          <w:szCs w:val="22"/>
        </w:rPr>
        <w:t xml:space="preserve"> (deel IV</w:t>
      </w:r>
      <w:r w:rsidRPr="006129F7">
        <w:rPr>
          <w:rFonts w:ascii="Futura Book" w:hAnsi="Futura Book" w:cs="Futura Medium" w:hint="cs"/>
          <w:szCs w:val="22"/>
        </w:rPr>
        <w:t>).</w:t>
      </w:r>
    </w:p>
    <w:p w14:paraId="519279F6" w14:textId="77777777" w:rsidR="00D338AE" w:rsidRPr="006129F7" w:rsidRDefault="00D338AE" w:rsidP="00D338AE">
      <w:pPr>
        <w:rPr>
          <w:rFonts w:ascii="Futura Book" w:hAnsi="Futura Book" w:cs="Futura Medium"/>
          <w:szCs w:val="22"/>
        </w:rPr>
      </w:pPr>
    </w:p>
    <w:p w14:paraId="7B5DA5FC" w14:textId="4482424D" w:rsidR="00D338AE" w:rsidRPr="006129F7" w:rsidRDefault="00D338AE" w:rsidP="00D338AE">
      <w:pPr>
        <w:rPr>
          <w:rFonts w:ascii="Futura Book" w:hAnsi="Futura Book" w:cs="Futura Medium"/>
          <w:szCs w:val="22"/>
        </w:rPr>
      </w:pPr>
      <w:r w:rsidRPr="006129F7">
        <w:rPr>
          <w:rFonts w:ascii="Futura Book" w:hAnsi="Futura Book" w:cs="Futura Medium" w:hint="cs"/>
          <w:szCs w:val="22"/>
        </w:rPr>
        <w:t xml:space="preserve">Van de </w:t>
      </w:r>
      <w:r w:rsidR="00ED6E11" w:rsidRPr="006129F7">
        <w:rPr>
          <w:rFonts w:ascii="Futura Book" w:hAnsi="Futura Book" w:cs="Futura Medium"/>
          <w:szCs w:val="22"/>
        </w:rPr>
        <w:t>i</w:t>
      </w:r>
      <w:r w:rsidRPr="006129F7">
        <w:rPr>
          <w:rFonts w:ascii="Futura Book" w:hAnsi="Futura Book" w:cs="Futura Medium" w:hint="cs"/>
          <w:szCs w:val="22"/>
        </w:rPr>
        <w:t xml:space="preserve">nschrijver aan wie </w:t>
      </w:r>
      <w:r w:rsidR="00ED6E11" w:rsidRPr="006129F7">
        <w:rPr>
          <w:rFonts w:ascii="Futura Book" w:hAnsi="Futura Book" w:cs="Futura Medium"/>
          <w:szCs w:val="22"/>
        </w:rPr>
        <w:t>de provincie</w:t>
      </w:r>
      <w:r w:rsidRPr="006129F7">
        <w:rPr>
          <w:rFonts w:ascii="Futura Book" w:hAnsi="Futura Book" w:cs="Futura Medium" w:hint="cs"/>
          <w:szCs w:val="22"/>
        </w:rPr>
        <w:t xml:space="preserve"> de </w:t>
      </w:r>
      <w:r w:rsidR="00ED6E11" w:rsidRPr="006129F7">
        <w:rPr>
          <w:rFonts w:ascii="Futura Book" w:hAnsi="Futura Book" w:cs="Futura Medium"/>
          <w:szCs w:val="22"/>
        </w:rPr>
        <w:t>o</w:t>
      </w:r>
      <w:r w:rsidRPr="006129F7">
        <w:rPr>
          <w:rFonts w:ascii="Futura Book" w:hAnsi="Futura Book" w:cs="Futura Medium" w:hint="cs"/>
          <w:szCs w:val="22"/>
        </w:rPr>
        <w:t xml:space="preserve">pdracht voornemens is te gunnen wordt in de voorlopige gunningsbrief het bewijsmiddel opgevraagd, waaruit de verzekeringsdekking volgt. Dit bewijsmiddel kan bijvoorbeeld een kopie van het polisblad of een verklaring van de verzekeringsmaatschappij zijn. De </w:t>
      </w:r>
      <w:r w:rsidR="00ED6E11" w:rsidRPr="006129F7">
        <w:rPr>
          <w:rFonts w:ascii="Futura Book" w:hAnsi="Futura Book" w:cs="Futura Medium"/>
          <w:szCs w:val="22"/>
        </w:rPr>
        <w:t>i</w:t>
      </w:r>
      <w:r w:rsidRPr="006129F7">
        <w:rPr>
          <w:rFonts w:ascii="Futura Book" w:hAnsi="Futura Book" w:cs="Futura Medium" w:hint="cs"/>
          <w:szCs w:val="22"/>
        </w:rPr>
        <w:t xml:space="preserve">nschrijver moet binnen </w:t>
      </w:r>
      <w:r w:rsidR="00D735EE" w:rsidRPr="006129F7">
        <w:rPr>
          <w:rFonts w:ascii="Futura Book" w:hAnsi="Futura Book" w:cs="Futura Medium"/>
          <w:szCs w:val="22"/>
        </w:rPr>
        <w:t>zeven kalenderdagen</w:t>
      </w:r>
      <w:r w:rsidRPr="006129F7">
        <w:rPr>
          <w:rFonts w:ascii="Futura Book" w:hAnsi="Futura Book" w:cs="Futura Medium" w:hint="cs"/>
          <w:szCs w:val="22"/>
        </w:rPr>
        <w:t xml:space="preserve"> na verzending van het voornemen tot gunning dit bewijsmiddel aan </w:t>
      </w:r>
      <w:r w:rsidR="00D735EE" w:rsidRPr="006129F7">
        <w:rPr>
          <w:rFonts w:ascii="Futura Book" w:hAnsi="Futura Book" w:cs="Futura Medium"/>
          <w:szCs w:val="22"/>
        </w:rPr>
        <w:t>de provincie</w:t>
      </w:r>
      <w:r w:rsidRPr="006129F7">
        <w:rPr>
          <w:rFonts w:ascii="Futura Book" w:hAnsi="Futura Book" w:cs="Futura Medium" w:hint="cs"/>
          <w:szCs w:val="22"/>
        </w:rPr>
        <w:t xml:space="preserve"> verstrekken. </w:t>
      </w:r>
    </w:p>
    <w:p w14:paraId="7EAC4669" w14:textId="77777777" w:rsidR="00D338AE" w:rsidRPr="00375463" w:rsidRDefault="00D338AE" w:rsidP="00930498">
      <w:pPr>
        <w:rPr>
          <w:rFonts w:ascii="Futura Book" w:hAnsi="Futura Book"/>
        </w:rPr>
      </w:pPr>
    </w:p>
    <w:p w14:paraId="21C9B9C5" w14:textId="78D4F0FB" w:rsidR="00930498" w:rsidRPr="00375463" w:rsidRDefault="00930498" w:rsidP="00930498">
      <w:pPr>
        <w:pStyle w:val="Kop2"/>
      </w:pPr>
      <w:bookmarkStart w:id="130" w:name="_Toc100310955"/>
      <w:r w:rsidRPr="00375463">
        <w:t>Technische bekwaamheid</w:t>
      </w:r>
      <w:bookmarkEnd w:id="130"/>
    </w:p>
    <w:p w14:paraId="21C9B9C6" w14:textId="3AC3AC41" w:rsidR="00E70A6C" w:rsidRPr="00375463" w:rsidRDefault="00E70A6C" w:rsidP="00CE5109">
      <w:pPr>
        <w:rPr>
          <w:rFonts w:ascii="Futura Book" w:hAnsi="Futura Book"/>
        </w:rPr>
      </w:pPr>
      <w:r w:rsidRPr="00375463">
        <w:rPr>
          <w:rFonts w:ascii="Futura Book" w:hAnsi="Futura Book"/>
        </w:rPr>
        <w:t xml:space="preserve">De technische bekwaamheid van </w:t>
      </w:r>
      <w:r w:rsidR="005D26D9">
        <w:rPr>
          <w:rFonts w:ascii="Futura Book" w:hAnsi="Futura Book"/>
        </w:rPr>
        <w:t>i</w:t>
      </w:r>
      <w:r w:rsidRPr="00375463">
        <w:rPr>
          <w:rFonts w:ascii="Futura Book" w:hAnsi="Futura Book"/>
        </w:rPr>
        <w:t>nschrijvers kan worden aangetoond aan de hand van: referenties en kwaliteitszorg- en borging.</w:t>
      </w:r>
    </w:p>
    <w:p w14:paraId="3BC7006F" w14:textId="2B8F0FDD" w:rsidR="00456CB1" w:rsidRPr="00375463" w:rsidRDefault="00456CB1" w:rsidP="00456CB1">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1" w:name="_Toc100310956"/>
      <w:r>
        <w:t>Geschiktheidseis referenties</w:t>
      </w:r>
      <w:bookmarkEnd w:id="131"/>
    </w:p>
    <w:p w14:paraId="7E9D9CCF" w14:textId="1C2DC273" w:rsidR="005D17F0" w:rsidRPr="006129F7" w:rsidRDefault="005D17F0" w:rsidP="005D17F0">
      <w:pPr>
        <w:rPr>
          <w:rFonts w:ascii="Futura Book" w:hAnsi="Futura Book" w:cs="Futura Medium"/>
          <w:szCs w:val="22"/>
        </w:rPr>
      </w:pPr>
      <w:r w:rsidRPr="006129F7">
        <w:rPr>
          <w:rFonts w:ascii="Futura Book" w:hAnsi="Futura Book" w:cs="Futura Medium" w:hint="cs"/>
          <w:szCs w:val="22"/>
          <w:u w:val="single"/>
        </w:rPr>
        <w:t>Referentie-eis 1</w:t>
      </w:r>
      <w:r w:rsidRPr="006129F7">
        <w:rPr>
          <w:rFonts w:ascii="Futura Book" w:hAnsi="Futura Book" w:cs="Futura Medium" w:hint="cs"/>
          <w:szCs w:val="22"/>
        </w:rPr>
        <w:t>:</w:t>
      </w:r>
    </w:p>
    <w:p w14:paraId="7F95B79E" w14:textId="2A85D5C0" w:rsidR="005D17F0" w:rsidRPr="006129F7" w:rsidRDefault="005D17F0" w:rsidP="7F249163">
      <w:pPr>
        <w:rPr>
          <w:rFonts w:ascii="Futura Book" w:hAnsi="Futura Book" w:cs="Futura Medium"/>
        </w:rPr>
      </w:pPr>
      <w:r w:rsidRPr="006129F7">
        <w:rPr>
          <w:rFonts w:ascii="Futura Book" w:hAnsi="Futura Book" w:cs="Futura Medium"/>
        </w:rPr>
        <w:t xml:space="preserve">De inschrijver dient, op straffe van uitsluiting van de aanbestedingsprocedure, ten minste </w:t>
      </w:r>
      <w:r w:rsidR="00C73EA2">
        <w:rPr>
          <w:rFonts w:ascii="Futura Book" w:hAnsi="Futura Book" w:cs="Futura Medium"/>
        </w:rPr>
        <w:t>éé</w:t>
      </w:r>
      <w:r w:rsidRPr="006129F7">
        <w:rPr>
          <w:rFonts w:ascii="Futura Book" w:hAnsi="Futura Book" w:cs="Futura Medium"/>
        </w:rPr>
        <w:t>n opdracht te hebben verricht waarbij inschrijve</w:t>
      </w:r>
      <w:r w:rsidR="007321E9" w:rsidRPr="006129F7">
        <w:rPr>
          <w:rFonts w:ascii="Futura Book" w:hAnsi="Futura Book" w:cs="Futura Medium"/>
        </w:rPr>
        <w:t>r</w:t>
      </w:r>
      <w:r w:rsidR="00241058" w:rsidRPr="006129F7">
        <w:rPr>
          <w:rFonts w:ascii="Futura Book" w:hAnsi="Futura Book" w:cs="Futura Medium"/>
        </w:rPr>
        <w:t xml:space="preserve"> 3 verkeersregeltoestellen</w:t>
      </w:r>
      <w:r w:rsidR="003F469A">
        <w:rPr>
          <w:rFonts w:ascii="Futura Book" w:hAnsi="Futura Book" w:cs="Futura Medium"/>
        </w:rPr>
        <w:t>,</w:t>
      </w:r>
      <w:r w:rsidR="00B66611">
        <w:rPr>
          <w:rFonts w:ascii="Futura Book" w:hAnsi="Futura Book" w:cs="Futura Medium"/>
        </w:rPr>
        <w:t xml:space="preserve"> </w:t>
      </w:r>
      <w:r w:rsidR="00241058" w:rsidRPr="006129F7">
        <w:rPr>
          <w:rFonts w:ascii="Futura Book" w:hAnsi="Futura Book" w:cs="Futura Medium"/>
        </w:rPr>
        <w:t xml:space="preserve">binnen één opdracht bij één wegbeheerder </w:t>
      </w:r>
      <w:r w:rsidR="00B4544B" w:rsidRPr="006129F7">
        <w:rPr>
          <w:rFonts w:ascii="Futura Book" w:hAnsi="Futura Book" w:cs="Futura Medium"/>
        </w:rPr>
        <w:t>succesvol op straat heeft gerealiseerd</w:t>
      </w:r>
      <w:r w:rsidR="00241058" w:rsidRPr="006129F7">
        <w:rPr>
          <w:rFonts w:ascii="Futura Book" w:hAnsi="Futura Book" w:cs="Futura Medium"/>
        </w:rPr>
        <w:t xml:space="preserve">. </w:t>
      </w:r>
      <w:r w:rsidRPr="006129F7">
        <w:rPr>
          <w:rFonts w:ascii="Futura Book" w:hAnsi="Futura Book" w:cs="Futura Medium"/>
        </w:rPr>
        <w:t xml:space="preserve"> </w:t>
      </w:r>
    </w:p>
    <w:p w14:paraId="2DB22382" w14:textId="77777777" w:rsidR="005D17F0" w:rsidRPr="006129F7" w:rsidRDefault="005D17F0" w:rsidP="005D17F0">
      <w:pPr>
        <w:rPr>
          <w:rFonts w:ascii="Futura Book" w:hAnsi="Futura Book" w:cs="Futura Medium"/>
          <w:szCs w:val="22"/>
        </w:rPr>
      </w:pPr>
    </w:p>
    <w:p w14:paraId="2608F67D" w14:textId="77777777" w:rsidR="005D17F0" w:rsidRPr="006129F7" w:rsidRDefault="005D17F0" w:rsidP="005D17F0">
      <w:pPr>
        <w:rPr>
          <w:rFonts w:ascii="Futura Book" w:hAnsi="Futura Book" w:cs="Futura Medium"/>
          <w:szCs w:val="22"/>
        </w:rPr>
      </w:pPr>
      <w:r w:rsidRPr="006129F7">
        <w:rPr>
          <w:rFonts w:ascii="Futura Book" w:hAnsi="Futura Book" w:cs="Futura Medium" w:hint="cs"/>
          <w:szCs w:val="22"/>
          <w:u w:val="single"/>
        </w:rPr>
        <w:t>Referentie-eis 2</w:t>
      </w:r>
      <w:r w:rsidRPr="006129F7">
        <w:rPr>
          <w:rFonts w:ascii="Futura Book" w:hAnsi="Futura Book" w:cs="Futura Medium" w:hint="cs"/>
          <w:szCs w:val="22"/>
        </w:rPr>
        <w:t>:</w:t>
      </w:r>
    </w:p>
    <w:p w14:paraId="40E4DF18" w14:textId="0EAD195C" w:rsidR="005D17F0" w:rsidRPr="006129F7" w:rsidRDefault="005D17F0" w:rsidP="7F249163">
      <w:pPr>
        <w:rPr>
          <w:rFonts w:ascii="Futura Book" w:hAnsi="Futura Book" w:cs="Futura Medium"/>
        </w:rPr>
      </w:pPr>
      <w:r w:rsidRPr="006129F7">
        <w:rPr>
          <w:rFonts w:ascii="Futura Book" w:hAnsi="Futura Book" w:cs="Futura Medium"/>
        </w:rPr>
        <w:t xml:space="preserve">De inschrijver dient, op straffe van uitsluiting van de aanbestedingsprocedure, ten minste </w:t>
      </w:r>
      <w:r w:rsidR="008D751D">
        <w:rPr>
          <w:rFonts w:ascii="Futura Book" w:hAnsi="Futura Book" w:cs="Futura Medium"/>
        </w:rPr>
        <w:t>éé</w:t>
      </w:r>
      <w:r w:rsidRPr="006129F7">
        <w:rPr>
          <w:rFonts w:ascii="Futura Book" w:hAnsi="Futura Book" w:cs="Futura Medium"/>
        </w:rPr>
        <w:t>n opdracht te hebben verricht waarbij inschrijver</w:t>
      </w:r>
      <w:r w:rsidR="00B4544B" w:rsidRPr="006129F7">
        <w:rPr>
          <w:rFonts w:ascii="Futura Book" w:hAnsi="Futura Book" w:cs="Futura Medium"/>
        </w:rPr>
        <w:t xml:space="preserve"> 3 gecertificeerde ITS-applicaties </w:t>
      </w:r>
      <w:r w:rsidR="00AF7985" w:rsidRPr="006129F7">
        <w:rPr>
          <w:rFonts w:ascii="Futura Book" w:hAnsi="Futura Book" w:cs="Futura Medium"/>
        </w:rPr>
        <w:t>binnen één opdracht bij één wegbeheerder succesvol op straat heeft gerealiseerd.</w:t>
      </w:r>
    </w:p>
    <w:p w14:paraId="4A1B57B0" w14:textId="77777777" w:rsidR="005D17F0" w:rsidRPr="006129F7" w:rsidRDefault="005D17F0" w:rsidP="005D17F0">
      <w:pPr>
        <w:rPr>
          <w:rFonts w:ascii="Futura Book" w:hAnsi="Futura Book" w:cs="Futura Medium"/>
          <w:szCs w:val="22"/>
        </w:rPr>
      </w:pPr>
    </w:p>
    <w:p w14:paraId="15FFD993" w14:textId="10DF8A31" w:rsidR="005D17F0" w:rsidRPr="006129F7" w:rsidRDefault="005D17F0" w:rsidP="005D17F0">
      <w:pPr>
        <w:rPr>
          <w:rFonts w:ascii="Futura Book" w:hAnsi="Futura Book" w:cs="Futura Medium"/>
          <w:szCs w:val="22"/>
        </w:rPr>
      </w:pPr>
      <w:r w:rsidRPr="006129F7">
        <w:rPr>
          <w:rFonts w:ascii="Futura Book" w:hAnsi="Futura Book" w:cs="Futura Medium" w:hint="cs"/>
          <w:szCs w:val="22"/>
        </w:rPr>
        <w:t xml:space="preserve">De </w:t>
      </w:r>
      <w:r w:rsidR="00F01AC7">
        <w:rPr>
          <w:rFonts w:ascii="Futura Book" w:hAnsi="Futura Book" w:cs="Futura Medium"/>
          <w:szCs w:val="22"/>
        </w:rPr>
        <w:t xml:space="preserve">twee verschillende </w:t>
      </w:r>
      <w:r w:rsidRPr="006129F7">
        <w:rPr>
          <w:rFonts w:ascii="Futura Book" w:hAnsi="Futura Book" w:cs="Futura Medium"/>
          <w:szCs w:val="22"/>
        </w:rPr>
        <w:t>referentieopdrachten moeten,</w:t>
      </w:r>
      <w:r w:rsidRPr="006129F7">
        <w:rPr>
          <w:rFonts w:ascii="Futura Book" w:hAnsi="Futura Book" w:cs="Futura Medium" w:hint="cs"/>
          <w:szCs w:val="22"/>
        </w:rPr>
        <w:t xml:space="preserve"> op straffe van uitsluiting van de aanbestedingsprocedure, in de afgelopen drie jaar voorafgaande aan de datum van </w:t>
      </w:r>
      <w:r w:rsidRPr="006129F7">
        <w:rPr>
          <w:rFonts w:ascii="Futura Book" w:hAnsi="Futura Book" w:cs="Futura Medium"/>
          <w:szCs w:val="22"/>
        </w:rPr>
        <w:t>i</w:t>
      </w:r>
      <w:r w:rsidRPr="006129F7">
        <w:rPr>
          <w:rFonts w:ascii="Futura Book" w:hAnsi="Futura Book" w:cs="Futura Medium" w:hint="cs"/>
          <w:szCs w:val="22"/>
        </w:rPr>
        <w:t xml:space="preserve">nschrijving </w:t>
      </w:r>
      <w:r w:rsidR="00401AE4">
        <w:rPr>
          <w:rFonts w:ascii="Futura Book" w:hAnsi="Futura Book" w:cs="Futura Medium"/>
          <w:szCs w:val="22"/>
        </w:rPr>
        <w:t>7</w:t>
      </w:r>
      <w:r w:rsidR="008904C5">
        <w:rPr>
          <w:rFonts w:ascii="Futura Book" w:hAnsi="Futura Book" w:cs="Futura Medium"/>
          <w:szCs w:val="22"/>
        </w:rPr>
        <w:t xml:space="preserve"> juni 2022</w:t>
      </w:r>
      <w:r w:rsidR="009F60F9">
        <w:rPr>
          <w:rFonts w:ascii="Futura Book" w:hAnsi="Futura Book" w:cs="Futura Medium"/>
          <w:szCs w:val="22"/>
        </w:rPr>
        <w:t xml:space="preserve"> </w:t>
      </w:r>
      <w:r w:rsidRPr="006129F7">
        <w:rPr>
          <w:rFonts w:ascii="Futura Book" w:hAnsi="Futura Book" w:cs="Futura Medium"/>
          <w:szCs w:val="22"/>
        </w:rPr>
        <w:t>zijn verricht.</w:t>
      </w:r>
      <w:r w:rsidRPr="006129F7">
        <w:rPr>
          <w:rFonts w:ascii="Futura Book" w:hAnsi="Futura Book" w:cs="Futura Medium" w:hint="cs"/>
          <w:szCs w:val="22"/>
        </w:rPr>
        <w:t xml:space="preserve"> Referentieopdrachten die zijn beëindigd in de afgelopen drie jaar voorafgaande aan de datum van </w:t>
      </w:r>
      <w:r w:rsidRPr="006129F7">
        <w:rPr>
          <w:rFonts w:ascii="Futura Book" w:hAnsi="Futura Book" w:cs="Futura Medium"/>
          <w:szCs w:val="22"/>
        </w:rPr>
        <w:t>i</w:t>
      </w:r>
      <w:r w:rsidRPr="006129F7">
        <w:rPr>
          <w:rFonts w:ascii="Futura Book" w:hAnsi="Futura Book" w:cs="Futura Medium" w:hint="cs"/>
          <w:szCs w:val="22"/>
        </w:rPr>
        <w:t>nschrijving vallen binnen deze periode.</w:t>
      </w:r>
    </w:p>
    <w:p w14:paraId="134A9FB1" w14:textId="77777777" w:rsidR="005D17F0" w:rsidRPr="006129F7" w:rsidRDefault="005D17F0" w:rsidP="005D17F0">
      <w:pPr>
        <w:suppressAutoHyphens/>
        <w:spacing w:line="284" w:lineRule="atLeast"/>
        <w:rPr>
          <w:rFonts w:ascii="Futura Book" w:hAnsi="Futura Book" w:cs="Futura Medium"/>
          <w:szCs w:val="22"/>
        </w:rPr>
      </w:pPr>
    </w:p>
    <w:p w14:paraId="7D5EAF69" w14:textId="1211D869" w:rsidR="005D17F0" w:rsidRPr="006129F7" w:rsidRDefault="005D17F0" w:rsidP="005D17F0">
      <w:pPr>
        <w:suppressAutoHyphens/>
        <w:spacing w:line="284" w:lineRule="atLeast"/>
        <w:rPr>
          <w:rFonts w:ascii="Futura Book" w:hAnsi="Futura Book" w:cs="Futura Medium"/>
          <w:szCs w:val="22"/>
        </w:rPr>
      </w:pPr>
      <w:r w:rsidRPr="006129F7">
        <w:rPr>
          <w:rFonts w:ascii="Futura Book" w:hAnsi="Futura Book" w:cs="Futura Medium" w:hint="cs"/>
          <w:szCs w:val="22"/>
        </w:rPr>
        <w:t xml:space="preserve">Daarnaast </w:t>
      </w:r>
      <w:r w:rsidRPr="006129F7">
        <w:rPr>
          <w:rFonts w:ascii="Futura Book" w:hAnsi="Futura Book" w:cs="Futura Medium"/>
          <w:szCs w:val="22"/>
        </w:rPr>
        <w:t>moeten</w:t>
      </w:r>
      <w:r w:rsidRPr="006129F7">
        <w:rPr>
          <w:rFonts w:ascii="Futura Book" w:hAnsi="Futura Book" w:cs="Futura Medium" w:hint="cs"/>
          <w:szCs w:val="22"/>
        </w:rPr>
        <w:t xml:space="preserve"> de </w:t>
      </w:r>
      <w:r w:rsidRPr="006129F7">
        <w:rPr>
          <w:rFonts w:ascii="Futura Book" w:hAnsi="Futura Book" w:cs="Futura Medium"/>
          <w:szCs w:val="22"/>
        </w:rPr>
        <w:t>referentieopdrachten</w:t>
      </w:r>
      <w:r w:rsidRPr="006129F7">
        <w:rPr>
          <w:rFonts w:ascii="Futura Book" w:hAnsi="Futura Book" w:cs="Futura Medium" w:hint="cs"/>
          <w:szCs w:val="22"/>
        </w:rPr>
        <w:t xml:space="preserve"> naar tevredenheid van de opdrachtgever van de referentie en tijdig (verleend uitstel daarin begrepen) te zijn verricht. De tevredenheid houdt in dat de dienstverlening is uitgevoerd conform de gestelde eisen en wensen die vooraf door opdrachtgever zijn geformuleerd. Om te controleren of de referentieopdracht naar tevredenheid van de opdrachtgever van de referentie en tijdig (verleend uitstel daarin begrepen) is verricht, behoudt </w:t>
      </w:r>
      <w:r w:rsidRPr="006129F7">
        <w:rPr>
          <w:rFonts w:ascii="Futura Book" w:hAnsi="Futura Book" w:cs="Futura Medium"/>
          <w:szCs w:val="22"/>
        </w:rPr>
        <w:t>de provincie</w:t>
      </w:r>
      <w:r w:rsidRPr="006129F7">
        <w:rPr>
          <w:rFonts w:ascii="Futura Book" w:hAnsi="Futura Book" w:cs="Futura Medium" w:hint="cs"/>
          <w:szCs w:val="22"/>
        </w:rPr>
        <w:t xml:space="preserve"> zich het recht voor om zonder tussenkomst van de </w:t>
      </w:r>
      <w:r w:rsidRPr="006129F7">
        <w:rPr>
          <w:rFonts w:ascii="Futura Book" w:hAnsi="Futura Book" w:cs="Futura Medium"/>
          <w:szCs w:val="22"/>
        </w:rPr>
        <w:t>i</w:t>
      </w:r>
      <w:r w:rsidRPr="006129F7">
        <w:rPr>
          <w:rFonts w:ascii="Futura Book" w:hAnsi="Futura Book" w:cs="Futura Medium" w:hint="cs"/>
          <w:szCs w:val="22"/>
        </w:rPr>
        <w:t>nschrijver contact op te nemen met de opdrachtgever van de referentieopdracht.</w:t>
      </w:r>
    </w:p>
    <w:p w14:paraId="0AFC70EA" w14:textId="77777777" w:rsidR="005D17F0" w:rsidRPr="006129F7" w:rsidRDefault="005D17F0" w:rsidP="005D17F0">
      <w:pPr>
        <w:suppressAutoHyphens/>
        <w:spacing w:line="284" w:lineRule="atLeast"/>
        <w:rPr>
          <w:rFonts w:ascii="Futura Book" w:hAnsi="Futura Book" w:cs="Futura Medium"/>
          <w:szCs w:val="22"/>
        </w:rPr>
      </w:pPr>
    </w:p>
    <w:p w14:paraId="11847B15" w14:textId="59AC31EB" w:rsidR="005D17F0" w:rsidRPr="006129F7" w:rsidRDefault="005D17F0" w:rsidP="005D17F0">
      <w:pPr>
        <w:rPr>
          <w:rFonts w:ascii="Futura Book" w:hAnsi="Futura Book" w:cs="Futura Medium"/>
          <w:szCs w:val="22"/>
        </w:rPr>
      </w:pPr>
      <w:r w:rsidRPr="006129F7">
        <w:rPr>
          <w:rFonts w:ascii="Futura Book" w:hAnsi="Futura Book" w:cs="Futura Medium" w:hint="cs"/>
          <w:szCs w:val="22"/>
        </w:rPr>
        <w:lastRenderedPageBreak/>
        <w:t>Ervaring van een onderaannemer of lid van</w:t>
      </w:r>
      <w:r w:rsidRPr="006129F7">
        <w:rPr>
          <w:rFonts w:ascii="Futura Book" w:hAnsi="Futura Book" w:cs="Futura Medium"/>
          <w:szCs w:val="22"/>
        </w:rPr>
        <w:t xml:space="preserve"> een combinant</w:t>
      </w:r>
      <w:r w:rsidRPr="006129F7">
        <w:rPr>
          <w:rFonts w:ascii="Futura Book" w:hAnsi="Futura Book" w:cs="Futura Medium" w:hint="cs"/>
          <w:szCs w:val="22"/>
        </w:rPr>
        <w:t xml:space="preserve"> wordt door </w:t>
      </w:r>
      <w:r w:rsidRPr="006129F7">
        <w:rPr>
          <w:rFonts w:ascii="Futura Book" w:hAnsi="Futura Book" w:cs="Futura Medium"/>
          <w:szCs w:val="22"/>
        </w:rPr>
        <w:t xml:space="preserve">de provincie </w:t>
      </w:r>
      <w:r w:rsidRPr="006129F7">
        <w:rPr>
          <w:rFonts w:ascii="Futura Book" w:hAnsi="Futura Book" w:cs="Futura Medium" w:hint="cs"/>
          <w:szCs w:val="22"/>
        </w:rPr>
        <w:t xml:space="preserve">uitsluitend in aanmerking genomen indien bij </w:t>
      </w:r>
      <w:r w:rsidRPr="006129F7">
        <w:rPr>
          <w:rFonts w:ascii="Futura Book" w:hAnsi="Futura Book" w:cs="Futura Medium"/>
          <w:szCs w:val="22"/>
        </w:rPr>
        <w:t>i</w:t>
      </w:r>
      <w:r w:rsidRPr="006129F7">
        <w:rPr>
          <w:rFonts w:ascii="Futura Book" w:hAnsi="Futura Book" w:cs="Futura Medium" w:hint="cs"/>
          <w:szCs w:val="22"/>
        </w:rPr>
        <w:t>nschrijving wordt vermeld dat een beroep wordt gedaan op de ervaring van deze derde</w:t>
      </w:r>
      <w:r w:rsidR="00401AE4">
        <w:rPr>
          <w:rFonts w:ascii="Futura Book" w:hAnsi="Futura Book" w:cs="Futura Medium"/>
          <w:szCs w:val="22"/>
        </w:rPr>
        <w:t xml:space="preserve">. </w:t>
      </w:r>
      <w:r w:rsidRPr="006129F7">
        <w:rPr>
          <w:rFonts w:ascii="Futura Book" w:hAnsi="Futura Book" w:cs="Futura Medium" w:hint="cs"/>
          <w:szCs w:val="22"/>
        </w:rPr>
        <w:t xml:space="preserve"> </w:t>
      </w:r>
    </w:p>
    <w:p w14:paraId="22727F57" w14:textId="77777777" w:rsidR="005D17F0" w:rsidRPr="006129F7" w:rsidRDefault="005D17F0" w:rsidP="005D17F0">
      <w:pPr>
        <w:suppressAutoHyphens/>
        <w:spacing w:line="284" w:lineRule="atLeast"/>
        <w:rPr>
          <w:rFonts w:ascii="Futura Book" w:hAnsi="Futura Book" w:cs="Futura Medium"/>
          <w:szCs w:val="22"/>
        </w:rPr>
      </w:pPr>
    </w:p>
    <w:p w14:paraId="1D8BF49D" w14:textId="0CD401F1" w:rsidR="005D17F0" w:rsidRPr="006129F7" w:rsidRDefault="005D17F0" w:rsidP="005D17F0">
      <w:pPr>
        <w:rPr>
          <w:rFonts w:ascii="Futura Book" w:hAnsi="Futura Book" w:cs="Futura Medium"/>
          <w:szCs w:val="22"/>
        </w:rPr>
      </w:pPr>
      <w:r w:rsidRPr="006129F7">
        <w:rPr>
          <w:rFonts w:ascii="Futura Book" w:hAnsi="Futura Book" w:cs="Futura Medium" w:hint="cs"/>
          <w:szCs w:val="22"/>
        </w:rPr>
        <w:t xml:space="preserve">In geval wordt ingeschreven als een </w:t>
      </w:r>
      <w:r w:rsidRPr="006129F7">
        <w:rPr>
          <w:rFonts w:ascii="Futura Book" w:hAnsi="Futura Book" w:cs="Futura Medium"/>
          <w:szCs w:val="22"/>
        </w:rPr>
        <w:t>combinatie</w:t>
      </w:r>
      <w:r w:rsidRPr="006129F7">
        <w:rPr>
          <w:rFonts w:ascii="Futura Book" w:hAnsi="Futura Book" w:cs="Futura Medium" w:hint="cs"/>
          <w:szCs w:val="22"/>
        </w:rPr>
        <w:t xml:space="preserve">, wordt geëist dat de leden van </w:t>
      </w:r>
      <w:r w:rsidRPr="006129F7">
        <w:rPr>
          <w:rFonts w:ascii="Futura Book" w:hAnsi="Futura Book" w:cs="Futura Medium"/>
          <w:szCs w:val="22"/>
        </w:rPr>
        <w:t>de combinatie</w:t>
      </w:r>
      <w:r w:rsidRPr="006129F7">
        <w:rPr>
          <w:rFonts w:ascii="Futura Book" w:hAnsi="Futura Book" w:cs="Futura Medium" w:hint="cs"/>
          <w:szCs w:val="22"/>
        </w:rPr>
        <w:t xml:space="preserve"> samen aan deze ervaringseis kunnen voldoen. </w:t>
      </w:r>
    </w:p>
    <w:p w14:paraId="1D33F3DE" w14:textId="77777777" w:rsidR="005D17F0" w:rsidRPr="006129F7" w:rsidRDefault="005D17F0" w:rsidP="005D17F0">
      <w:pPr>
        <w:suppressAutoHyphens/>
        <w:spacing w:line="284" w:lineRule="atLeast"/>
        <w:rPr>
          <w:rFonts w:ascii="Futura Book" w:hAnsi="Futura Book" w:cs="Futura Medium"/>
          <w:szCs w:val="22"/>
        </w:rPr>
      </w:pPr>
    </w:p>
    <w:p w14:paraId="6D1F5467" w14:textId="77777777" w:rsidR="005D17F0" w:rsidRPr="006129F7" w:rsidRDefault="005D17F0" w:rsidP="005D17F0">
      <w:pPr>
        <w:pStyle w:val="Alinea0"/>
        <w:tabs>
          <w:tab w:val="left" w:pos="1418"/>
        </w:tabs>
        <w:ind w:hanging="1134"/>
        <w:rPr>
          <w:rFonts w:ascii="Futura Book" w:hAnsi="Futura Book" w:cs="Futura Medium"/>
          <w:sz w:val="22"/>
          <w:szCs w:val="22"/>
          <w:lang w:val="nl-NL"/>
        </w:rPr>
      </w:pPr>
      <w:r w:rsidRPr="006129F7">
        <w:rPr>
          <w:rFonts w:ascii="Futura Book" w:hAnsi="Futura Book" w:cs="Futura Medium" w:hint="cs"/>
          <w:sz w:val="22"/>
          <w:szCs w:val="22"/>
          <w:u w:val="single"/>
          <w:lang w:val="nl-NL"/>
        </w:rPr>
        <w:t>Bewijsmiddelen</w:t>
      </w:r>
      <w:r w:rsidRPr="006129F7">
        <w:rPr>
          <w:rFonts w:ascii="Futura Book" w:hAnsi="Futura Book" w:cs="Futura Medium" w:hint="cs"/>
          <w:sz w:val="22"/>
          <w:szCs w:val="22"/>
          <w:lang w:val="nl-NL"/>
        </w:rPr>
        <w:t>:</w:t>
      </w:r>
    </w:p>
    <w:p w14:paraId="782B9701" w14:textId="227027B7" w:rsidR="005D17F0" w:rsidRPr="006129F7" w:rsidRDefault="005D17F0" w:rsidP="006129F7">
      <w:pPr>
        <w:rPr>
          <w:rFonts w:ascii="Futura Book" w:hAnsi="Futura Book" w:cs="Futura Medium"/>
          <w:szCs w:val="22"/>
        </w:rPr>
      </w:pPr>
      <w:r w:rsidRPr="006129F7">
        <w:rPr>
          <w:rFonts w:ascii="Futura Book" w:hAnsi="Futura Book" w:cs="Futura Medium" w:hint="cs"/>
          <w:szCs w:val="22"/>
        </w:rPr>
        <w:t xml:space="preserve">Ten bewijze dat de </w:t>
      </w:r>
      <w:r w:rsidRPr="006129F7">
        <w:rPr>
          <w:rFonts w:ascii="Futura Book" w:hAnsi="Futura Book" w:cs="Futura Medium"/>
          <w:szCs w:val="22"/>
        </w:rPr>
        <w:t>i</w:t>
      </w:r>
      <w:r w:rsidRPr="006129F7">
        <w:rPr>
          <w:rFonts w:ascii="Futura Book" w:hAnsi="Futura Book" w:cs="Futura Medium" w:hint="cs"/>
          <w:szCs w:val="22"/>
        </w:rPr>
        <w:t xml:space="preserve">nschrijver aan deze eis voldoet, dient </w:t>
      </w:r>
      <w:r w:rsidRPr="006129F7">
        <w:rPr>
          <w:rFonts w:ascii="Futura Book" w:hAnsi="Futura Book" w:cs="Futura Medium"/>
          <w:szCs w:val="22"/>
        </w:rPr>
        <w:t>i</w:t>
      </w:r>
      <w:r w:rsidRPr="006129F7">
        <w:rPr>
          <w:rFonts w:ascii="Futura Book" w:hAnsi="Futura Book" w:cs="Futura Medium" w:hint="cs"/>
          <w:szCs w:val="22"/>
        </w:rPr>
        <w:t xml:space="preserve">nschrijver per referentieopdracht bij zijn </w:t>
      </w:r>
      <w:r w:rsidRPr="006129F7">
        <w:rPr>
          <w:rFonts w:ascii="Futura Book" w:hAnsi="Futura Book" w:cs="Futura Medium"/>
          <w:szCs w:val="22"/>
        </w:rPr>
        <w:t>i</w:t>
      </w:r>
      <w:r w:rsidRPr="006129F7">
        <w:rPr>
          <w:rFonts w:ascii="Futura Book" w:hAnsi="Futura Book" w:cs="Futura Medium" w:hint="cs"/>
          <w:szCs w:val="22"/>
        </w:rPr>
        <w:t xml:space="preserve">nschrijving het formulier </w:t>
      </w:r>
      <w:r w:rsidR="00710AF9" w:rsidRPr="00710AF9">
        <w:rPr>
          <w:rFonts w:ascii="Futura Book" w:hAnsi="Futura Book" w:cs="Futura Medium"/>
          <w:szCs w:val="22"/>
        </w:rPr>
        <w:t>Referentiegegevens kerncompetenties</w:t>
      </w:r>
      <w:r w:rsidRPr="006129F7">
        <w:rPr>
          <w:rFonts w:ascii="Futura Book" w:hAnsi="Futura Book" w:cs="Futura Medium" w:hint="cs"/>
          <w:szCs w:val="22"/>
        </w:rPr>
        <w:t xml:space="preserve"> </w:t>
      </w:r>
      <w:r w:rsidRPr="00BE6D1F">
        <w:rPr>
          <w:rFonts w:ascii="Futura Book" w:hAnsi="Futura Book" w:cs="Futura Medium" w:hint="cs"/>
          <w:szCs w:val="22"/>
        </w:rPr>
        <w:t xml:space="preserve">(bijlage </w:t>
      </w:r>
      <w:r w:rsidR="008D3980" w:rsidRPr="00BE6D1F">
        <w:rPr>
          <w:rFonts w:ascii="Futura Book" w:hAnsi="Futura Book" w:cs="Futura Medium"/>
          <w:szCs w:val="22"/>
        </w:rPr>
        <w:t>3</w:t>
      </w:r>
      <w:r w:rsidR="00BE6D1F">
        <w:rPr>
          <w:rFonts w:ascii="Futura Book" w:hAnsi="Futura Book" w:cs="Futura Medium"/>
          <w:szCs w:val="22"/>
        </w:rPr>
        <w:t>)</w:t>
      </w:r>
      <w:r w:rsidRPr="00BE6D1F">
        <w:rPr>
          <w:rFonts w:ascii="Futura Book" w:hAnsi="Futura Book" w:cs="Futura Medium" w:hint="cs"/>
          <w:szCs w:val="22"/>
        </w:rPr>
        <w:t xml:space="preserve"> in te dienen</w:t>
      </w:r>
      <w:r w:rsidR="0018574A" w:rsidRPr="00BE6D1F">
        <w:rPr>
          <w:rFonts w:ascii="Futura Book" w:hAnsi="Futura Book" w:cs="Futura Medium"/>
          <w:szCs w:val="22"/>
        </w:rPr>
        <w:t>.</w:t>
      </w:r>
      <w:r w:rsidR="0018574A" w:rsidRPr="006129F7">
        <w:rPr>
          <w:rFonts w:ascii="Futura Book" w:hAnsi="Futura Book" w:cs="Futura Medium"/>
          <w:szCs w:val="22"/>
        </w:rPr>
        <w:t xml:space="preserve"> </w:t>
      </w:r>
    </w:p>
    <w:p w14:paraId="3B4CE671" w14:textId="407D979E" w:rsidR="005D17F0" w:rsidRPr="006129F7" w:rsidRDefault="005D17F0" w:rsidP="005D17F0">
      <w:pPr>
        <w:suppressAutoHyphens/>
        <w:spacing w:line="284" w:lineRule="atLeast"/>
        <w:rPr>
          <w:rFonts w:ascii="Futura Book" w:hAnsi="Futura Book" w:cs="Futura Medium"/>
          <w:szCs w:val="22"/>
        </w:rPr>
      </w:pPr>
    </w:p>
    <w:p w14:paraId="2D2E610A" w14:textId="51A8C8F9" w:rsidR="005F7989" w:rsidRPr="006129F7" w:rsidRDefault="005F7989" w:rsidP="005D17F0">
      <w:pPr>
        <w:suppressAutoHyphens/>
        <w:spacing w:line="284" w:lineRule="atLeast"/>
        <w:rPr>
          <w:rFonts w:ascii="Futura Book" w:hAnsi="Futura Book" w:cs="Futura Medium"/>
          <w:szCs w:val="22"/>
        </w:rPr>
      </w:pPr>
      <w:r w:rsidRPr="006129F7">
        <w:rPr>
          <w:rFonts w:ascii="Futura Book" w:hAnsi="Futura Book" w:cs="Futura Medium"/>
          <w:szCs w:val="22"/>
        </w:rPr>
        <w:t xml:space="preserve">Een referentieopdracht mag worden gebruikt voor meerdere referentie-eisen. </w:t>
      </w:r>
    </w:p>
    <w:p w14:paraId="1031583E" w14:textId="248E2B87" w:rsidR="005D17F0" w:rsidRPr="006129F7" w:rsidRDefault="005D17F0" w:rsidP="005D17F0">
      <w:pPr>
        <w:rPr>
          <w:rFonts w:ascii="Futura Book" w:hAnsi="Futura Book" w:cs="Futura Medium"/>
          <w:szCs w:val="22"/>
        </w:rPr>
      </w:pPr>
      <w:r w:rsidRPr="006129F7">
        <w:rPr>
          <w:rFonts w:ascii="Futura Book" w:hAnsi="Futura Book" w:cs="Futura Medium" w:hint="cs"/>
          <w:szCs w:val="22"/>
        </w:rPr>
        <w:t xml:space="preserve">NB Ten bewijze dat de </w:t>
      </w:r>
      <w:r w:rsidRPr="006129F7">
        <w:rPr>
          <w:rFonts w:ascii="Futura Book" w:hAnsi="Futura Book" w:cs="Futura Medium"/>
          <w:szCs w:val="22"/>
        </w:rPr>
        <w:t>i</w:t>
      </w:r>
      <w:r w:rsidRPr="006129F7">
        <w:rPr>
          <w:rFonts w:ascii="Futura Book" w:hAnsi="Futura Book" w:cs="Futura Medium" w:hint="cs"/>
          <w:szCs w:val="22"/>
        </w:rPr>
        <w:t xml:space="preserve">nschrijver aan deze eis voldoet, kan bij </w:t>
      </w:r>
      <w:r w:rsidRPr="006129F7">
        <w:rPr>
          <w:rFonts w:ascii="Futura Book" w:hAnsi="Futura Book" w:cs="Futura Medium"/>
          <w:szCs w:val="22"/>
        </w:rPr>
        <w:t>i</w:t>
      </w:r>
      <w:r w:rsidRPr="006129F7">
        <w:rPr>
          <w:rFonts w:ascii="Futura Book" w:hAnsi="Futura Book" w:cs="Futura Medium" w:hint="cs"/>
          <w:szCs w:val="22"/>
        </w:rPr>
        <w:t>nschrijving dus niet worden volstaan met het indienen van het UEA.</w:t>
      </w:r>
    </w:p>
    <w:p w14:paraId="61B6AA3E" w14:textId="7995BD0E" w:rsidR="003E5E01" w:rsidRDefault="00E70A6C" w:rsidP="004E2251">
      <w:pPr>
        <w:pStyle w:val="Kop3"/>
        <w:widowControl w:val="0"/>
        <w:tabs>
          <w:tab w:val="clear" w:pos="720"/>
          <w:tab w:val="left" w:pos="851"/>
          <w:tab w:val="num" w:pos="1839"/>
        </w:tabs>
        <w:adjustRightInd w:val="0"/>
        <w:spacing w:before="240" w:after="60" w:line="360" w:lineRule="atLeast"/>
        <w:ind w:left="2633" w:hanging="2633"/>
        <w:textAlignment w:val="baseline"/>
      </w:pPr>
      <w:bookmarkStart w:id="132" w:name="_Toc97820154"/>
      <w:bookmarkStart w:id="133" w:name="_Toc97820155"/>
      <w:bookmarkStart w:id="134" w:name="_Toc352662066"/>
      <w:bookmarkStart w:id="135" w:name="_Toc100310957"/>
      <w:bookmarkEnd w:id="132"/>
      <w:bookmarkEnd w:id="133"/>
      <w:r w:rsidRPr="00375463">
        <w:t>Kwaliteits</w:t>
      </w:r>
      <w:r w:rsidR="00296EE7">
        <w:t>managementsysteem</w:t>
      </w:r>
      <w:bookmarkStart w:id="136" w:name="_Toc97820157"/>
      <w:bookmarkStart w:id="137" w:name="_Toc97820158"/>
      <w:bookmarkStart w:id="138" w:name="_Toc97820159"/>
      <w:bookmarkStart w:id="139" w:name="_Toc97820160"/>
      <w:bookmarkStart w:id="140" w:name="_Toc97820161"/>
      <w:bookmarkEnd w:id="134"/>
      <w:bookmarkEnd w:id="135"/>
      <w:bookmarkEnd w:id="136"/>
      <w:bookmarkEnd w:id="137"/>
      <w:bookmarkEnd w:id="138"/>
      <w:bookmarkEnd w:id="139"/>
      <w:bookmarkEnd w:id="140"/>
    </w:p>
    <w:p w14:paraId="0437EA6E" w14:textId="4BB88FDD" w:rsidR="003E5E01" w:rsidRPr="006129F7" w:rsidRDefault="24FEE872" w:rsidP="5BCE2597">
      <w:pPr>
        <w:tabs>
          <w:tab w:val="clear" w:pos="397"/>
        </w:tabs>
        <w:rPr>
          <w:rFonts w:ascii="Futura Book" w:hAnsi="Futura Book" w:cs="Futura Medium"/>
        </w:rPr>
      </w:pPr>
      <w:r w:rsidRPr="5BCE2597">
        <w:rPr>
          <w:rFonts w:ascii="Futura Book" w:hAnsi="Futura Book" w:cs="Futura Medium"/>
        </w:rPr>
        <w:t xml:space="preserve">Inschrijver dient, op straffe van uitsluiting van de aanbestedingsprocedure, te beschikken over een kwaliteitsmanagementsysteem </w:t>
      </w:r>
      <w:r w:rsidR="434F35EA" w:rsidRPr="5BCE2597">
        <w:rPr>
          <w:rFonts w:ascii="Futura Book" w:hAnsi="Futura Book" w:cs="Futura Medium"/>
        </w:rPr>
        <w:t>dat voldoet aan de</w:t>
      </w:r>
      <w:r w:rsidRPr="5BCE2597">
        <w:rPr>
          <w:rFonts w:ascii="Futura Book" w:hAnsi="Futura Book" w:cs="Futura Medium"/>
        </w:rPr>
        <w:t xml:space="preserve"> 9001:20</w:t>
      </w:r>
      <w:r w:rsidR="607A5409" w:rsidRPr="5BCE2597">
        <w:rPr>
          <w:rFonts w:ascii="Futura Book" w:hAnsi="Futura Book" w:cs="Futura Medium"/>
        </w:rPr>
        <w:t>1</w:t>
      </w:r>
      <w:r w:rsidR="2161D278" w:rsidRPr="5BCE2597">
        <w:rPr>
          <w:rFonts w:ascii="Futura Book" w:hAnsi="Futura Book" w:cs="Futura Medium"/>
        </w:rPr>
        <w:t>5</w:t>
      </w:r>
      <w:r w:rsidR="434F35EA" w:rsidRPr="5BCE2597">
        <w:rPr>
          <w:rFonts w:ascii="Futura Book" w:hAnsi="Futura Book" w:cs="Futura Medium"/>
        </w:rPr>
        <w:t xml:space="preserve"> </w:t>
      </w:r>
      <w:r w:rsidR="3AC8701E" w:rsidRPr="5BCE2597">
        <w:rPr>
          <w:rFonts w:ascii="Futura Book" w:hAnsi="Futura Book" w:cs="Futura Medium"/>
        </w:rPr>
        <w:t xml:space="preserve">ISO </w:t>
      </w:r>
      <w:r w:rsidR="434F35EA" w:rsidRPr="5BCE2597">
        <w:rPr>
          <w:rFonts w:ascii="Futura Book" w:hAnsi="Futura Book" w:cs="Futura Medium"/>
        </w:rPr>
        <w:t>norm</w:t>
      </w:r>
      <w:r w:rsidRPr="5BCE2597">
        <w:rPr>
          <w:rFonts w:ascii="Futura Book" w:hAnsi="Futura Book" w:cs="Futura Medium"/>
        </w:rPr>
        <w:t xml:space="preserve">. Inschrijver dient dit aan te tonen door een van de volgende bewijsmiddelen: </w:t>
      </w:r>
    </w:p>
    <w:p w14:paraId="70293A5A" w14:textId="2D170E45" w:rsidR="003E5E01" w:rsidRPr="006129F7" w:rsidRDefault="003E5E01" w:rsidP="009F469B">
      <w:pPr>
        <w:numPr>
          <w:ilvl w:val="0"/>
          <w:numId w:val="16"/>
        </w:numPr>
        <w:tabs>
          <w:tab w:val="clear" w:pos="397"/>
          <w:tab w:val="left" w:pos="0"/>
          <w:tab w:val="left" w:pos="567"/>
          <w:tab w:val="left" w:pos="1134"/>
          <w:tab w:val="left" w:pos="1418"/>
          <w:tab w:val="left" w:pos="1701"/>
          <w:tab w:val="left" w:pos="1985"/>
          <w:tab w:val="right" w:pos="9332"/>
        </w:tabs>
        <w:spacing w:line="280" w:lineRule="atLeast"/>
        <w:ind w:left="284" w:hanging="284"/>
        <w:contextualSpacing/>
        <w:rPr>
          <w:rFonts w:ascii="Futura Book" w:hAnsi="Futura Book" w:cs="Futura Medium"/>
        </w:rPr>
      </w:pPr>
      <w:r w:rsidRPr="006129F7">
        <w:rPr>
          <w:rFonts w:ascii="Futura Book" w:hAnsi="Futura Book" w:cs="Futura Medium" w:hint="cs"/>
        </w:rPr>
        <w:t>Een geldig kwaliteitsmanagementsysteemcertificaat conform de 9001:20</w:t>
      </w:r>
      <w:r w:rsidR="006963CF" w:rsidRPr="006129F7">
        <w:rPr>
          <w:rFonts w:ascii="Futura Book" w:hAnsi="Futura Book" w:cs="Futura Medium"/>
        </w:rPr>
        <w:t>1</w:t>
      </w:r>
      <w:r w:rsidR="00071FEF" w:rsidRPr="006129F7">
        <w:rPr>
          <w:rFonts w:ascii="Futura Book" w:hAnsi="Futura Book" w:cs="Futura Medium"/>
        </w:rPr>
        <w:t>5</w:t>
      </w:r>
      <w:r w:rsidR="006963CF" w:rsidRPr="006129F7">
        <w:rPr>
          <w:rFonts w:ascii="Futura Book" w:hAnsi="Futura Book" w:cs="Futura Medium"/>
        </w:rPr>
        <w:t xml:space="preserve"> </w:t>
      </w:r>
      <w:r w:rsidR="004E725C" w:rsidRPr="006129F7">
        <w:rPr>
          <w:rFonts w:ascii="Futura Book" w:hAnsi="Futura Book" w:cs="Futura Medium" w:hint="cs"/>
        </w:rPr>
        <w:t xml:space="preserve">ISO </w:t>
      </w:r>
      <w:r w:rsidR="006963CF" w:rsidRPr="006129F7">
        <w:rPr>
          <w:rFonts w:ascii="Futura Book" w:hAnsi="Futura Book" w:cs="Futura Medium"/>
        </w:rPr>
        <w:t xml:space="preserve">norm </w:t>
      </w:r>
      <w:r w:rsidRPr="006129F7">
        <w:rPr>
          <w:rFonts w:ascii="Futura Book" w:hAnsi="Futura Book" w:cs="Futura Medium" w:hint="cs"/>
        </w:rPr>
        <w:t>afgegeven door een certificerende instelling.</w:t>
      </w:r>
    </w:p>
    <w:p w14:paraId="6F6BAC15" w14:textId="564C4E73" w:rsidR="008F1407" w:rsidRPr="006129F7" w:rsidRDefault="003E5E01" w:rsidP="009F469B">
      <w:pPr>
        <w:numPr>
          <w:ilvl w:val="0"/>
          <w:numId w:val="16"/>
        </w:numPr>
        <w:tabs>
          <w:tab w:val="clear" w:pos="397"/>
          <w:tab w:val="left" w:pos="0"/>
          <w:tab w:val="left" w:pos="567"/>
          <w:tab w:val="left" w:pos="1134"/>
          <w:tab w:val="left" w:pos="1418"/>
          <w:tab w:val="left" w:pos="1701"/>
          <w:tab w:val="left" w:pos="1985"/>
          <w:tab w:val="right" w:pos="9332"/>
        </w:tabs>
        <w:spacing w:line="280" w:lineRule="atLeast"/>
        <w:ind w:left="284" w:hanging="284"/>
        <w:contextualSpacing/>
        <w:rPr>
          <w:rFonts w:ascii="Futura Book" w:hAnsi="Futura Book" w:cs="Futura Medium"/>
        </w:rPr>
      </w:pPr>
      <w:r w:rsidRPr="006129F7">
        <w:rPr>
          <w:rFonts w:ascii="Futura Book" w:hAnsi="Futura Book" w:cs="Futura Medium" w:hint="cs"/>
        </w:rPr>
        <w:t>Een geldig certificaat dat minimaal gelijkwaardig is aan de 9001:20</w:t>
      </w:r>
      <w:r w:rsidR="006963CF" w:rsidRPr="006129F7">
        <w:rPr>
          <w:rFonts w:ascii="Futura Book" w:hAnsi="Futura Book" w:cs="Futura Medium"/>
        </w:rPr>
        <w:t>1</w:t>
      </w:r>
      <w:r w:rsidR="00071FEF" w:rsidRPr="006129F7">
        <w:rPr>
          <w:rFonts w:ascii="Futura Book" w:hAnsi="Futura Book" w:cs="Futura Medium"/>
        </w:rPr>
        <w:t>5</w:t>
      </w:r>
      <w:r w:rsidRPr="006129F7">
        <w:rPr>
          <w:rFonts w:ascii="Futura Book" w:hAnsi="Futura Book" w:cs="Futura Medium" w:hint="cs"/>
        </w:rPr>
        <w:t xml:space="preserve"> </w:t>
      </w:r>
      <w:r w:rsidR="006963CF" w:rsidRPr="006129F7">
        <w:rPr>
          <w:rFonts w:ascii="Futura Book" w:hAnsi="Futura Book" w:cs="Futura Medium"/>
        </w:rPr>
        <w:t xml:space="preserve">ISO norm </w:t>
      </w:r>
      <w:r w:rsidRPr="006129F7">
        <w:rPr>
          <w:rFonts w:ascii="Futura Book" w:hAnsi="Futura Book" w:cs="Futura Medium" w:hint="cs"/>
        </w:rPr>
        <w:t xml:space="preserve">en is afgegeven door een certificerende instelling. </w:t>
      </w:r>
    </w:p>
    <w:p w14:paraId="30A2F12F" w14:textId="535B0BE9" w:rsidR="003E5E01" w:rsidRPr="006129F7" w:rsidRDefault="003E5E01" w:rsidP="003E5E01">
      <w:pPr>
        <w:tabs>
          <w:tab w:val="left" w:pos="1134"/>
          <w:tab w:val="left" w:pos="1418"/>
          <w:tab w:val="left" w:pos="1701"/>
          <w:tab w:val="left" w:pos="1985"/>
          <w:tab w:val="right" w:pos="9332"/>
        </w:tabs>
        <w:rPr>
          <w:rFonts w:ascii="Futura Book" w:hAnsi="Futura Book" w:cs="Futura Medium"/>
        </w:rPr>
      </w:pPr>
      <w:r w:rsidRPr="006129F7">
        <w:rPr>
          <w:rFonts w:ascii="Futura Book" w:hAnsi="Futura Book" w:cs="Futura Medium" w:hint="cs"/>
        </w:rPr>
        <w:t>Een ander (eigen) kwaliteitsmanagementsysteem dat minimaal gelijkwaardig is aan de 9001:20</w:t>
      </w:r>
      <w:r w:rsidR="006963CF" w:rsidRPr="006129F7">
        <w:rPr>
          <w:rFonts w:ascii="Futura Book" w:hAnsi="Futura Book" w:cs="Futura Medium"/>
        </w:rPr>
        <w:t>1</w:t>
      </w:r>
      <w:r w:rsidR="00071FEF" w:rsidRPr="006129F7">
        <w:rPr>
          <w:rFonts w:ascii="Futura Book" w:hAnsi="Futura Book" w:cs="Futura Medium"/>
        </w:rPr>
        <w:t>5</w:t>
      </w:r>
      <w:r w:rsidRPr="006129F7">
        <w:rPr>
          <w:rFonts w:ascii="Futura Book" w:hAnsi="Futura Book" w:cs="Futura Medium" w:hint="cs"/>
        </w:rPr>
        <w:t xml:space="preserve"> </w:t>
      </w:r>
      <w:r w:rsidR="006963CF" w:rsidRPr="006129F7">
        <w:rPr>
          <w:rFonts w:ascii="Futura Book" w:hAnsi="Futura Book" w:cs="Futura Medium"/>
        </w:rPr>
        <w:t>ISO</w:t>
      </w:r>
      <w:r w:rsidRPr="006129F7">
        <w:rPr>
          <w:rFonts w:ascii="Futura Book" w:hAnsi="Futura Book" w:cs="Futura Medium" w:hint="cs"/>
        </w:rPr>
        <w:t xml:space="preserve"> norm</w:t>
      </w:r>
      <w:r w:rsidR="009A57D2" w:rsidRPr="006129F7">
        <w:rPr>
          <w:rFonts w:ascii="Futura Book" w:hAnsi="Futura Book" w:cs="Futura Medium"/>
        </w:rPr>
        <w:t xml:space="preserve"> en door een </w:t>
      </w:r>
      <w:r w:rsidR="00A82061" w:rsidRPr="006129F7">
        <w:rPr>
          <w:rFonts w:ascii="Futura Book" w:hAnsi="Futura Book" w:cs="Futura Medium"/>
        </w:rPr>
        <w:t xml:space="preserve">externe, </w:t>
      </w:r>
      <w:r w:rsidR="009A57D2" w:rsidRPr="006129F7">
        <w:rPr>
          <w:rFonts w:ascii="Futura Book" w:hAnsi="Futura Book" w:cs="Futura Medium"/>
        </w:rPr>
        <w:t xml:space="preserve">onafhankelijke derde instantie is </w:t>
      </w:r>
      <w:r w:rsidR="00A82061" w:rsidRPr="006129F7">
        <w:rPr>
          <w:rFonts w:ascii="Futura Book" w:hAnsi="Futura Book" w:cs="Futura Medium"/>
        </w:rPr>
        <w:t>vastgesteld</w:t>
      </w:r>
      <w:r w:rsidR="009A57D2" w:rsidRPr="006129F7">
        <w:rPr>
          <w:rFonts w:ascii="Futura Book" w:hAnsi="Futura Book" w:cs="Futura Medium"/>
        </w:rPr>
        <w:t xml:space="preserve"> dat het (eigen) kwaliteitsmanagementsysteem </w:t>
      </w:r>
      <w:r w:rsidR="00A82061" w:rsidRPr="006129F7">
        <w:rPr>
          <w:rFonts w:ascii="Futura Book" w:hAnsi="Futura Book" w:cs="Futura Medium"/>
        </w:rPr>
        <w:t xml:space="preserve">aan alle hierna genoemde normeisen voldoet. </w:t>
      </w:r>
      <w:r w:rsidRPr="006129F7">
        <w:rPr>
          <w:rFonts w:ascii="Futura Book" w:hAnsi="Futura Book" w:cs="Futura Medium"/>
        </w:rPr>
        <w:t>De provincie</w:t>
      </w:r>
      <w:r w:rsidRPr="006129F7">
        <w:rPr>
          <w:rFonts w:ascii="Futura Book" w:hAnsi="Futura Book" w:cs="Futura Medium" w:hint="cs"/>
        </w:rPr>
        <w:t xml:space="preserve"> beschouwt het ander</w:t>
      </w:r>
      <w:r w:rsidR="002F0DCD" w:rsidRPr="006129F7">
        <w:rPr>
          <w:rFonts w:ascii="Futura Book" w:hAnsi="Futura Book" w:cs="Futura Medium"/>
        </w:rPr>
        <w:t>e</w:t>
      </w:r>
      <w:r w:rsidRPr="006129F7">
        <w:rPr>
          <w:rFonts w:ascii="Futura Book" w:hAnsi="Futura Book" w:cs="Futura Medium" w:hint="cs"/>
        </w:rPr>
        <w:t xml:space="preserve"> (eigen) kwaliteitsmanagementsysteem als gelijkwaardig aan de 9001: 20</w:t>
      </w:r>
      <w:r w:rsidR="006963CF" w:rsidRPr="006129F7">
        <w:rPr>
          <w:rFonts w:ascii="Futura Book" w:hAnsi="Futura Book" w:cs="Futura Medium"/>
        </w:rPr>
        <w:t>1</w:t>
      </w:r>
      <w:r w:rsidR="00071FEF" w:rsidRPr="006129F7">
        <w:rPr>
          <w:rFonts w:ascii="Futura Book" w:hAnsi="Futura Book" w:cs="Futura Medium"/>
        </w:rPr>
        <w:t>5</w:t>
      </w:r>
      <w:r w:rsidRPr="006129F7">
        <w:rPr>
          <w:rFonts w:ascii="Futura Book" w:hAnsi="Futura Book" w:cs="Futura Medium" w:hint="cs"/>
        </w:rPr>
        <w:t xml:space="preserve"> </w:t>
      </w:r>
      <w:r w:rsidR="006963CF" w:rsidRPr="006129F7">
        <w:rPr>
          <w:rFonts w:ascii="Futura Book" w:hAnsi="Futura Book" w:cs="Futura Medium"/>
        </w:rPr>
        <w:t>ISO</w:t>
      </w:r>
      <w:r w:rsidRPr="006129F7">
        <w:rPr>
          <w:rFonts w:ascii="Futura Book" w:hAnsi="Futura Book" w:cs="Futura Medium" w:hint="cs"/>
        </w:rPr>
        <w:t xml:space="preserve"> norm</w:t>
      </w:r>
      <w:r w:rsidR="0018574A" w:rsidRPr="006129F7">
        <w:rPr>
          <w:rFonts w:ascii="Futura Book" w:hAnsi="Futura Book" w:cs="Futura Medium"/>
        </w:rPr>
        <w:t xml:space="preserve">. </w:t>
      </w:r>
    </w:p>
    <w:p w14:paraId="760B6493" w14:textId="71B77135" w:rsidR="003E5E01" w:rsidRPr="006129F7" w:rsidRDefault="003E5E01" w:rsidP="003E5E01">
      <w:pPr>
        <w:rPr>
          <w:rFonts w:ascii="Futura Book" w:hAnsi="Futura Book" w:cs="Futura Medium"/>
        </w:rPr>
      </w:pPr>
      <w:r w:rsidRPr="006129F7">
        <w:rPr>
          <w:rFonts w:ascii="Futura Book" w:hAnsi="Futura Book" w:cs="Futura Medium" w:hint="cs"/>
        </w:rPr>
        <w:t xml:space="preserve">Voor een </w:t>
      </w:r>
      <w:r w:rsidRPr="006129F7">
        <w:rPr>
          <w:rFonts w:ascii="Futura Book" w:hAnsi="Futura Book" w:cs="Futura Medium"/>
        </w:rPr>
        <w:t>combinatie</w:t>
      </w:r>
      <w:r w:rsidRPr="006129F7">
        <w:rPr>
          <w:rFonts w:ascii="Futura Book" w:hAnsi="Futura Book" w:cs="Futura Medium" w:hint="cs"/>
        </w:rPr>
        <w:t xml:space="preserve"> geldt dat de leden van </w:t>
      </w:r>
      <w:r w:rsidRPr="006129F7">
        <w:rPr>
          <w:rFonts w:ascii="Futura Book" w:hAnsi="Futura Book" w:cs="Futura Medium"/>
        </w:rPr>
        <w:t>de combinatie</w:t>
      </w:r>
      <w:r w:rsidRPr="006129F7">
        <w:rPr>
          <w:rFonts w:ascii="Futura Book" w:hAnsi="Futura Book" w:cs="Futura Medium" w:hint="cs"/>
        </w:rPr>
        <w:t xml:space="preserve"> die daadwerkelijk de </w:t>
      </w:r>
      <w:r w:rsidRPr="006129F7">
        <w:rPr>
          <w:rFonts w:ascii="Futura Book" w:hAnsi="Futura Book" w:cs="Futura Medium"/>
        </w:rPr>
        <w:t>o</w:t>
      </w:r>
      <w:r w:rsidRPr="006129F7">
        <w:rPr>
          <w:rFonts w:ascii="Futura Book" w:hAnsi="Futura Book" w:cs="Futura Medium" w:hint="cs"/>
        </w:rPr>
        <w:t xml:space="preserve">pdracht gaat/gaan uitvoeren, aan bovengenoemde eis moet(en) voldoen. </w:t>
      </w:r>
    </w:p>
    <w:p w14:paraId="2E1E46B3" w14:textId="77777777" w:rsidR="003E5E01" w:rsidRPr="006129F7" w:rsidRDefault="003E5E01" w:rsidP="003E5E01">
      <w:pPr>
        <w:rPr>
          <w:rFonts w:ascii="Futura Book" w:hAnsi="Futura Book" w:cs="Futura Medium"/>
        </w:rPr>
      </w:pPr>
    </w:p>
    <w:p w14:paraId="5A8B1F10" w14:textId="59C09F17" w:rsidR="003E5E01" w:rsidRPr="006129F7" w:rsidRDefault="003E5E01" w:rsidP="003E5E01">
      <w:pPr>
        <w:rPr>
          <w:rFonts w:ascii="Futura Book" w:hAnsi="Futura Book" w:cs="Futura Medium"/>
        </w:rPr>
      </w:pPr>
      <w:r w:rsidRPr="006129F7">
        <w:rPr>
          <w:rFonts w:ascii="Futura Book" w:hAnsi="Futura Book" w:cs="Futura Medium" w:hint="cs"/>
        </w:rPr>
        <w:t xml:space="preserve">Indien </w:t>
      </w:r>
      <w:r w:rsidRPr="006129F7">
        <w:rPr>
          <w:rFonts w:ascii="Futura Book" w:hAnsi="Futura Book" w:cs="Futura Medium"/>
        </w:rPr>
        <w:t>i</w:t>
      </w:r>
      <w:r w:rsidRPr="006129F7">
        <w:rPr>
          <w:rFonts w:ascii="Futura Book" w:hAnsi="Futura Book" w:cs="Futura Medium" w:hint="cs"/>
        </w:rPr>
        <w:t xml:space="preserve">nschrijver voor de uitvoering van de </w:t>
      </w:r>
      <w:r w:rsidRPr="006129F7">
        <w:rPr>
          <w:rFonts w:ascii="Futura Book" w:hAnsi="Futura Book" w:cs="Futura Medium"/>
        </w:rPr>
        <w:t>o</w:t>
      </w:r>
      <w:r w:rsidRPr="006129F7">
        <w:rPr>
          <w:rFonts w:ascii="Futura Book" w:hAnsi="Futura Book" w:cs="Futura Medium" w:hint="cs"/>
        </w:rPr>
        <w:t>pdracht een onderaannemer inzet, dan dient deze onderaannemer</w:t>
      </w:r>
      <w:r w:rsidR="00136927" w:rsidRPr="006129F7">
        <w:rPr>
          <w:rFonts w:ascii="Futura Book" w:hAnsi="Futura Book" w:cs="Futura Medium"/>
        </w:rPr>
        <w:t xml:space="preserve"> </w:t>
      </w:r>
      <w:r w:rsidRPr="006129F7">
        <w:rPr>
          <w:rFonts w:ascii="Futura Book" w:hAnsi="Futura Book" w:cs="Futura Medium" w:hint="cs"/>
        </w:rPr>
        <w:t xml:space="preserve">aan bovengenoemde eis te voldoen. </w:t>
      </w:r>
    </w:p>
    <w:p w14:paraId="26338114" w14:textId="77777777" w:rsidR="003E5E01" w:rsidRPr="006129F7" w:rsidRDefault="003E5E01" w:rsidP="003E5E01">
      <w:pPr>
        <w:suppressAutoHyphens/>
        <w:spacing w:line="284" w:lineRule="atLeast"/>
        <w:rPr>
          <w:rFonts w:ascii="Futura Book" w:hAnsi="Futura Book" w:cs="Futura Medium"/>
        </w:rPr>
      </w:pPr>
    </w:p>
    <w:p w14:paraId="20EBB50F" w14:textId="77777777" w:rsidR="003E5E01" w:rsidRPr="006129F7" w:rsidRDefault="003E5E01" w:rsidP="003E5E01">
      <w:pPr>
        <w:widowControl w:val="0"/>
        <w:tabs>
          <w:tab w:val="left" w:pos="1418"/>
        </w:tabs>
        <w:overflowPunct w:val="0"/>
        <w:autoSpaceDE w:val="0"/>
        <w:autoSpaceDN w:val="0"/>
        <w:adjustRightInd w:val="0"/>
        <w:spacing w:line="240" w:lineRule="auto"/>
        <w:ind w:left="1134" w:hanging="1134"/>
        <w:textAlignment w:val="baseline"/>
        <w:rPr>
          <w:rFonts w:ascii="Futura Book" w:hAnsi="Futura Book" w:cs="Futura Medium"/>
          <w:lang w:eastAsia="x-none"/>
        </w:rPr>
      </w:pPr>
      <w:r w:rsidRPr="006129F7">
        <w:rPr>
          <w:rFonts w:ascii="Futura Book" w:hAnsi="Futura Book" w:cs="Futura Medium" w:hint="cs"/>
          <w:u w:val="single"/>
          <w:lang w:eastAsia="x-none"/>
        </w:rPr>
        <w:t>Bewijsmiddelen</w:t>
      </w:r>
      <w:r w:rsidRPr="006129F7">
        <w:rPr>
          <w:rFonts w:ascii="Futura Book" w:hAnsi="Futura Book" w:cs="Futura Medium" w:hint="cs"/>
          <w:lang w:eastAsia="x-none"/>
        </w:rPr>
        <w:t>:</w:t>
      </w:r>
    </w:p>
    <w:p w14:paraId="0D8DBD4B" w14:textId="7434F974" w:rsidR="003E5E01" w:rsidRPr="00BE6D1F" w:rsidRDefault="003E5E01" w:rsidP="003E5E01">
      <w:pPr>
        <w:rPr>
          <w:rFonts w:ascii="Futura Book" w:hAnsi="Futura Book" w:cs="Futura Medium"/>
        </w:rPr>
      </w:pPr>
      <w:r w:rsidRPr="006129F7">
        <w:rPr>
          <w:rFonts w:ascii="Futura Book" w:hAnsi="Futura Book" w:cs="Futura Medium" w:hint="cs"/>
        </w:rPr>
        <w:t xml:space="preserve">Ten bewijze dat de </w:t>
      </w:r>
      <w:r w:rsidRPr="006129F7">
        <w:rPr>
          <w:rFonts w:ascii="Futura Book" w:hAnsi="Futura Book" w:cs="Futura Medium"/>
        </w:rPr>
        <w:t>i</w:t>
      </w:r>
      <w:r w:rsidRPr="006129F7">
        <w:rPr>
          <w:rFonts w:ascii="Futura Book" w:hAnsi="Futura Book" w:cs="Futura Medium" w:hint="cs"/>
        </w:rPr>
        <w:t xml:space="preserve">nschrijver aan deze eis voldoet, kan bij </w:t>
      </w:r>
      <w:r w:rsidRPr="006129F7">
        <w:rPr>
          <w:rFonts w:ascii="Futura Book" w:hAnsi="Futura Book" w:cs="Futura Medium"/>
        </w:rPr>
        <w:t>i</w:t>
      </w:r>
      <w:r w:rsidRPr="006129F7">
        <w:rPr>
          <w:rFonts w:ascii="Futura Book" w:hAnsi="Futura Book" w:cs="Futura Medium" w:hint="cs"/>
        </w:rPr>
        <w:t>nschrijving worden volstaan met het indiene</w:t>
      </w:r>
      <w:r w:rsidRPr="00BE6D1F">
        <w:rPr>
          <w:rFonts w:ascii="Futura Book" w:hAnsi="Futura Book" w:cs="Futura Medium" w:hint="cs"/>
        </w:rPr>
        <w:t xml:space="preserve">n van het UEA (deel IV). </w:t>
      </w:r>
    </w:p>
    <w:p w14:paraId="11A3AC9B" w14:textId="66F02916" w:rsidR="003E5E01" w:rsidRPr="00BE6D1F" w:rsidRDefault="003E5E01" w:rsidP="003E5E01">
      <w:pPr>
        <w:suppressAutoHyphens/>
        <w:spacing w:line="284" w:lineRule="atLeast"/>
        <w:rPr>
          <w:rFonts w:ascii="Futura Book" w:hAnsi="Futura Book" w:cs="Futura Medium"/>
        </w:rPr>
      </w:pPr>
    </w:p>
    <w:p w14:paraId="4F217F4A" w14:textId="221F4715" w:rsidR="003E5E01" w:rsidRPr="006129F7" w:rsidRDefault="003E5E01" w:rsidP="003E5E01">
      <w:pPr>
        <w:rPr>
          <w:rFonts w:ascii="Futura Book" w:hAnsi="Futura Book" w:cs="Futura Medium"/>
        </w:rPr>
      </w:pPr>
      <w:r w:rsidRPr="00BE6D1F">
        <w:rPr>
          <w:rFonts w:ascii="Futura Book" w:hAnsi="Futura Book" w:cs="Futura Medium" w:hint="cs"/>
        </w:rPr>
        <w:t xml:space="preserve">Van de </w:t>
      </w:r>
      <w:r w:rsidR="00136927" w:rsidRPr="00BE6D1F">
        <w:rPr>
          <w:rFonts w:ascii="Futura Book" w:hAnsi="Futura Book" w:cs="Futura Medium"/>
        </w:rPr>
        <w:t>i</w:t>
      </w:r>
      <w:r w:rsidRPr="00BE6D1F">
        <w:rPr>
          <w:rFonts w:ascii="Futura Book" w:hAnsi="Futura Book" w:cs="Futura Medium" w:hint="cs"/>
        </w:rPr>
        <w:t xml:space="preserve">nschrijver aan wie </w:t>
      </w:r>
      <w:r w:rsidR="00136927" w:rsidRPr="00BE6D1F">
        <w:rPr>
          <w:rFonts w:ascii="Futura Book" w:hAnsi="Futura Book" w:cs="Futura Medium"/>
        </w:rPr>
        <w:t>de provincie</w:t>
      </w:r>
      <w:r w:rsidRPr="00BE6D1F">
        <w:rPr>
          <w:rFonts w:ascii="Futura Book" w:hAnsi="Futura Book" w:cs="Futura Medium" w:hint="cs"/>
        </w:rPr>
        <w:t xml:space="preserve"> de </w:t>
      </w:r>
      <w:r w:rsidR="00136927" w:rsidRPr="00BE6D1F">
        <w:rPr>
          <w:rFonts w:ascii="Futura Book" w:hAnsi="Futura Book" w:cs="Futura Medium"/>
        </w:rPr>
        <w:t>o</w:t>
      </w:r>
      <w:r w:rsidRPr="00BE6D1F">
        <w:rPr>
          <w:rFonts w:ascii="Futura Book" w:hAnsi="Futura Book" w:cs="Futura Medium" w:hint="cs"/>
        </w:rPr>
        <w:t xml:space="preserve">pdracht voornemens is te gunnen wordt in de voorlopige gunningsbrief </w:t>
      </w:r>
      <w:r w:rsidR="00136927" w:rsidRPr="00BE6D1F">
        <w:rPr>
          <w:rFonts w:ascii="Futura Book" w:hAnsi="Futura Book" w:cs="Futura Medium"/>
        </w:rPr>
        <w:t>de bovengenoemde bewijsmiddelen</w:t>
      </w:r>
      <w:r w:rsidRPr="00BE6D1F">
        <w:rPr>
          <w:rFonts w:ascii="Futura Book" w:hAnsi="Futura Book" w:cs="Futura Medium" w:hint="cs"/>
        </w:rPr>
        <w:t xml:space="preserve"> opgevraagd</w:t>
      </w:r>
      <w:r w:rsidRPr="006129F7">
        <w:rPr>
          <w:rFonts w:ascii="Futura Book" w:hAnsi="Futura Book" w:cs="Futura Medium" w:hint="cs"/>
        </w:rPr>
        <w:t xml:space="preserve">, waarmee de </w:t>
      </w:r>
      <w:r w:rsidR="00136927" w:rsidRPr="006129F7">
        <w:rPr>
          <w:rFonts w:ascii="Futura Book" w:hAnsi="Futura Book" w:cs="Futura Medium"/>
        </w:rPr>
        <w:t>i</w:t>
      </w:r>
      <w:r w:rsidRPr="006129F7">
        <w:rPr>
          <w:rFonts w:ascii="Futura Book" w:hAnsi="Futura Book" w:cs="Futura Medium" w:hint="cs"/>
        </w:rPr>
        <w:t xml:space="preserve">nschrijver binnen zeven kalenderdagen na verzending van dit voornemen tot gunning moet aantonen dat de </w:t>
      </w:r>
      <w:r w:rsidR="00136927" w:rsidRPr="006129F7">
        <w:rPr>
          <w:rFonts w:ascii="Futura Book" w:hAnsi="Futura Book" w:cs="Futura Medium"/>
        </w:rPr>
        <w:t>i</w:t>
      </w:r>
      <w:r w:rsidRPr="006129F7">
        <w:rPr>
          <w:rFonts w:ascii="Futura Book" w:hAnsi="Futura Book" w:cs="Futura Medium" w:hint="cs"/>
        </w:rPr>
        <w:t>nschrijver daadwerkelijk aan deze eis voldoet</w:t>
      </w:r>
      <w:r w:rsidR="00136927" w:rsidRPr="006129F7">
        <w:rPr>
          <w:rFonts w:ascii="Futura Book" w:hAnsi="Futura Book" w:cs="Futura Medium"/>
        </w:rPr>
        <w:t xml:space="preserve">. </w:t>
      </w:r>
    </w:p>
    <w:p w14:paraId="27C1348F" w14:textId="21D2E1A5" w:rsidR="003E5E01" w:rsidRDefault="003E5E01" w:rsidP="00F57866">
      <w:pPr>
        <w:rPr>
          <w:rFonts w:ascii="Futura Book" w:hAnsi="Futura Book" w:cs="Futura Medium"/>
        </w:rPr>
      </w:pPr>
      <w:bookmarkStart w:id="141" w:name="_Toc509233882"/>
      <w:bookmarkStart w:id="142" w:name="_Toc509233987"/>
      <w:bookmarkStart w:id="143" w:name="_Toc509233883"/>
      <w:bookmarkStart w:id="144" w:name="_Toc509233988"/>
      <w:bookmarkStart w:id="145" w:name="_Toc509233884"/>
      <w:bookmarkStart w:id="146" w:name="_Toc509233989"/>
      <w:bookmarkStart w:id="147" w:name="_Toc509233885"/>
      <w:bookmarkStart w:id="148" w:name="_Toc509233990"/>
      <w:bookmarkStart w:id="149" w:name="_Toc509233886"/>
      <w:bookmarkStart w:id="150" w:name="_Toc509233991"/>
      <w:bookmarkStart w:id="151" w:name="_Toc509233887"/>
      <w:bookmarkStart w:id="152" w:name="_Toc509233992"/>
      <w:bookmarkStart w:id="153" w:name="_Toc509233888"/>
      <w:bookmarkStart w:id="154" w:name="_Toc509233993"/>
      <w:bookmarkStart w:id="155" w:name="_Toc509233889"/>
      <w:bookmarkStart w:id="156" w:name="_Toc509233994"/>
      <w:bookmarkStart w:id="157" w:name="_Toc509233890"/>
      <w:bookmarkStart w:id="158" w:name="_Toc509233995"/>
      <w:bookmarkStart w:id="159" w:name="_Toc509233891"/>
      <w:bookmarkStart w:id="160" w:name="_Toc509233996"/>
      <w:bookmarkStart w:id="161" w:name="_Toc509233892"/>
      <w:bookmarkStart w:id="162" w:name="_Toc509233997"/>
      <w:bookmarkStart w:id="163" w:name="_Toc509233893"/>
      <w:bookmarkStart w:id="164" w:name="_Toc509233998"/>
      <w:bookmarkStart w:id="165" w:name="_Toc509233894"/>
      <w:bookmarkStart w:id="166" w:name="_Toc509233999"/>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571DB92E" w14:textId="30AAFBF4" w:rsidR="00904082" w:rsidRPr="00904082" w:rsidRDefault="00904082" w:rsidP="00904082">
      <w:pPr>
        <w:pStyle w:val="Kop2"/>
        <w:tabs>
          <w:tab w:val="clear" w:pos="851"/>
          <w:tab w:val="num" w:pos="709"/>
        </w:tabs>
        <w:ind w:left="709"/>
      </w:pPr>
      <w:bookmarkStart w:id="167" w:name="_Toc100310958"/>
      <w:r w:rsidRPr="00904082">
        <w:lastRenderedPageBreak/>
        <w:t>Veilig Werken</w:t>
      </w:r>
      <w:bookmarkEnd w:id="167"/>
    </w:p>
    <w:p w14:paraId="2A560C21" w14:textId="155EBC46" w:rsidR="00904082" w:rsidRPr="00904082" w:rsidRDefault="00904082" w:rsidP="00904082">
      <w:pPr>
        <w:rPr>
          <w:rFonts w:ascii="Futura Book" w:hAnsi="Futura Book" w:cs="Futura Medium"/>
        </w:rPr>
      </w:pPr>
      <w:r w:rsidRPr="00904082">
        <w:rPr>
          <w:rFonts w:ascii="Futura Book" w:hAnsi="Futura Book" w:cs="Futura Medium"/>
        </w:rPr>
        <w:t>Door rechtsgeldige ondertekening van het U</w:t>
      </w:r>
      <w:r w:rsidR="005E4B50">
        <w:rPr>
          <w:rFonts w:ascii="Futura Book" w:hAnsi="Futura Book" w:cs="Futura Medium"/>
        </w:rPr>
        <w:t>EA</w:t>
      </w:r>
      <w:r w:rsidRPr="00904082">
        <w:rPr>
          <w:rFonts w:ascii="Futura Book" w:hAnsi="Futura Book" w:cs="Futura Medium"/>
        </w:rPr>
        <w:t xml:space="preserve"> voldoet Inschrijver aan het volgende:</w:t>
      </w:r>
    </w:p>
    <w:p w14:paraId="53CA23DC" w14:textId="77777777" w:rsidR="00904082" w:rsidRDefault="00904082" w:rsidP="00904082">
      <w:pPr>
        <w:pStyle w:val="Lijstalinea"/>
        <w:numPr>
          <w:ilvl w:val="0"/>
          <w:numId w:val="21"/>
        </w:numPr>
        <w:rPr>
          <w:rFonts w:ascii="Futura Book" w:hAnsi="Futura Book" w:cs="Futura Medium"/>
        </w:rPr>
      </w:pPr>
      <w:r w:rsidRPr="00904082">
        <w:rPr>
          <w:rFonts w:ascii="Futura Book" w:hAnsi="Futura Book" w:cs="Futura Medium"/>
        </w:rPr>
        <w:t>Inschrijver en diens medewerkers beschikken over het certificaat ‘’Veilig werken langs de weg’’ of vergelijkbaar.</w:t>
      </w:r>
    </w:p>
    <w:p w14:paraId="498A8BB8" w14:textId="4A23A051" w:rsidR="00904082" w:rsidRPr="00904082" w:rsidRDefault="00904082" w:rsidP="00904082">
      <w:pPr>
        <w:pStyle w:val="Lijstalinea"/>
        <w:numPr>
          <w:ilvl w:val="0"/>
          <w:numId w:val="21"/>
        </w:numPr>
        <w:rPr>
          <w:rFonts w:ascii="Futura Book" w:hAnsi="Futura Book" w:cs="Futura Medium"/>
        </w:rPr>
      </w:pPr>
      <w:r w:rsidRPr="00904082">
        <w:rPr>
          <w:rFonts w:ascii="Futura Book" w:hAnsi="Futura Book" w:cs="Futura Medium"/>
        </w:rPr>
        <w:t>Hiernaast dient inschrijver en diens medewerkers de werkzaamheden uit te voeren conform de NEN 3140 en CROW 69b.</w:t>
      </w:r>
    </w:p>
    <w:p w14:paraId="691121A4" w14:textId="77777777" w:rsidR="00904082" w:rsidRDefault="00904082" w:rsidP="00904082">
      <w:pPr>
        <w:rPr>
          <w:rFonts w:ascii="Futura Book" w:hAnsi="Futura Book" w:cs="Futura Medium"/>
        </w:rPr>
      </w:pPr>
    </w:p>
    <w:p w14:paraId="4A4AC789" w14:textId="0CCE7FFF" w:rsidR="00904082" w:rsidRPr="006129F7" w:rsidRDefault="00904082" w:rsidP="00904082">
      <w:pPr>
        <w:rPr>
          <w:rFonts w:ascii="Futura Book" w:hAnsi="Futura Book" w:cs="Futura Medium"/>
        </w:rPr>
      </w:pPr>
      <w:r w:rsidRPr="00904082">
        <w:rPr>
          <w:rFonts w:ascii="Futura Book" w:hAnsi="Futura Book" w:cs="Futura Medium"/>
        </w:rPr>
        <w:t>Inschrijver dient een kopie van eventuele certificaten of vergelijkbare bewijzen van maatregelen op het gebied van de veiligheid bij gunning te kunnen overleggen.</w:t>
      </w:r>
    </w:p>
    <w:p w14:paraId="012FB212" w14:textId="77777777" w:rsidR="008F4769" w:rsidRPr="00F14421" w:rsidRDefault="008F4769" w:rsidP="00BA2B61">
      <w:pPr>
        <w:rPr>
          <w:rFonts w:ascii="Futura Book" w:hAnsi="Futura Book"/>
          <w:highlight w:val="yellow"/>
        </w:rPr>
      </w:pPr>
    </w:p>
    <w:p w14:paraId="21C9B9DC" w14:textId="77777777" w:rsidR="00E86A0C" w:rsidRPr="00375463" w:rsidRDefault="00350BAA" w:rsidP="00E86A0C">
      <w:pPr>
        <w:pStyle w:val="Kop2"/>
      </w:pPr>
      <w:bookmarkStart w:id="168" w:name="_Toc100310959"/>
      <w:r w:rsidRPr="00375463">
        <w:t>Geschiktheid en beroep op derden</w:t>
      </w:r>
      <w:bookmarkEnd w:id="168"/>
    </w:p>
    <w:p w14:paraId="00B8C0AD" w14:textId="03A03EC0" w:rsidR="00CA2EAF" w:rsidRPr="006129F7" w:rsidRDefault="00CA2EAF" w:rsidP="00CA2EAF">
      <w:pPr>
        <w:rPr>
          <w:rFonts w:ascii="Futura Book" w:hAnsi="Futura Book" w:cs="Futura Medium"/>
        </w:rPr>
      </w:pPr>
      <w:r w:rsidRPr="006129F7">
        <w:rPr>
          <w:rFonts w:ascii="Futura Book" w:hAnsi="Futura Book" w:cs="Futura Medium" w:hint="cs"/>
        </w:rPr>
        <w:t xml:space="preserve">Een </w:t>
      </w:r>
      <w:r w:rsidRPr="006129F7">
        <w:rPr>
          <w:rFonts w:ascii="Futura Book" w:hAnsi="Futura Book" w:cs="Futura Medium"/>
        </w:rPr>
        <w:t>i</w:t>
      </w:r>
      <w:r w:rsidRPr="006129F7">
        <w:rPr>
          <w:rFonts w:ascii="Futura Book" w:hAnsi="Futura Book" w:cs="Futura Medium" w:hint="cs"/>
        </w:rPr>
        <w:t xml:space="preserve">nschrijver die niet zelfstandig aan de gestelde geschiktheidseisen van hoofdstuk </w:t>
      </w:r>
      <w:r w:rsidR="0018574A" w:rsidRPr="006129F7">
        <w:rPr>
          <w:rFonts w:ascii="Futura Book" w:hAnsi="Futura Book" w:cs="Futura Medium"/>
        </w:rPr>
        <w:t>4.3 en 4.4</w:t>
      </w:r>
      <w:r w:rsidRPr="006129F7">
        <w:rPr>
          <w:rFonts w:ascii="Futura Book" w:hAnsi="Futura Book" w:cs="Futura Medium" w:hint="cs"/>
        </w:rPr>
        <w:t xml:space="preserve"> van dit </w:t>
      </w:r>
      <w:r w:rsidRPr="006129F7">
        <w:rPr>
          <w:rFonts w:ascii="Futura Book" w:hAnsi="Futura Book" w:cs="Futura Medium"/>
        </w:rPr>
        <w:t>b</w:t>
      </w:r>
      <w:r w:rsidRPr="006129F7">
        <w:rPr>
          <w:rFonts w:ascii="Futura Book" w:hAnsi="Futura Book" w:cs="Futura Medium" w:hint="cs"/>
        </w:rPr>
        <w:t xml:space="preserve">eschrijvend </w:t>
      </w:r>
      <w:r w:rsidRPr="006129F7">
        <w:rPr>
          <w:rFonts w:ascii="Futura Book" w:hAnsi="Futura Book" w:cs="Futura Medium"/>
        </w:rPr>
        <w:t>d</w:t>
      </w:r>
      <w:r w:rsidRPr="006129F7">
        <w:rPr>
          <w:rFonts w:ascii="Futura Book" w:hAnsi="Futura Book" w:cs="Futura Medium" w:hint="cs"/>
        </w:rPr>
        <w:t xml:space="preserve">ocument kan voldoen, kan een beroep doen op de technische bekwaamheid van een of meer derden. Een derde kan ieder ander natuurlijke persoon of rechtspersoon zijn, ongeacht de juridische aard van de banden van de </w:t>
      </w:r>
      <w:r w:rsidRPr="006129F7">
        <w:rPr>
          <w:rFonts w:ascii="Futura Book" w:hAnsi="Futura Book" w:cs="Futura Medium"/>
        </w:rPr>
        <w:t>i</w:t>
      </w:r>
      <w:r w:rsidRPr="006129F7">
        <w:rPr>
          <w:rFonts w:ascii="Futura Book" w:hAnsi="Futura Book" w:cs="Futura Medium" w:hint="cs"/>
        </w:rPr>
        <w:t>nschrijver met die natuurlijke persoon of rechtspersoon</w:t>
      </w:r>
      <w:r w:rsidRPr="006129F7">
        <w:rPr>
          <w:rFonts w:ascii="Futura Book" w:hAnsi="Futura Book" w:cs="Futura Medium"/>
        </w:rPr>
        <w:t xml:space="preserve"> (bijvoorbeeld een </w:t>
      </w:r>
      <w:r w:rsidR="00665213" w:rsidRPr="006129F7">
        <w:rPr>
          <w:rFonts w:ascii="Futura Book" w:hAnsi="Futura Book" w:cs="Futura Medium"/>
        </w:rPr>
        <w:t>dochter-, moeder- of zuster</w:t>
      </w:r>
      <w:r w:rsidRPr="006129F7">
        <w:rPr>
          <w:rFonts w:ascii="Futura Book" w:hAnsi="Futura Book" w:cs="Futura Medium"/>
        </w:rPr>
        <w:t xml:space="preserve">maatschappij, </w:t>
      </w:r>
      <w:r w:rsidR="00665213" w:rsidRPr="006129F7">
        <w:rPr>
          <w:rFonts w:ascii="Futura Book" w:hAnsi="Futura Book" w:cs="Futura Medium"/>
        </w:rPr>
        <w:t xml:space="preserve">een </w:t>
      </w:r>
      <w:r w:rsidRPr="006129F7">
        <w:rPr>
          <w:rFonts w:ascii="Futura Book" w:hAnsi="Futura Book" w:cs="Futura Medium"/>
        </w:rPr>
        <w:t>onderaannemer of een combinant).</w:t>
      </w:r>
    </w:p>
    <w:p w14:paraId="4AC462A5" w14:textId="77777777" w:rsidR="00CA2EAF" w:rsidRPr="006129F7" w:rsidRDefault="00CA2EAF" w:rsidP="00CA2EAF">
      <w:pPr>
        <w:rPr>
          <w:rFonts w:ascii="Futura Book" w:hAnsi="Futura Book" w:cs="Futura Medium"/>
        </w:rPr>
      </w:pPr>
    </w:p>
    <w:p w14:paraId="6B093DD0" w14:textId="22299B43" w:rsidR="00CA2EAF" w:rsidRPr="006129F7" w:rsidRDefault="00CA2EAF" w:rsidP="00CA2EAF">
      <w:pPr>
        <w:rPr>
          <w:rFonts w:ascii="Futura Book" w:hAnsi="Futura Book" w:cs="Futura Medium"/>
        </w:rPr>
      </w:pPr>
      <w:r w:rsidRPr="006129F7">
        <w:rPr>
          <w:rFonts w:ascii="Futura Book" w:hAnsi="Futura Book" w:cs="Futura Medium" w:hint="cs"/>
        </w:rPr>
        <w:t xml:space="preserve">Inschrijver dient in deel II, onderdeel C van het UEA op te geven voor welke geschiktheidseis een beroep wordt gedaan op de middelen van deze derde en de naam op te geven van deze derde. </w:t>
      </w:r>
    </w:p>
    <w:p w14:paraId="5C95531D" w14:textId="77777777" w:rsidR="00CA2EAF" w:rsidRPr="006129F7" w:rsidRDefault="00CA2EAF" w:rsidP="00CA2EAF">
      <w:pPr>
        <w:rPr>
          <w:rFonts w:ascii="Futura Book" w:hAnsi="Futura Book" w:cs="Futura Medium"/>
        </w:rPr>
      </w:pPr>
    </w:p>
    <w:p w14:paraId="67A277CB" w14:textId="4A25F36D" w:rsidR="00CA2EAF" w:rsidRPr="006129F7" w:rsidRDefault="00CA2EAF" w:rsidP="00CA2EAF">
      <w:pPr>
        <w:rPr>
          <w:rFonts w:ascii="Futura Book" w:hAnsi="Futura Book" w:cs="Futura Medium"/>
        </w:rPr>
      </w:pPr>
      <w:r w:rsidRPr="006129F7">
        <w:rPr>
          <w:rFonts w:ascii="Futura Book" w:hAnsi="Futura Book" w:cs="Futura Medium" w:hint="cs"/>
        </w:rPr>
        <w:t xml:space="preserve">Indien wordt ingeschreven met </w:t>
      </w:r>
      <w:r w:rsidR="004260F0" w:rsidRPr="006129F7">
        <w:rPr>
          <w:rFonts w:ascii="Futura Book" w:hAnsi="Futura Book" w:cs="Futura Medium"/>
        </w:rPr>
        <w:t>een of meer derden,</w:t>
      </w:r>
      <w:r w:rsidRPr="006129F7">
        <w:rPr>
          <w:rFonts w:ascii="Futura Book" w:hAnsi="Futura Book" w:cs="Futura Medium" w:hint="cs"/>
        </w:rPr>
        <w:t xml:space="preserve"> dan dient de </w:t>
      </w:r>
      <w:r w:rsidR="004260F0" w:rsidRPr="006129F7">
        <w:rPr>
          <w:rFonts w:ascii="Futura Book" w:hAnsi="Futura Book" w:cs="Futura Medium"/>
        </w:rPr>
        <w:t>i</w:t>
      </w:r>
      <w:r w:rsidRPr="006129F7">
        <w:rPr>
          <w:rFonts w:ascii="Futura Book" w:hAnsi="Futura Book" w:cs="Futura Medium" w:hint="cs"/>
        </w:rPr>
        <w:t xml:space="preserve">nschrijver bij </w:t>
      </w:r>
      <w:r w:rsidR="004260F0" w:rsidRPr="006129F7">
        <w:rPr>
          <w:rFonts w:ascii="Futura Book" w:hAnsi="Futura Book" w:cs="Futura Medium"/>
        </w:rPr>
        <w:t>i</w:t>
      </w:r>
      <w:r w:rsidRPr="006129F7">
        <w:rPr>
          <w:rFonts w:ascii="Futura Book" w:hAnsi="Futura Book" w:cs="Futura Medium" w:hint="cs"/>
        </w:rPr>
        <w:t xml:space="preserve">nschrijving voor ieder van deze derden afzonderlijk het UEA in te vullen en in te dienen. Door ondertekening van het UEA verklaart deze derde dat de </w:t>
      </w:r>
      <w:r w:rsidR="004260F0" w:rsidRPr="006129F7">
        <w:rPr>
          <w:rFonts w:ascii="Futura Book" w:hAnsi="Futura Book" w:cs="Futura Medium"/>
        </w:rPr>
        <w:t>i</w:t>
      </w:r>
      <w:r w:rsidRPr="006129F7">
        <w:rPr>
          <w:rFonts w:ascii="Futura Book" w:hAnsi="Futura Book" w:cs="Futura Medium" w:hint="cs"/>
        </w:rPr>
        <w:t xml:space="preserve">nschrijver kan beschikken over de voor de uitvoering van de </w:t>
      </w:r>
      <w:r w:rsidR="004260F0" w:rsidRPr="006129F7">
        <w:rPr>
          <w:rFonts w:ascii="Futura Book" w:hAnsi="Futura Book" w:cs="Futura Medium"/>
        </w:rPr>
        <w:t>o</w:t>
      </w:r>
      <w:r w:rsidRPr="006129F7">
        <w:rPr>
          <w:rFonts w:ascii="Futura Book" w:hAnsi="Futura Book" w:cs="Futura Medium" w:hint="cs"/>
        </w:rPr>
        <w:t>pdracht noodzakelijke middelen van deze derde.</w:t>
      </w:r>
      <w:r w:rsidR="00665213" w:rsidRPr="006129F7">
        <w:rPr>
          <w:rFonts w:ascii="Futura Book" w:hAnsi="Futura Book" w:cs="Futura Medium"/>
        </w:rPr>
        <w:t xml:space="preserve"> Daarnaast moet inschrijver gedurende de uitvoering van de opdracht daadwerkelijk gebruik maken van deze derde.</w:t>
      </w:r>
    </w:p>
    <w:p w14:paraId="6CEA75E3" w14:textId="77777777" w:rsidR="00CA2EAF" w:rsidRPr="006129F7" w:rsidRDefault="00CA2EAF" w:rsidP="00CA2EAF">
      <w:pPr>
        <w:rPr>
          <w:rFonts w:ascii="Futura Book" w:hAnsi="Futura Book" w:cs="Futura Medium"/>
        </w:rPr>
      </w:pPr>
    </w:p>
    <w:p w14:paraId="79B965E5" w14:textId="58FB5C74" w:rsidR="00CA2EAF" w:rsidRPr="006129F7" w:rsidRDefault="00CA2EAF" w:rsidP="00CA2EAF">
      <w:pPr>
        <w:rPr>
          <w:rFonts w:ascii="Futura Book" w:hAnsi="Futura Book" w:cs="Futura Medium"/>
        </w:rPr>
      </w:pPr>
      <w:r w:rsidRPr="006129F7">
        <w:rPr>
          <w:rFonts w:ascii="Futura Book" w:hAnsi="Futura Book" w:cs="Futura Medium" w:hint="cs"/>
        </w:rPr>
        <w:t>Indien in het kader van de verzekeringseis (</w:t>
      </w:r>
      <w:r w:rsidRPr="00BE6D1F">
        <w:rPr>
          <w:rFonts w:ascii="Futura Book" w:hAnsi="Futura Book" w:cs="Futura Medium" w:hint="cs"/>
        </w:rPr>
        <w:t xml:space="preserve">paragraaf </w:t>
      </w:r>
      <w:r w:rsidR="008B3087" w:rsidRPr="00BE6D1F">
        <w:rPr>
          <w:rFonts w:ascii="Futura Book" w:hAnsi="Futura Book" w:cs="Futura Medium"/>
        </w:rPr>
        <w:t>4.3</w:t>
      </w:r>
      <w:r w:rsidRPr="00BE6D1F">
        <w:rPr>
          <w:rFonts w:ascii="Futura Book" w:hAnsi="Futura Book" w:cs="Futura Medium"/>
        </w:rPr>
        <w:t>)</w:t>
      </w:r>
      <w:r w:rsidRPr="006129F7">
        <w:rPr>
          <w:rFonts w:ascii="Futura Book" w:hAnsi="Futura Book" w:cs="Futura Medium" w:hint="cs"/>
        </w:rPr>
        <w:t xml:space="preserve"> een beroep wordt gedaan op de middelen van een derde, dan is zowel de </w:t>
      </w:r>
      <w:r w:rsidR="004260F0" w:rsidRPr="006129F7">
        <w:rPr>
          <w:rFonts w:ascii="Futura Book" w:hAnsi="Futura Book" w:cs="Futura Medium"/>
        </w:rPr>
        <w:t>i</w:t>
      </w:r>
      <w:r w:rsidRPr="006129F7">
        <w:rPr>
          <w:rFonts w:ascii="Futura Book" w:hAnsi="Futura Book" w:cs="Futura Medium" w:hint="cs"/>
        </w:rPr>
        <w:t xml:space="preserve">nschrijver als deze derde hoofdelijk aansprakelijk voor de uitvoering van de </w:t>
      </w:r>
      <w:r w:rsidR="004260F0" w:rsidRPr="006129F7">
        <w:rPr>
          <w:rFonts w:ascii="Futura Book" w:hAnsi="Futura Book" w:cs="Futura Medium"/>
        </w:rPr>
        <w:t>o</w:t>
      </w:r>
      <w:r w:rsidRPr="006129F7">
        <w:rPr>
          <w:rFonts w:ascii="Futura Book" w:hAnsi="Futura Book" w:cs="Futura Medium" w:hint="cs"/>
        </w:rPr>
        <w:t xml:space="preserve">pdracht. </w:t>
      </w:r>
    </w:p>
    <w:p w14:paraId="5886F9B3" w14:textId="77777777" w:rsidR="00CA2EAF" w:rsidRPr="006129F7" w:rsidRDefault="00CA2EAF" w:rsidP="00CA2EAF">
      <w:pPr>
        <w:pStyle w:val="Alinea0"/>
        <w:tabs>
          <w:tab w:val="left" w:pos="1418"/>
        </w:tabs>
        <w:rPr>
          <w:rFonts w:ascii="Futura Book" w:hAnsi="Futura Book" w:cs="Futura Medium"/>
          <w:lang w:val="nl-NL"/>
        </w:rPr>
      </w:pPr>
    </w:p>
    <w:p w14:paraId="4D263D71" w14:textId="3593F064" w:rsidR="00CA2EAF" w:rsidRPr="006129F7" w:rsidRDefault="00CA2EAF" w:rsidP="00CA2EAF">
      <w:pPr>
        <w:rPr>
          <w:rFonts w:ascii="Futura Book" w:hAnsi="Futura Book" w:cs="Futura Medium"/>
        </w:rPr>
      </w:pPr>
      <w:r w:rsidRPr="006129F7">
        <w:rPr>
          <w:rFonts w:ascii="Futura Book" w:hAnsi="Futura Book" w:cs="Futura Medium" w:hint="cs"/>
        </w:rPr>
        <w:t xml:space="preserve">Indien in het kader van geschiktheidseisen over de technische bekwaamheid - paragraaf </w:t>
      </w:r>
      <w:r w:rsidR="008B3087" w:rsidRPr="006129F7">
        <w:rPr>
          <w:rFonts w:ascii="Futura Book" w:hAnsi="Futura Book" w:cs="Futura Medium"/>
        </w:rPr>
        <w:t>4.4</w:t>
      </w:r>
      <w:r w:rsidRPr="006129F7">
        <w:rPr>
          <w:rFonts w:ascii="Futura Book" w:hAnsi="Futura Book" w:cs="Futura Medium" w:hint="cs"/>
        </w:rPr>
        <w:t xml:space="preserve"> - een beroep wordt gedaan op de middelen van een derde, dan moet deze derde door de </w:t>
      </w:r>
      <w:r w:rsidR="004260F0" w:rsidRPr="006129F7">
        <w:rPr>
          <w:rFonts w:ascii="Futura Book" w:hAnsi="Futura Book" w:cs="Futura Medium"/>
        </w:rPr>
        <w:t>i</w:t>
      </w:r>
      <w:r w:rsidRPr="006129F7">
        <w:rPr>
          <w:rFonts w:ascii="Futura Book" w:hAnsi="Futura Book" w:cs="Futura Medium" w:hint="cs"/>
        </w:rPr>
        <w:t xml:space="preserve">nschrijver daadwerkelijk voor de uitvoering van de </w:t>
      </w:r>
      <w:r w:rsidR="004260F0" w:rsidRPr="006129F7">
        <w:rPr>
          <w:rFonts w:ascii="Futura Book" w:hAnsi="Futura Book" w:cs="Futura Medium"/>
        </w:rPr>
        <w:t>o</w:t>
      </w:r>
      <w:r w:rsidRPr="006129F7">
        <w:rPr>
          <w:rFonts w:ascii="Futura Book" w:hAnsi="Futura Book" w:cs="Futura Medium" w:hint="cs"/>
        </w:rPr>
        <w:t xml:space="preserve">pdracht als onderaannemer of lid van </w:t>
      </w:r>
      <w:r w:rsidR="004260F0" w:rsidRPr="006129F7">
        <w:rPr>
          <w:rFonts w:ascii="Futura Book" w:hAnsi="Futura Book" w:cs="Futura Medium"/>
        </w:rPr>
        <w:t>de</w:t>
      </w:r>
      <w:r w:rsidRPr="006129F7">
        <w:rPr>
          <w:rFonts w:ascii="Futura Book" w:hAnsi="Futura Book" w:cs="Futura Medium" w:hint="cs"/>
        </w:rPr>
        <w:t xml:space="preserve"> </w:t>
      </w:r>
      <w:r w:rsidR="004260F0" w:rsidRPr="006129F7">
        <w:rPr>
          <w:rFonts w:ascii="Futura Book" w:hAnsi="Futura Book" w:cs="Futura Medium"/>
        </w:rPr>
        <w:t>combinatie</w:t>
      </w:r>
      <w:r w:rsidRPr="006129F7">
        <w:rPr>
          <w:rFonts w:ascii="Futura Book" w:hAnsi="Futura Book" w:cs="Futura Medium" w:hint="cs"/>
        </w:rPr>
        <w:t xml:space="preserve"> worden ingezet. </w:t>
      </w:r>
    </w:p>
    <w:p w14:paraId="21C9B9DE" w14:textId="77777777" w:rsidR="00E70A6C" w:rsidRPr="00375463" w:rsidRDefault="00E70A6C" w:rsidP="00E70A6C">
      <w:pPr>
        <w:spacing w:line="240" w:lineRule="auto"/>
        <w:rPr>
          <w:rFonts w:ascii="Futura Book" w:hAnsi="Futura Book"/>
        </w:rPr>
      </w:pPr>
    </w:p>
    <w:p w14:paraId="21C9B9DF" w14:textId="77777777" w:rsidR="00E70A6C" w:rsidRPr="00375463" w:rsidRDefault="00E70A6C" w:rsidP="00E70A6C">
      <w:pPr>
        <w:rPr>
          <w:rFonts w:ascii="Futura Book" w:hAnsi="Futura Book"/>
        </w:rPr>
      </w:pPr>
    </w:p>
    <w:p w14:paraId="21C9B9E0" w14:textId="2D2B889A" w:rsidR="00750CA1" w:rsidRPr="00375463" w:rsidRDefault="63F4A8BF" w:rsidP="00C30F63">
      <w:pPr>
        <w:pStyle w:val="Kop1"/>
      </w:pPr>
      <w:bookmarkStart w:id="169" w:name="_Toc100310960"/>
      <w:bookmarkEnd w:id="123"/>
      <w:bookmarkEnd w:id="124"/>
      <w:bookmarkEnd w:id="125"/>
      <w:bookmarkEnd w:id="126"/>
      <w:r>
        <w:lastRenderedPageBreak/>
        <w:t>Beoordeling van de inschrijving</w:t>
      </w:r>
      <w:bookmarkEnd w:id="169"/>
    </w:p>
    <w:p w14:paraId="011FD525" w14:textId="6D87C5BE"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U baseert uw inschrijving op de voorwaarden, specificaties en beschrijvingen zoals opgenomen in dit beschrijvend document. </w:t>
      </w:r>
    </w:p>
    <w:p w14:paraId="35ECE29A" w14:textId="17D98658"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 </w:t>
      </w:r>
    </w:p>
    <w:p w14:paraId="7A0B8741" w14:textId="52BD24F2" w:rsidR="008B3087" w:rsidRPr="006129F7" w:rsidRDefault="008B3087" w:rsidP="008B3087">
      <w:pPr>
        <w:rPr>
          <w:rFonts w:ascii="Futura Book" w:hAnsi="Futura Book"/>
          <w:szCs w:val="22"/>
        </w:rPr>
      </w:pPr>
      <w:r w:rsidRPr="006129F7">
        <w:rPr>
          <w:rFonts w:ascii="Futura Book" w:hAnsi="Futura Book"/>
          <w:szCs w:val="22"/>
        </w:rPr>
        <w:t>De provincie beoordeelt op basis van de economisch meest voordelige inschrijving (EMVI) ofwel beste prijs- kwaliteitsverhouding. De provincie hanteert bij deze aanbesteding de gunningscriteria, zoals in onderstaande tabel weergegeven met daarbij de maximaal te behalen scores:</w:t>
      </w:r>
    </w:p>
    <w:p w14:paraId="2750C4FF" w14:textId="77777777" w:rsidR="008B3087" w:rsidRPr="006129F7" w:rsidRDefault="008B3087" w:rsidP="008B3087">
      <w:pPr>
        <w:rPr>
          <w:rFonts w:ascii="Futura Book" w:hAnsi="Futura Book"/>
        </w:rPr>
      </w:pPr>
    </w:p>
    <w:p w14:paraId="2BE555B5" w14:textId="098B75F1" w:rsidR="00B03A5D" w:rsidRPr="006129F7" w:rsidRDefault="008B3087" w:rsidP="008B3087">
      <w:pPr>
        <w:rPr>
          <w:rFonts w:ascii="Futura Book" w:hAnsi="Futura Book"/>
        </w:rPr>
      </w:pPr>
      <w:r w:rsidRPr="006129F7">
        <w:rPr>
          <w:rFonts w:ascii="Futura Book" w:hAnsi="Futura Book"/>
        </w:rPr>
        <w:t xml:space="preserve">1. </w:t>
      </w:r>
      <w:r w:rsidR="00B03A5D" w:rsidRPr="006129F7">
        <w:rPr>
          <w:rFonts w:ascii="Futura Book" w:hAnsi="Futura Book"/>
        </w:rPr>
        <w:t xml:space="preserve">Kwaliteit: </w:t>
      </w:r>
      <w:r w:rsidR="00B03A5D" w:rsidRPr="006129F7">
        <w:rPr>
          <w:rFonts w:ascii="Futura Book" w:hAnsi="Futura Book"/>
        </w:rPr>
        <w:tab/>
      </w:r>
      <w:r w:rsidR="005E4B50">
        <w:rPr>
          <w:rFonts w:ascii="Futura Book" w:hAnsi="Futura Book"/>
        </w:rPr>
        <w:tab/>
      </w:r>
      <w:r w:rsidR="00B03A5D" w:rsidRPr="006129F7">
        <w:rPr>
          <w:rFonts w:ascii="Futura Book" w:hAnsi="Futura Book"/>
        </w:rPr>
        <w:t>max. 70 punten.</w:t>
      </w:r>
    </w:p>
    <w:p w14:paraId="60A23231" w14:textId="5CB4445E" w:rsidR="008B3087" w:rsidRPr="006129F7" w:rsidRDefault="00B03A5D" w:rsidP="00B03A5D">
      <w:pPr>
        <w:rPr>
          <w:rFonts w:ascii="Futura Book" w:hAnsi="Futura Book"/>
        </w:rPr>
      </w:pPr>
      <w:r w:rsidRPr="006129F7">
        <w:rPr>
          <w:rFonts w:ascii="Futura Book" w:hAnsi="Futura Book"/>
        </w:rPr>
        <w:t xml:space="preserve">2. </w:t>
      </w:r>
      <w:r w:rsidR="008B3087" w:rsidRPr="006129F7">
        <w:rPr>
          <w:rFonts w:ascii="Futura Book" w:hAnsi="Futura Book"/>
        </w:rPr>
        <w:t>Prijs:</w:t>
      </w:r>
      <w:r w:rsidR="008B3087" w:rsidRPr="006129F7">
        <w:rPr>
          <w:rFonts w:ascii="Futura Book" w:hAnsi="Futura Book"/>
        </w:rPr>
        <w:tab/>
      </w:r>
      <w:r w:rsidR="00782997" w:rsidRPr="006129F7">
        <w:rPr>
          <w:rFonts w:ascii="Futura Book" w:hAnsi="Futura Book"/>
        </w:rPr>
        <w:tab/>
      </w:r>
      <w:r w:rsidR="008B3087" w:rsidRPr="006129F7">
        <w:rPr>
          <w:rFonts w:ascii="Futura Book" w:hAnsi="Futura Book"/>
        </w:rPr>
        <w:t xml:space="preserve">max. </w:t>
      </w:r>
      <w:r w:rsidR="00CD0D7A" w:rsidRPr="006129F7">
        <w:rPr>
          <w:rFonts w:ascii="Futura Book" w:hAnsi="Futura Book"/>
        </w:rPr>
        <w:t>3</w:t>
      </w:r>
      <w:r w:rsidR="008B3087" w:rsidRPr="006129F7">
        <w:rPr>
          <w:rFonts w:ascii="Futura Book" w:hAnsi="Futura Book"/>
        </w:rPr>
        <w:t xml:space="preserve">0 punten. </w:t>
      </w:r>
    </w:p>
    <w:p w14:paraId="01AF91F0" w14:textId="389318C4" w:rsidR="00B03A5D" w:rsidRPr="006129F7" w:rsidRDefault="00B03A5D" w:rsidP="008B3087">
      <w:pPr>
        <w:rPr>
          <w:rFonts w:ascii="Futura Book" w:hAnsi="Futura Book"/>
        </w:rPr>
      </w:pPr>
    </w:p>
    <w:p w14:paraId="63F80226" w14:textId="102C91DD" w:rsidR="00957FB1" w:rsidRPr="006129F7" w:rsidRDefault="008B3087" w:rsidP="4EB2DF6B">
      <w:pPr>
        <w:rPr>
          <w:rFonts w:ascii="Futura Book" w:eastAsia="Baskerville MT" w:hAnsi="Futura Book" w:cs="Baskerville MT"/>
          <w:szCs w:val="22"/>
        </w:rPr>
      </w:pPr>
      <w:r w:rsidRPr="006129F7">
        <w:rPr>
          <w:rFonts w:ascii="Futura Book" w:hAnsi="Futura Book"/>
        </w:rPr>
        <w:t>Daaronder hanteert de provincie de volgende gunningscriteria:</w:t>
      </w:r>
      <w:r w:rsidR="4EB2DF6B" w:rsidRPr="006129F7">
        <w:rPr>
          <w:rFonts w:ascii="Futura Book" w:eastAsia="Baskerville MT" w:hAnsi="Futura Book" w:cs="Baskerville MT"/>
          <w:szCs w:val="22"/>
        </w:rPr>
        <w:t xml:space="preserve"> </w:t>
      </w:r>
    </w:p>
    <w:tbl>
      <w:tblPr>
        <w:tblStyle w:val="Tabelraster"/>
        <w:tblW w:w="7920" w:type="dxa"/>
        <w:tblLayout w:type="fixed"/>
        <w:tblLook w:val="04A0" w:firstRow="1" w:lastRow="0" w:firstColumn="1" w:lastColumn="0" w:noHBand="0" w:noVBand="1"/>
      </w:tblPr>
      <w:tblGrid>
        <w:gridCol w:w="2640"/>
        <w:gridCol w:w="2640"/>
        <w:gridCol w:w="2640"/>
      </w:tblGrid>
      <w:tr w:rsidR="4EB2DF6B" w14:paraId="282C1EB9" w14:textId="77777777" w:rsidTr="00246F92">
        <w:tc>
          <w:tcPr>
            <w:tcW w:w="2640" w:type="dxa"/>
            <w:tcBorders>
              <w:top w:val="single" w:sz="8" w:space="0" w:color="auto"/>
              <w:left w:val="single" w:sz="8" w:space="0" w:color="auto"/>
              <w:bottom w:val="single" w:sz="8" w:space="0" w:color="auto"/>
              <w:right w:val="single" w:sz="8" w:space="0" w:color="auto"/>
            </w:tcBorders>
          </w:tcPr>
          <w:p w14:paraId="6631AC9D" w14:textId="0888497C" w:rsidR="4EB2DF6B" w:rsidRPr="006129F7" w:rsidRDefault="4EB2DF6B" w:rsidP="4EB2DF6B">
            <w:pPr>
              <w:rPr>
                <w:rFonts w:ascii="Futura Book" w:hAnsi="Futura Book"/>
                <w:b/>
                <w:sz w:val="14"/>
                <w:szCs w:val="14"/>
              </w:rPr>
            </w:pPr>
            <w:r w:rsidRPr="006129F7">
              <w:rPr>
                <w:rFonts w:ascii="Futura Book" w:hAnsi="Futura Book"/>
                <w:b/>
                <w:sz w:val="14"/>
                <w:szCs w:val="14"/>
              </w:rPr>
              <w:t>Gunningscriterium (GC)</w:t>
            </w:r>
          </w:p>
        </w:tc>
        <w:tc>
          <w:tcPr>
            <w:tcW w:w="2640" w:type="dxa"/>
            <w:tcBorders>
              <w:top w:val="single" w:sz="8" w:space="0" w:color="auto"/>
              <w:left w:val="single" w:sz="8" w:space="0" w:color="auto"/>
              <w:bottom w:val="single" w:sz="8" w:space="0" w:color="auto"/>
              <w:right w:val="single" w:sz="8" w:space="0" w:color="auto"/>
            </w:tcBorders>
          </w:tcPr>
          <w:p w14:paraId="0EDA3393" w14:textId="044EEBC3" w:rsidR="4EB2DF6B" w:rsidRPr="006129F7" w:rsidRDefault="4EB2DF6B" w:rsidP="4EB2DF6B">
            <w:pPr>
              <w:rPr>
                <w:rFonts w:ascii="Futura Book" w:hAnsi="Futura Book"/>
                <w:b/>
                <w:sz w:val="14"/>
                <w:szCs w:val="14"/>
              </w:rPr>
            </w:pPr>
            <w:r w:rsidRPr="006129F7">
              <w:rPr>
                <w:rFonts w:ascii="Futura Book" w:hAnsi="Futura Book"/>
                <w:b/>
                <w:sz w:val="14"/>
                <w:szCs w:val="14"/>
              </w:rPr>
              <w:t>Beoordelingscriterium</w:t>
            </w:r>
          </w:p>
        </w:tc>
        <w:tc>
          <w:tcPr>
            <w:tcW w:w="2640" w:type="dxa"/>
            <w:tcBorders>
              <w:top w:val="single" w:sz="8" w:space="0" w:color="auto"/>
              <w:left w:val="single" w:sz="8" w:space="0" w:color="auto"/>
              <w:bottom w:val="single" w:sz="8" w:space="0" w:color="auto"/>
              <w:right w:val="single" w:sz="8" w:space="0" w:color="auto"/>
            </w:tcBorders>
          </w:tcPr>
          <w:p w14:paraId="6D92FD9A" w14:textId="5B58FB94" w:rsidR="4EB2DF6B" w:rsidRPr="006129F7" w:rsidRDefault="4EB2DF6B" w:rsidP="4EB2DF6B">
            <w:pPr>
              <w:rPr>
                <w:rFonts w:ascii="Futura Book" w:hAnsi="Futura Book"/>
                <w:b/>
                <w:sz w:val="14"/>
                <w:szCs w:val="14"/>
              </w:rPr>
            </w:pPr>
            <w:r w:rsidRPr="006129F7">
              <w:rPr>
                <w:rFonts w:ascii="Futura Book" w:hAnsi="Futura Book"/>
                <w:b/>
                <w:sz w:val="14"/>
                <w:szCs w:val="14"/>
              </w:rPr>
              <w:t>Maximaal te behalen punten</w:t>
            </w:r>
          </w:p>
        </w:tc>
      </w:tr>
      <w:tr w:rsidR="4EB2DF6B" w14:paraId="1302AB9A" w14:textId="77777777" w:rsidTr="00246F92">
        <w:tc>
          <w:tcPr>
            <w:tcW w:w="2640" w:type="dxa"/>
            <w:vMerge w:val="restart"/>
            <w:tcBorders>
              <w:top w:val="single" w:sz="8" w:space="0" w:color="auto"/>
              <w:left w:val="single" w:sz="8" w:space="0" w:color="auto"/>
              <w:right w:val="single" w:sz="8" w:space="0" w:color="auto"/>
            </w:tcBorders>
          </w:tcPr>
          <w:p w14:paraId="26BDB488" w14:textId="31590C2E" w:rsidR="00246F92" w:rsidRPr="006129F7" w:rsidRDefault="4EB2DF6B" w:rsidP="00246F92">
            <w:pPr>
              <w:rPr>
                <w:rFonts w:ascii="Futura Book" w:hAnsi="Futura Book"/>
                <w:sz w:val="14"/>
                <w:szCs w:val="14"/>
              </w:rPr>
            </w:pPr>
            <w:r w:rsidRPr="006129F7">
              <w:rPr>
                <w:rFonts w:ascii="Futura Book" w:hAnsi="Futura Book"/>
                <w:sz w:val="14"/>
                <w:szCs w:val="14"/>
              </w:rPr>
              <w:t xml:space="preserve">Kwaliteit </w:t>
            </w:r>
          </w:p>
          <w:p w14:paraId="02041DF4" w14:textId="50932188" w:rsidR="4EB2DF6B" w:rsidRPr="006129F7" w:rsidRDefault="4EB2DF6B" w:rsidP="4EB2DF6B">
            <w:pPr>
              <w:rPr>
                <w:rFonts w:ascii="Futura Book" w:hAnsi="Futura Book"/>
                <w:sz w:val="14"/>
                <w:szCs w:val="14"/>
              </w:rPr>
            </w:pPr>
          </w:p>
        </w:tc>
        <w:tc>
          <w:tcPr>
            <w:tcW w:w="2640" w:type="dxa"/>
            <w:tcBorders>
              <w:top w:val="single" w:sz="8" w:space="0" w:color="auto"/>
              <w:left w:val="single" w:sz="8" w:space="0" w:color="auto"/>
              <w:bottom w:val="single" w:sz="8" w:space="0" w:color="auto"/>
              <w:right w:val="single" w:sz="8" w:space="0" w:color="auto"/>
            </w:tcBorders>
          </w:tcPr>
          <w:p w14:paraId="5ADB7AB6" w14:textId="148485EB" w:rsidR="4EB2DF6B" w:rsidRPr="006129F7" w:rsidRDefault="00246F92" w:rsidP="4EB2DF6B">
            <w:pPr>
              <w:rPr>
                <w:rFonts w:ascii="Futura Book" w:hAnsi="Futura Book"/>
                <w:sz w:val="14"/>
                <w:szCs w:val="14"/>
              </w:rPr>
            </w:pPr>
            <w:r w:rsidRPr="006129F7">
              <w:rPr>
                <w:rFonts w:ascii="Futura Book" w:hAnsi="Futura Book"/>
                <w:sz w:val="14"/>
                <w:szCs w:val="14"/>
              </w:rPr>
              <w:t>GC 1 Plan van aanpak: Techniek</w:t>
            </w:r>
          </w:p>
        </w:tc>
        <w:tc>
          <w:tcPr>
            <w:tcW w:w="2640" w:type="dxa"/>
            <w:tcBorders>
              <w:top w:val="single" w:sz="8" w:space="0" w:color="auto"/>
              <w:left w:val="single" w:sz="8" w:space="0" w:color="auto"/>
              <w:bottom w:val="single" w:sz="8" w:space="0" w:color="auto"/>
              <w:right w:val="single" w:sz="8" w:space="0" w:color="auto"/>
            </w:tcBorders>
          </w:tcPr>
          <w:p w14:paraId="348DF067" w14:textId="7330EC49" w:rsidR="4EB2DF6B" w:rsidRPr="006129F7" w:rsidRDefault="4EB2DF6B" w:rsidP="4EB2DF6B">
            <w:pPr>
              <w:rPr>
                <w:rFonts w:ascii="Futura Book" w:hAnsi="Futura Book"/>
                <w:sz w:val="14"/>
                <w:szCs w:val="14"/>
              </w:rPr>
            </w:pPr>
            <w:r w:rsidRPr="006129F7">
              <w:rPr>
                <w:rFonts w:ascii="Futura Book" w:hAnsi="Futura Book"/>
                <w:sz w:val="14"/>
                <w:szCs w:val="14"/>
              </w:rPr>
              <w:t>40 punten</w:t>
            </w:r>
          </w:p>
        </w:tc>
      </w:tr>
      <w:tr w:rsidR="4EB2DF6B" w14:paraId="5EDB8ECC" w14:textId="77777777" w:rsidTr="00246F92">
        <w:tc>
          <w:tcPr>
            <w:tcW w:w="2640" w:type="dxa"/>
            <w:vMerge/>
            <w:tcBorders>
              <w:left w:val="single" w:sz="8" w:space="0" w:color="auto"/>
              <w:bottom w:val="single" w:sz="8" w:space="0" w:color="auto"/>
              <w:right w:val="single" w:sz="8" w:space="0" w:color="auto"/>
            </w:tcBorders>
          </w:tcPr>
          <w:p w14:paraId="02A4BD50" w14:textId="38DD2B48" w:rsidR="4EB2DF6B" w:rsidRPr="006129F7" w:rsidRDefault="4EB2DF6B" w:rsidP="4EB2DF6B">
            <w:pPr>
              <w:rPr>
                <w:rFonts w:ascii="Futura Book" w:hAnsi="Futura Book"/>
                <w:sz w:val="14"/>
                <w:szCs w:val="14"/>
              </w:rPr>
            </w:pPr>
          </w:p>
        </w:tc>
        <w:tc>
          <w:tcPr>
            <w:tcW w:w="2640" w:type="dxa"/>
            <w:tcBorders>
              <w:top w:val="single" w:sz="8" w:space="0" w:color="auto"/>
              <w:left w:val="single" w:sz="8" w:space="0" w:color="auto"/>
              <w:bottom w:val="single" w:sz="8" w:space="0" w:color="auto"/>
              <w:right w:val="single" w:sz="8" w:space="0" w:color="auto"/>
            </w:tcBorders>
          </w:tcPr>
          <w:p w14:paraId="000A1B36" w14:textId="566ED38D" w:rsidR="4EB2DF6B" w:rsidRPr="006129F7" w:rsidRDefault="00246F92" w:rsidP="4EB2DF6B">
            <w:pPr>
              <w:rPr>
                <w:rFonts w:ascii="Futura Book" w:hAnsi="Futura Book"/>
                <w:sz w:val="14"/>
                <w:szCs w:val="14"/>
              </w:rPr>
            </w:pPr>
            <w:r w:rsidRPr="006129F7">
              <w:rPr>
                <w:rFonts w:ascii="Futura Book" w:hAnsi="Futura Book"/>
                <w:sz w:val="14"/>
                <w:szCs w:val="14"/>
              </w:rPr>
              <w:t xml:space="preserve">GC 2 Plan van aanpak: </w:t>
            </w:r>
            <w:r w:rsidR="4EB2DF6B" w:rsidRPr="006129F7">
              <w:rPr>
                <w:rFonts w:ascii="Futura Book" w:hAnsi="Futura Book"/>
                <w:sz w:val="14"/>
                <w:szCs w:val="14"/>
              </w:rPr>
              <w:t>Project- en procesmanagement</w:t>
            </w:r>
          </w:p>
        </w:tc>
        <w:tc>
          <w:tcPr>
            <w:tcW w:w="2640" w:type="dxa"/>
            <w:tcBorders>
              <w:top w:val="single" w:sz="8" w:space="0" w:color="auto"/>
              <w:left w:val="single" w:sz="8" w:space="0" w:color="auto"/>
              <w:bottom w:val="single" w:sz="8" w:space="0" w:color="auto"/>
              <w:right w:val="single" w:sz="8" w:space="0" w:color="auto"/>
            </w:tcBorders>
          </w:tcPr>
          <w:p w14:paraId="40560F63" w14:textId="0CF48959" w:rsidR="4EB2DF6B" w:rsidRPr="006129F7" w:rsidRDefault="4EB2DF6B" w:rsidP="4EB2DF6B">
            <w:pPr>
              <w:rPr>
                <w:rFonts w:ascii="Futura Book" w:hAnsi="Futura Book"/>
                <w:sz w:val="14"/>
                <w:szCs w:val="14"/>
              </w:rPr>
            </w:pPr>
            <w:r w:rsidRPr="006129F7">
              <w:rPr>
                <w:rFonts w:ascii="Futura Book" w:hAnsi="Futura Book"/>
                <w:sz w:val="14"/>
                <w:szCs w:val="14"/>
              </w:rPr>
              <w:t>30 punten</w:t>
            </w:r>
          </w:p>
        </w:tc>
      </w:tr>
      <w:tr w:rsidR="4EB2DF6B" w14:paraId="68370787" w14:textId="77777777" w:rsidTr="00246F92">
        <w:tc>
          <w:tcPr>
            <w:tcW w:w="2640" w:type="dxa"/>
            <w:tcBorders>
              <w:top w:val="single" w:sz="8" w:space="0" w:color="auto"/>
              <w:left w:val="single" w:sz="8" w:space="0" w:color="auto"/>
              <w:bottom w:val="single" w:sz="8" w:space="0" w:color="auto"/>
              <w:right w:val="single" w:sz="8" w:space="0" w:color="auto"/>
            </w:tcBorders>
          </w:tcPr>
          <w:p w14:paraId="6AFC1F62" w14:textId="605C3046" w:rsidR="4EB2DF6B" w:rsidRPr="006129F7" w:rsidRDefault="4EB2DF6B" w:rsidP="4EB2DF6B">
            <w:pPr>
              <w:rPr>
                <w:rFonts w:ascii="Futura Book" w:hAnsi="Futura Book"/>
                <w:sz w:val="14"/>
                <w:szCs w:val="14"/>
              </w:rPr>
            </w:pPr>
            <w:r w:rsidRPr="006129F7">
              <w:rPr>
                <w:rFonts w:ascii="Futura Book" w:hAnsi="Futura Book"/>
                <w:sz w:val="14"/>
                <w:szCs w:val="14"/>
              </w:rPr>
              <w:t>Prijs</w:t>
            </w:r>
          </w:p>
        </w:tc>
        <w:tc>
          <w:tcPr>
            <w:tcW w:w="2640" w:type="dxa"/>
            <w:tcBorders>
              <w:top w:val="single" w:sz="8" w:space="0" w:color="auto"/>
              <w:left w:val="single" w:sz="8" w:space="0" w:color="auto"/>
              <w:bottom w:val="single" w:sz="8" w:space="0" w:color="auto"/>
              <w:right w:val="single" w:sz="8" w:space="0" w:color="auto"/>
            </w:tcBorders>
          </w:tcPr>
          <w:p w14:paraId="6FA04E49" w14:textId="1B761700" w:rsidR="4EB2DF6B" w:rsidRPr="006129F7" w:rsidRDefault="4EB2DF6B" w:rsidP="4EB2DF6B">
            <w:pPr>
              <w:rPr>
                <w:rFonts w:ascii="Futura Book" w:hAnsi="Futura Book"/>
                <w:sz w:val="14"/>
                <w:szCs w:val="14"/>
              </w:rPr>
            </w:pPr>
            <w:r w:rsidRPr="006129F7">
              <w:rPr>
                <w:rFonts w:ascii="Futura Book" w:hAnsi="Futura Book"/>
                <w:sz w:val="14"/>
                <w:szCs w:val="14"/>
              </w:rPr>
              <w:t xml:space="preserve"> </w:t>
            </w:r>
            <w:r w:rsidR="009A5F5A">
              <w:rPr>
                <w:rFonts w:ascii="Futura Book" w:hAnsi="Futura Book"/>
                <w:sz w:val="14"/>
                <w:szCs w:val="14"/>
              </w:rPr>
              <w:t>Prijs</w:t>
            </w:r>
          </w:p>
        </w:tc>
        <w:tc>
          <w:tcPr>
            <w:tcW w:w="2640" w:type="dxa"/>
            <w:tcBorders>
              <w:top w:val="single" w:sz="8" w:space="0" w:color="auto"/>
              <w:left w:val="single" w:sz="8" w:space="0" w:color="auto"/>
              <w:bottom w:val="single" w:sz="8" w:space="0" w:color="auto"/>
              <w:right w:val="single" w:sz="8" w:space="0" w:color="auto"/>
            </w:tcBorders>
          </w:tcPr>
          <w:p w14:paraId="74156CE3" w14:textId="5811F650" w:rsidR="4EB2DF6B" w:rsidRPr="006129F7" w:rsidRDefault="4EB2DF6B" w:rsidP="4EB2DF6B">
            <w:pPr>
              <w:rPr>
                <w:rFonts w:ascii="Futura Book" w:hAnsi="Futura Book"/>
                <w:sz w:val="14"/>
                <w:szCs w:val="14"/>
              </w:rPr>
            </w:pPr>
            <w:r w:rsidRPr="006129F7">
              <w:rPr>
                <w:rFonts w:ascii="Futura Book" w:hAnsi="Futura Book"/>
                <w:sz w:val="14"/>
                <w:szCs w:val="14"/>
              </w:rPr>
              <w:t>30 punten</w:t>
            </w:r>
          </w:p>
        </w:tc>
      </w:tr>
      <w:tr w:rsidR="4EB2DF6B" w14:paraId="0D0A9245" w14:textId="77777777" w:rsidTr="00246F92">
        <w:tc>
          <w:tcPr>
            <w:tcW w:w="2640" w:type="dxa"/>
            <w:tcBorders>
              <w:top w:val="single" w:sz="8" w:space="0" w:color="auto"/>
              <w:left w:val="single" w:sz="8" w:space="0" w:color="auto"/>
              <w:bottom w:val="single" w:sz="8" w:space="0" w:color="auto"/>
              <w:right w:val="single" w:sz="8" w:space="0" w:color="auto"/>
            </w:tcBorders>
          </w:tcPr>
          <w:p w14:paraId="024746A6" w14:textId="620D4458" w:rsidR="4EB2DF6B" w:rsidRPr="006129F7" w:rsidRDefault="4EB2DF6B" w:rsidP="4EB2DF6B">
            <w:pPr>
              <w:rPr>
                <w:rFonts w:ascii="Futura Book" w:hAnsi="Futura Book"/>
                <w:b/>
                <w:sz w:val="14"/>
                <w:szCs w:val="14"/>
              </w:rPr>
            </w:pPr>
            <w:r w:rsidRPr="006129F7">
              <w:rPr>
                <w:rFonts w:ascii="Futura Book" w:hAnsi="Futura Book"/>
                <w:b/>
                <w:sz w:val="14"/>
                <w:szCs w:val="14"/>
              </w:rPr>
              <w:t>Totaal</w:t>
            </w:r>
          </w:p>
        </w:tc>
        <w:tc>
          <w:tcPr>
            <w:tcW w:w="2640" w:type="dxa"/>
            <w:tcBorders>
              <w:top w:val="single" w:sz="8" w:space="0" w:color="auto"/>
              <w:left w:val="single" w:sz="8" w:space="0" w:color="auto"/>
              <w:bottom w:val="single" w:sz="8" w:space="0" w:color="auto"/>
              <w:right w:val="single" w:sz="8" w:space="0" w:color="auto"/>
            </w:tcBorders>
          </w:tcPr>
          <w:p w14:paraId="350A772C" w14:textId="38E05E92" w:rsidR="4EB2DF6B" w:rsidRPr="006129F7" w:rsidRDefault="4EB2DF6B" w:rsidP="4EB2DF6B">
            <w:pPr>
              <w:rPr>
                <w:rFonts w:ascii="Futura Book" w:hAnsi="Futura Book"/>
                <w:b/>
                <w:sz w:val="14"/>
                <w:szCs w:val="14"/>
              </w:rPr>
            </w:pPr>
            <w:r w:rsidRPr="006129F7">
              <w:rPr>
                <w:rFonts w:ascii="Futura Book" w:hAnsi="Futura Book"/>
                <w:b/>
                <w:sz w:val="14"/>
                <w:szCs w:val="14"/>
              </w:rPr>
              <w:t xml:space="preserve"> </w:t>
            </w:r>
          </w:p>
        </w:tc>
        <w:tc>
          <w:tcPr>
            <w:tcW w:w="2640" w:type="dxa"/>
            <w:tcBorders>
              <w:top w:val="single" w:sz="8" w:space="0" w:color="auto"/>
              <w:left w:val="single" w:sz="8" w:space="0" w:color="auto"/>
              <w:bottom w:val="single" w:sz="8" w:space="0" w:color="auto"/>
              <w:right w:val="single" w:sz="8" w:space="0" w:color="auto"/>
            </w:tcBorders>
          </w:tcPr>
          <w:p w14:paraId="1278E0BE" w14:textId="07C890C1" w:rsidR="4EB2DF6B" w:rsidRPr="006129F7" w:rsidRDefault="4EB2DF6B" w:rsidP="4EB2DF6B">
            <w:pPr>
              <w:rPr>
                <w:rFonts w:ascii="Futura Book" w:hAnsi="Futura Book"/>
                <w:b/>
                <w:sz w:val="14"/>
                <w:szCs w:val="14"/>
              </w:rPr>
            </w:pPr>
            <w:r w:rsidRPr="006129F7">
              <w:rPr>
                <w:rFonts w:ascii="Futura Book" w:hAnsi="Futura Book"/>
                <w:b/>
                <w:sz w:val="14"/>
                <w:szCs w:val="14"/>
              </w:rPr>
              <w:t>100 punten</w:t>
            </w:r>
          </w:p>
        </w:tc>
      </w:tr>
    </w:tbl>
    <w:p w14:paraId="02BC9996" w14:textId="47D1AFF5" w:rsidR="00957FB1" w:rsidRPr="006129F7" w:rsidRDefault="4EB2DF6B" w:rsidP="4EB2DF6B">
      <w:pPr>
        <w:rPr>
          <w:rFonts w:ascii="Futura Book" w:hAnsi="Futura Book"/>
        </w:rPr>
      </w:pPr>
      <w:r w:rsidRPr="006129F7">
        <w:rPr>
          <w:rFonts w:ascii="Futura Book" w:eastAsia="Baskerville MT" w:hAnsi="Futura Book" w:cs="Baskerville MT"/>
          <w:szCs w:val="22"/>
        </w:rPr>
        <w:t xml:space="preserve"> </w:t>
      </w:r>
    </w:p>
    <w:p w14:paraId="321C744B" w14:textId="7AC35144" w:rsidR="00F83A05" w:rsidRDefault="4EB2DF6B" w:rsidP="4EB2DF6B">
      <w:pPr>
        <w:rPr>
          <w:rFonts w:ascii="Futura Book" w:eastAsia="Baskerville MT" w:hAnsi="Futura Book" w:cs="Baskerville MT"/>
        </w:rPr>
      </w:pPr>
      <w:r w:rsidRPr="344D495F">
        <w:rPr>
          <w:rFonts w:ascii="Futura Book" w:eastAsia="Baskerville MT" w:hAnsi="Futura Book" w:cs="Baskerville MT"/>
        </w:rPr>
        <w:t xml:space="preserve">Voor elk gunningscriterium kent de provincie Noord-Brabant een score tussen de 10 en 4 van het totaal aantal punten toe. </w:t>
      </w:r>
    </w:p>
    <w:p w14:paraId="0701BD93" w14:textId="1D17B8E2" w:rsidR="00246F92" w:rsidRPr="00F83A05" w:rsidRDefault="4EB2DF6B" w:rsidP="009F469B">
      <w:pPr>
        <w:pStyle w:val="Lijstalinea"/>
        <w:numPr>
          <w:ilvl w:val="0"/>
          <w:numId w:val="19"/>
        </w:numPr>
        <w:rPr>
          <w:rFonts w:ascii="Futura Book" w:eastAsia="Baskerville MT" w:hAnsi="Futura Book" w:cs="Baskerville MT"/>
        </w:rPr>
      </w:pPr>
      <w:r w:rsidRPr="25299F96">
        <w:rPr>
          <w:rFonts w:ascii="Futura Book" w:eastAsia="Baskerville MT" w:hAnsi="Futura Book" w:cs="Baskerville MT"/>
        </w:rPr>
        <w:t xml:space="preserve">Als meer dan één inschrijver met eenzelfde puntenaantal op de eerste plaats eindigt, komt de inschrijver in aanmerking die het hoogst scoort op het criterium GC1. </w:t>
      </w:r>
    </w:p>
    <w:p w14:paraId="0569DF9D" w14:textId="77777777" w:rsidR="00DE4389" w:rsidRDefault="00246F92" w:rsidP="009F469B">
      <w:pPr>
        <w:pStyle w:val="Lijstalinea"/>
        <w:numPr>
          <w:ilvl w:val="0"/>
          <w:numId w:val="18"/>
        </w:numPr>
        <w:rPr>
          <w:rFonts w:ascii="Futura Book" w:hAnsi="Futura Book"/>
        </w:rPr>
      </w:pPr>
      <w:r w:rsidRPr="00DE4389">
        <w:rPr>
          <w:rFonts w:ascii="Futura Book" w:hAnsi="Futura Book"/>
        </w:rPr>
        <w:t>Indien het puntenaantal van de inschrijvers voor het criterium GC1 eveneens gelijk is, komt de inschrijver in aanmerking die hoogst scoorde op het criterium GC2.</w:t>
      </w:r>
    </w:p>
    <w:p w14:paraId="7BDAD889" w14:textId="418D1F82" w:rsidR="00246F92" w:rsidRPr="00DE4389" w:rsidRDefault="00246F92" w:rsidP="009F469B">
      <w:pPr>
        <w:pStyle w:val="Lijstalinea"/>
        <w:numPr>
          <w:ilvl w:val="0"/>
          <w:numId w:val="18"/>
        </w:numPr>
        <w:rPr>
          <w:rFonts w:ascii="Futura Book" w:hAnsi="Futura Book"/>
        </w:rPr>
      </w:pPr>
      <w:r w:rsidRPr="00DE4389">
        <w:rPr>
          <w:rFonts w:ascii="Futura Book" w:hAnsi="Futura Book"/>
        </w:rPr>
        <w:t xml:space="preserve">Indien het puntenaantal van de inschrijvers voor het criterium </w:t>
      </w:r>
      <w:r w:rsidR="00BA0DAB" w:rsidRPr="00DE4389">
        <w:rPr>
          <w:rFonts w:ascii="Futura Book" w:hAnsi="Futura Book"/>
        </w:rPr>
        <w:t>GC2</w:t>
      </w:r>
      <w:r w:rsidR="00BE6D1F">
        <w:rPr>
          <w:rFonts w:ascii="Futura Book" w:hAnsi="Futura Book"/>
        </w:rPr>
        <w:t xml:space="preserve"> </w:t>
      </w:r>
      <w:r w:rsidRPr="00DE4389">
        <w:rPr>
          <w:rFonts w:ascii="Futura Book" w:hAnsi="Futura Book"/>
        </w:rPr>
        <w:t>eveneens gelijk is, wordt middels loting de winnaar bepaald.</w:t>
      </w:r>
    </w:p>
    <w:p w14:paraId="1523EBD2" w14:textId="3DF1B408" w:rsidR="00957FB1" w:rsidRPr="006129F7" w:rsidRDefault="00957FB1" w:rsidP="4EB2DF6B">
      <w:pPr>
        <w:rPr>
          <w:rFonts w:ascii="Futura Book" w:eastAsia="Baskerville MT" w:hAnsi="Futura Book" w:cs="Baskerville MT"/>
          <w:szCs w:val="22"/>
          <w:highlight w:val="green"/>
        </w:rPr>
      </w:pPr>
    </w:p>
    <w:p w14:paraId="4750308A" w14:textId="0F824C8C"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Het is niet toegestaan met hyperlinks verwijzingen te maken naar websites of andere documenten. De beschrijvingen en alle in het vervolg op te leveren stukken van inschrijver dienen gedurende de uitvoering van het project in het Nederlands te worden opgesteld.</w:t>
      </w:r>
    </w:p>
    <w:p w14:paraId="4B53EE15" w14:textId="383725B9" w:rsidR="005E4B50"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 </w:t>
      </w:r>
    </w:p>
    <w:p w14:paraId="2EFC065B" w14:textId="3AD2BF57" w:rsidR="00957FB1" w:rsidRDefault="4EB2DF6B" w:rsidP="4EB2DF6B">
      <w:pPr>
        <w:pStyle w:val="Kop2"/>
      </w:pPr>
      <w:r w:rsidRPr="006129F7">
        <w:rPr>
          <w:b w:val="0"/>
          <w:sz w:val="14"/>
          <w:szCs w:val="14"/>
        </w:rPr>
        <w:t xml:space="preserve">      </w:t>
      </w:r>
      <w:bookmarkStart w:id="170" w:name="_Toc100310961"/>
      <w:r w:rsidRPr="006129F7">
        <w:rPr>
          <w:rFonts w:eastAsia="Baskerville MT" w:cs="Baskerville MT"/>
        </w:rPr>
        <w:t>Scoregrondslag per gunningscriterium</w:t>
      </w:r>
      <w:bookmarkEnd w:id="170"/>
    </w:p>
    <w:p w14:paraId="4A2454BF" w14:textId="660586ED" w:rsidR="00957FB1" w:rsidRPr="006129F7" w:rsidRDefault="4EB2DF6B" w:rsidP="4EB2DF6B">
      <w:pPr>
        <w:rPr>
          <w:rFonts w:ascii="Futura Book" w:hAnsi="Futura Book"/>
        </w:rPr>
      </w:pPr>
      <w:r w:rsidRPr="006129F7">
        <w:rPr>
          <w:rFonts w:ascii="Futura Book" w:eastAsia="Baskerville MT" w:hAnsi="Futura Book" w:cs="Baskerville MT"/>
          <w:szCs w:val="22"/>
        </w:rPr>
        <w:t xml:space="preserve"> </w:t>
      </w:r>
    </w:p>
    <w:p w14:paraId="2C537AAD" w14:textId="7FEFE929" w:rsidR="00957FB1" w:rsidRPr="00720B61" w:rsidRDefault="4EB2DF6B" w:rsidP="00BE6D1F">
      <w:pPr>
        <w:pStyle w:val="Kop3"/>
        <w:widowControl w:val="0"/>
        <w:tabs>
          <w:tab w:val="clear" w:pos="720"/>
          <w:tab w:val="left" w:pos="851"/>
          <w:tab w:val="num" w:pos="1839"/>
        </w:tabs>
        <w:adjustRightInd w:val="0"/>
        <w:spacing w:line="240" w:lineRule="auto"/>
        <w:ind w:left="2631" w:hanging="2631"/>
        <w:textAlignment w:val="baseline"/>
      </w:pPr>
      <w:bookmarkStart w:id="171" w:name="_Toc100310962"/>
      <w:r w:rsidRPr="00720B61">
        <w:t>Kwaliteit</w:t>
      </w:r>
      <w:bookmarkEnd w:id="171"/>
      <w:r w:rsidRPr="00720B61">
        <w:t xml:space="preserve"> </w:t>
      </w:r>
      <w:r w:rsidR="00246F92" w:rsidRPr="00720B61">
        <w:t xml:space="preserve"> </w:t>
      </w:r>
    </w:p>
    <w:p w14:paraId="0DB41417" w14:textId="77777777" w:rsidR="00261E22" w:rsidRDefault="00246F92" w:rsidP="00246F92">
      <w:pPr>
        <w:rPr>
          <w:rFonts w:ascii="Futura Book" w:hAnsi="Futura Book"/>
        </w:rPr>
      </w:pPr>
      <w:r w:rsidRPr="006129F7">
        <w:rPr>
          <w:rFonts w:ascii="Futura Book" w:hAnsi="Futura Book"/>
        </w:rPr>
        <w:t xml:space="preserve">De gunningscriteria voor kwaliteit worden beoordeeld door een terzake deskundige beoordelingscommissie. </w:t>
      </w:r>
    </w:p>
    <w:p w14:paraId="705DD886" w14:textId="77777777" w:rsidR="00261E22" w:rsidRPr="00261E22" w:rsidRDefault="00261E22" w:rsidP="00261E22">
      <w:pPr>
        <w:rPr>
          <w:rFonts w:ascii="Futura Book" w:hAnsi="Futura Book"/>
        </w:rPr>
      </w:pPr>
      <w:r w:rsidRPr="00261E22">
        <w:rPr>
          <w:rFonts w:ascii="Futura Book" w:hAnsi="Futura Book"/>
        </w:rPr>
        <w:t xml:space="preserve">Na ontvangst van de inschrijvingen en de check op de inschrijfeisen worden de inschrijvingen zonder de prijsbijlage door de inkoopadviseur verstuurd naar de beoordelaars. De beoordelaars beoordelen de inschrijvingen op de kwaliteitscriteria eerst individueel. Na de individuele beoordeling vindt een </w:t>
      </w:r>
      <w:r w:rsidRPr="00261E22">
        <w:rPr>
          <w:rFonts w:ascii="Futura Book" w:hAnsi="Futura Book"/>
        </w:rPr>
        <w:lastRenderedPageBreak/>
        <w:t xml:space="preserve">plenaire beoordeling plaats. Hier worden de kwaliteitscriteria plenair beoordeeld en komt er een gewogen score tot stand. </w:t>
      </w:r>
    </w:p>
    <w:p w14:paraId="26BDCD29" w14:textId="5B487C9F" w:rsidR="00261E22" w:rsidRDefault="00261E22" w:rsidP="00261E22">
      <w:pPr>
        <w:rPr>
          <w:rFonts w:ascii="Futura Book" w:hAnsi="Futura Book"/>
        </w:rPr>
      </w:pPr>
      <w:r w:rsidRPr="00261E22">
        <w:rPr>
          <w:rFonts w:ascii="Futura Book" w:hAnsi="Futura Book"/>
        </w:rPr>
        <w:t>Zodra de beoordeling van de kwaliteitscriteria is afgerond, maakt de inkoopadviseur de prijzen bekend. Hiermee komt de totale score van de inschrijver tot stand.</w:t>
      </w:r>
    </w:p>
    <w:p w14:paraId="2E0455AC" w14:textId="77777777" w:rsidR="00261E22" w:rsidRDefault="00261E22" w:rsidP="00246F92">
      <w:pPr>
        <w:rPr>
          <w:rFonts w:ascii="Futura Book" w:hAnsi="Futura Book"/>
        </w:rPr>
      </w:pPr>
    </w:p>
    <w:p w14:paraId="6FE6C5FE" w14:textId="3C4B6D29" w:rsidR="00E952E7" w:rsidRDefault="004A539F" w:rsidP="00246F92">
      <w:pPr>
        <w:rPr>
          <w:rFonts w:ascii="Futura Book" w:hAnsi="Futura Book"/>
        </w:rPr>
      </w:pPr>
      <w:r>
        <w:rPr>
          <w:rFonts w:ascii="Futura Book" w:hAnsi="Futura Book"/>
        </w:rPr>
        <w:t xml:space="preserve">De </w:t>
      </w:r>
      <w:r w:rsidR="00246F92" w:rsidRPr="006129F7">
        <w:rPr>
          <w:rFonts w:ascii="Futura Book" w:hAnsi="Futura Book"/>
        </w:rPr>
        <w:t xml:space="preserve">score </w:t>
      </w:r>
      <w:r>
        <w:rPr>
          <w:rFonts w:ascii="Futura Book" w:hAnsi="Futura Book"/>
        </w:rPr>
        <w:t>per onderdeel wordt in consessus bepaald. De score wordt vervolgens omgezet naar een gewogen score volgens het rekenmodel die hieronder wordt uitgewerkt. De gewogen score wordt afgerond op 2 decimalen achter de komma.</w:t>
      </w:r>
      <w:r w:rsidR="00246F92" w:rsidRPr="006129F7">
        <w:rPr>
          <w:rFonts w:ascii="Futura Book" w:hAnsi="Futura Book"/>
        </w:rPr>
        <w:t xml:space="preserve"> Hierbij geldt dat een waardering met het cijfer 10 gelijk staat aan de maximaal te behalen score. Een lager cijfer leidt tot een evenredig lagere score. </w:t>
      </w:r>
    </w:p>
    <w:p w14:paraId="6D94CCA0" w14:textId="58848B74" w:rsidR="00246F92" w:rsidRPr="006129F7" w:rsidRDefault="00246F92" w:rsidP="00246F92">
      <w:pPr>
        <w:rPr>
          <w:rFonts w:ascii="Futura Book" w:hAnsi="Futura Book"/>
        </w:rPr>
      </w:pPr>
      <w:r w:rsidRPr="006129F7">
        <w:rPr>
          <w:rFonts w:ascii="Futura Book" w:hAnsi="Futura Book"/>
        </w:rPr>
        <w:t>De beoordelingscommissie wordt voorgezeten door een inkoopadviseur van de provincie Noord-Brabant. De inkoopadviseur heeft geen stem in de beoordeling.</w:t>
      </w:r>
    </w:p>
    <w:p w14:paraId="04B1FEB8" w14:textId="77777777" w:rsidR="00261E22" w:rsidRPr="006129F7" w:rsidRDefault="00261E22" w:rsidP="4EB2DF6B">
      <w:pPr>
        <w:rPr>
          <w:rFonts w:ascii="Futura Book" w:eastAsia="Baskerville MT" w:hAnsi="Futura Book" w:cs="Baskerville MT"/>
          <w:szCs w:val="22"/>
          <w:highlight w:val="green"/>
        </w:rPr>
      </w:pPr>
    </w:p>
    <w:p w14:paraId="28DE19DA" w14:textId="1A187B6C" w:rsidR="003C56D1" w:rsidRPr="006129F7" w:rsidRDefault="00246F92" w:rsidP="4EB2DF6B">
      <w:pPr>
        <w:rPr>
          <w:rFonts w:ascii="Futura Book" w:eastAsia="Baskerville MT" w:hAnsi="Futura Book" w:cs="Baskerville MT"/>
          <w:szCs w:val="22"/>
        </w:rPr>
      </w:pPr>
      <w:r w:rsidRPr="006129F7">
        <w:rPr>
          <w:rFonts w:ascii="Futura Book" w:eastAsia="Baskerville MT" w:hAnsi="Futura Book" w:cs="Baskerville MT"/>
          <w:szCs w:val="22"/>
        </w:rPr>
        <w:t>U dient een plan van aanpak in voor deze aanbesteding. In deze plan van aanpak werkt u GC1</w:t>
      </w:r>
      <w:r w:rsidR="004B4DE2">
        <w:rPr>
          <w:rFonts w:ascii="Futura Book" w:eastAsia="Baskerville MT" w:hAnsi="Futura Book" w:cs="Baskerville MT"/>
          <w:szCs w:val="22"/>
        </w:rPr>
        <w:t xml:space="preserve"> </w:t>
      </w:r>
      <w:r w:rsidR="0026080D" w:rsidRPr="006129F7">
        <w:rPr>
          <w:rFonts w:ascii="Futura Book" w:eastAsia="Baskerville MT" w:hAnsi="Futura Book" w:cs="Baskerville MT"/>
          <w:szCs w:val="22"/>
        </w:rPr>
        <w:t>Techniek</w:t>
      </w:r>
      <w:r w:rsidR="00307C0E" w:rsidRPr="006129F7">
        <w:rPr>
          <w:rFonts w:ascii="Futura Book" w:eastAsia="Baskerville MT" w:hAnsi="Futura Book" w:cs="Baskerville MT"/>
          <w:szCs w:val="22"/>
        </w:rPr>
        <w:t xml:space="preserve"> </w:t>
      </w:r>
      <w:r w:rsidRPr="006129F7">
        <w:rPr>
          <w:rFonts w:ascii="Futura Book" w:eastAsia="Baskerville MT" w:hAnsi="Futura Book" w:cs="Baskerville MT"/>
          <w:szCs w:val="22"/>
        </w:rPr>
        <w:t>en GC2</w:t>
      </w:r>
      <w:r w:rsidR="0026080D" w:rsidRPr="006129F7">
        <w:rPr>
          <w:rFonts w:ascii="Futura Book" w:eastAsia="Baskerville MT" w:hAnsi="Futura Book" w:cs="Baskerville MT"/>
          <w:szCs w:val="22"/>
        </w:rPr>
        <w:t xml:space="preserve"> </w:t>
      </w:r>
      <w:r w:rsidR="0026080D" w:rsidRPr="006129F7">
        <w:rPr>
          <w:rFonts w:ascii="Futura Book" w:hAnsi="Futura Book"/>
          <w:szCs w:val="22"/>
        </w:rPr>
        <w:t>Project- en procesmanagement</w:t>
      </w:r>
      <w:r w:rsidRPr="006129F7">
        <w:rPr>
          <w:rFonts w:ascii="Futura Book" w:eastAsia="Baskerville MT" w:hAnsi="Futura Book" w:cs="Baskerville MT"/>
          <w:szCs w:val="22"/>
        </w:rPr>
        <w:t xml:space="preserve"> uit. </w:t>
      </w:r>
    </w:p>
    <w:p w14:paraId="30036668" w14:textId="77777777" w:rsidR="003C56D1" w:rsidRPr="006129F7" w:rsidRDefault="003C56D1" w:rsidP="003C56D1">
      <w:pPr>
        <w:rPr>
          <w:rFonts w:ascii="Futura Book" w:hAnsi="Futura Book"/>
        </w:rPr>
      </w:pPr>
      <w:r w:rsidRPr="006129F7">
        <w:rPr>
          <w:rFonts w:ascii="Futura Book" w:hAnsi="Futura Book"/>
        </w:rPr>
        <w:t>Aan de lay-out van dit plan van aanpak worden de volgende eisen gesteld:</w:t>
      </w:r>
    </w:p>
    <w:p w14:paraId="0D7C7784" w14:textId="2DD45FA7" w:rsidR="003C56D1" w:rsidRPr="006129F7" w:rsidRDefault="003C56D1" w:rsidP="003C56D1">
      <w:pPr>
        <w:rPr>
          <w:rFonts w:ascii="Futura Book" w:hAnsi="Futura Book"/>
        </w:rPr>
      </w:pPr>
      <w:r w:rsidRPr="006129F7">
        <w:rPr>
          <w:rFonts w:ascii="Futura Book" w:hAnsi="Futura Book"/>
        </w:rPr>
        <w:t>− maximaal acht A4-tjes (excl. titelpagina/voorblad, inhoudsopgave)</w:t>
      </w:r>
    </w:p>
    <w:p w14:paraId="7B01C8F8" w14:textId="77777777" w:rsidR="003C56D1" w:rsidRPr="006129F7" w:rsidRDefault="003C56D1" w:rsidP="003C56D1">
      <w:pPr>
        <w:rPr>
          <w:rFonts w:ascii="Futura Book" w:hAnsi="Futura Book"/>
        </w:rPr>
      </w:pPr>
      <w:r w:rsidRPr="006129F7">
        <w:rPr>
          <w:rFonts w:ascii="Futura Book" w:hAnsi="Futura Book"/>
        </w:rPr>
        <w:t>− lettertype Verdana 10pt</w:t>
      </w:r>
    </w:p>
    <w:p w14:paraId="0E87DBA1" w14:textId="77777777" w:rsidR="003C56D1" w:rsidRPr="006129F7" w:rsidRDefault="003C56D1" w:rsidP="003C56D1">
      <w:pPr>
        <w:rPr>
          <w:rFonts w:ascii="Futura Book" w:hAnsi="Futura Book"/>
        </w:rPr>
      </w:pPr>
      <w:r w:rsidRPr="006129F7">
        <w:rPr>
          <w:rFonts w:ascii="Futura Book" w:hAnsi="Futura Book"/>
        </w:rPr>
        <w:t>− regelafstand 1,15</w:t>
      </w:r>
    </w:p>
    <w:p w14:paraId="0D015F39" w14:textId="77777777" w:rsidR="003C56D1" w:rsidRPr="006129F7" w:rsidRDefault="003C56D1" w:rsidP="003C56D1">
      <w:pPr>
        <w:rPr>
          <w:rFonts w:ascii="Futura Book" w:hAnsi="Futura Book"/>
        </w:rPr>
      </w:pPr>
      <w:r w:rsidRPr="006129F7">
        <w:rPr>
          <w:rFonts w:ascii="Futura Book" w:hAnsi="Futura Book"/>
        </w:rPr>
        <w:t>− marge van 2,5 cm boven en onder</w:t>
      </w:r>
    </w:p>
    <w:p w14:paraId="08AEB5DF" w14:textId="77777777" w:rsidR="003C56D1" w:rsidRPr="006129F7" w:rsidRDefault="003C56D1" w:rsidP="003C56D1">
      <w:pPr>
        <w:rPr>
          <w:rFonts w:ascii="Futura Book" w:hAnsi="Futura Book"/>
        </w:rPr>
      </w:pPr>
      <w:r w:rsidRPr="006129F7">
        <w:rPr>
          <w:rFonts w:ascii="Futura Book" w:hAnsi="Futura Book"/>
        </w:rPr>
        <w:t>− marge van 3 cm links en rechts</w:t>
      </w:r>
    </w:p>
    <w:p w14:paraId="03690F39" w14:textId="77777777" w:rsidR="003C56D1" w:rsidRPr="006129F7" w:rsidRDefault="003C56D1" w:rsidP="4EB2DF6B">
      <w:pPr>
        <w:rPr>
          <w:rFonts w:ascii="Futura Book" w:eastAsia="Baskerville MT" w:hAnsi="Futura Book" w:cs="Baskerville MT"/>
          <w:szCs w:val="22"/>
          <w:highlight w:val="green"/>
        </w:rPr>
      </w:pPr>
    </w:p>
    <w:p w14:paraId="434218B3" w14:textId="2A12C0BD" w:rsidR="003C56D1" w:rsidRPr="006129F7" w:rsidRDefault="003C56D1" w:rsidP="4EB2DF6B">
      <w:pPr>
        <w:rPr>
          <w:rFonts w:ascii="Futura Book" w:eastAsia="Baskerville MT" w:hAnsi="Futura Book" w:cs="Baskerville MT"/>
          <w:szCs w:val="22"/>
        </w:rPr>
      </w:pPr>
      <w:r w:rsidRPr="006129F7">
        <w:rPr>
          <w:rFonts w:ascii="Futura Book" w:eastAsia="Baskerville MT" w:hAnsi="Futura Book" w:cs="Baskerville MT"/>
          <w:szCs w:val="22"/>
        </w:rPr>
        <w:t>Indien het plan van aanpak aantoonbaar meer dan het maximum aantal pagina’s bevat, zal de boventallige tekst niet worden beoordeeld.</w:t>
      </w:r>
    </w:p>
    <w:p w14:paraId="138697A2" w14:textId="0FBF36F7" w:rsidR="00957FB1" w:rsidRPr="006129F7" w:rsidRDefault="4EB2DF6B" w:rsidP="4EB2DF6B">
      <w:pPr>
        <w:rPr>
          <w:rFonts w:ascii="Futura Book" w:hAnsi="Futura Book"/>
        </w:rPr>
      </w:pPr>
      <w:r w:rsidRPr="006129F7">
        <w:rPr>
          <w:rFonts w:ascii="Futura Book" w:eastAsia="Baskerville MT" w:hAnsi="Futura Book" w:cs="Baskerville MT"/>
          <w:szCs w:val="22"/>
        </w:rPr>
        <w:t xml:space="preserve"> </w:t>
      </w:r>
    </w:p>
    <w:p w14:paraId="7380F49B" w14:textId="6925B546" w:rsidR="00957FB1" w:rsidRPr="00720B61" w:rsidRDefault="00246F92" w:rsidP="00BE6D1F">
      <w:pPr>
        <w:pStyle w:val="Kop3"/>
        <w:widowControl w:val="0"/>
        <w:tabs>
          <w:tab w:val="clear" w:pos="720"/>
          <w:tab w:val="left" w:pos="851"/>
          <w:tab w:val="num" w:pos="1839"/>
        </w:tabs>
        <w:adjustRightInd w:val="0"/>
        <w:spacing w:line="360" w:lineRule="atLeast"/>
        <w:ind w:left="2631" w:hanging="2631"/>
        <w:textAlignment w:val="baseline"/>
      </w:pPr>
      <w:bookmarkStart w:id="172" w:name="_Toc100310963"/>
      <w:r w:rsidRPr="00720B61">
        <w:t>GC1 Plan van Aanpak</w:t>
      </w:r>
      <w:r w:rsidR="00951AC1" w:rsidRPr="00720B61">
        <w:t>;</w:t>
      </w:r>
      <w:r w:rsidR="4EB2DF6B" w:rsidRPr="00720B61">
        <w:t xml:space="preserve"> Techniek (40 punten)</w:t>
      </w:r>
      <w:bookmarkEnd w:id="172"/>
    </w:p>
    <w:p w14:paraId="50D0342C" w14:textId="4AE5B1B4" w:rsidR="00957FB1" w:rsidRPr="006129F7" w:rsidRDefault="4EB2DF6B" w:rsidP="48653CF5">
      <w:pPr>
        <w:rPr>
          <w:rFonts w:ascii="Futura Book" w:eastAsia="Baskerville MT" w:hAnsi="Futura Book" w:cs="Baskerville MT"/>
        </w:rPr>
      </w:pPr>
      <w:r w:rsidRPr="006129F7">
        <w:rPr>
          <w:rFonts w:ascii="Futura Book" w:eastAsia="Baskerville MT" w:hAnsi="Futura Book" w:cs="Baskerville MT"/>
        </w:rPr>
        <w:t>U beschrijft in uw plan van aanpak de kwaliteit van de techniek (zoals</w:t>
      </w:r>
      <w:r w:rsidR="00C43B7A">
        <w:rPr>
          <w:rFonts w:ascii="Futura Book" w:eastAsia="Baskerville MT" w:hAnsi="Futura Book" w:cs="Baskerville MT"/>
        </w:rPr>
        <w:t>,</w:t>
      </w:r>
      <w:r w:rsidRPr="006129F7">
        <w:rPr>
          <w:rFonts w:ascii="Futura Book" w:eastAsia="Baskerville MT" w:hAnsi="Futura Book" w:cs="Baskerville MT"/>
        </w:rPr>
        <w:t xml:space="preserve"> maar niet gelimiteerd tot de iVRI hoofdcomponenten: TLC, RIS, ITS-applicatie, UPS</w:t>
      </w:r>
      <w:r w:rsidR="00582B60" w:rsidRPr="006129F7">
        <w:rPr>
          <w:rFonts w:ascii="Futura Book" w:eastAsia="Baskerville MT" w:hAnsi="Futura Book" w:cs="Baskerville MT"/>
        </w:rPr>
        <w:t>, LED modules, lantaarns</w:t>
      </w:r>
      <w:r w:rsidRPr="006129F7">
        <w:rPr>
          <w:rFonts w:ascii="Futura Book" w:eastAsia="Baskerville MT" w:hAnsi="Futura Book" w:cs="Baskerville MT"/>
        </w:rPr>
        <w:t>) die u aanbiedt, waarbij de provincie uit kan gaan van een kwalitatief hoogstaand product, wat aan alle gestelde eisen voldoet</w:t>
      </w:r>
      <w:r w:rsidR="000B1E92">
        <w:rPr>
          <w:rFonts w:ascii="Futura Book" w:eastAsia="Baskerville MT" w:hAnsi="Futura Book" w:cs="Baskerville MT"/>
        </w:rPr>
        <w:t xml:space="preserve"> uit het </w:t>
      </w:r>
      <w:r w:rsidR="006F47E6">
        <w:rPr>
          <w:rFonts w:ascii="Futura Book" w:eastAsia="Baskerville MT" w:hAnsi="Futura Book" w:cs="Baskerville MT"/>
        </w:rPr>
        <w:t>‘</w:t>
      </w:r>
      <w:r w:rsidR="006F47E6" w:rsidRPr="007741F6">
        <w:rPr>
          <w:rFonts w:ascii="Futura Book" w:hAnsi="Futura Book"/>
        </w:rPr>
        <w:t>PvE iVRI 5.0 Mitigatieplan 2022</w:t>
      </w:r>
      <w:r w:rsidR="006F47E6">
        <w:rPr>
          <w:rFonts w:ascii="Futura Book" w:hAnsi="Futura Book"/>
        </w:rPr>
        <w:t>’</w:t>
      </w:r>
      <w:r w:rsidR="00B310DB">
        <w:rPr>
          <w:rFonts w:ascii="Futura Book" w:hAnsi="Futura Book"/>
        </w:rPr>
        <w:t xml:space="preserve"> (bijlage </w:t>
      </w:r>
      <w:r w:rsidR="008D3980">
        <w:rPr>
          <w:rFonts w:ascii="Futura Book" w:hAnsi="Futura Book"/>
        </w:rPr>
        <w:t>D</w:t>
      </w:r>
      <w:r w:rsidR="00B310DB">
        <w:rPr>
          <w:rFonts w:ascii="Futura Book" w:hAnsi="Futura Book"/>
        </w:rPr>
        <w:t>)</w:t>
      </w:r>
      <w:r w:rsidRPr="006129F7">
        <w:rPr>
          <w:rFonts w:ascii="Futura Book" w:eastAsia="Baskerville MT" w:hAnsi="Futura Book" w:cs="Baskerville MT"/>
        </w:rPr>
        <w:t xml:space="preserve">, door derden verkeerskundig beheerd kan worden en </w:t>
      </w:r>
      <w:r w:rsidR="000B1E92">
        <w:rPr>
          <w:rFonts w:ascii="Futura Book" w:eastAsia="Baskerville MT" w:hAnsi="Futura Book" w:cs="Baskerville MT"/>
        </w:rPr>
        <w:t>g</w:t>
      </w:r>
      <w:r w:rsidRPr="006129F7">
        <w:rPr>
          <w:rFonts w:ascii="Futura Book" w:eastAsia="Baskerville MT" w:hAnsi="Futura Book" w:cs="Baskerville MT"/>
        </w:rPr>
        <w:t xml:space="preserve">een </w:t>
      </w:r>
      <w:r w:rsidR="000B1E92">
        <w:rPr>
          <w:rFonts w:ascii="Futura Book" w:eastAsia="Baskerville MT" w:hAnsi="Futura Book" w:cs="Baskerville MT"/>
        </w:rPr>
        <w:t>s</w:t>
      </w:r>
      <w:r w:rsidRPr="006129F7">
        <w:rPr>
          <w:rFonts w:ascii="Futura Book" w:eastAsia="Baskerville MT" w:hAnsi="Futura Book" w:cs="Baskerville MT"/>
        </w:rPr>
        <w:t>toringen kent.</w:t>
      </w:r>
    </w:p>
    <w:p w14:paraId="4B3B10E7" w14:textId="26A26C60"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 </w:t>
      </w:r>
    </w:p>
    <w:p w14:paraId="622A7FE0" w14:textId="10B7FE2D" w:rsidR="00957FB1" w:rsidRPr="006129F7" w:rsidRDefault="4EB2DF6B" w:rsidP="4EB2DF6B">
      <w:pPr>
        <w:rPr>
          <w:rFonts w:ascii="Futura Book" w:eastAsia="Baskerville MT" w:hAnsi="Futura Book" w:cs="Baskerville MT"/>
        </w:rPr>
      </w:pPr>
      <w:r w:rsidRPr="25299F96">
        <w:rPr>
          <w:rFonts w:ascii="Futura Book" w:eastAsia="Baskerville MT" w:hAnsi="Futura Book" w:cs="Baskerville MT"/>
        </w:rPr>
        <w:t xml:space="preserve">Aandachtspunten hierbij zijn een </w:t>
      </w:r>
      <w:r w:rsidR="003C304E" w:rsidRPr="25299F96">
        <w:rPr>
          <w:rFonts w:ascii="Futura Book" w:eastAsia="Baskerville MT" w:hAnsi="Futura Book" w:cs="Baskerville MT"/>
        </w:rPr>
        <w:t>SMART-</w:t>
      </w:r>
      <w:r w:rsidRPr="25299F96">
        <w:rPr>
          <w:rFonts w:ascii="Futura Book" w:eastAsia="Baskerville MT" w:hAnsi="Futura Book" w:cs="Baskerville MT"/>
        </w:rPr>
        <w:t xml:space="preserve"> beschrijving van de techniek met betrekking tot minimaal de volgende aspecten:</w:t>
      </w:r>
    </w:p>
    <w:p w14:paraId="70A1A14F" w14:textId="77777777" w:rsidR="00AE3CEB" w:rsidRDefault="00AE3CEB" w:rsidP="009F469B">
      <w:pPr>
        <w:pStyle w:val="Lijstalinea"/>
        <w:numPr>
          <w:ilvl w:val="0"/>
          <w:numId w:val="2"/>
        </w:numPr>
        <w:rPr>
          <w:rFonts w:ascii="Futura Book" w:eastAsia="Baskerville MT" w:hAnsi="Futura Book" w:cs="Baskerville MT"/>
          <w:szCs w:val="22"/>
        </w:rPr>
      </w:pPr>
      <w:r w:rsidRPr="006129F7">
        <w:rPr>
          <w:rFonts w:ascii="Futura Book" w:eastAsia="Baskerville MT" w:hAnsi="Futura Book" w:cs="Baskerville MT"/>
          <w:szCs w:val="22"/>
        </w:rPr>
        <w:t>Kwantitatieve en kwalitatieve beschrijving van de te leveren systeem onderdelen en hun specifieke onderscheidende eigenschappen</w:t>
      </w:r>
      <w:r>
        <w:rPr>
          <w:rFonts w:ascii="Futura Book" w:eastAsia="Baskerville MT" w:hAnsi="Futura Book" w:cs="Baskerville MT"/>
          <w:szCs w:val="22"/>
        </w:rPr>
        <w:t>.</w:t>
      </w:r>
    </w:p>
    <w:p w14:paraId="440FD090" w14:textId="2A1941F2" w:rsidR="00AE3CEB" w:rsidRPr="006129F7" w:rsidRDefault="00AE3CEB" w:rsidP="009F469B">
      <w:pPr>
        <w:pStyle w:val="Lijstalinea"/>
        <w:numPr>
          <w:ilvl w:val="0"/>
          <w:numId w:val="2"/>
        </w:numPr>
        <w:rPr>
          <w:rFonts w:ascii="Futura Book" w:eastAsia="Baskerville MT" w:hAnsi="Futura Book" w:cs="Baskerville MT"/>
        </w:rPr>
      </w:pPr>
      <w:r>
        <w:rPr>
          <w:rFonts w:ascii="Futura Book" w:hAnsi="Futura Book"/>
        </w:rPr>
        <w:t>D</w:t>
      </w:r>
      <w:r w:rsidRPr="006129F7">
        <w:rPr>
          <w:rFonts w:ascii="Futura Book" w:hAnsi="Futura Book"/>
        </w:rPr>
        <w:t xml:space="preserve">e </w:t>
      </w:r>
      <w:r>
        <w:rPr>
          <w:rFonts w:ascii="Futura Book" w:hAnsi="Futura Book"/>
        </w:rPr>
        <w:t xml:space="preserve">verschillende </w:t>
      </w:r>
      <w:r w:rsidRPr="006129F7">
        <w:rPr>
          <w:rFonts w:ascii="Futura Book" w:hAnsi="Futura Book"/>
        </w:rPr>
        <w:t>levensdu</w:t>
      </w:r>
      <w:r>
        <w:rPr>
          <w:rFonts w:ascii="Futura Book" w:hAnsi="Futura Book"/>
        </w:rPr>
        <w:t>ren</w:t>
      </w:r>
      <w:r w:rsidR="00CD261B">
        <w:rPr>
          <w:rFonts w:ascii="Futura Book" w:hAnsi="Futura Book"/>
        </w:rPr>
        <w:t xml:space="preserve"> inclusief onderhoudsschema</w:t>
      </w:r>
      <w:r w:rsidRPr="006129F7">
        <w:rPr>
          <w:rFonts w:ascii="Futura Book" w:hAnsi="Futura Book"/>
        </w:rPr>
        <w:t xml:space="preserve"> van de hoofdcomponenten zoals</w:t>
      </w:r>
      <w:r>
        <w:rPr>
          <w:rFonts w:ascii="Futura Book" w:hAnsi="Futura Book"/>
        </w:rPr>
        <w:t>,</w:t>
      </w:r>
      <w:r w:rsidRPr="006129F7">
        <w:rPr>
          <w:rFonts w:ascii="Futura Book" w:hAnsi="Futura Book"/>
        </w:rPr>
        <w:t xml:space="preserve"> maar niet gelimiteerd tot: accu's, TLC, LED modules, RIS, UPS. </w:t>
      </w:r>
      <w:r w:rsidR="00145C36" w:rsidRPr="00145C36">
        <w:t xml:space="preserve"> </w:t>
      </w:r>
      <w:r w:rsidR="00145C36" w:rsidRPr="00145C36">
        <w:rPr>
          <w:rFonts w:ascii="Futura Book" w:hAnsi="Futura Book"/>
        </w:rPr>
        <w:t xml:space="preserve">Daarbij dient u te beschrijven welke kansen u ziet om </w:t>
      </w:r>
      <w:r w:rsidR="000458B0">
        <w:rPr>
          <w:rFonts w:ascii="Futura Book" w:hAnsi="Futura Book"/>
        </w:rPr>
        <w:t xml:space="preserve">de levensduur </w:t>
      </w:r>
      <w:r w:rsidR="00145C36" w:rsidRPr="00145C36">
        <w:rPr>
          <w:rFonts w:ascii="Futura Book" w:hAnsi="Futura Book"/>
        </w:rPr>
        <w:t xml:space="preserve">van het genoemde </w:t>
      </w:r>
      <w:r w:rsidR="000458B0">
        <w:rPr>
          <w:rFonts w:ascii="Futura Book" w:hAnsi="Futura Book"/>
        </w:rPr>
        <w:t>componenten</w:t>
      </w:r>
      <w:r w:rsidR="000458B0" w:rsidRPr="00145C36">
        <w:rPr>
          <w:rFonts w:ascii="Futura Book" w:hAnsi="Futura Book"/>
        </w:rPr>
        <w:t xml:space="preserve"> </w:t>
      </w:r>
      <w:r w:rsidR="00145C36" w:rsidRPr="00145C36">
        <w:rPr>
          <w:rFonts w:ascii="Futura Book" w:hAnsi="Futura Book"/>
        </w:rPr>
        <w:t xml:space="preserve">verder te </w:t>
      </w:r>
      <w:r w:rsidR="000458B0">
        <w:rPr>
          <w:rFonts w:ascii="Futura Book" w:hAnsi="Futura Book"/>
        </w:rPr>
        <w:t>vergroten</w:t>
      </w:r>
      <w:r w:rsidR="00145C36" w:rsidRPr="00145C36">
        <w:rPr>
          <w:rFonts w:ascii="Futura Book" w:hAnsi="Futura Book"/>
        </w:rPr>
        <w:t>, eventueel met vermelding van de eisen vanuit opdrachtgever die moeten worden aangepast om dit mogelijk te maken.</w:t>
      </w:r>
    </w:p>
    <w:p w14:paraId="5395B7B8" w14:textId="017E9834" w:rsidR="00957FB1" w:rsidRPr="006129F7" w:rsidRDefault="008B36D4" w:rsidP="009F469B">
      <w:pPr>
        <w:pStyle w:val="Lijstalinea"/>
        <w:numPr>
          <w:ilvl w:val="0"/>
          <w:numId w:val="2"/>
        </w:numPr>
        <w:rPr>
          <w:rFonts w:ascii="Futura Book" w:eastAsia="Baskerville MT" w:hAnsi="Futura Book" w:cs="Baskerville MT"/>
          <w:szCs w:val="22"/>
        </w:rPr>
      </w:pPr>
      <w:r w:rsidRPr="006129F7">
        <w:rPr>
          <w:rFonts w:ascii="Futura Book" w:eastAsia="Baskerville MT" w:hAnsi="Futura Book" w:cs="Baskerville MT"/>
          <w:szCs w:val="22"/>
        </w:rPr>
        <w:t>Invulling van</w:t>
      </w:r>
      <w:r w:rsidR="4EB2DF6B" w:rsidRPr="006129F7">
        <w:rPr>
          <w:rFonts w:ascii="Futura Book" w:eastAsia="Baskerville MT" w:hAnsi="Futura Book" w:cs="Baskerville MT"/>
          <w:szCs w:val="22"/>
        </w:rPr>
        <w:t xml:space="preserve"> de drie usecases (informeren, prioriteren en</w:t>
      </w:r>
      <w:r w:rsidR="006D6DC1">
        <w:rPr>
          <w:rFonts w:ascii="Futura Book" w:eastAsia="Baskerville MT" w:hAnsi="Futura Book" w:cs="Baskerville MT"/>
          <w:szCs w:val="22"/>
        </w:rPr>
        <w:t xml:space="preserve"> </w:t>
      </w:r>
      <w:r w:rsidR="4EB2DF6B" w:rsidRPr="006129F7">
        <w:rPr>
          <w:rFonts w:ascii="Futura Book" w:eastAsia="Baskerville MT" w:hAnsi="Futura Book" w:cs="Baskerville MT"/>
          <w:szCs w:val="22"/>
        </w:rPr>
        <w:t>optimaliseren</w:t>
      </w:r>
      <w:r w:rsidR="006F47E6">
        <w:rPr>
          <w:rFonts w:ascii="Futura Book" w:eastAsia="Baskerville MT" w:hAnsi="Futura Book" w:cs="Baskerville MT"/>
          <w:szCs w:val="22"/>
        </w:rPr>
        <w:t xml:space="preserve"> </w:t>
      </w:r>
      <w:r w:rsidR="006D6DC1">
        <w:rPr>
          <w:rFonts w:ascii="Futura Book" w:eastAsia="Baskerville MT" w:hAnsi="Futura Book" w:cs="Baskerville MT"/>
          <w:szCs w:val="22"/>
        </w:rPr>
        <w:t>solitair en netwerk</w:t>
      </w:r>
      <w:r w:rsidR="4EB2DF6B" w:rsidRPr="006129F7">
        <w:rPr>
          <w:rFonts w:ascii="Futura Book" w:eastAsia="Baskerville MT" w:hAnsi="Futura Book" w:cs="Baskerville MT"/>
          <w:szCs w:val="22"/>
        </w:rPr>
        <w:t xml:space="preserve">) binnen de geleverde ITS-applicatie.  </w:t>
      </w:r>
    </w:p>
    <w:p w14:paraId="01D59304" w14:textId="34B94F2F" w:rsidR="00957FB1" w:rsidRPr="006129F7" w:rsidRDefault="00D63C27" w:rsidP="009F469B">
      <w:pPr>
        <w:pStyle w:val="Lijstalinea"/>
        <w:numPr>
          <w:ilvl w:val="0"/>
          <w:numId w:val="2"/>
        </w:numPr>
        <w:rPr>
          <w:rFonts w:ascii="Futura Book" w:eastAsia="Baskerville MT" w:hAnsi="Futura Book" w:cs="Baskerville MT"/>
          <w:szCs w:val="22"/>
        </w:rPr>
      </w:pPr>
      <w:r>
        <w:rPr>
          <w:rFonts w:ascii="Futura Book" w:eastAsia="Baskerville MT" w:hAnsi="Futura Book" w:cs="Baskerville MT"/>
          <w:szCs w:val="22"/>
        </w:rPr>
        <w:lastRenderedPageBreak/>
        <w:t>E</w:t>
      </w:r>
      <w:r w:rsidR="00F00013" w:rsidRPr="006129F7">
        <w:rPr>
          <w:rFonts w:ascii="Futura Book" w:eastAsia="Baskerville MT" w:hAnsi="Futura Book" w:cs="Baskerville MT"/>
          <w:szCs w:val="22"/>
        </w:rPr>
        <w:t xml:space="preserve">en </w:t>
      </w:r>
      <w:r w:rsidR="4EB2DF6B" w:rsidRPr="006129F7">
        <w:rPr>
          <w:rFonts w:ascii="Futura Book" w:eastAsia="Baskerville MT" w:hAnsi="Futura Book" w:cs="Baskerville MT"/>
          <w:szCs w:val="22"/>
        </w:rPr>
        <w:t>beschrijving hoe de opdrachtgever de drie usecases binnen de geleverde ITS-applicatie daadkrachtig zelfstandig verkeerskundig kan beheren na oplevering.</w:t>
      </w:r>
    </w:p>
    <w:p w14:paraId="2427453D" w14:textId="4369276A" w:rsidR="00D63C27" w:rsidRPr="006129F7" w:rsidRDefault="00D63C27" w:rsidP="009F469B">
      <w:pPr>
        <w:pStyle w:val="Lijstalinea"/>
        <w:numPr>
          <w:ilvl w:val="0"/>
          <w:numId w:val="2"/>
        </w:numPr>
        <w:rPr>
          <w:rFonts w:ascii="Futura Book" w:eastAsia="Baskerville MT" w:hAnsi="Futura Book" w:cs="Baskerville MT"/>
          <w:szCs w:val="22"/>
        </w:rPr>
      </w:pPr>
      <w:r w:rsidRPr="006129F7">
        <w:rPr>
          <w:rFonts w:ascii="Futura Book" w:eastAsia="Baskerville MT" w:hAnsi="Futura Book" w:cs="Baskerville MT"/>
          <w:szCs w:val="22"/>
        </w:rPr>
        <w:t>Een</w:t>
      </w:r>
      <w:r>
        <w:rPr>
          <w:rFonts w:ascii="Futura Book" w:eastAsia="Baskerville MT" w:hAnsi="Futura Book" w:cs="Baskerville MT"/>
          <w:szCs w:val="22"/>
        </w:rPr>
        <w:t xml:space="preserve"> </w:t>
      </w:r>
      <w:r w:rsidRPr="006129F7">
        <w:rPr>
          <w:rFonts w:ascii="Futura Book" w:eastAsia="Baskerville MT" w:hAnsi="Futura Book" w:cs="Baskerville MT"/>
          <w:szCs w:val="22"/>
        </w:rPr>
        <w:t>beschrijving welke aanvullende functies beschikbaar zijn</w:t>
      </w:r>
      <w:r w:rsidR="00077D03">
        <w:rPr>
          <w:rFonts w:ascii="Futura Book" w:eastAsia="Baskerville MT" w:hAnsi="Futura Book" w:cs="Baskerville MT"/>
          <w:szCs w:val="22"/>
        </w:rPr>
        <w:t>, of in de nabije toekomst komen,</w:t>
      </w:r>
      <w:r w:rsidRPr="006129F7">
        <w:rPr>
          <w:rFonts w:ascii="Futura Book" w:eastAsia="Baskerville MT" w:hAnsi="Futura Book" w:cs="Baskerville MT"/>
          <w:szCs w:val="22"/>
        </w:rPr>
        <w:t xml:space="preserve"> binnen de geleverde ITS-applicatie.</w:t>
      </w:r>
    </w:p>
    <w:p w14:paraId="6F186CAF" w14:textId="07312A6E" w:rsidR="00957FB1" w:rsidRPr="006129F7" w:rsidRDefault="00D63C27" w:rsidP="009F469B">
      <w:pPr>
        <w:pStyle w:val="Lijstalinea"/>
        <w:numPr>
          <w:ilvl w:val="0"/>
          <w:numId w:val="2"/>
        </w:numPr>
        <w:rPr>
          <w:rFonts w:ascii="Futura Book" w:eastAsia="Baskerville MT" w:hAnsi="Futura Book" w:cs="Baskerville MT"/>
          <w:szCs w:val="22"/>
        </w:rPr>
      </w:pPr>
      <w:r>
        <w:rPr>
          <w:rFonts w:ascii="Futura Book" w:eastAsia="Baskerville MT" w:hAnsi="Futura Book" w:cs="Baskerville MT"/>
          <w:szCs w:val="22"/>
        </w:rPr>
        <w:t>E</w:t>
      </w:r>
      <w:r w:rsidR="009F6F0A" w:rsidRPr="006129F7">
        <w:rPr>
          <w:rFonts w:ascii="Futura Book" w:eastAsia="Baskerville MT" w:hAnsi="Futura Book" w:cs="Baskerville MT"/>
          <w:szCs w:val="22"/>
        </w:rPr>
        <w:t xml:space="preserve">en </w:t>
      </w:r>
      <w:r w:rsidR="4EB2DF6B" w:rsidRPr="006129F7">
        <w:rPr>
          <w:rFonts w:ascii="Futura Book" w:eastAsia="Baskerville MT" w:hAnsi="Futura Book" w:cs="Baskerville MT"/>
          <w:szCs w:val="22"/>
        </w:rPr>
        <w:t>beschrijving hoe de opdrachtgever de prestatie van de geleverde ITS-applicatie gebruiksvriendelijk kan vergelijken met de aangeleverde wegbeheerderskaders.</w:t>
      </w:r>
    </w:p>
    <w:p w14:paraId="1435B0B2" w14:textId="68A23EA3" w:rsidR="00D63C27" w:rsidRPr="006129F7" w:rsidRDefault="00D63C27" w:rsidP="009F469B">
      <w:pPr>
        <w:pStyle w:val="Lijstalinea"/>
        <w:numPr>
          <w:ilvl w:val="0"/>
          <w:numId w:val="2"/>
        </w:numPr>
        <w:rPr>
          <w:rFonts w:ascii="Futura Book" w:hAnsi="Futura Book"/>
        </w:rPr>
      </w:pPr>
      <w:r>
        <w:rPr>
          <w:rFonts w:ascii="Futura Book" w:hAnsi="Futura Book"/>
        </w:rPr>
        <w:t>E</w:t>
      </w:r>
      <w:r w:rsidRPr="006129F7">
        <w:rPr>
          <w:rFonts w:ascii="Futura Book" w:hAnsi="Futura Book"/>
        </w:rPr>
        <w:t>en beschrijving hoe de ITS-applicatie gaat voldoen aan de gestelde wegbeheerderkaders (</w:t>
      </w:r>
      <w:r w:rsidRPr="00E952E7">
        <w:rPr>
          <w:rFonts w:ascii="Futura Book" w:hAnsi="Futura Book"/>
        </w:rPr>
        <w:t xml:space="preserve">bijlage </w:t>
      </w:r>
      <w:r w:rsidR="00E952E7">
        <w:rPr>
          <w:rFonts w:ascii="Futura Book" w:hAnsi="Futura Book"/>
        </w:rPr>
        <w:t>E</w:t>
      </w:r>
      <w:r w:rsidRPr="006129F7">
        <w:rPr>
          <w:rFonts w:ascii="Futura Book" w:hAnsi="Futura Book"/>
        </w:rPr>
        <w:t xml:space="preserve">), en welke </w:t>
      </w:r>
      <w:r w:rsidR="002F6444">
        <w:rPr>
          <w:rFonts w:ascii="Futura Book" w:hAnsi="Futura Book"/>
        </w:rPr>
        <w:t xml:space="preserve">verkeerskundige </w:t>
      </w:r>
      <w:r w:rsidRPr="006129F7">
        <w:rPr>
          <w:rFonts w:ascii="Futura Book" w:hAnsi="Futura Book"/>
        </w:rPr>
        <w:t>functies</w:t>
      </w:r>
      <w:r w:rsidR="002F6444">
        <w:rPr>
          <w:rFonts w:ascii="Futura Book" w:hAnsi="Futura Book"/>
        </w:rPr>
        <w:t>/methodes</w:t>
      </w:r>
      <w:r w:rsidR="00C21DF3">
        <w:rPr>
          <w:rFonts w:ascii="Futura Book" w:hAnsi="Futura Book"/>
        </w:rPr>
        <w:t>/koppelingen</w:t>
      </w:r>
      <w:r w:rsidRPr="006129F7">
        <w:rPr>
          <w:rFonts w:ascii="Futura Book" w:hAnsi="Futura Book"/>
        </w:rPr>
        <w:t xml:space="preserve"> hiervoor toegepast gaan worden.</w:t>
      </w:r>
    </w:p>
    <w:p w14:paraId="6D1AA040" w14:textId="2BDB258D" w:rsidR="00957FB1" w:rsidRPr="006129F7" w:rsidRDefault="00D63C27" w:rsidP="009F469B">
      <w:pPr>
        <w:pStyle w:val="Lijstalinea"/>
        <w:numPr>
          <w:ilvl w:val="0"/>
          <w:numId w:val="2"/>
        </w:numPr>
        <w:rPr>
          <w:rFonts w:ascii="Futura Book" w:eastAsia="Baskerville MT" w:hAnsi="Futura Book" w:cs="Baskerville MT"/>
        </w:rPr>
      </w:pPr>
      <w:r w:rsidRPr="0E108A36">
        <w:rPr>
          <w:rFonts w:ascii="Futura Book" w:eastAsia="Baskerville MT" w:hAnsi="Futura Book" w:cs="Baskerville MT"/>
        </w:rPr>
        <w:t>E</w:t>
      </w:r>
      <w:r w:rsidR="00CC1E5A" w:rsidRPr="0E108A36">
        <w:rPr>
          <w:rFonts w:ascii="Futura Book" w:eastAsia="Baskerville MT" w:hAnsi="Futura Book" w:cs="Baskerville MT"/>
        </w:rPr>
        <w:t xml:space="preserve">en uitwerking van </w:t>
      </w:r>
      <w:r w:rsidR="4EB2DF6B" w:rsidRPr="0E108A36">
        <w:rPr>
          <w:rFonts w:ascii="Futura Book" w:eastAsia="Baskerville MT" w:hAnsi="Futura Book" w:cs="Baskerville MT"/>
        </w:rPr>
        <w:t xml:space="preserve">het verwachte jaarlijkse energieverbruik </w:t>
      </w:r>
      <w:r w:rsidR="6557E115" w:rsidRPr="0E108A36">
        <w:rPr>
          <w:rFonts w:ascii="Futura Book" w:eastAsia="Baskerville MT" w:hAnsi="Futura Book" w:cs="Baskerville MT"/>
        </w:rPr>
        <w:t xml:space="preserve">in kilowattuur (kWh)  </w:t>
      </w:r>
      <w:r w:rsidR="4EB2DF6B" w:rsidRPr="0E108A36">
        <w:rPr>
          <w:rFonts w:ascii="Futura Book" w:eastAsia="Baskerville MT" w:hAnsi="Futura Book" w:cs="Baskerville MT"/>
        </w:rPr>
        <w:t>van het geleverde verkeersregeltoestel en type verkeerslantaarn. Daarbij uitgaande van een configuratie van een verkeersregeltoestel conform de bijlage</w:t>
      </w:r>
      <w:r w:rsidR="008D3980">
        <w:rPr>
          <w:rFonts w:ascii="Futura Book" w:eastAsia="Baskerville MT" w:hAnsi="Futura Book" w:cs="Baskerville MT"/>
        </w:rPr>
        <w:t xml:space="preserve"> D</w:t>
      </w:r>
      <w:r w:rsidR="4EB2DF6B" w:rsidRPr="0E108A36">
        <w:rPr>
          <w:rFonts w:ascii="Futura Book" w:eastAsia="Baskerville MT" w:hAnsi="Futura Book" w:cs="Baskerville MT"/>
        </w:rPr>
        <w:t xml:space="preserve"> </w:t>
      </w:r>
      <w:r w:rsidR="000B1E92" w:rsidRPr="007741F6">
        <w:rPr>
          <w:rFonts w:ascii="Futura Book" w:hAnsi="Futura Book"/>
        </w:rPr>
        <w:t>PvE iVRI 5.0 Mitigatieplan 2022</w:t>
      </w:r>
      <w:r w:rsidR="4EB2DF6B" w:rsidRPr="0E108A36">
        <w:rPr>
          <w:rFonts w:ascii="Futura Book" w:eastAsia="Baskerville MT" w:hAnsi="Futura Book" w:cs="Baskerville MT"/>
        </w:rPr>
        <w:t>, met 11 signaalgroepen (9 autosignaalgroepen waarvan de doorgaande richtingen met 2 opstelstroken en 2 signaalgroepen voor fietsers met onderlichten), 45 detectielussen en 2 drukknoppen. Daarbij dient u te beschrijven welke kansen u ziet om het energieverbruik van het genoemde verkeersregeltoestel verder te verminderen, eventueel met vermelding van de eisen vanuit opdrachtgever die moeten worden aangepast om d</w:t>
      </w:r>
      <w:r w:rsidR="009E06B6" w:rsidRPr="0E108A36">
        <w:rPr>
          <w:rFonts w:ascii="Futura Book" w:eastAsia="Baskerville MT" w:hAnsi="Futura Book" w:cs="Baskerville MT"/>
        </w:rPr>
        <w:t>i</w:t>
      </w:r>
      <w:r w:rsidR="4EB2DF6B" w:rsidRPr="0E108A36">
        <w:rPr>
          <w:rFonts w:ascii="Futura Book" w:eastAsia="Baskerville MT" w:hAnsi="Futura Book" w:cs="Baskerville MT"/>
        </w:rPr>
        <w:t>t mogelijk te maken.</w:t>
      </w:r>
    </w:p>
    <w:p w14:paraId="76065467" w14:textId="72115BAD" w:rsidR="0E108A36" w:rsidRDefault="009458F5" w:rsidP="0E108A36">
      <w:pPr>
        <w:pStyle w:val="Lijstalinea"/>
        <w:numPr>
          <w:ilvl w:val="0"/>
          <w:numId w:val="2"/>
        </w:numPr>
      </w:pPr>
      <w:r>
        <w:rPr>
          <w:rFonts w:ascii="Futura Book" w:eastAsia="Baskerville MT" w:hAnsi="Futura Book" w:cs="Baskerville MT"/>
        </w:rPr>
        <w:t>E</w:t>
      </w:r>
      <w:r w:rsidRPr="006129F7">
        <w:rPr>
          <w:rFonts w:ascii="Futura Book" w:eastAsia="Baskerville MT" w:hAnsi="Futura Book" w:cs="Baskerville MT"/>
        </w:rPr>
        <w:t>en beschrijving van de</w:t>
      </w:r>
      <w:r>
        <w:rPr>
          <w:rFonts w:ascii="Futura Book" w:eastAsia="Baskerville MT" w:hAnsi="Futura Book" w:cs="Baskerville MT"/>
        </w:rPr>
        <w:t xml:space="preserve"> </w:t>
      </w:r>
      <w:r w:rsidR="007061DB">
        <w:rPr>
          <w:rFonts w:ascii="Futura Book" w:eastAsia="Baskerville MT" w:hAnsi="Futura Book" w:cs="Baskerville MT"/>
        </w:rPr>
        <w:t xml:space="preserve">mogelijk </w:t>
      </w:r>
      <w:r>
        <w:rPr>
          <w:rFonts w:ascii="Futura Book" w:eastAsia="Baskerville MT" w:hAnsi="Futura Book" w:cs="Baskerville MT"/>
        </w:rPr>
        <w:t xml:space="preserve">toegepaste </w:t>
      </w:r>
      <w:r w:rsidR="00E548DF">
        <w:rPr>
          <w:rFonts w:ascii="Futura Book" w:eastAsia="Baskerville MT" w:hAnsi="Futura Book" w:cs="Baskerville MT"/>
        </w:rPr>
        <w:t>duurzame</w:t>
      </w:r>
      <w:r w:rsidR="007061DB">
        <w:rPr>
          <w:rFonts w:ascii="Futura Book" w:eastAsia="Baskerville MT" w:hAnsi="Futura Book" w:cs="Baskerville MT"/>
        </w:rPr>
        <w:t xml:space="preserve"> </w:t>
      </w:r>
      <w:r>
        <w:rPr>
          <w:rFonts w:ascii="Futura Book" w:eastAsia="Baskerville MT" w:hAnsi="Futura Book" w:cs="Baskerville MT"/>
        </w:rPr>
        <w:t>materialen</w:t>
      </w:r>
      <w:r w:rsidR="00203DFF">
        <w:rPr>
          <w:rFonts w:ascii="Futura Book" w:eastAsia="Baskerville MT" w:hAnsi="Futura Book" w:cs="Baskerville MT"/>
        </w:rPr>
        <w:t xml:space="preserve"> en de mate van circulariteit hiervan</w:t>
      </w:r>
      <w:r w:rsidR="00E548DF">
        <w:rPr>
          <w:rFonts w:ascii="Futura Book" w:eastAsia="Baskerville MT" w:hAnsi="Futura Book" w:cs="Baskerville MT"/>
        </w:rPr>
        <w:t>.</w:t>
      </w:r>
    </w:p>
    <w:p w14:paraId="1CCD015C" w14:textId="77777777" w:rsidR="005D1BCD" w:rsidRDefault="00D63C27" w:rsidP="009F469B">
      <w:pPr>
        <w:pStyle w:val="Lijstalinea"/>
        <w:numPr>
          <w:ilvl w:val="0"/>
          <w:numId w:val="2"/>
        </w:numPr>
        <w:rPr>
          <w:rFonts w:ascii="Futura Book" w:eastAsia="Baskerville MT" w:hAnsi="Futura Book" w:cs="Baskerville MT"/>
        </w:rPr>
      </w:pPr>
      <w:r>
        <w:rPr>
          <w:rFonts w:ascii="Futura Book" w:eastAsia="Baskerville MT" w:hAnsi="Futura Book" w:cs="Baskerville MT"/>
        </w:rPr>
        <w:t>E</w:t>
      </w:r>
      <w:r w:rsidR="004D64DE" w:rsidRPr="006129F7">
        <w:rPr>
          <w:rFonts w:ascii="Futura Book" w:eastAsia="Baskerville MT" w:hAnsi="Futura Book" w:cs="Baskerville MT"/>
        </w:rPr>
        <w:t xml:space="preserve">en </w:t>
      </w:r>
      <w:r w:rsidR="4EB2DF6B" w:rsidRPr="006129F7">
        <w:rPr>
          <w:rFonts w:ascii="Futura Book" w:eastAsia="Baskerville MT" w:hAnsi="Futura Book" w:cs="Baskerville MT"/>
        </w:rPr>
        <w:t xml:space="preserve">beschrijving </w:t>
      </w:r>
      <w:r w:rsidR="004D64DE" w:rsidRPr="006129F7">
        <w:rPr>
          <w:rFonts w:ascii="Futura Book" w:eastAsia="Baskerville MT" w:hAnsi="Futura Book" w:cs="Baskerville MT"/>
        </w:rPr>
        <w:t xml:space="preserve">van de </w:t>
      </w:r>
      <w:r w:rsidR="4EB2DF6B" w:rsidRPr="006129F7">
        <w:rPr>
          <w:rFonts w:ascii="Futura Book" w:eastAsia="Baskerville MT" w:hAnsi="Futura Book" w:cs="Baskerville MT"/>
        </w:rPr>
        <w:t>om</w:t>
      </w:r>
      <w:r w:rsidR="004D64DE" w:rsidRPr="006129F7">
        <w:rPr>
          <w:rFonts w:ascii="Futura Book" w:eastAsia="Baskerville MT" w:hAnsi="Futura Book" w:cs="Baskerville MT"/>
        </w:rPr>
        <w:t>gang</w:t>
      </w:r>
      <w:r w:rsidR="4EB2DF6B" w:rsidRPr="006129F7">
        <w:rPr>
          <w:rFonts w:ascii="Futura Book" w:eastAsia="Baskerville MT" w:hAnsi="Futura Book" w:cs="Baskerville MT"/>
        </w:rPr>
        <w:t xml:space="preserve"> met </w:t>
      </w:r>
      <w:r w:rsidR="00DC3019" w:rsidRPr="006129F7">
        <w:rPr>
          <w:rFonts w:ascii="Futura Book" w:eastAsia="Baskerville MT" w:hAnsi="Futura Book" w:cs="Baskerville MT"/>
        </w:rPr>
        <w:t>technische hardware en/of softw</w:t>
      </w:r>
      <w:r w:rsidR="00476517" w:rsidRPr="006129F7">
        <w:rPr>
          <w:rFonts w:ascii="Futura Book" w:eastAsia="Baskerville MT" w:hAnsi="Futura Book" w:cs="Baskerville MT"/>
        </w:rPr>
        <w:t xml:space="preserve">are </w:t>
      </w:r>
      <w:r w:rsidR="4EB2DF6B" w:rsidRPr="006129F7">
        <w:rPr>
          <w:rFonts w:ascii="Futura Book" w:eastAsia="Baskerville MT" w:hAnsi="Futura Book" w:cs="Baskerville MT"/>
        </w:rPr>
        <w:t xml:space="preserve">storingen, UDAP-meldingen en issues binnen iVRI-koppelvlakken gedurende de garantieperiode. </w:t>
      </w:r>
    </w:p>
    <w:p w14:paraId="35394D30" w14:textId="7A42BE69" w:rsidR="00957FB1" w:rsidRPr="006129F7" w:rsidRDefault="00957FB1" w:rsidP="4EB2DF6B">
      <w:pPr>
        <w:rPr>
          <w:rFonts w:ascii="Futura Book" w:eastAsia="Baskerville MT" w:hAnsi="Futura Book" w:cs="Baskerville MT"/>
          <w:b/>
          <w:szCs w:val="22"/>
        </w:rPr>
      </w:pPr>
    </w:p>
    <w:p w14:paraId="2C24B8B3" w14:textId="77777777" w:rsidR="003C56D1" w:rsidRPr="006129F7" w:rsidRDefault="003C56D1" w:rsidP="003C56D1">
      <w:pPr>
        <w:rPr>
          <w:rFonts w:ascii="Futura Book" w:hAnsi="Futura Book"/>
        </w:rPr>
      </w:pPr>
      <w:r w:rsidRPr="006129F7">
        <w:rPr>
          <w:rFonts w:ascii="Futura Book" w:hAnsi="Futura Book"/>
        </w:rPr>
        <w:t>Dit gunningscriterium zal als volgt beoordeeld worden:</w:t>
      </w:r>
    </w:p>
    <w:tbl>
      <w:tblPr>
        <w:tblStyle w:val="Tabelraster"/>
        <w:tblW w:w="0" w:type="auto"/>
        <w:tblLook w:val="04A0" w:firstRow="1" w:lastRow="0" w:firstColumn="1" w:lastColumn="0" w:noHBand="0" w:noVBand="1"/>
      </w:tblPr>
      <w:tblGrid>
        <w:gridCol w:w="1770"/>
        <w:gridCol w:w="1060"/>
        <w:gridCol w:w="5096"/>
      </w:tblGrid>
      <w:tr w:rsidR="00D25959" w:rsidRPr="006129F7" w14:paraId="626E5375" w14:textId="77777777" w:rsidTr="00453B6C">
        <w:tc>
          <w:tcPr>
            <w:tcW w:w="1770" w:type="dxa"/>
          </w:tcPr>
          <w:p w14:paraId="37A94137" w14:textId="19C62C5E" w:rsidR="00D25959" w:rsidRPr="006129F7" w:rsidRDefault="00D25959" w:rsidP="00D25959">
            <w:pPr>
              <w:rPr>
                <w:rFonts w:ascii="Futura Book" w:hAnsi="Futura Book"/>
                <w:b/>
                <w:bCs/>
                <w:color w:val="000000" w:themeColor="text1"/>
                <w:sz w:val="16"/>
                <w:szCs w:val="16"/>
              </w:rPr>
            </w:pPr>
            <w:r w:rsidRPr="006129F7">
              <w:rPr>
                <w:rFonts w:ascii="Futura Book" w:hAnsi="Futura Book"/>
                <w:b/>
                <w:bCs/>
                <w:color w:val="000000" w:themeColor="text1"/>
                <w:sz w:val="16"/>
                <w:szCs w:val="16"/>
              </w:rPr>
              <w:t>Waardering</w:t>
            </w:r>
          </w:p>
        </w:tc>
        <w:tc>
          <w:tcPr>
            <w:tcW w:w="1060" w:type="dxa"/>
          </w:tcPr>
          <w:p w14:paraId="7337A1EF" w14:textId="5D2D7362" w:rsidR="00D25959" w:rsidRPr="006129F7" w:rsidRDefault="00D25959" w:rsidP="00D25959">
            <w:pPr>
              <w:rPr>
                <w:rFonts w:ascii="Futura Book" w:hAnsi="Futura Book"/>
                <w:b/>
                <w:bCs/>
                <w:color w:val="000000" w:themeColor="text1"/>
                <w:sz w:val="16"/>
                <w:szCs w:val="16"/>
              </w:rPr>
            </w:pPr>
            <w:r w:rsidRPr="006129F7">
              <w:rPr>
                <w:rFonts w:ascii="Futura Book" w:hAnsi="Futura Book"/>
                <w:b/>
                <w:bCs/>
                <w:color w:val="000000" w:themeColor="text1"/>
                <w:sz w:val="16"/>
                <w:szCs w:val="16"/>
              </w:rPr>
              <w:t>max te behalen punten</w:t>
            </w:r>
          </w:p>
        </w:tc>
        <w:tc>
          <w:tcPr>
            <w:tcW w:w="5096" w:type="dxa"/>
          </w:tcPr>
          <w:p w14:paraId="384C4E8D" w14:textId="632CC059" w:rsidR="00D25959" w:rsidRPr="006129F7" w:rsidRDefault="00D25959" w:rsidP="00D25959">
            <w:pPr>
              <w:rPr>
                <w:rFonts w:ascii="Futura Book" w:hAnsi="Futura Book"/>
                <w:b/>
                <w:bCs/>
                <w:color w:val="000000" w:themeColor="text1"/>
                <w:sz w:val="16"/>
                <w:szCs w:val="16"/>
              </w:rPr>
            </w:pPr>
            <w:r w:rsidRPr="006129F7">
              <w:rPr>
                <w:rFonts w:ascii="Futura Book" w:hAnsi="Futura Book"/>
                <w:b/>
                <w:bCs/>
                <w:color w:val="000000" w:themeColor="text1"/>
                <w:sz w:val="16"/>
                <w:szCs w:val="16"/>
              </w:rPr>
              <w:t xml:space="preserve"> Toelichting</w:t>
            </w:r>
          </w:p>
        </w:tc>
      </w:tr>
      <w:tr w:rsidR="00D25959" w:rsidRPr="006129F7" w14:paraId="5D1CD891" w14:textId="77777777" w:rsidTr="00453B6C">
        <w:tc>
          <w:tcPr>
            <w:tcW w:w="1770" w:type="dxa"/>
          </w:tcPr>
          <w:p w14:paraId="3D84A059" w14:textId="001F1977" w:rsidR="00D25959" w:rsidRPr="006129F7" w:rsidRDefault="00D25959" w:rsidP="00D25959">
            <w:pPr>
              <w:rPr>
                <w:rFonts w:ascii="Futura Book" w:hAnsi="Futura Book"/>
                <w:sz w:val="16"/>
                <w:szCs w:val="16"/>
              </w:rPr>
            </w:pPr>
            <w:r w:rsidRPr="006129F7">
              <w:rPr>
                <w:rFonts w:ascii="Futura Book" w:hAnsi="Futura Book"/>
                <w:b/>
                <w:bCs/>
                <w:color w:val="000000" w:themeColor="text1"/>
                <w:sz w:val="16"/>
                <w:szCs w:val="16"/>
              </w:rPr>
              <w:t>Uitstekend</w:t>
            </w:r>
          </w:p>
        </w:tc>
        <w:tc>
          <w:tcPr>
            <w:tcW w:w="1060" w:type="dxa"/>
          </w:tcPr>
          <w:p w14:paraId="24083EF1" w14:textId="4420904B"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10</w:t>
            </w:r>
          </w:p>
        </w:tc>
        <w:tc>
          <w:tcPr>
            <w:tcW w:w="5096" w:type="dxa"/>
          </w:tcPr>
          <w:p w14:paraId="6B635766" w14:textId="304C7194"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uitstekend aan bij de gevraagde dienstverlening en vraagstelling en levert meerwaarde.</w:t>
            </w:r>
          </w:p>
        </w:tc>
      </w:tr>
      <w:tr w:rsidR="00D25959" w:rsidRPr="006129F7" w14:paraId="174A4939" w14:textId="77777777" w:rsidTr="00453B6C">
        <w:tc>
          <w:tcPr>
            <w:tcW w:w="1770" w:type="dxa"/>
          </w:tcPr>
          <w:p w14:paraId="36AD1DE6" w14:textId="7FAE04F1" w:rsidR="00D25959" w:rsidRPr="006129F7" w:rsidRDefault="00D25959" w:rsidP="00D25959">
            <w:pPr>
              <w:rPr>
                <w:rFonts w:ascii="Futura Book" w:hAnsi="Futura Book"/>
                <w:sz w:val="16"/>
                <w:szCs w:val="16"/>
              </w:rPr>
            </w:pPr>
            <w:r w:rsidRPr="006129F7">
              <w:rPr>
                <w:rFonts w:ascii="Futura Book" w:hAnsi="Futura Book"/>
                <w:b/>
                <w:bCs/>
                <w:color w:val="000000" w:themeColor="text1"/>
                <w:sz w:val="16"/>
                <w:szCs w:val="16"/>
              </w:rPr>
              <w:t>Goed</w:t>
            </w:r>
          </w:p>
        </w:tc>
        <w:tc>
          <w:tcPr>
            <w:tcW w:w="1060" w:type="dxa"/>
          </w:tcPr>
          <w:p w14:paraId="2A60D79F" w14:textId="52008B02"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8</w:t>
            </w:r>
          </w:p>
        </w:tc>
        <w:tc>
          <w:tcPr>
            <w:tcW w:w="5096" w:type="dxa"/>
          </w:tcPr>
          <w:p w14:paraId="603CCB26" w14:textId="79E1B67F"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goed aan bij de gevraagde dienstverlening en de vraagstelling.</w:t>
            </w:r>
          </w:p>
        </w:tc>
      </w:tr>
      <w:tr w:rsidR="00D25959" w:rsidRPr="006129F7" w14:paraId="2933A665" w14:textId="77777777" w:rsidTr="00453B6C">
        <w:tc>
          <w:tcPr>
            <w:tcW w:w="1770" w:type="dxa"/>
          </w:tcPr>
          <w:p w14:paraId="17E7D013" w14:textId="6323201E" w:rsidR="00D25959" w:rsidRPr="006129F7" w:rsidRDefault="00D25959" w:rsidP="00D25959">
            <w:pPr>
              <w:rPr>
                <w:rFonts w:ascii="Futura Book" w:hAnsi="Futura Book"/>
                <w:sz w:val="16"/>
                <w:szCs w:val="16"/>
              </w:rPr>
            </w:pPr>
            <w:r w:rsidRPr="006129F7">
              <w:rPr>
                <w:rFonts w:ascii="Futura Book" w:hAnsi="Futura Book"/>
                <w:b/>
                <w:bCs/>
                <w:color w:val="000000" w:themeColor="text1"/>
                <w:sz w:val="16"/>
                <w:szCs w:val="16"/>
              </w:rPr>
              <w:t>Voldoende</w:t>
            </w:r>
          </w:p>
        </w:tc>
        <w:tc>
          <w:tcPr>
            <w:tcW w:w="1060" w:type="dxa"/>
          </w:tcPr>
          <w:p w14:paraId="33261D81" w14:textId="55941403"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6</w:t>
            </w:r>
          </w:p>
        </w:tc>
        <w:tc>
          <w:tcPr>
            <w:tcW w:w="5096" w:type="dxa"/>
          </w:tcPr>
          <w:p w14:paraId="2CD08D42" w14:textId="77777777"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voldoende aan bij de gevraagde dienstverlening en de vraagstelling.</w:t>
            </w:r>
          </w:p>
          <w:p w14:paraId="5846A4F8" w14:textId="57C7F278"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 xml:space="preserve">Er ontbreekt echter informatie over significante punten. De wijze van invulling is niet volledig overtuigend en laat openingen over. </w:t>
            </w:r>
          </w:p>
        </w:tc>
      </w:tr>
      <w:tr w:rsidR="00D25959" w:rsidRPr="006129F7" w14:paraId="6236E01C" w14:textId="77777777" w:rsidTr="00453B6C">
        <w:tc>
          <w:tcPr>
            <w:tcW w:w="1770" w:type="dxa"/>
          </w:tcPr>
          <w:p w14:paraId="3D834489" w14:textId="03A22FB6" w:rsidR="00D25959" w:rsidRPr="006129F7" w:rsidRDefault="00D25959" w:rsidP="00D25959">
            <w:pPr>
              <w:rPr>
                <w:rFonts w:ascii="Futura Book" w:hAnsi="Futura Book"/>
                <w:sz w:val="16"/>
                <w:szCs w:val="16"/>
              </w:rPr>
            </w:pPr>
            <w:r w:rsidRPr="006129F7">
              <w:rPr>
                <w:rFonts w:ascii="Futura Book" w:hAnsi="Futura Book"/>
                <w:b/>
                <w:bCs/>
                <w:color w:val="000000" w:themeColor="text1"/>
                <w:sz w:val="16"/>
                <w:szCs w:val="16"/>
              </w:rPr>
              <w:t>Matig</w:t>
            </w:r>
            <w:r w:rsidR="001105F8">
              <w:rPr>
                <w:rFonts w:ascii="Futura Book" w:hAnsi="Futura Book"/>
                <w:b/>
                <w:bCs/>
                <w:color w:val="000000" w:themeColor="text1"/>
                <w:sz w:val="16"/>
                <w:szCs w:val="16"/>
              </w:rPr>
              <w:t xml:space="preserve"> (Kno</w:t>
            </w:r>
            <w:r w:rsidR="003756C8">
              <w:rPr>
                <w:rFonts w:ascii="Futura Book" w:hAnsi="Futura Book"/>
                <w:b/>
                <w:bCs/>
                <w:color w:val="000000" w:themeColor="text1"/>
                <w:sz w:val="16"/>
                <w:szCs w:val="16"/>
              </w:rPr>
              <w:t>c</w:t>
            </w:r>
            <w:r w:rsidR="001105F8">
              <w:rPr>
                <w:rFonts w:ascii="Futura Book" w:hAnsi="Futura Book"/>
                <w:b/>
                <w:bCs/>
                <w:color w:val="000000" w:themeColor="text1"/>
                <w:sz w:val="16"/>
                <w:szCs w:val="16"/>
              </w:rPr>
              <w:t>k Out)</w:t>
            </w:r>
          </w:p>
        </w:tc>
        <w:tc>
          <w:tcPr>
            <w:tcW w:w="1060" w:type="dxa"/>
          </w:tcPr>
          <w:p w14:paraId="6FE91F6C" w14:textId="2208A651"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4</w:t>
            </w:r>
          </w:p>
        </w:tc>
        <w:tc>
          <w:tcPr>
            <w:tcW w:w="5096" w:type="dxa"/>
          </w:tcPr>
          <w:p w14:paraId="40E129EC" w14:textId="77777777"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matig aan bij de gevraagde dienstverlening en de vraagstelling.</w:t>
            </w:r>
          </w:p>
          <w:p w14:paraId="19121AED" w14:textId="77777777"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De gegeven informatie voldoet beperkt aan</w:t>
            </w:r>
          </w:p>
          <w:p w14:paraId="5D676267" w14:textId="669FC7EB" w:rsidR="00D25959" w:rsidRPr="006129F7" w:rsidRDefault="00D25959" w:rsidP="00D25959">
            <w:pPr>
              <w:rPr>
                <w:rFonts w:ascii="Futura Book" w:hAnsi="Futura Book"/>
                <w:sz w:val="16"/>
                <w:szCs w:val="16"/>
              </w:rPr>
            </w:pPr>
            <w:r w:rsidRPr="006129F7">
              <w:rPr>
                <w:rFonts w:ascii="Futura Book" w:hAnsi="Futura Book"/>
                <w:color w:val="000000" w:themeColor="text1"/>
                <w:sz w:val="16"/>
                <w:szCs w:val="16"/>
              </w:rPr>
              <w:t xml:space="preserve">de verwachtingen van de provincie. De beantwoording geeft onvolledige informatie. </w:t>
            </w:r>
          </w:p>
        </w:tc>
      </w:tr>
    </w:tbl>
    <w:p w14:paraId="490993A6" w14:textId="0E78BD4B" w:rsidR="003C56D1" w:rsidRDefault="003C56D1" w:rsidP="4EB2DF6B">
      <w:pPr>
        <w:rPr>
          <w:rFonts w:ascii="Futura Book" w:hAnsi="Futura Book"/>
        </w:rPr>
      </w:pPr>
    </w:p>
    <w:p w14:paraId="4902AE2D" w14:textId="7E3EC746" w:rsidR="005D4130" w:rsidRDefault="005D4130" w:rsidP="4EB2DF6B">
      <w:pPr>
        <w:rPr>
          <w:rFonts w:ascii="Futura Book" w:hAnsi="Futura Book"/>
        </w:rPr>
      </w:pPr>
    </w:p>
    <w:p w14:paraId="496FCD0D" w14:textId="6E993B21" w:rsidR="005D4130" w:rsidRDefault="005D4130" w:rsidP="4EB2DF6B">
      <w:pPr>
        <w:rPr>
          <w:rFonts w:ascii="Futura Book" w:hAnsi="Futura Book"/>
        </w:rPr>
      </w:pPr>
    </w:p>
    <w:p w14:paraId="077E62B1" w14:textId="1EB62657" w:rsidR="005D4130" w:rsidRDefault="005D4130" w:rsidP="4EB2DF6B">
      <w:pPr>
        <w:rPr>
          <w:rFonts w:ascii="Futura Book" w:hAnsi="Futura Book"/>
        </w:rPr>
      </w:pPr>
    </w:p>
    <w:p w14:paraId="4CE99DAA" w14:textId="7C0DA27F" w:rsidR="005D4130" w:rsidRDefault="005D4130" w:rsidP="4EB2DF6B">
      <w:pPr>
        <w:rPr>
          <w:rFonts w:ascii="Futura Book" w:hAnsi="Futura Book"/>
        </w:rPr>
      </w:pPr>
    </w:p>
    <w:p w14:paraId="321FE497" w14:textId="7D402B56" w:rsidR="005D4130" w:rsidRDefault="005D4130" w:rsidP="4EB2DF6B">
      <w:pPr>
        <w:rPr>
          <w:rFonts w:ascii="Futura Book" w:hAnsi="Futura Book"/>
        </w:rPr>
      </w:pPr>
    </w:p>
    <w:p w14:paraId="21CB8153" w14:textId="24D94FAC" w:rsidR="005D4130" w:rsidRDefault="005D4130" w:rsidP="4EB2DF6B">
      <w:pPr>
        <w:rPr>
          <w:rFonts w:ascii="Futura Book" w:hAnsi="Futura Book"/>
        </w:rPr>
      </w:pPr>
    </w:p>
    <w:p w14:paraId="3FD239B3" w14:textId="77777777" w:rsidR="005D4130" w:rsidRPr="006129F7" w:rsidRDefault="005D4130" w:rsidP="4EB2DF6B">
      <w:pPr>
        <w:rPr>
          <w:rFonts w:ascii="Futura Book" w:hAnsi="Futura Book"/>
        </w:rPr>
      </w:pPr>
    </w:p>
    <w:p w14:paraId="00C6CD26" w14:textId="77777777" w:rsidR="003C56D1" w:rsidRPr="006129F7" w:rsidRDefault="003C56D1" w:rsidP="003C56D1">
      <w:pPr>
        <w:tabs>
          <w:tab w:val="clear" w:pos="397"/>
        </w:tabs>
        <w:spacing w:line="240" w:lineRule="auto"/>
        <w:rPr>
          <w:rFonts w:ascii="Futura Book" w:hAnsi="Futura Book"/>
          <w:szCs w:val="22"/>
        </w:rPr>
      </w:pPr>
      <w:r w:rsidRPr="006129F7">
        <w:rPr>
          <w:rFonts w:ascii="Futura Book" w:hAnsi="Futura Book"/>
          <w:szCs w:val="22"/>
        </w:rPr>
        <w:t>De score voor dit gunningscriterium wordt op de volgende wijze bepaald:</w:t>
      </w:r>
    </w:p>
    <w:tbl>
      <w:tblPr>
        <w:tblW w:w="819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3"/>
        <w:gridCol w:w="1153"/>
        <w:gridCol w:w="1037"/>
        <w:gridCol w:w="1153"/>
        <w:gridCol w:w="2431"/>
      </w:tblGrid>
      <w:tr w:rsidR="003C56D1" w:rsidRPr="006129F7" w14:paraId="42A893A5" w14:textId="3C0A5CC8" w:rsidTr="00BE6D1F">
        <w:trPr>
          <w:trHeight w:val="877"/>
        </w:trPr>
        <w:tc>
          <w:tcPr>
            <w:tcW w:w="8197" w:type="dxa"/>
            <w:gridSpan w:val="5"/>
            <w:tcBorders>
              <w:top w:val="single" w:sz="4" w:space="0" w:color="auto"/>
              <w:left w:val="single" w:sz="4" w:space="0" w:color="auto"/>
              <w:bottom w:val="single" w:sz="4" w:space="0" w:color="auto"/>
              <w:right w:val="single" w:sz="4" w:space="0" w:color="auto"/>
            </w:tcBorders>
            <w:vAlign w:val="center"/>
          </w:tcPr>
          <w:p w14:paraId="01BCA121" w14:textId="77777777" w:rsidR="003C56D1" w:rsidRPr="006129F7" w:rsidRDefault="003C56D1" w:rsidP="003C56D1">
            <w:pPr>
              <w:rPr>
                <w:rFonts w:ascii="Futura Book" w:hAnsi="Futura Book"/>
                <w:b/>
                <w:bCs/>
                <w:sz w:val="16"/>
                <w:szCs w:val="16"/>
              </w:rPr>
            </w:pPr>
            <w:r w:rsidRPr="006129F7">
              <w:rPr>
                <w:rFonts w:ascii="Futura Book" w:hAnsi="Futura Book"/>
                <w:b/>
                <w:bCs/>
                <w:sz w:val="16"/>
                <w:szCs w:val="16"/>
              </w:rPr>
              <w:t>GC1 Plan van Aanpak; Techniek</w:t>
            </w:r>
          </w:p>
          <w:p w14:paraId="3C7E167A" w14:textId="77777777" w:rsidR="003C56D1" w:rsidRPr="006129F7" w:rsidRDefault="003C56D1" w:rsidP="003C56D1">
            <w:pPr>
              <w:rPr>
                <w:rFonts w:ascii="Futura Book" w:hAnsi="Futura Book"/>
                <w:b/>
                <w:sz w:val="16"/>
                <w:szCs w:val="16"/>
              </w:rPr>
            </w:pPr>
            <w:r w:rsidRPr="006129F7">
              <w:rPr>
                <w:rFonts w:ascii="Futura Book" w:hAnsi="Futura Book"/>
                <w:b/>
                <w:sz w:val="16"/>
                <w:szCs w:val="16"/>
              </w:rPr>
              <w:t xml:space="preserve">Maximaal 40 punten </w:t>
            </w:r>
          </w:p>
          <w:p w14:paraId="74963919" w14:textId="2926DAA2" w:rsidR="003C56D1" w:rsidRPr="006129F7" w:rsidRDefault="003C56D1" w:rsidP="00CA3170">
            <w:pPr>
              <w:rPr>
                <w:rFonts w:ascii="Futura Book" w:hAnsi="Futura Book"/>
                <w:b/>
                <w:bCs/>
                <w:sz w:val="16"/>
                <w:szCs w:val="16"/>
              </w:rPr>
            </w:pPr>
            <w:r w:rsidRPr="006129F7">
              <w:rPr>
                <w:rFonts w:ascii="Futura Book" w:hAnsi="Futura Book"/>
                <w:b/>
                <w:sz w:val="16"/>
                <w:szCs w:val="16"/>
              </w:rPr>
              <w:t xml:space="preserve">Minimale score: </w:t>
            </w:r>
            <w:r w:rsidR="00CA3170" w:rsidRPr="006129F7">
              <w:rPr>
                <w:rFonts w:ascii="Futura Book" w:hAnsi="Futura Book"/>
                <w:b/>
                <w:sz w:val="16"/>
                <w:szCs w:val="16"/>
              </w:rPr>
              <w:t>24</w:t>
            </w:r>
            <w:r w:rsidRPr="006129F7">
              <w:rPr>
                <w:rFonts w:ascii="Futura Book" w:hAnsi="Futura Book"/>
                <w:b/>
                <w:sz w:val="16"/>
                <w:szCs w:val="16"/>
              </w:rPr>
              <w:t xml:space="preserve"> punten</w:t>
            </w:r>
          </w:p>
        </w:tc>
      </w:tr>
      <w:tr w:rsidR="00BE6D1F" w:rsidRPr="006129F7" w14:paraId="30DFEA1D" w14:textId="4219691F" w:rsidTr="00BE6D1F">
        <w:trPr>
          <w:trHeight w:val="815"/>
        </w:trPr>
        <w:tc>
          <w:tcPr>
            <w:tcW w:w="2423" w:type="dxa"/>
            <w:vMerge w:val="restart"/>
            <w:tcBorders>
              <w:top w:val="single" w:sz="4" w:space="0" w:color="auto"/>
              <w:left w:val="single" w:sz="4" w:space="0" w:color="auto"/>
              <w:right w:val="single" w:sz="4" w:space="0" w:color="auto"/>
            </w:tcBorders>
            <w:vAlign w:val="center"/>
          </w:tcPr>
          <w:p w14:paraId="142B68D5" w14:textId="77777777" w:rsidR="0060437F" w:rsidRPr="0060437F" w:rsidRDefault="0060437F" w:rsidP="003C56D1">
            <w:pPr>
              <w:rPr>
                <w:rFonts w:ascii="Futura Book" w:hAnsi="Futura Book"/>
                <w:sz w:val="16"/>
                <w:szCs w:val="16"/>
              </w:rPr>
            </w:pPr>
            <w:r w:rsidRPr="0060437F">
              <w:rPr>
                <w:rFonts w:ascii="Futura Book" w:hAnsi="Futura Book" w:cs="FuturaBook"/>
                <w:b/>
                <w:bCs/>
                <w:sz w:val="16"/>
                <w:szCs w:val="16"/>
              </w:rPr>
              <w:t xml:space="preserve">Onderdeel </w:t>
            </w:r>
            <w:r w:rsidRPr="0060437F">
              <w:rPr>
                <w:rFonts w:ascii="Futura Book" w:hAnsi="Futura Book"/>
                <w:b/>
                <w:bCs/>
                <w:sz w:val="16"/>
                <w:szCs w:val="16"/>
              </w:rPr>
              <w:t>GC1</w:t>
            </w:r>
            <w:r w:rsidRPr="006129F7">
              <w:rPr>
                <w:rFonts w:ascii="Futura Book" w:hAnsi="Futura Book"/>
                <w:b/>
                <w:bCs/>
                <w:sz w:val="16"/>
                <w:szCs w:val="16"/>
              </w:rPr>
              <w:t xml:space="preserve"> </w:t>
            </w:r>
            <w:r w:rsidRPr="0060437F">
              <w:rPr>
                <w:rFonts w:ascii="Futura Book" w:hAnsi="Futura Book"/>
                <w:sz w:val="16"/>
                <w:szCs w:val="16"/>
              </w:rPr>
              <w:t>Plan van Aanpak; Techniek</w:t>
            </w:r>
          </w:p>
          <w:p w14:paraId="5834EF77" w14:textId="127B02E9" w:rsidR="0060437F" w:rsidRPr="006129F7" w:rsidRDefault="0060437F" w:rsidP="003C56D1">
            <w:pPr>
              <w:tabs>
                <w:tab w:val="clear" w:pos="397"/>
              </w:tabs>
              <w:spacing w:line="240" w:lineRule="auto"/>
              <w:rPr>
                <w:rFonts w:ascii="Futura Book" w:hAnsi="Futura Book" w:cs="FuturaBook"/>
                <w:sz w:val="16"/>
                <w:szCs w:val="16"/>
              </w:rPr>
            </w:pPr>
          </w:p>
        </w:tc>
        <w:tc>
          <w:tcPr>
            <w:tcW w:w="1153" w:type="dxa"/>
            <w:tcBorders>
              <w:top w:val="single" w:sz="4" w:space="0" w:color="auto"/>
              <w:left w:val="single" w:sz="4" w:space="0" w:color="auto"/>
              <w:bottom w:val="single" w:sz="4" w:space="0" w:color="auto"/>
              <w:right w:val="single" w:sz="4" w:space="0" w:color="auto"/>
            </w:tcBorders>
            <w:vAlign w:val="center"/>
          </w:tcPr>
          <w:p w14:paraId="01D38FDC" w14:textId="17890E2C"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10 punten</w:t>
            </w:r>
          </w:p>
          <w:p w14:paraId="2C42A66B" w14:textId="7D7DC584"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(uitsteken)</w:t>
            </w:r>
          </w:p>
        </w:tc>
        <w:tc>
          <w:tcPr>
            <w:tcW w:w="1037" w:type="dxa"/>
            <w:tcBorders>
              <w:top w:val="single" w:sz="4" w:space="0" w:color="auto"/>
              <w:left w:val="single" w:sz="4" w:space="0" w:color="auto"/>
              <w:bottom w:val="single" w:sz="4" w:space="0" w:color="auto"/>
              <w:right w:val="single" w:sz="4" w:space="0" w:color="auto"/>
            </w:tcBorders>
            <w:vAlign w:val="center"/>
          </w:tcPr>
          <w:p w14:paraId="13F712E5" w14:textId="451A0DFB"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8 punten</w:t>
            </w:r>
          </w:p>
          <w:p w14:paraId="089C9244"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(Goed)</w:t>
            </w:r>
          </w:p>
        </w:tc>
        <w:tc>
          <w:tcPr>
            <w:tcW w:w="1153" w:type="dxa"/>
            <w:tcBorders>
              <w:top w:val="single" w:sz="4" w:space="0" w:color="auto"/>
              <w:left w:val="single" w:sz="4" w:space="0" w:color="auto"/>
              <w:bottom w:val="single" w:sz="4" w:space="0" w:color="auto"/>
              <w:right w:val="single" w:sz="4" w:space="0" w:color="auto"/>
            </w:tcBorders>
            <w:vAlign w:val="center"/>
          </w:tcPr>
          <w:p w14:paraId="79A40195" w14:textId="0B5B3842"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6 punten</w:t>
            </w:r>
          </w:p>
          <w:p w14:paraId="23DDAAE4"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(Voldoende)</w:t>
            </w:r>
          </w:p>
        </w:tc>
        <w:tc>
          <w:tcPr>
            <w:tcW w:w="2429" w:type="dxa"/>
            <w:tcBorders>
              <w:top w:val="single" w:sz="4" w:space="0" w:color="auto"/>
              <w:left w:val="single" w:sz="4" w:space="0" w:color="auto"/>
              <w:bottom w:val="single" w:sz="4" w:space="0" w:color="auto"/>
              <w:right w:val="single" w:sz="4" w:space="0" w:color="auto"/>
            </w:tcBorders>
            <w:vAlign w:val="center"/>
          </w:tcPr>
          <w:p w14:paraId="63E95D33" w14:textId="77777777" w:rsidR="0060437F" w:rsidRPr="006129F7" w:rsidRDefault="0060437F" w:rsidP="003C56D1">
            <w:pPr>
              <w:tabs>
                <w:tab w:val="clear" w:pos="397"/>
              </w:tabs>
              <w:spacing w:line="240" w:lineRule="auto"/>
              <w:rPr>
                <w:rFonts w:ascii="Futura Book" w:hAnsi="Futura Book" w:cs="FuturaBook"/>
                <w:sz w:val="16"/>
                <w:szCs w:val="16"/>
              </w:rPr>
            </w:pPr>
          </w:p>
          <w:p w14:paraId="0AA9650B" w14:textId="07C964C0"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4 punten</w:t>
            </w:r>
          </w:p>
          <w:p w14:paraId="6A8F8DFA" w14:textId="4DA54379"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(Matig;</w:t>
            </w:r>
            <w:r>
              <w:rPr>
                <w:rFonts w:ascii="Futura Book" w:hAnsi="Futura Book" w:cs="FuturaBook"/>
                <w:sz w:val="16"/>
                <w:szCs w:val="16"/>
              </w:rPr>
              <w:t xml:space="preserve"> </w:t>
            </w:r>
            <w:r w:rsidRPr="006129F7">
              <w:rPr>
                <w:rFonts w:ascii="Futura Book" w:hAnsi="Futura Book" w:cs="FuturaBook"/>
                <w:sz w:val="16"/>
                <w:szCs w:val="16"/>
              </w:rPr>
              <w:t xml:space="preserve">KO) </w:t>
            </w:r>
          </w:p>
          <w:p w14:paraId="63E2999C" w14:textId="1ED185CA" w:rsidR="0060437F" w:rsidRPr="006129F7" w:rsidRDefault="0060437F" w:rsidP="003C56D1">
            <w:pPr>
              <w:tabs>
                <w:tab w:val="clear" w:pos="397"/>
              </w:tabs>
              <w:spacing w:line="240" w:lineRule="auto"/>
              <w:rPr>
                <w:rFonts w:ascii="Futura Book" w:hAnsi="Futura Book" w:cs="FuturaBook"/>
                <w:sz w:val="16"/>
                <w:szCs w:val="16"/>
              </w:rPr>
            </w:pPr>
          </w:p>
        </w:tc>
      </w:tr>
      <w:tr w:rsidR="00BE6D1F" w:rsidRPr="006129F7" w14:paraId="00F2B9EA" w14:textId="072BDD3A" w:rsidTr="00BE6D1F">
        <w:trPr>
          <w:trHeight w:val="135"/>
        </w:trPr>
        <w:tc>
          <w:tcPr>
            <w:tcW w:w="2423" w:type="dxa"/>
            <w:vMerge/>
            <w:tcBorders>
              <w:left w:val="single" w:sz="4" w:space="0" w:color="auto"/>
              <w:right w:val="single" w:sz="4" w:space="0" w:color="auto"/>
            </w:tcBorders>
            <w:vAlign w:val="center"/>
          </w:tcPr>
          <w:p w14:paraId="19251F2C" w14:textId="77777777" w:rsidR="0060437F" w:rsidRPr="006129F7" w:rsidRDefault="0060437F" w:rsidP="003C56D1">
            <w:pPr>
              <w:rPr>
                <w:rFonts w:ascii="Futura Book" w:hAnsi="Futura Book" w:cs="FuturaBook"/>
                <w:sz w:val="16"/>
                <w:szCs w:val="16"/>
              </w:rPr>
            </w:pPr>
          </w:p>
        </w:tc>
        <w:tc>
          <w:tcPr>
            <w:tcW w:w="1153" w:type="dxa"/>
            <w:vAlign w:val="center"/>
            <w:hideMark/>
          </w:tcPr>
          <w:p w14:paraId="40299D25"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1037" w:type="dxa"/>
            <w:vAlign w:val="center"/>
            <w:hideMark/>
          </w:tcPr>
          <w:p w14:paraId="177E7D32"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1153" w:type="dxa"/>
            <w:vAlign w:val="center"/>
            <w:hideMark/>
          </w:tcPr>
          <w:p w14:paraId="6A959817"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2429" w:type="dxa"/>
            <w:vAlign w:val="center"/>
            <w:hideMark/>
          </w:tcPr>
          <w:p w14:paraId="778C259F" w14:textId="77777777" w:rsidR="0060437F" w:rsidRPr="006129F7" w:rsidRDefault="0060437F" w:rsidP="003C56D1">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p w14:paraId="54EFA7C9" w14:textId="67065120" w:rsidR="0060437F" w:rsidRPr="006129F7" w:rsidRDefault="0060437F" w:rsidP="003C56D1">
            <w:pPr>
              <w:tabs>
                <w:tab w:val="clear" w:pos="397"/>
              </w:tabs>
              <w:spacing w:line="240" w:lineRule="auto"/>
              <w:rPr>
                <w:rFonts w:ascii="Futura Book" w:hAnsi="Futura Book" w:cs="FuturaBook"/>
                <w:sz w:val="16"/>
                <w:szCs w:val="16"/>
              </w:rPr>
            </w:pPr>
          </w:p>
          <w:p w14:paraId="38D2AE99" w14:textId="7863220C" w:rsidR="0060437F" w:rsidRPr="006129F7" w:rsidRDefault="0060437F" w:rsidP="003C56D1">
            <w:pPr>
              <w:tabs>
                <w:tab w:val="clear" w:pos="397"/>
              </w:tabs>
              <w:spacing w:line="240" w:lineRule="auto"/>
              <w:rPr>
                <w:rFonts w:ascii="Futura Book" w:hAnsi="Futura Book" w:cs="FuturaBook"/>
                <w:sz w:val="16"/>
                <w:szCs w:val="16"/>
              </w:rPr>
            </w:pPr>
          </w:p>
        </w:tc>
      </w:tr>
      <w:tr w:rsidR="003C56D1" w:rsidRPr="006129F7" w14:paraId="62942D8E" w14:textId="0580E3B9" w:rsidTr="00BE6D1F">
        <w:trPr>
          <w:trHeight w:val="877"/>
        </w:trPr>
        <w:tc>
          <w:tcPr>
            <w:tcW w:w="8197" w:type="dxa"/>
            <w:gridSpan w:val="5"/>
            <w:tcBorders>
              <w:left w:val="single" w:sz="4" w:space="0" w:color="auto"/>
            </w:tcBorders>
            <w:vAlign w:val="center"/>
          </w:tcPr>
          <w:p w14:paraId="59162771" w14:textId="43F5738F" w:rsidR="003C56D1" w:rsidRPr="006129F7" w:rsidRDefault="003C56D1" w:rsidP="003C56D1">
            <w:pPr>
              <w:rPr>
                <w:rFonts w:ascii="Futura Book" w:hAnsi="Futura Book"/>
                <w:sz w:val="16"/>
                <w:szCs w:val="16"/>
              </w:rPr>
            </w:pPr>
            <w:r w:rsidRPr="006129F7">
              <w:rPr>
                <w:rFonts w:ascii="Futura Book" w:hAnsi="Futura Book"/>
                <w:sz w:val="16"/>
                <w:szCs w:val="16"/>
              </w:rPr>
              <w:t>De gewogen score voor GC1 Plan van Aanpak; Techniek</w:t>
            </w:r>
            <w:r w:rsidRPr="006129F7" w:rsidDel="003C56D1">
              <w:rPr>
                <w:rFonts w:ascii="Futura Book" w:hAnsi="Futura Book"/>
                <w:sz w:val="16"/>
                <w:szCs w:val="16"/>
              </w:rPr>
              <w:t xml:space="preserve"> </w:t>
            </w:r>
            <w:r w:rsidRPr="006129F7">
              <w:rPr>
                <w:rFonts w:ascii="Futura Book" w:hAnsi="Futura Book"/>
                <w:sz w:val="16"/>
                <w:szCs w:val="16"/>
              </w:rPr>
              <w:t>wordt volgens onderstaande formule berekend.</w:t>
            </w:r>
          </w:p>
          <w:p w14:paraId="3CACF644" w14:textId="213B5577" w:rsidR="003C56D1" w:rsidRPr="006129F7" w:rsidRDefault="003C56D1" w:rsidP="003C56D1">
            <w:pPr>
              <w:rPr>
                <w:rFonts w:ascii="Futura Book" w:hAnsi="Futura Book"/>
                <w:sz w:val="16"/>
                <w:szCs w:val="16"/>
              </w:rPr>
            </w:pPr>
            <w:r w:rsidRPr="006129F7">
              <w:rPr>
                <w:rFonts w:ascii="Futura Book" w:hAnsi="Futura Book"/>
                <w:sz w:val="16"/>
                <w:szCs w:val="16"/>
              </w:rPr>
              <w:br/>
              <w:t xml:space="preserve">(totaalscore /10 * 40) = de gewogen score voor </w:t>
            </w:r>
            <w:r w:rsidR="005A3801" w:rsidRPr="006129F7">
              <w:rPr>
                <w:rFonts w:ascii="Futura Book" w:hAnsi="Futura Book"/>
                <w:sz w:val="16"/>
                <w:szCs w:val="16"/>
              </w:rPr>
              <w:t>GC1 Plan van Aanpak; Techniek</w:t>
            </w:r>
          </w:p>
        </w:tc>
      </w:tr>
      <w:tr w:rsidR="003C56D1" w:rsidRPr="006129F7" w14:paraId="35F8525F" w14:textId="5270622C" w:rsidTr="00BE6D1F">
        <w:trPr>
          <w:trHeight w:val="4236"/>
        </w:trPr>
        <w:tc>
          <w:tcPr>
            <w:tcW w:w="8197" w:type="dxa"/>
            <w:gridSpan w:val="5"/>
            <w:tcBorders>
              <w:left w:val="single" w:sz="4" w:space="0" w:color="auto"/>
              <w:bottom w:val="single" w:sz="4" w:space="0" w:color="auto"/>
            </w:tcBorders>
            <w:vAlign w:val="center"/>
          </w:tcPr>
          <w:p w14:paraId="25885322" w14:textId="05766733" w:rsidR="003C56D1" w:rsidRPr="006129F7" w:rsidRDefault="003C56D1" w:rsidP="003C56D1">
            <w:pPr>
              <w:rPr>
                <w:rFonts w:ascii="Futura Book" w:hAnsi="Futura Book"/>
                <w:i/>
                <w:iCs/>
                <w:sz w:val="16"/>
                <w:szCs w:val="16"/>
              </w:rPr>
            </w:pPr>
            <w:r w:rsidRPr="006129F7">
              <w:rPr>
                <w:rFonts w:ascii="Futura Book" w:hAnsi="Futura Book"/>
                <w:i/>
                <w:iCs/>
                <w:sz w:val="16"/>
                <w:szCs w:val="16"/>
              </w:rPr>
              <w:t xml:space="preserve">Voorbeeld 1 rekenmethodiek: </w:t>
            </w:r>
            <w:r w:rsidRPr="006129F7">
              <w:rPr>
                <w:rFonts w:ascii="Futura Book" w:hAnsi="Futura Book"/>
                <w:sz w:val="16"/>
                <w:szCs w:val="16"/>
              </w:rPr>
              <w:t>GC1 Plan van Aanpak; Techniek</w:t>
            </w:r>
          </w:p>
          <w:p w14:paraId="79E9F346" w14:textId="3CB3B037" w:rsidR="003C56D1" w:rsidRPr="006129F7" w:rsidRDefault="003C56D1" w:rsidP="003C56D1">
            <w:pPr>
              <w:rPr>
                <w:rFonts w:ascii="Futura Book" w:hAnsi="Futura Book"/>
                <w:sz w:val="16"/>
                <w:szCs w:val="16"/>
              </w:rPr>
            </w:pPr>
            <w:r w:rsidRPr="006129F7">
              <w:rPr>
                <w:rFonts w:ascii="Futura Book" w:hAnsi="Futura Book"/>
                <w:sz w:val="16"/>
                <w:szCs w:val="16"/>
              </w:rPr>
              <w:t>Maximale gewogen score= 40 punten</w:t>
            </w:r>
          </w:p>
          <w:p w14:paraId="1F26BFEA" w14:textId="77777777" w:rsidR="003C56D1" w:rsidRPr="006129F7" w:rsidRDefault="003C56D1" w:rsidP="003C56D1">
            <w:pPr>
              <w:rPr>
                <w:rFonts w:ascii="Futura Book" w:hAnsi="Futura Book"/>
                <w:sz w:val="16"/>
                <w:szCs w:val="16"/>
              </w:rPr>
            </w:pPr>
          </w:p>
          <w:tbl>
            <w:tblPr>
              <w:tblpPr w:leftFromText="141" w:rightFromText="141" w:vertAnchor="text" w:horzAnchor="margin"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4"/>
              <w:gridCol w:w="2823"/>
            </w:tblGrid>
            <w:tr w:rsidR="003C56D1" w:rsidRPr="006129F7" w14:paraId="154BE5FE" w14:textId="77777777" w:rsidTr="00BE6D1F">
              <w:trPr>
                <w:trHeight w:val="257"/>
              </w:trPr>
              <w:tc>
                <w:tcPr>
                  <w:tcW w:w="2504" w:type="dxa"/>
                  <w:shd w:val="clear" w:color="auto" w:fill="E0E0E0"/>
                </w:tcPr>
                <w:p w14:paraId="2C9D34AC" w14:textId="77777777" w:rsidR="003C56D1" w:rsidRPr="006129F7" w:rsidRDefault="003C56D1" w:rsidP="003C56D1">
                  <w:pPr>
                    <w:rPr>
                      <w:rFonts w:ascii="Futura Book" w:hAnsi="Futura Book"/>
                      <w:b/>
                      <w:sz w:val="16"/>
                      <w:szCs w:val="16"/>
                    </w:rPr>
                  </w:pPr>
                  <w:r w:rsidRPr="006129F7">
                    <w:rPr>
                      <w:rFonts w:ascii="Futura Book" w:hAnsi="Futura Book"/>
                      <w:b/>
                      <w:sz w:val="16"/>
                      <w:szCs w:val="16"/>
                    </w:rPr>
                    <w:t>Cijfer beoordelingscommissie</w:t>
                  </w:r>
                </w:p>
              </w:tc>
              <w:tc>
                <w:tcPr>
                  <w:tcW w:w="2823" w:type="dxa"/>
                  <w:shd w:val="clear" w:color="auto" w:fill="E0E0E0"/>
                </w:tcPr>
                <w:p w14:paraId="25FA7AF6" w14:textId="77777777" w:rsidR="003C56D1" w:rsidRPr="006129F7" w:rsidRDefault="003C56D1" w:rsidP="003C56D1">
                  <w:pPr>
                    <w:rPr>
                      <w:rFonts w:ascii="Futura Book" w:hAnsi="Futura Book"/>
                      <w:b/>
                      <w:sz w:val="16"/>
                      <w:szCs w:val="16"/>
                    </w:rPr>
                  </w:pPr>
                  <w:r w:rsidRPr="006129F7">
                    <w:rPr>
                      <w:rFonts w:ascii="Futura Book" w:hAnsi="Futura Book"/>
                      <w:b/>
                      <w:sz w:val="16"/>
                      <w:szCs w:val="16"/>
                    </w:rPr>
                    <w:t>Score (punten)</w:t>
                  </w:r>
                </w:p>
              </w:tc>
            </w:tr>
            <w:tr w:rsidR="003C56D1" w:rsidRPr="006129F7" w14:paraId="2C6E9256" w14:textId="77777777" w:rsidTr="00BE6D1F">
              <w:trPr>
                <w:trHeight w:val="257"/>
              </w:trPr>
              <w:tc>
                <w:tcPr>
                  <w:tcW w:w="2504" w:type="dxa"/>
                </w:tcPr>
                <w:p w14:paraId="1BC304B6" w14:textId="77777777" w:rsidR="003C56D1" w:rsidRPr="006129F7" w:rsidRDefault="003C56D1" w:rsidP="003C56D1">
                  <w:pPr>
                    <w:rPr>
                      <w:rFonts w:ascii="Futura Book" w:hAnsi="Futura Book"/>
                      <w:sz w:val="16"/>
                      <w:szCs w:val="16"/>
                    </w:rPr>
                  </w:pPr>
                  <w:r w:rsidRPr="006129F7">
                    <w:rPr>
                      <w:rFonts w:ascii="Futura Book" w:hAnsi="Futura Book"/>
                      <w:sz w:val="16"/>
                      <w:szCs w:val="16"/>
                    </w:rPr>
                    <w:t>10</w:t>
                  </w:r>
                </w:p>
              </w:tc>
              <w:tc>
                <w:tcPr>
                  <w:tcW w:w="2823" w:type="dxa"/>
                </w:tcPr>
                <w:p w14:paraId="23987FE1" w14:textId="317FD0FD" w:rsidR="003C56D1" w:rsidRPr="006129F7" w:rsidRDefault="003C56D1" w:rsidP="003C56D1">
                  <w:pPr>
                    <w:rPr>
                      <w:rFonts w:ascii="Futura Book" w:hAnsi="Futura Book"/>
                      <w:sz w:val="16"/>
                      <w:szCs w:val="16"/>
                    </w:rPr>
                  </w:pPr>
                  <w:r w:rsidRPr="006129F7">
                    <w:rPr>
                      <w:rFonts w:ascii="Futura Book" w:hAnsi="Futura Book"/>
                      <w:sz w:val="16"/>
                      <w:szCs w:val="16"/>
                    </w:rPr>
                    <w:t>10/10 *40</w:t>
                  </w:r>
                  <w:r w:rsidRPr="006129F7">
                    <w:rPr>
                      <w:rFonts w:ascii="Futura Book" w:hAnsi="Futura Book"/>
                      <w:sz w:val="16"/>
                      <w:szCs w:val="16"/>
                    </w:rPr>
                    <w:tab/>
                    <w:t>= 40</w:t>
                  </w:r>
                </w:p>
              </w:tc>
            </w:tr>
            <w:tr w:rsidR="003C56D1" w:rsidRPr="006129F7" w14:paraId="142B35D4" w14:textId="77777777" w:rsidTr="00BE6D1F">
              <w:trPr>
                <w:trHeight w:val="257"/>
              </w:trPr>
              <w:tc>
                <w:tcPr>
                  <w:tcW w:w="2504" w:type="dxa"/>
                </w:tcPr>
                <w:p w14:paraId="28F0BE8B" w14:textId="77777777" w:rsidR="003C56D1" w:rsidRPr="006129F7" w:rsidRDefault="003C56D1" w:rsidP="003C56D1">
                  <w:pPr>
                    <w:rPr>
                      <w:rFonts w:ascii="Futura Book" w:hAnsi="Futura Book"/>
                      <w:sz w:val="16"/>
                      <w:szCs w:val="16"/>
                    </w:rPr>
                  </w:pPr>
                  <w:r w:rsidRPr="006129F7">
                    <w:rPr>
                      <w:rFonts w:ascii="Futura Book" w:hAnsi="Futura Book"/>
                      <w:sz w:val="16"/>
                      <w:szCs w:val="16"/>
                    </w:rPr>
                    <w:t>8</w:t>
                  </w:r>
                </w:p>
              </w:tc>
              <w:tc>
                <w:tcPr>
                  <w:tcW w:w="2823" w:type="dxa"/>
                </w:tcPr>
                <w:p w14:paraId="36CA910B" w14:textId="16AC0933" w:rsidR="003C56D1" w:rsidRPr="006129F7" w:rsidRDefault="003C56D1" w:rsidP="003C56D1">
                  <w:pPr>
                    <w:rPr>
                      <w:rFonts w:ascii="Futura Book" w:hAnsi="Futura Book"/>
                      <w:sz w:val="16"/>
                      <w:szCs w:val="16"/>
                    </w:rPr>
                  </w:pPr>
                  <w:r w:rsidRPr="006129F7">
                    <w:rPr>
                      <w:rFonts w:ascii="Futura Book" w:hAnsi="Futura Book"/>
                      <w:sz w:val="16"/>
                      <w:szCs w:val="16"/>
                    </w:rPr>
                    <w:t>8/10 * 40</w:t>
                  </w:r>
                  <w:r w:rsidRPr="006129F7">
                    <w:rPr>
                      <w:rFonts w:ascii="Futura Book" w:hAnsi="Futura Book"/>
                      <w:sz w:val="16"/>
                      <w:szCs w:val="16"/>
                    </w:rPr>
                    <w:tab/>
                    <w:t xml:space="preserve">= </w:t>
                  </w:r>
                  <w:r w:rsidR="00CA3170" w:rsidRPr="006129F7">
                    <w:rPr>
                      <w:rFonts w:ascii="Futura Book" w:hAnsi="Futura Book"/>
                      <w:sz w:val="16"/>
                      <w:szCs w:val="16"/>
                    </w:rPr>
                    <w:t>32</w:t>
                  </w:r>
                  <w:r w:rsidRPr="006129F7">
                    <w:rPr>
                      <w:rFonts w:ascii="Futura Book" w:hAnsi="Futura Book"/>
                      <w:sz w:val="16"/>
                      <w:szCs w:val="16"/>
                    </w:rPr>
                    <w:t xml:space="preserve"> </w:t>
                  </w:r>
                </w:p>
              </w:tc>
            </w:tr>
            <w:tr w:rsidR="003C56D1" w:rsidRPr="006129F7" w14:paraId="7E33E41C" w14:textId="77777777" w:rsidTr="00BE6D1F">
              <w:trPr>
                <w:trHeight w:val="249"/>
              </w:trPr>
              <w:tc>
                <w:tcPr>
                  <w:tcW w:w="2504" w:type="dxa"/>
                </w:tcPr>
                <w:p w14:paraId="58BCCFE5" w14:textId="77777777" w:rsidR="003C56D1" w:rsidRPr="006129F7" w:rsidRDefault="003C56D1" w:rsidP="003C56D1">
                  <w:pPr>
                    <w:rPr>
                      <w:rFonts w:ascii="Futura Book" w:hAnsi="Futura Book"/>
                      <w:sz w:val="16"/>
                      <w:szCs w:val="16"/>
                    </w:rPr>
                  </w:pPr>
                  <w:r w:rsidRPr="006129F7">
                    <w:rPr>
                      <w:rFonts w:ascii="Futura Book" w:hAnsi="Futura Book"/>
                      <w:sz w:val="16"/>
                      <w:szCs w:val="16"/>
                    </w:rPr>
                    <w:t>6</w:t>
                  </w:r>
                </w:p>
              </w:tc>
              <w:tc>
                <w:tcPr>
                  <w:tcW w:w="2823" w:type="dxa"/>
                </w:tcPr>
                <w:p w14:paraId="5E8061C6" w14:textId="573E1A10" w:rsidR="003C56D1" w:rsidRPr="006129F7" w:rsidRDefault="003C56D1" w:rsidP="003C56D1">
                  <w:pPr>
                    <w:rPr>
                      <w:rFonts w:ascii="Futura Book" w:hAnsi="Futura Book"/>
                      <w:sz w:val="16"/>
                      <w:szCs w:val="16"/>
                    </w:rPr>
                  </w:pPr>
                  <w:r w:rsidRPr="006129F7">
                    <w:rPr>
                      <w:rFonts w:ascii="Futura Book" w:hAnsi="Futura Book"/>
                      <w:sz w:val="16"/>
                      <w:szCs w:val="16"/>
                    </w:rPr>
                    <w:t>6/10 * 40</w:t>
                  </w:r>
                  <w:r w:rsidRPr="006129F7">
                    <w:rPr>
                      <w:rFonts w:ascii="Futura Book" w:hAnsi="Futura Book"/>
                      <w:sz w:val="16"/>
                      <w:szCs w:val="16"/>
                    </w:rPr>
                    <w:tab/>
                    <w:t xml:space="preserve">= </w:t>
                  </w:r>
                  <w:r w:rsidR="00CA3170" w:rsidRPr="006129F7">
                    <w:rPr>
                      <w:rFonts w:ascii="Futura Book" w:hAnsi="Futura Book"/>
                      <w:sz w:val="16"/>
                      <w:szCs w:val="16"/>
                    </w:rPr>
                    <w:t>24</w:t>
                  </w:r>
                </w:p>
              </w:tc>
            </w:tr>
            <w:tr w:rsidR="003C56D1" w:rsidRPr="006129F7" w14:paraId="3D633B8D" w14:textId="77777777" w:rsidTr="00BE6D1F">
              <w:trPr>
                <w:trHeight w:val="257"/>
              </w:trPr>
              <w:tc>
                <w:tcPr>
                  <w:tcW w:w="2504" w:type="dxa"/>
                </w:tcPr>
                <w:p w14:paraId="27C2F7B1" w14:textId="77777777" w:rsidR="003C56D1" w:rsidRPr="006129F7" w:rsidRDefault="003C56D1" w:rsidP="003C56D1">
                  <w:pPr>
                    <w:rPr>
                      <w:rFonts w:ascii="Futura Book" w:hAnsi="Futura Book"/>
                      <w:sz w:val="16"/>
                      <w:szCs w:val="16"/>
                    </w:rPr>
                  </w:pPr>
                  <w:r w:rsidRPr="006129F7">
                    <w:rPr>
                      <w:rFonts w:ascii="Futura Book" w:hAnsi="Futura Book"/>
                      <w:sz w:val="16"/>
                      <w:szCs w:val="16"/>
                    </w:rPr>
                    <w:t>4</w:t>
                  </w:r>
                </w:p>
              </w:tc>
              <w:tc>
                <w:tcPr>
                  <w:tcW w:w="2823" w:type="dxa"/>
                </w:tcPr>
                <w:p w14:paraId="7DA4FBF7" w14:textId="099A1C1F" w:rsidR="003C56D1" w:rsidRPr="006129F7" w:rsidRDefault="003C56D1" w:rsidP="00CA3170">
                  <w:pPr>
                    <w:rPr>
                      <w:rFonts w:ascii="Futura Book" w:hAnsi="Futura Book"/>
                      <w:sz w:val="16"/>
                      <w:szCs w:val="16"/>
                    </w:rPr>
                  </w:pPr>
                  <w:r w:rsidRPr="006129F7">
                    <w:rPr>
                      <w:rFonts w:ascii="Futura Book" w:hAnsi="Futura Book"/>
                      <w:sz w:val="16"/>
                      <w:szCs w:val="16"/>
                    </w:rPr>
                    <w:t>4/10 * 40</w:t>
                  </w:r>
                  <w:r w:rsidRPr="006129F7">
                    <w:rPr>
                      <w:rFonts w:ascii="Futura Book" w:hAnsi="Futura Book"/>
                      <w:sz w:val="16"/>
                      <w:szCs w:val="16"/>
                    </w:rPr>
                    <w:tab/>
                    <w:t xml:space="preserve">= </w:t>
                  </w:r>
                  <w:r w:rsidR="00CA3170" w:rsidRPr="006129F7">
                    <w:rPr>
                      <w:rFonts w:ascii="Futura Book" w:hAnsi="Futura Book"/>
                      <w:sz w:val="16"/>
                      <w:szCs w:val="16"/>
                    </w:rPr>
                    <w:t xml:space="preserve">16 </w:t>
                  </w:r>
                </w:p>
              </w:tc>
            </w:tr>
          </w:tbl>
          <w:p w14:paraId="66086CBB" w14:textId="77777777" w:rsidR="003C56D1" w:rsidRPr="006129F7" w:rsidRDefault="003C56D1" w:rsidP="003C56D1">
            <w:pPr>
              <w:rPr>
                <w:rFonts w:ascii="Futura Book" w:hAnsi="Futura Book"/>
                <w:sz w:val="16"/>
                <w:szCs w:val="16"/>
              </w:rPr>
            </w:pPr>
          </w:p>
          <w:p w14:paraId="6C403D1D" w14:textId="77777777" w:rsidR="003C56D1" w:rsidRPr="006129F7" w:rsidRDefault="003C56D1" w:rsidP="003C56D1">
            <w:pPr>
              <w:rPr>
                <w:rFonts w:ascii="Futura Book" w:hAnsi="Futura Book"/>
                <w:sz w:val="16"/>
                <w:szCs w:val="16"/>
                <w:highlight w:val="yellow"/>
              </w:rPr>
            </w:pPr>
          </w:p>
          <w:p w14:paraId="7775730C" w14:textId="77777777" w:rsidR="003C56D1" w:rsidRPr="006129F7" w:rsidRDefault="003C56D1" w:rsidP="003C56D1">
            <w:pPr>
              <w:rPr>
                <w:rFonts w:ascii="Futura Book" w:hAnsi="Futura Book"/>
                <w:sz w:val="16"/>
                <w:szCs w:val="16"/>
                <w:highlight w:val="yellow"/>
              </w:rPr>
            </w:pPr>
          </w:p>
          <w:p w14:paraId="6FCB9AC1" w14:textId="77777777" w:rsidR="003C56D1" w:rsidRPr="006129F7" w:rsidRDefault="003C56D1" w:rsidP="003C56D1">
            <w:pPr>
              <w:tabs>
                <w:tab w:val="clear" w:pos="397"/>
              </w:tabs>
              <w:spacing w:line="240" w:lineRule="auto"/>
              <w:rPr>
                <w:rFonts w:ascii="Futura Book" w:hAnsi="Futura Book" w:cs="FuturaBook"/>
                <w:sz w:val="16"/>
                <w:szCs w:val="16"/>
              </w:rPr>
            </w:pPr>
          </w:p>
          <w:p w14:paraId="70FCC0A4" w14:textId="77777777" w:rsidR="003C56D1" w:rsidRPr="006129F7" w:rsidRDefault="003C56D1" w:rsidP="003C56D1">
            <w:pPr>
              <w:tabs>
                <w:tab w:val="clear" w:pos="397"/>
              </w:tabs>
              <w:spacing w:line="240" w:lineRule="auto"/>
              <w:rPr>
                <w:rFonts w:ascii="Futura Book" w:hAnsi="Futura Book" w:cs="FuturaBook"/>
                <w:sz w:val="16"/>
                <w:szCs w:val="16"/>
              </w:rPr>
            </w:pPr>
          </w:p>
          <w:p w14:paraId="2B774E63" w14:textId="77777777" w:rsidR="003C56D1" w:rsidRPr="006129F7" w:rsidRDefault="003C56D1" w:rsidP="003C56D1">
            <w:pPr>
              <w:tabs>
                <w:tab w:val="clear" w:pos="397"/>
              </w:tabs>
              <w:spacing w:line="240" w:lineRule="auto"/>
              <w:rPr>
                <w:rFonts w:ascii="Futura Book" w:hAnsi="Futura Book" w:cs="FuturaBook"/>
                <w:sz w:val="16"/>
                <w:szCs w:val="16"/>
              </w:rPr>
            </w:pPr>
          </w:p>
          <w:p w14:paraId="1B06FAB8" w14:textId="77777777" w:rsidR="003C56D1" w:rsidRPr="006129F7" w:rsidRDefault="003C56D1" w:rsidP="003C56D1">
            <w:pPr>
              <w:tabs>
                <w:tab w:val="clear" w:pos="397"/>
              </w:tabs>
              <w:spacing w:line="240" w:lineRule="auto"/>
              <w:rPr>
                <w:rFonts w:ascii="Futura Book" w:hAnsi="Futura Book" w:cs="FuturaBook"/>
                <w:sz w:val="16"/>
                <w:szCs w:val="16"/>
              </w:rPr>
            </w:pPr>
          </w:p>
          <w:p w14:paraId="75CD14A5" w14:textId="77777777" w:rsidR="003C56D1" w:rsidRPr="006129F7" w:rsidRDefault="003C56D1" w:rsidP="003C56D1">
            <w:pPr>
              <w:tabs>
                <w:tab w:val="clear" w:pos="397"/>
              </w:tabs>
              <w:spacing w:line="240" w:lineRule="auto"/>
              <w:rPr>
                <w:rFonts w:ascii="Futura Book" w:hAnsi="Futura Book" w:cs="FuturaBook"/>
                <w:sz w:val="16"/>
                <w:szCs w:val="16"/>
              </w:rPr>
            </w:pPr>
          </w:p>
          <w:p w14:paraId="579DF9CC" w14:textId="7FED4C14" w:rsidR="003C56D1" w:rsidRPr="006129F7" w:rsidRDefault="003C56D1" w:rsidP="003C56D1">
            <w:pPr>
              <w:rPr>
                <w:rFonts w:ascii="Futura Book" w:hAnsi="Futura Book"/>
                <w:sz w:val="16"/>
                <w:szCs w:val="16"/>
              </w:rPr>
            </w:pPr>
            <w:r w:rsidRPr="006129F7">
              <w:rPr>
                <w:rFonts w:ascii="Futura Book" w:hAnsi="Futura Book"/>
                <w:sz w:val="16"/>
                <w:szCs w:val="16"/>
              </w:rPr>
              <w:t>Voor elk criterium dient u het minimaal aantal punten (gewogen score) te halen. Indien u lager scoort op een of meer van de criteria wordt u uitgesloten van verdere deelname. U dient per criterium dus minimaal de score 6 te behalen. Een lager score op één of meer van de kwalitatieve criteria leidt automatisch tot uitsluiting.</w:t>
            </w:r>
          </w:p>
          <w:p w14:paraId="3C731929" w14:textId="77777777" w:rsidR="003C56D1" w:rsidRPr="006129F7" w:rsidRDefault="003C56D1" w:rsidP="003C56D1">
            <w:pPr>
              <w:rPr>
                <w:rFonts w:ascii="Futura Book" w:hAnsi="Futura Book"/>
                <w:sz w:val="16"/>
                <w:szCs w:val="16"/>
              </w:rPr>
            </w:pPr>
          </w:p>
        </w:tc>
      </w:tr>
    </w:tbl>
    <w:p w14:paraId="2E5B38FD" w14:textId="77777777" w:rsidR="003C56D1" w:rsidRPr="006129F7" w:rsidRDefault="003C56D1" w:rsidP="4EB2DF6B">
      <w:pPr>
        <w:rPr>
          <w:rFonts w:ascii="Futura Book" w:hAnsi="Futura Book"/>
        </w:rPr>
      </w:pPr>
    </w:p>
    <w:p w14:paraId="09BBF1AE" w14:textId="672E43B8" w:rsidR="00957FB1" w:rsidRPr="006129F7" w:rsidRDefault="00720B61" w:rsidP="00720B61">
      <w:pPr>
        <w:pStyle w:val="Kop3"/>
        <w:widowControl w:val="0"/>
        <w:tabs>
          <w:tab w:val="clear" w:pos="720"/>
          <w:tab w:val="left" w:pos="851"/>
          <w:tab w:val="num" w:pos="1839"/>
        </w:tabs>
        <w:adjustRightInd w:val="0"/>
        <w:spacing w:before="240" w:after="60" w:line="360" w:lineRule="atLeast"/>
        <w:ind w:left="2633" w:hanging="2633"/>
        <w:textAlignment w:val="baseline"/>
      </w:pPr>
      <w:bookmarkStart w:id="173" w:name="_Toc100310964"/>
      <w:r>
        <w:t xml:space="preserve">GC2 </w:t>
      </w:r>
      <w:r w:rsidR="00620D12" w:rsidRPr="00720B61">
        <w:t>Plan van aanpak;</w:t>
      </w:r>
      <w:r w:rsidR="4EB2DF6B" w:rsidRPr="00720B61">
        <w:t xml:space="preserve"> Project- en procesmanagement (30 punten)</w:t>
      </w:r>
      <w:bookmarkEnd w:id="173"/>
    </w:p>
    <w:p w14:paraId="4B40F82F" w14:textId="467227CB" w:rsidR="00957FB1" w:rsidRPr="009A5F5A" w:rsidRDefault="4EB2DF6B" w:rsidP="48653CF5">
      <w:pPr>
        <w:rPr>
          <w:rFonts w:ascii="Futura Book" w:eastAsia="Baskerville MT" w:hAnsi="Futura Book" w:cs="Baskerville MT"/>
        </w:rPr>
      </w:pPr>
      <w:r w:rsidRPr="009A5F5A">
        <w:rPr>
          <w:rFonts w:ascii="Futura Book" w:eastAsia="Baskerville MT" w:hAnsi="Futura Book" w:cs="Baskerville MT"/>
        </w:rPr>
        <w:t xml:space="preserve">U beschrijft in </w:t>
      </w:r>
      <w:r w:rsidR="00D56D05" w:rsidRPr="009A5F5A">
        <w:rPr>
          <w:rFonts w:ascii="Futura Book" w:eastAsia="Baskerville MT" w:hAnsi="Futura Book" w:cs="Baskerville MT"/>
        </w:rPr>
        <w:t xml:space="preserve">het </w:t>
      </w:r>
      <w:r w:rsidRPr="009A5F5A">
        <w:rPr>
          <w:rFonts w:ascii="Futura Book" w:eastAsia="Baskerville MT" w:hAnsi="Futura Book" w:cs="Baskerville MT"/>
        </w:rPr>
        <w:t xml:space="preserve">plan van aanpak </w:t>
      </w:r>
      <w:r w:rsidR="005A2FE1">
        <w:rPr>
          <w:rFonts w:ascii="Futura Book" w:eastAsia="Baskerville MT" w:hAnsi="Futura Book" w:cs="Baskerville MT"/>
        </w:rPr>
        <w:t>het</w:t>
      </w:r>
      <w:r w:rsidR="000A7E94" w:rsidRPr="009A5F5A">
        <w:rPr>
          <w:rFonts w:ascii="Futura Book" w:eastAsia="Baskerville MT" w:hAnsi="Futura Book" w:cs="Baskerville MT"/>
        </w:rPr>
        <w:t xml:space="preserve"> </w:t>
      </w:r>
      <w:r w:rsidR="005A2FE1">
        <w:rPr>
          <w:rFonts w:ascii="Futura Book" w:eastAsia="Baskerville MT" w:hAnsi="Futura Book" w:cs="Baskerville MT"/>
        </w:rPr>
        <w:t>P</w:t>
      </w:r>
      <w:r w:rsidR="000A7E94" w:rsidRPr="009A5F5A">
        <w:rPr>
          <w:rFonts w:ascii="Futura Book" w:eastAsia="Baskerville MT" w:hAnsi="Futura Book" w:cs="Baskerville MT"/>
        </w:rPr>
        <w:t xml:space="preserve">roject- en procesmanagement van </w:t>
      </w:r>
      <w:r w:rsidR="005A2FE1">
        <w:rPr>
          <w:rFonts w:ascii="Futura Book" w:eastAsia="Baskerville MT" w:hAnsi="Futura Book" w:cs="Baskerville MT"/>
        </w:rPr>
        <w:t>de opdracht</w:t>
      </w:r>
      <w:r w:rsidR="000A7E94" w:rsidRPr="009A5F5A">
        <w:rPr>
          <w:rFonts w:ascii="Futura Book" w:eastAsia="Baskerville MT" w:hAnsi="Futura Book" w:cs="Baskerville MT"/>
        </w:rPr>
        <w:t xml:space="preserve">. </w:t>
      </w:r>
      <w:r w:rsidR="00397312" w:rsidRPr="009A5F5A">
        <w:rPr>
          <w:rFonts w:ascii="Futura Book" w:eastAsia="Baskerville MT" w:hAnsi="Futura Book" w:cs="Baskerville MT"/>
        </w:rPr>
        <w:t xml:space="preserve"> Hierbij dient u in te gaan op</w:t>
      </w:r>
      <w:r w:rsidRPr="009A5F5A">
        <w:rPr>
          <w:rFonts w:ascii="Futura Book" w:eastAsia="Baskerville MT" w:hAnsi="Futura Book" w:cs="Baskerville MT"/>
        </w:rPr>
        <w:t xml:space="preserve"> een inhoudelijk deskundige en flexibele uitvoering van de gevraagde werkzaamheden, waarbij de provincie goed ontzorgd wordt en kan vertrouwen op de realisatie kwaliteit van de inschrijver</w:t>
      </w:r>
      <w:r w:rsidR="00397312" w:rsidRPr="009A5F5A">
        <w:rPr>
          <w:rFonts w:ascii="Futura Book" w:eastAsia="Baskerville MT" w:hAnsi="Futura Book" w:cs="Baskerville MT"/>
        </w:rPr>
        <w:t xml:space="preserve">. </w:t>
      </w:r>
    </w:p>
    <w:p w14:paraId="292664EA" w14:textId="0B13FF8E" w:rsidR="00957FB1" w:rsidRPr="009A5F5A" w:rsidRDefault="4EB2DF6B" w:rsidP="4EB2DF6B">
      <w:pPr>
        <w:rPr>
          <w:rFonts w:ascii="Futura Book" w:eastAsia="Baskerville MT" w:hAnsi="Futura Book" w:cs="Baskerville MT"/>
          <w:szCs w:val="22"/>
        </w:rPr>
      </w:pPr>
      <w:r w:rsidRPr="009A5F5A">
        <w:rPr>
          <w:rFonts w:ascii="Futura Book" w:eastAsia="Baskerville MT" w:hAnsi="Futura Book" w:cs="Baskerville MT"/>
          <w:szCs w:val="22"/>
        </w:rPr>
        <w:t xml:space="preserve"> </w:t>
      </w:r>
    </w:p>
    <w:p w14:paraId="4D891F45" w14:textId="61C84640" w:rsidR="00957FB1" w:rsidRPr="009A5F5A" w:rsidRDefault="4EB2DF6B" w:rsidP="4EB2DF6B">
      <w:pPr>
        <w:rPr>
          <w:rFonts w:ascii="Futura Book" w:eastAsia="Baskerville MT" w:hAnsi="Futura Book" w:cs="Baskerville MT"/>
          <w:szCs w:val="22"/>
        </w:rPr>
      </w:pPr>
      <w:r w:rsidRPr="009A5F5A">
        <w:rPr>
          <w:rFonts w:ascii="Futura Book" w:eastAsia="Baskerville MT" w:hAnsi="Futura Book" w:cs="Baskerville MT"/>
          <w:szCs w:val="22"/>
        </w:rPr>
        <w:t xml:space="preserve">Aandachtspunten hierbij zijn een </w:t>
      </w:r>
      <w:r w:rsidR="005665E2" w:rsidRPr="009A5F5A">
        <w:rPr>
          <w:rFonts w:ascii="Futura Book" w:eastAsia="Baskerville MT" w:hAnsi="Futura Book" w:cs="Baskerville MT"/>
          <w:szCs w:val="22"/>
        </w:rPr>
        <w:t>SMART-</w:t>
      </w:r>
      <w:r w:rsidRPr="009A5F5A">
        <w:rPr>
          <w:rFonts w:ascii="Futura Book" w:eastAsia="Baskerville MT" w:hAnsi="Futura Book" w:cs="Baskerville MT"/>
          <w:szCs w:val="22"/>
        </w:rPr>
        <w:t xml:space="preserve">beschrijving van het </w:t>
      </w:r>
      <w:r w:rsidR="005A2FE1">
        <w:rPr>
          <w:rFonts w:ascii="Futura Book" w:eastAsia="Baskerville MT" w:hAnsi="Futura Book" w:cs="Baskerville MT"/>
        </w:rPr>
        <w:t>P</w:t>
      </w:r>
      <w:r w:rsidR="005A2FE1" w:rsidRPr="009A5F5A">
        <w:rPr>
          <w:rFonts w:ascii="Futura Book" w:eastAsia="Baskerville MT" w:hAnsi="Futura Book" w:cs="Baskerville MT"/>
        </w:rPr>
        <w:t xml:space="preserve">roject- en procesmanagement </w:t>
      </w:r>
      <w:r w:rsidRPr="009A5F5A">
        <w:rPr>
          <w:rFonts w:ascii="Futura Book" w:eastAsia="Baskerville MT" w:hAnsi="Futura Book" w:cs="Baskerville MT"/>
          <w:szCs w:val="22"/>
        </w:rPr>
        <w:t>met betrekking tot minimaal de volgende aspecten:</w:t>
      </w:r>
    </w:p>
    <w:p w14:paraId="68FD2D7C" w14:textId="335C60A3" w:rsidR="00957FB1" w:rsidRPr="009A5F5A" w:rsidRDefault="4EB2DF6B" w:rsidP="009F469B">
      <w:pPr>
        <w:pStyle w:val="Lijstalinea"/>
        <w:numPr>
          <w:ilvl w:val="0"/>
          <w:numId w:val="1"/>
        </w:numPr>
        <w:rPr>
          <w:rFonts w:ascii="Futura Book" w:eastAsia="Baskerville MT" w:hAnsi="Futura Book" w:cs="Baskerville MT"/>
        </w:rPr>
      </w:pPr>
      <w:r w:rsidRPr="009A5F5A">
        <w:rPr>
          <w:rFonts w:ascii="Futura Book" w:eastAsia="Baskerville MT" w:hAnsi="Futura Book" w:cs="Baskerville MT"/>
        </w:rPr>
        <w:lastRenderedPageBreak/>
        <w:t xml:space="preserve">Beschrijving van het projectteam, hun individuele rollen en hun specifieke kerncompetenties. Daarbij dient de inschrijver tevens te beschrijven hoe de communicatie tussen projectteam en de opdrachtgever plaatsvindt en wanneer deze communicatie plaatsvindt. </w:t>
      </w:r>
    </w:p>
    <w:p w14:paraId="0A014793" w14:textId="53C4DF9E" w:rsidR="00957FB1" w:rsidRPr="009A5F5A" w:rsidRDefault="008538C2" w:rsidP="009F469B">
      <w:pPr>
        <w:pStyle w:val="Lijstalinea"/>
        <w:numPr>
          <w:ilvl w:val="0"/>
          <w:numId w:val="1"/>
        </w:numPr>
        <w:rPr>
          <w:rFonts w:ascii="Futura Book" w:eastAsia="Baskerville MT" w:hAnsi="Futura Book" w:cs="Baskerville MT"/>
        </w:rPr>
      </w:pPr>
      <w:r>
        <w:rPr>
          <w:rFonts w:ascii="Futura Book" w:eastAsia="Baskerville MT" w:hAnsi="Futura Book" w:cs="Baskerville MT"/>
        </w:rPr>
        <w:t>B</w:t>
      </w:r>
      <w:r w:rsidR="4EB2DF6B" w:rsidRPr="009A5F5A">
        <w:rPr>
          <w:rFonts w:ascii="Futura Book" w:eastAsia="Baskerville MT" w:hAnsi="Futura Book" w:cs="Baskerville MT"/>
        </w:rPr>
        <w:t>eschrijving van de drie belangrijkste risico’s (</w:t>
      </w:r>
      <w:r w:rsidR="00D306CF" w:rsidRPr="009A5F5A">
        <w:rPr>
          <w:rFonts w:ascii="Futura Book" w:eastAsia="Baskerville MT" w:hAnsi="Futura Book" w:cs="Baskerville MT"/>
        </w:rPr>
        <w:t>geen</w:t>
      </w:r>
      <w:r w:rsidR="4EB2DF6B" w:rsidRPr="009A5F5A">
        <w:rPr>
          <w:rFonts w:ascii="Futura Book" w:eastAsia="Baskerville MT" w:hAnsi="Futura Book" w:cs="Baskerville MT"/>
        </w:rPr>
        <w:t xml:space="preserve"> </w:t>
      </w:r>
      <w:r w:rsidR="00CB383A">
        <w:rPr>
          <w:rFonts w:ascii="Futura Book" w:eastAsia="Baskerville MT" w:hAnsi="Futura Book" w:cs="Baskerville MT"/>
        </w:rPr>
        <w:t xml:space="preserve">generieke </w:t>
      </w:r>
      <w:r w:rsidR="4EB2DF6B" w:rsidRPr="009A5F5A">
        <w:rPr>
          <w:rFonts w:ascii="Futura Book" w:eastAsia="Baskerville MT" w:hAnsi="Futura Book" w:cs="Baskerville MT"/>
        </w:rPr>
        <w:t xml:space="preserve">problemen) en de beheersmaatregelen die door de inschrijver getroffen </w:t>
      </w:r>
      <w:r>
        <w:rPr>
          <w:rFonts w:ascii="Futura Book" w:eastAsia="Baskerville MT" w:hAnsi="Futura Book" w:cs="Baskerville MT"/>
        </w:rPr>
        <w:t xml:space="preserve">gaan </w:t>
      </w:r>
      <w:r w:rsidR="4EB2DF6B" w:rsidRPr="009A5F5A">
        <w:rPr>
          <w:rFonts w:ascii="Futura Book" w:eastAsia="Baskerville MT" w:hAnsi="Futura Book" w:cs="Baskerville MT"/>
        </w:rPr>
        <w:t>worden om het risico te minimaliseren en de beheersmaatregelen die door de inschrijver getroffen worden wanneer het risico optreedt.</w:t>
      </w:r>
    </w:p>
    <w:p w14:paraId="40B9B86E" w14:textId="124A0885" w:rsidR="004C4038" w:rsidRPr="009A5F5A" w:rsidRDefault="00243C54" w:rsidP="009F469B">
      <w:pPr>
        <w:pStyle w:val="Lijstalinea"/>
        <w:numPr>
          <w:ilvl w:val="0"/>
          <w:numId w:val="1"/>
        </w:numPr>
        <w:rPr>
          <w:rFonts w:ascii="Futura Book" w:eastAsia="Baskerville MT" w:hAnsi="Futura Book" w:cs="Baskerville MT"/>
        </w:rPr>
      </w:pPr>
      <w:r>
        <w:rPr>
          <w:rFonts w:ascii="Futura Book" w:eastAsia="Baskerville MT" w:hAnsi="Futura Book" w:cs="Baskerville MT"/>
        </w:rPr>
        <w:t>B</w:t>
      </w:r>
      <w:r w:rsidR="004C4038" w:rsidRPr="009A5F5A">
        <w:rPr>
          <w:rFonts w:ascii="Futura Book" w:eastAsia="Baskerville MT" w:hAnsi="Futura Book" w:cs="Baskerville MT"/>
        </w:rPr>
        <w:t xml:space="preserve">eschrijving hoe gedurende de realisatie </w:t>
      </w:r>
      <w:r w:rsidR="00BD686E">
        <w:rPr>
          <w:rFonts w:ascii="Futura Book" w:eastAsia="Baskerville MT" w:hAnsi="Futura Book" w:cs="Baskerville MT"/>
        </w:rPr>
        <w:t xml:space="preserve">eventueel additioneel </w:t>
      </w:r>
      <w:r w:rsidR="003065BA" w:rsidRPr="009A5F5A">
        <w:rPr>
          <w:rFonts w:ascii="Futura Book" w:eastAsia="Baskerville MT" w:hAnsi="Futura Book" w:cs="Baskerville MT"/>
        </w:rPr>
        <w:t xml:space="preserve">opkomende risico’s </w:t>
      </w:r>
      <w:r w:rsidR="00FD4D6B">
        <w:rPr>
          <w:rFonts w:ascii="Futura Book" w:eastAsia="Baskerville MT" w:hAnsi="Futura Book" w:cs="Baskerville MT"/>
        </w:rPr>
        <w:t xml:space="preserve">en/of </w:t>
      </w:r>
      <w:r w:rsidR="00D702DE">
        <w:rPr>
          <w:rFonts w:ascii="Futura Book" w:eastAsia="Baskerville MT" w:hAnsi="Futura Book" w:cs="Baskerville MT"/>
        </w:rPr>
        <w:t>problemen</w:t>
      </w:r>
      <w:r w:rsidR="003065BA" w:rsidRPr="009A5F5A">
        <w:rPr>
          <w:rFonts w:ascii="Futura Book" w:eastAsia="Baskerville MT" w:hAnsi="Futura Book" w:cs="Baskerville MT"/>
        </w:rPr>
        <w:t xml:space="preserve"> </w:t>
      </w:r>
      <w:r w:rsidR="00C5774E" w:rsidRPr="009A5F5A">
        <w:rPr>
          <w:rFonts w:ascii="Futura Book" w:eastAsia="Baskerville MT" w:hAnsi="Futura Book" w:cs="Baskerville MT"/>
        </w:rPr>
        <w:t xml:space="preserve">worden </w:t>
      </w:r>
      <w:r w:rsidR="003065BA" w:rsidRPr="009A5F5A">
        <w:rPr>
          <w:rFonts w:ascii="Futura Book" w:eastAsia="Baskerville MT" w:hAnsi="Futura Book" w:cs="Baskerville MT"/>
        </w:rPr>
        <w:t>gemitigeerd.</w:t>
      </w:r>
    </w:p>
    <w:p w14:paraId="28058226" w14:textId="7047E0F1" w:rsidR="00957FB1" w:rsidRPr="009A5F5A" w:rsidRDefault="00243C54" w:rsidP="009F469B">
      <w:pPr>
        <w:pStyle w:val="Lijstalinea"/>
        <w:numPr>
          <w:ilvl w:val="0"/>
          <w:numId w:val="1"/>
        </w:numPr>
        <w:rPr>
          <w:rFonts w:ascii="Futura Book" w:eastAsia="Baskerville MT" w:hAnsi="Futura Book" w:cs="Baskerville MT"/>
        </w:rPr>
      </w:pPr>
      <w:r>
        <w:rPr>
          <w:rFonts w:ascii="Futura Book" w:eastAsia="Baskerville MT" w:hAnsi="Futura Book" w:cs="Baskerville MT"/>
        </w:rPr>
        <w:t>B</w:t>
      </w:r>
      <w:r w:rsidR="4EB2DF6B" w:rsidRPr="009A5F5A">
        <w:rPr>
          <w:rFonts w:ascii="Futura Book" w:eastAsia="Baskerville MT" w:hAnsi="Futura Book" w:cs="Baskerville MT"/>
        </w:rPr>
        <w:t xml:space="preserve">eschrijving van het betrekken van de verschillende stakeholders binnen het project. Opdrachtgever herkent op voorhand de volgende stakeholders aan de zijde van de opdrachtgever: </w:t>
      </w:r>
      <w:r w:rsidR="0001273F">
        <w:rPr>
          <w:rFonts w:ascii="Futura Book" w:eastAsia="Baskerville MT" w:hAnsi="Futura Book" w:cs="Baskerville MT"/>
        </w:rPr>
        <w:t xml:space="preserve">projectleider, </w:t>
      </w:r>
      <w:r w:rsidR="4EB2DF6B" w:rsidRPr="009A5F5A">
        <w:rPr>
          <w:rFonts w:ascii="Futura Book" w:eastAsia="Baskerville MT" w:hAnsi="Futura Book" w:cs="Baskerville MT"/>
        </w:rPr>
        <w:t xml:space="preserve">team beheer en onderhoud, team Infrastructuur, functioneel iVRI deskundige(n), naburige wegbeheerders (gemeenten en RWS), Enexis, EPC Heijmans, Vialis </w:t>
      </w:r>
      <w:r w:rsidR="008667FE">
        <w:rPr>
          <w:rFonts w:ascii="Futura Book" w:eastAsia="Baskerville MT" w:hAnsi="Futura Book" w:cs="Baskerville MT"/>
        </w:rPr>
        <w:t>data</w:t>
      </w:r>
      <w:r w:rsidR="4EB2DF6B" w:rsidRPr="009A5F5A">
        <w:rPr>
          <w:rFonts w:ascii="Futura Book" w:eastAsia="Baskerville MT" w:hAnsi="Futura Book" w:cs="Baskerville MT"/>
        </w:rPr>
        <w:t>verbindingen</w:t>
      </w:r>
      <w:r w:rsidR="000253A8">
        <w:rPr>
          <w:rFonts w:ascii="Futura Book" w:eastAsia="Baskerville MT" w:hAnsi="Futura Book" w:cs="Baskerville MT"/>
        </w:rPr>
        <w:t xml:space="preserve"> en afdeling infrastructurele Projecten</w:t>
      </w:r>
      <w:r w:rsidR="00323DA0">
        <w:rPr>
          <w:rFonts w:ascii="Futura Book" w:eastAsia="Baskerville MT" w:hAnsi="Futura Book" w:cs="Baskerville MT"/>
        </w:rPr>
        <w:t xml:space="preserve"> ten aanzien van omgeving</w:t>
      </w:r>
      <w:r w:rsidR="0001273F">
        <w:rPr>
          <w:rFonts w:ascii="Futura Book" w:eastAsia="Baskerville MT" w:hAnsi="Futura Book" w:cs="Baskerville MT"/>
        </w:rPr>
        <w:t>s</w:t>
      </w:r>
      <w:r w:rsidR="00323DA0">
        <w:rPr>
          <w:rFonts w:ascii="Futura Book" w:eastAsia="Baskerville MT" w:hAnsi="Futura Book" w:cs="Baskerville MT"/>
        </w:rPr>
        <w:t>management</w:t>
      </w:r>
      <w:r w:rsidR="008A5F77">
        <w:rPr>
          <w:rFonts w:ascii="Futura Book" w:eastAsia="Baskerville MT" w:hAnsi="Futura Book" w:cs="Baskerville MT"/>
        </w:rPr>
        <w:t xml:space="preserve"> t.b.v. toekomstige projecten op deze locaties</w:t>
      </w:r>
      <w:r w:rsidR="4EB2DF6B" w:rsidRPr="009A5F5A">
        <w:rPr>
          <w:rFonts w:ascii="Futura Book" w:eastAsia="Baskerville MT" w:hAnsi="Futura Book" w:cs="Baskerville MT"/>
        </w:rPr>
        <w:t>.</w:t>
      </w:r>
    </w:p>
    <w:p w14:paraId="708A61E8" w14:textId="471F2D50" w:rsidR="48653CF5" w:rsidRPr="00E46ED0" w:rsidRDefault="4EB2DF6B" w:rsidP="009F469B">
      <w:pPr>
        <w:pStyle w:val="Lijstalinea"/>
        <w:numPr>
          <w:ilvl w:val="0"/>
          <w:numId w:val="1"/>
        </w:numPr>
        <w:rPr>
          <w:rFonts w:ascii="Futura Book" w:eastAsia="Baskerville MT" w:hAnsi="Futura Book" w:cs="Baskerville MT"/>
          <w:szCs w:val="22"/>
        </w:rPr>
      </w:pPr>
      <w:r w:rsidRPr="00E46ED0">
        <w:rPr>
          <w:rFonts w:ascii="Futura Book" w:eastAsia="Baskerville MT" w:hAnsi="Futura Book" w:cs="Baskerville MT"/>
        </w:rPr>
        <w:t xml:space="preserve">Standaardplanning per deelopdracht en overal planning voor 2022. </w:t>
      </w:r>
      <w:r w:rsidR="00175496" w:rsidRPr="00E46ED0">
        <w:rPr>
          <w:rFonts w:ascii="Futura Book" w:eastAsia="Baskerville MT" w:hAnsi="Futura Book" w:cs="Baskerville MT"/>
        </w:rPr>
        <w:t>U</w:t>
      </w:r>
      <w:r w:rsidRPr="00E46ED0">
        <w:rPr>
          <w:rFonts w:ascii="Futura Book" w:eastAsia="Baskerville MT" w:hAnsi="Futura Book" w:cs="Baskerville MT"/>
        </w:rPr>
        <w:t xml:space="preserve">itgangspunt daarbij is dat Opdrachtgever alle uitvragen direct in één keer doet bij definitieve gunning. Bij deze uitvragen wordt de bestaande informatie van de installaties geleverd, evenals de iVRI koppelvlak configuratieformulieren. U dient aan te geven welke activiteiten kritisch zijn in de planning en hoe met deze kritische activiteiten </w:t>
      </w:r>
      <w:r w:rsidR="00C5774E" w:rsidRPr="00E46ED0">
        <w:rPr>
          <w:rFonts w:ascii="Futura Book" w:eastAsia="Baskerville MT" w:hAnsi="Futura Book" w:cs="Baskerville MT"/>
        </w:rPr>
        <w:t xml:space="preserve">wordt </w:t>
      </w:r>
      <w:r w:rsidRPr="00E46ED0">
        <w:rPr>
          <w:rFonts w:ascii="Futura Book" w:eastAsia="Baskerville MT" w:hAnsi="Futura Book" w:cs="Baskerville MT"/>
        </w:rPr>
        <w:t>omgegaan.</w:t>
      </w:r>
      <w:r w:rsidR="00E46ED0" w:rsidRPr="00E46ED0">
        <w:rPr>
          <w:rFonts w:ascii="Futura Book" w:eastAsia="Baskerville MT" w:hAnsi="Futura Book" w:cs="Baskerville MT"/>
        </w:rPr>
        <w:t xml:space="preserve"> Alsmede </w:t>
      </w:r>
      <w:r w:rsidR="00E46ED0">
        <w:rPr>
          <w:rFonts w:ascii="Futura Book" w:eastAsia="Baskerville MT" w:hAnsi="Futura Book" w:cs="Baskerville MT"/>
        </w:rPr>
        <w:t>i</w:t>
      </w:r>
      <w:r w:rsidR="48653CF5" w:rsidRPr="00E46ED0">
        <w:rPr>
          <w:rFonts w:ascii="Futura Book" w:eastAsia="Baskerville MT" w:hAnsi="Futura Book" w:cs="Baskerville MT"/>
          <w:szCs w:val="22"/>
        </w:rPr>
        <w:t xml:space="preserve">nzicht </w:t>
      </w:r>
      <w:r w:rsidR="00E46ED0">
        <w:rPr>
          <w:rFonts w:ascii="Futura Book" w:eastAsia="Baskerville MT" w:hAnsi="Futura Book" w:cs="Baskerville MT"/>
          <w:szCs w:val="22"/>
        </w:rPr>
        <w:t xml:space="preserve">te verschaffen </w:t>
      </w:r>
      <w:r w:rsidR="48653CF5" w:rsidRPr="00E46ED0">
        <w:rPr>
          <w:rFonts w:ascii="Futura Book" w:eastAsia="Baskerville MT" w:hAnsi="Futura Book" w:cs="Baskerville MT"/>
          <w:szCs w:val="22"/>
        </w:rPr>
        <w:t xml:space="preserve">in de doorlooptijd van </w:t>
      </w:r>
      <w:r w:rsidR="001B4E97" w:rsidRPr="00E46ED0">
        <w:rPr>
          <w:rFonts w:ascii="Futura Book" w:eastAsia="Baskerville MT" w:hAnsi="Futura Book" w:cs="Baskerville MT"/>
          <w:szCs w:val="22"/>
        </w:rPr>
        <w:t>gedetailleerde</w:t>
      </w:r>
      <w:r w:rsidR="48653CF5" w:rsidRPr="00E46ED0">
        <w:rPr>
          <w:rFonts w:ascii="Futura Book" w:eastAsia="Baskerville MT" w:hAnsi="Futura Book" w:cs="Baskerville MT"/>
          <w:szCs w:val="22"/>
        </w:rPr>
        <w:t xml:space="preserve"> werkzaamheden</w:t>
      </w:r>
      <w:r w:rsidR="00D8769B" w:rsidRPr="00E46ED0">
        <w:rPr>
          <w:rFonts w:ascii="Futura Book" w:eastAsia="Baskerville MT" w:hAnsi="Futura Book" w:cs="Baskerville MT"/>
          <w:szCs w:val="22"/>
        </w:rPr>
        <w:t>.</w:t>
      </w:r>
    </w:p>
    <w:p w14:paraId="47C803FB" w14:textId="6DB5F9F8" w:rsidR="00ED0C83" w:rsidRDefault="00ED0C83" w:rsidP="009F469B">
      <w:pPr>
        <w:pStyle w:val="Lijstalinea"/>
        <w:numPr>
          <w:ilvl w:val="0"/>
          <w:numId w:val="1"/>
        </w:numPr>
        <w:rPr>
          <w:rFonts w:ascii="Futura Book" w:eastAsia="Baskerville MT" w:hAnsi="Futura Book" w:cs="Baskerville MT"/>
          <w:szCs w:val="22"/>
        </w:rPr>
      </w:pPr>
      <w:r w:rsidRPr="009A5F5A">
        <w:rPr>
          <w:rFonts w:ascii="Futura Book" w:eastAsia="Baskerville MT" w:hAnsi="Futura Book" w:cs="Baskerville MT"/>
          <w:szCs w:val="22"/>
        </w:rPr>
        <w:t xml:space="preserve">Inzicht in </w:t>
      </w:r>
      <w:r w:rsidR="009B740F">
        <w:rPr>
          <w:rFonts w:ascii="Futura Book" w:eastAsia="Baskerville MT" w:hAnsi="Futura Book" w:cs="Baskerville MT"/>
          <w:szCs w:val="22"/>
        </w:rPr>
        <w:t>e</w:t>
      </w:r>
      <w:r w:rsidRPr="009A5F5A">
        <w:rPr>
          <w:rFonts w:ascii="Futura Book" w:eastAsia="Baskerville MT" w:hAnsi="Futura Book" w:cs="Baskerville MT"/>
          <w:szCs w:val="22"/>
        </w:rPr>
        <w:t>e</w:t>
      </w:r>
      <w:r w:rsidR="009B740F">
        <w:rPr>
          <w:rFonts w:ascii="Futura Book" w:eastAsia="Baskerville MT" w:hAnsi="Futura Book" w:cs="Baskerville MT"/>
          <w:szCs w:val="22"/>
        </w:rPr>
        <w:t>n</w:t>
      </w:r>
      <w:r w:rsidRPr="009A5F5A">
        <w:rPr>
          <w:rFonts w:ascii="Futura Book" w:eastAsia="Baskerville MT" w:hAnsi="Futura Book" w:cs="Baskerville MT"/>
          <w:szCs w:val="22"/>
        </w:rPr>
        <w:t xml:space="preserve"> </w:t>
      </w:r>
      <w:r>
        <w:rPr>
          <w:rFonts w:ascii="Futura Book" w:eastAsia="Baskerville MT" w:hAnsi="Futura Book" w:cs="Baskerville MT"/>
          <w:szCs w:val="22"/>
        </w:rPr>
        <w:t>‘minder hinder’ aanpak</w:t>
      </w:r>
      <w:r w:rsidRPr="009A5F5A">
        <w:rPr>
          <w:rFonts w:ascii="Futura Book" w:eastAsia="Baskerville MT" w:hAnsi="Futura Book" w:cs="Baskerville MT"/>
          <w:szCs w:val="22"/>
        </w:rPr>
        <w:t xml:space="preserve"> van </w:t>
      </w:r>
      <w:r w:rsidR="001D4A86">
        <w:rPr>
          <w:rFonts w:ascii="Futura Book" w:eastAsia="Baskerville MT" w:hAnsi="Futura Book" w:cs="Baskerville MT"/>
          <w:szCs w:val="22"/>
        </w:rPr>
        <w:t xml:space="preserve">de </w:t>
      </w:r>
      <w:r w:rsidRPr="009A5F5A">
        <w:rPr>
          <w:rFonts w:ascii="Futura Book" w:eastAsia="Baskerville MT" w:hAnsi="Futura Book" w:cs="Baskerville MT"/>
          <w:szCs w:val="22"/>
        </w:rPr>
        <w:t xml:space="preserve">werkzaamheden </w:t>
      </w:r>
      <w:r w:rsidR="00393562">
        <w:rPr>
          <w:rFonts w:ascii="Futura Book" w:eastAsia="Baskerville MT" w:hAnsi="Futura Book" w:cs="Baskerville MT"/>
          <w:szCs w:val="22"/>
        </w:rPr>
        <w:t>op de verschillende locaties</w:t>
      </w:r>
      <w:r>
        <w:rPr>
          <w:rFonts w:ascii="Futura Book" w:eastAsia="Baskerville MT" w:hAnsi="Futura Book" w:cs="Baskerville MT"/>
          <w:szCs w:val="22"/>
        </w:rPr>
        <w:t>.</w:t>
      </w:r>
    </w:p>
    <w:p w14:paraId="4DF393B9" w14:textId="08E4638A" w:rsidR="00ED0C83" w:rsidRPr="00ED0C83" w:rsidRDefault="00F652B0" w:rsidP="009F469B">
      <w:pPr>
        <w:pStyle w:val="Lijstalinea"/>
        <w:numPr>
          <w:ilvl w:val="0"/>
          <w:numId w:val="1"/>
        </w:numPr>
        <w:rPr>
          <w:rFonts w:ascii="Futura Book" w:eastAsia="Baskerville MT" w:hAnsi="Futura Book" w:cs="Baskerville MT"/>
          <w:szCs w:val="22"/>
        </w:rPr>
      </w:pPr>
      <w:r>
        <w:rPr>
          <w:rFonts w:ascii="Futura Book" w:eastAsia="Baskerville MT" w:hAnsi="Futura Book" w:cs="Baskerville MT"/>
          <w:szCs w:val="22"/>
        </w:rPr>
        <w:t xml:space="preserve">Inzicht in het combineren van locaties ten aanzien van </w:t>
      </w:r>
      <w:r w:rsidR="00393562">
        <w:rPr>
          <w:rFonts w:ascii="Futura Book" w:eastAsia="Baskerville MT" w:hAnsi="Futura Book" w:cs="Baskerville MT"/>
          <w:szCs w:val="22"/>
        </w:rPr>
        <w:t xml:space="preserve">werkzaamheden </w:t>
      </w:r>
      <w:r>
        <w:rPr>
          <w:rFonts w:ascii="Futura Book" w:eastAsia="Baskerville MT" w:hAnsi="Futura Book" w:cs="Baskerville MT"/>
          <w:szCs w:val="22"/>
        </w:rPr>
        <w:t>efficiëntie.</w:t>
      </w:r>
    </w:p>
    <w:p w14:paraId="1B135210" w14:textId="77777777" w:rsidR="006D52BB" w:rsidRPr="009A5F5A" w:rsidRDefault="006D52BB" w:rsidP="009F469B">
      <w:pPr>
        <w:pStyle w:val="Lijstalinea"/>
        <w:numPr>
          <w:ilvl w:val="0"/>
          <w:numId w:val="1"/>
        </w:numPr>
        <w:rPr>
          <w:rFonts w:ascii="Futura Book" w:eastAsia="Baskerville MT" w:hAnsi="Futura Book" w:cs="Baskerville MT"/>
        </w:rPr>
      </w:pPr>
      <w:r w:rsidRPr="009A5F5A">
        <w:rPr>
          <w:rFonts w:ascii="Futura Book" w:eastAsia="Baskerville MT" w:hAnsi="Futura Book" w:cs="Baskerville MT"/>
        </w:rPr>
        <w:t xml:space="preserve">De mate van zelfstandigheid met betrekking tot de uit te voeren werkzaamheden: </w:t>
      </w:r>
    </w:p>
    <w:p w14:paraId="51088A46" w14:textId="77777777" w:rsidR="00D5613A" w:rsidRPr="00D5613A" w:rsidRDefault="00CE36B5" w:rsidP="009F469B">
      <w:pPr>
        <w:pStyle w:val="Lijstalinea"/>
        <w:numPr>
          <w:ilvl w:val="0"/>
          <w:numId w:val="1"/>
        </w:numPr>
        <w:rPr>
          <w:rFonts w:ascii="Futura Book" w:eastAsia="Baskerville MT" w:hAnsi="Futura Book" w:cs="Baskerville MT"/>
          <w:szCs w:val="22"/>
        </w:rPr>
      </w:pPr>
      <w:r w:rsidRPr="00D5613A">
        <w:rPr>
          <w:rFonts w:ascii="Futura Book" w:eastAsia="Baskerville MT" w:hAnsi="Futura Book" w:cs="Baskerville MT"/>
        </w:rPr>
        <w:t>De mate van pro-activiteit</w:t>
      </w:r>
      <w:r w:rsidR="00D5613A" w:rsidRPr="00D5613A">
        <w:rPr>
          <w:rFonts w:ascii="Futura Book" w:eastAsia="Baskerville MT" w:hAnsi="Futura Book" w:cs="Baskerville MT"/>
        </w:rPr>
        <w:t xml:space="preserve"> </w:t>
      </w:r>
      <w:r w:rsidR="00C67171" w:rsidRPr="00D5613A">
        <w:rPr>
          <w:rFonts w:ascii="Futura Book" w:eastAsia="Baskerville MT" w:hAnsi="Futura Book" w:cs="Baskerville MT"/>
        </w:rPr>
        <w:t xml:space="preserve">(in risico’s identificatie, </w:t>
      </w:r>
      <w:r w:rsidR="00B0373E" w:rsidRPr="00D5613A">
        <w:rPr>
          <w:rFonts w:ascii="Futura Book" w:eastAsia="Baskerville MT" w:hAnsi="Futura Book" w:cs="Baskerville MT"/>
        </w:rPr>
        <w:t xml:space="preserve">tekortkomingen, onduidelijkheid, </w:t>
      </w:r>
      <w:r w:rsidR="00D75184" w:rsidRPr="00D5613A">
        <w:rPr>
          <w:rFonts w:ascii="Futura Book" w:eastAsia="Baskerville MT" w:hAnsi="Futura Book" w:cs="Baskerville MT"/>
        </w:rPr>
        <w:t xml:space="preserve">communicatie) </w:t>
      </w:r>
      <w:r w:rsidRPr="00D5613A">
        <w:rPr>
          <w:rFonts w:ascii="Futura Book" w:eastAsia="Baskerville MT" w:hAnsi="Futura Book" w:cs="Baskerville MT"/>
        </w:rPr>
        <w:t>met betrekking tot de uit te voeren werkzaamheden</w:t>
      </w:r>
      <w:r w:rsidR="00D5613A" w:rsidRPr="00D5613A">
        <w:rPr>
          <w:rFonts w:ascii="Futura Book" w:eastAsia="Baskerville MT" w:hAnsi="Futura Book" w:cs="Baskerville MT"/>
        </w:rPr>
        <w:t>.</w:t>
      </w:r>
    </w:p>
    <w:p w14:paraId="79F90EB4" w14:textId="2121DBBF" w:rsidR="48653CF5" w:rsidRDefault="48653CF5" w:rsidP="009F469B">
      <w:pPr>
        <w:pStyle w:val="Lijstalinea"/>
        <w:numPr>
          <w:ilvl w:val="0"/>
          <w:numId w:val="1"/>
        </w:numPr>
        <w:rPr>
          <w:rFonts w:ascii="Futura Book" w:eastAsia="Baskerville MT" w:hAnsi="Futura Book" w:cs="Baskerville MT"/>
          <w:szCs w:val="22"/>
        </w:rPr>
      </w:pPr>
      <w:r w:rsidRPr="00D5613A">
        <w:rPr>
          <w:rFonts w:ascii="Futura Book" w:eastAsia="Baskerville MT" w:hAnsi="Futura Book" w:cs="Baskerville MT"/>
          <w:szCs w:val="22"/>
        </w:rPr>
        <w:t xml:space="preserve">De flexibiliteit binnen de werkzaamheden en de mogelijkheid </w:t>
      </w:r>
      <w:r w:rsidR="0099009D" w:rsidRPr="00D5613A">
        <w:rPr>
          <w:rFonts w:ascii="Futura Book" w:eastAsia="Baskerville MT" w:hAnsi="Futura Book" w:cs="Baskerville MT"/>
          <w:szCs w:val="22"/>
        </w:rPr>
        <w:t>van</w:t>
      </w:r>
      <w:r w:rsidRPr="00D5613A">
        <w:rPr>
          <w:rFonts w:ascii="Futura Book" w:eastAsia="Baskerville MT" w:hAnsi="Futura Book" w:cs="Baskerville MT"/>
          <w:szCs w:val="22"/>
        </w:rPr>
        <w:t xml:space="preserve"> verrichten van </w:t>
      </w:r>
      <w:r w:rsidR="0099009D" w:rsidRPr="00D5613A">
        <w:rPr>
          <w:rFonts w:ascii="Futura Book" w:eastAsia="Baskerville MT" w:hAnsi="Futura Book" w:cs="Baskerville MT"/>
          <w:szCs w:val="22"/>
        </w:rPr>
        <w:t>relevante</w:t>
      </w:r>
      <w:r w:rsidR="00662EB8" w:rsidRPr="00D5613A">
        <w:rPr>
          <w:rFonts w:ascii="Futura Book" w:eastAsia="Baskerville MT" w:hAnsi="Futura Book" w:cs="Baskerville MT"/>
          <w:szCs w:val="22"/>
        </w:rPr>
        <w:t xml:space="preserve"> (te verwachten)</w:t>
      </w:r>
      <w:r w:rsidR="0099009D" w:rsidRPr="00D5613A">
        <w:rPr>
          <w:rFonts w:ascii="Futura Book" w:eastAsia="Baskerville MT" w:hAnsi="Futura Book" w:cs="Baskerville MT"/>
          <w:szCs w:val="22"/>
        </w:rPr>
        <w:t xml:space="preserve"> </w:t>
      </w:r>
      <w:r w:rsidRPr="00D5613A">
        <w:rPr>
          <w:rFonts w:ascii="Futura Book" w:eastAsia="Baskerville MT" w:hAnsi="Futura Book" w:cs="Baskerville MT"/>
          <w:szCs w:val="22"/>
        </w:rPr>
        <w:t xml:space="preserve">werkzaamheden die niet </w:t>
      </w:r>
      <w:r w:rsidR="0099009D" w:rsidRPr="00D5613A">
        <w:rPr>
          <w:rFonts w:ascii="Futura Book" w:eastAsia="Baskerville MT" w:hAnsi="Futura Book" w:cs="Baskerville MT"/>
          <w:szCs w:val="22"/>
        </w:rPr>
        <w:t xml:space="preserve">expliciet </w:t>
      </w:r>
      <w:r w:rsidRPr="00D5613A">
        <w:rPr>
          <w:rFonts w:ascii="Futura Book" w:eastAsia="Baskerville MT" w:hAnsi="Futura Book" w:cs="Baskerville MT"/>
          <w:szCs w:val="22"/>
        </w:rPr>
        <w:t>beschreven zijn.</w:t>
      </w:r>
    </w:p>
    <w:p w14:paraId="5AEE4BD4" w14:textId="0E8B3FBB" w:rsidR="008440D0" w:rsidRPr="00820623" w:rsidRDefault="008440D0" w:rsidP="00820623">
      <w:pPr>
        <w:pStyle w:val="Lijstalinea"/>
        <w:numPr>
          <w:ilvl w:val="0"/>
          <w:numId w:val="1"/>
        </w:numPr>
        <w:rPr>
          <w:rFonts w:ascii="Futura Book" w:eastAsia="Baskerville MT" w:hAnsi="Futura Book" w:cs="Baskerville MT"/>
        </w:rPr>
      </w:pPr>
      <w:r>
        <w:rPr>
          <w:rFonts w:ascii="Futura Book" w:eastAsia="Baskerville MT" w:hAnsi="Futura Book" w:cs="Baskerville MT"/>
        </w:rPr>
        <w:t>U d</w:t>
      </w:r>
      <w:r w:rsidRPr="006129F7">
        <w:rPr>
          <w:rFonts w:ascii="Futura Book" w:eastAsia="Baskerville MT" w:hAnsi="Futura Book" w:cs="Baskerville MT"/>
        </w:rPr>
        <w:t xml:space="preserve">ient </w:t>
      </w:r>
      <w:r>
        <w:rPr>
          <w:rFonts w:ascii="Futura Book" w:eastAsia="Baskerville MT" w:hAnsi="Futura Book" w:cs="Baskerville MT"/>
        </w:rPr>
        <w:t xml:space="preserve">ook </w:t>
      </w:r>
      <w:r w:rsidRPr="006129F7">
        <w:rPr>
          <w:rFonts w:ascii="Futura Book" w:eastAsia="Baskerville MT" w:hAnsi="Futura Book" w:cs="Baskerville MT"/>
        </w:rPr>
        <w:t>in te gaan op het uitvoeren van (software)updates</w:t>
      </w:r>
      <w:r>
        <w:rPr>
          <w:rFonts w:ascii="Futura Book" w:eastAsia="Baskerville MT" w:hAnsi="Futura Book" w:cs="Baskerville MT"/>
        </w:rPr>
        <w:t>, met name ten aanzien van de te leveren geconsolideerde ITS-applicatie versie of de upgrade hiernaartoe.</w:t>
      </w:r>
    </w:p>
    <w:p w14:paraId="7D4914FE" w14:textId="77777777" w:rsidR="00BE6D1F" w:rsidRPr="006129F7" w:rsidRDefault="00BE6D1F" w:rsidP="00CE2614">
      <w:pPr>
        <w:rPr>
          <w:rFonts w:ascii="Futura Book" w:eastAsia="Baskerville MT" w:hAnsi="Futura Book" w:cs="Baskerville MT"/>
          <w:b/>
          <w:szCs w:val="22"/>
        </w:rPr>
      </w:pPr>
    </w:p>
    <w:p w14:paraId="0C9C9B24" w14:textId="77777777" w:rsidR="00CE2614" w:rsidRPr="006129F7" w:rsidRDefault="00CE2614" w:rsidP="00CE2614">
      <w:pPr>
        <w:rPr>
          <w:rFonts w:ascii="Futura Book" w:hAnsi="Futura Book"/>
        </w:rPr>
      </w:pPr>
      <w:r w:rsidRPr="006129F7">
        <w:rPr>
          <w:rFonts w:ascii="Futura Book" w:hAnsi="Futura Book"/>
        </w:rPr>
        <w:t>Dit gunningscriterium zal als volgt beoordeeld worden:</w:t>
      </w:r>
    </w:p>
    <w:tbl>
      <w:tblPr>
        <w:tblStyle w:val="Tabelraster"/>
        <w:tblW w:w="0" w:type="auto"/>
        <w:tblLook w:val="04A0" w:firstRow="1" w:lastRow="0" w:firstColumn="1" w:lastColumn="0" w:noHBand="0" w:noVBand="1"/>
      </w:tblPr>
      <w:tblGrid>
        <w:gridCol w:w="1770"/>
        <w:gridCol w:w="1060"/>
        <w:gridCol w:w="5096"/>
      </w:tblGrid>
      <w:tr w:rsidR="00CE2614" w:rsidRPr="006129F7" w14:paraId="69B856A5" w14:textId="77777777" w:rsidTr="006E16F3">
        <w:tc>
          <w:tcPr>
            <w:tcW w:w="1770" w:type="dxa"/>
          </w:tcPr>
          <w:p w14:paraId="6EF86980" w14:textId="77777777" w:rsidR="00CE2614" w:rsidRPr="006129F7" w:rsidRDefault="00CE2614" w:rsidP="006E16F3">
            <w:pPr>
              <w:rPr>
                <w:rFonts w:ascii="Futura Book" w:hAnsi="Futura Book"/>
                <w:b/>
                <w:bCs/>
                <w:color w:val="000000" w:themeColor="text1"/>
                <w:sz w:val="16"/>
                <w:szCs w:val="16"/>
              </w:rPr>
            </w:pPr>
            <w:r w:rsidRPr="006129F7">
              <w:rPr>
                <w:rFonts w:ascii="Futura Book" w:hAnsi="Futura Book"/>
                <w:b/>
                <w:bCs/>
                <w:color w:val="000000" w:themeColor="text1"/>
                <w:sz w:val="16"/>
                <w:szCs w:val="16"/>
              </w:rPr>
              <w:t>Waardering</w:t>
            </w:r>
          </w:p>
        </w:tc>
        <w:tc>
          <w:tcPr>
            <w:tcW w:w="1060" w:type="dxa"/>
          </w:tcPr>
          <w:p w14:paraId="4AF440E5" w14:textId="299F2D5E" w:rsidR="00CE2614" w:rsidRPr="006129F7" w:rsidRDefault="00CE2614" w:rsidP="006E16F3">
            <w:pPr>
              <w:rPr>
                <w:rFonts w:ascii="Futura Book" w:hAnsi="Futura Book"/>
                <w:b/>
                <w:bCs/>
                <w:color w:val="000000" w:themeColor="text1"/>
                <w:sz w:val="16"/>
                <w:szCs w:val="16"/>
              </w:rPr>
            </w:pPr>
            <w:r w:rsidRPr="006129F7">
              <w:rPr>
                <w:rFonts w:ascii="Futura Book" w:hAnsi="Futura Book"/>
                <w:b/>
                <w:bCs/>
                <w:color w:val="000000" w:themeColor="text1"/>
                <w:sz w:val="16"/>
                <w:szCs w:val="16"/>
              </w:rPr>
              <w:t>max te behalen punten</w:t>
            </w:r>
          </w:p>
        </w:tc>
        <w:tc>
          <w:tcPr>
            <w:tcW w:w="5096" w:type="dxa"/>
          </w:tcPr>
          <w:p w14:paraId="176A7287" w14:textId="77777777" w:rsidR="00CE2614" w:rsidRPr="006129F7" w:rsidRDefault="00CE2614" w:rsidP="006E16F3">
            <w:pPr>
              <w:rPr>
                <w:rFonts w:ascii="Futura Book" w:hAnsi="Futura Book"/>
                <w:b/>
                <w:bCs/>
                <w:color w:val="000000" w:themeColor="text1"/>
                <w:sz w:val="16"/>
                <w:szCs w:val="16"/>
              </w:rPr>
            </w:pPr>
            <w:r w:rsidRPr="006129F7">
              <w:rPr>
                <w:rFonts w:ascii="Futura Book" w:hAnsi="Futura Book"/>
                <w:b/>
                <w:bCs/>
                <w:color w:val="000000" w:themeColor="text1"/>
                <w:sz w:val="16"/>
                <w:szCs w:val="16"/>
              </w:rPr>
              <w:t xml:space="preserve"> Toelichting</w:t>
            </w:r>
          </w:p>
        </w:tc>
      </w:tr>
      <w:tr w:rsidR="00CE2614" w:rsidRPr="006129F7" w14:paraId="40DD0E0E" w14:textId="77777777" w:rsidTr="006E16F3">
        <w:tc>
          <w:tcPr>
            <w:tcW w:w="1770" w:type="dxa"/>
          </w:tcPr>
          <w:p w14:paraId="5FE0DB38" w14:textId="77777777" w:rsidR="00CE2614" w:rsidRPr="006129F7" w:rsidRDefault="00CE2614" w:rsidP="006E16F3">
            <w:pPr>
              <w:rPr>
                <w:rFonts w:ascii="Futura Book" w:hAnsi="Futura Book"/>
                <w:sz w:val="16"/>
                <w:szCs w:val="16"/>
              </w:rPr>
            </w:pPr>
            <w:r w:rsidRPr="006129F7">
              <w:rPr>
                <w:rFonts w:ascii="Futura Book" w:hAnsi="Futura Book"/>
                <w:b/>
                <w:bCs/>
                <w:color w:val="000000" w:themeColor="text1"/>
                <w:sz w:val="16"/>
                <w:szCs w:val="16"/>
              </w:rPr>
              <w:lastRenderedPageBreak/>
              <w:t>Uitstekend</w:t>
            </w:r>
          </w:p>
        </w:tc>
        <w:tc>
          <w:tcPr>
            <w:tcW w:w="1060" w:type="dxa"/>
          </w:tcPr>
          <w:p w14:paraId="5046E708"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10</w:t>
            </w:r>
          </w:p>
        </w:tc>
        <w:tc>
          <w:tcPr>
            <w:tcW w:w="5096" w:type="dxa"/>
          </w:tcPr>
          <w:p w14:paraId="4B1A0921"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uitstekend aan bij de gevraagde dienstverlening en vraagstelling en levert meerwaarde.</w:t>
            </w:r>
          </w:p>
        </w:tc>
      </w:tr>
      <w:tr w:rsidR="00CE2614" w:rsidRPr="006129F7" w14:paraId="75D5371F" w14:textId="77777777" w:rsidTr="006E16F3">
        <w:tc>
          <w:tcPr>
            <w:tcW w:w="1770" w:type="dxa"/>
          </w:tcPr>
          <w:p w14:paraId="7B710B78" w14:textId="77777777" w:rsidR="00CE2614" w:rsidRPr="006129F7" w:rsidRDefault="00CE2614" w:rsidP="006E16F3">
            <w:pPr>
              <w:rPr>
                <w:rFonts w:ascii="Futura Book" w:hAnsi="Futura Book"/>
                <w:sz w:val="16"/>
                <w:szCs w:val="16"/>
              </w:rPr>
            </w:pPr>
            <w:r w:rsidRPr="006129F7">
              <w:rPr>
                <w:rFonts w:ascii="Futura Book" w:hAnsi="Futura Book"/>
                <w:b/>
                <w:bCs/>
                <w:color w:val="000000" w:themeColor="text1"/>
                <w:sz w:val="16"/>
                <w:szCs w:val="16"/>
              </w:rPr>
              <w:t>Goed</w:t>
            </w:r>
          </w:p>
        </w:tc>
        <w:tc>
          <w:tcPr>
            <w:tcW w:w="1060" w:type="dxa"/>
          </w:tcPr>
          <w:p w14:paraId="3AD1F960"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8</w:t>
            </w:r>
          </w:p>
        </w:tc>
        <w:tc>
          <w:tcPr>
            <w:tcW w:w="5096" w:type="dxa"/>
          </w:tcPr>
          <w:p w14:paraId="2458983E"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goed aan bij de gevraagde dienstverlening en de vraagstelling.</w:t>
            </w:r>
          </w:p>
        </w:tc>
      </w:tr>
      <w:tr w:rsidR="00CE2614" w:rsidRPr="006129F7" w14:paraId="7CB145CE" w14:textId="77777777" w:rsidTr="006E16F3">
        <w:tc>
          <w:tcPr>
            <w:tcW w:w="1770" w:type="dxa"/>
          </w:tcPr>
          <w:p w14:paraId="0FB08DBC" w14:textId="77777777" w:rsidR="00CE2614" w:rsidRPr="006129F7" w:rsidRDefault="00CE2614" w:rsidP="006E16F3">
            <w:pPr>
              <w:rPr>
                <w:rFonts w:ascii="Futura Book" w:hAnsi="Futura Book"/>
                <w:sz w:val="16"/>
                <w:szCs w:val="16"/>
              </w:rPr>
            </w:pPr>
            <w:r w:rsidRPr="006129F7">
              <w:rPr>
                <w:rFonts w:ascii="Futura Book" w:hAnsi="Futura Book"/>
                <w:b/>
                <w:bCs/>
                <w:color w:val="000000" w:themeColor="text1"/>
                <w:sz w:val="16"/>
                <w:szCs w:val="16"/>
              </w:rPr>
              <w:t>Voldoende</w:t>
            </w:r>
          </w:p>
        </w:tc>
        <w:tc>
          <w:tcPr>
            <w:tcW w:w="1060" w:type="dxa"/>
          </w:tcPr>
          <w:p w14:paraId="033A2750"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6</w:t>
            </w:r>
          </w:p>
        </w:tc>
        <w:tc>
          <w:tcPr>
            <w:tcW w:w="5096" w:type="dxa"/>
          </w:tcPr>
          <w:p w14:paraId="6902DC83"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voldoende aan bij de gevraagde dienstverlening en de vraagstelling.</w:t>
            </w:r>
          </w:p>
          <w:p w14:paraId="2DD26D21"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 xml:space="preserve">Er ontbreekt echter informatie over significante punten. De wijze van invulling is niet volledig overtuigend en laat openingen over. </w:t>
            </w:r>
          </w:p>
        </w:tc>
      </w:tr>
      <w:tr w:rsidR="00CE2614" w:rsidRPr="006129F7" w14:paraId="41A76101" w14:textId="77777777" w:rsidTr="006E16F3">
        <w:tc>
          <w:tcPr>
            <w:tcW w:w="1770" w:type="dxa"/>
          </w:tcPr>
          <w:p w14:paraId="37CFE03B" w14:textId="27B4564B" w:rsidR="00CE2614" w:rsidRPr="006129F7" w:rsidRDefault="00CE2614" w:rsidP="006E16F3">
            <w:pPr>
              <w:rPr>
                <w:rFonts w:ascii="Futura Book" w:hAnsi="Futura Book"/>
                <w:sz w:val="16"/>
                <w:szCs w:val="16"/>
              </w:rPr>
            </w:pPr>
            <w:r w:rsidRPr="006129F7">
              <w:rPr>
                <w:rFonts w:ascii="Futura Book" w:hAnsi="Futura Book"/>
                <w:b/>
                <w:bCs/>
                <w:color w:val="000000" w:themeColor="text1"/>
                <w:sz w:val="16"/>
                <w:szCs w:val="16"/>
              </w:rPr>
              <w:t>Matig</w:t>
            </w:r>
            <w:r w:rsidR="00F928F3">
              <w:rPr>
                <w:rFonts w:ascii="Futura Book" w:hAnsi="Futura Book"/>
                <w:b/>
                <w:bCs/>
                <w:color w:val="000000" w:themeColor="text1"/>
                <w:sz w:val="16"/>
                <w:szCs w:val="16"/>
              </w:rPr>
              <w:t xml:space="preserve"> (Knock Out)</w:t>
            </w:r>
          </w:p>
        </w:tc>
        <w:tc>
          <w:tcPr>
            <w:tcW w:w="1060" w:type="dxa"/>
          </w:tcPr>
          <w:p w14:paraId="3CD9FC98"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4</w:t>
            </w:r>
          </w:p>
        </w:tc>
        <w:tc>
          <w:tcPr>
            <w:tcW w:w="5096" w:type="dxa"/>
          </w:tcPr>
          <w:p w14:paraId="11BC1FCC" w14:textId="77777777" w:rsidR="00CE2614" w:rsidRPr="006129F7" w:rsidRDefault="00CE2614" w:rsidP="006E16F3">
            <w:pPr>
              <w:rPr>
                <w:rFonts w:ascii="Futura Book" w:hAnsi="Futura Book"/>
                <w:sz w:val="16"/>
                <w:szCs w:val="16"/>
              </w:rPr>
            </w:pPr>
            <w:r w:rsidRPr="006129F7">
              <w:rPr>
                <w:rFonts w:ascii="Futura Book" w:hAnsi="Futura Book"/>
                <w:color w:val="000000" w:themeColor="text1"/>
                <w:sz w:val="16"/>
                <w:szCs w:val="16"/>
              </w:rPr>
              <w:t>De uitwerking van de aspecten sluit in onderlinge samenhang matig aan bij de gevraagde dienstverlening en de vraagstelling.</w:t>
            </w:r>
          </w:p>
          <w:p w14:paraId="5A59CA01" w14:textId="009E796F" w:rsidR="00CE2614" w:rsidRPr="006129F7" w:rsidRDefault="00CE2614" w:rsidP="005D4130">
            <w:pPr>
              <w:rPr>
                <w:rFonts w:ascii="Futura Book" w:hAnsi="Futura Book"/>
                <w:sz w:val="16"/>
                <w:szCs w:val="16"/>
              </w:rPr>
            </w:pPr>
            <w:r w:rsidRPr="006129F7">
              <w:rPr>
                <w:rFonts w:ascii="Futura Book" w:hAnsi="Futura Book"/>
                <w:color w:val="000000" w:themeColor="text1"/>
                <w:sz w:val="16"/>
                <w:szCs w:val="16"/>
              </w:rPr>
              <w:t>De gegeven informatie voldoet beperkt aan</w:t>
            </w:r>
            <w:r w:rsidR="005D4130">
              <w:rPr>
                <w:rFonts w:ascii="Futura Book" w:hAnsi="Futura Book"/>
                <w:color w:val="000000" w:themeColor="text1"/>
                <w:sz w:val="16"/>
                <w:szCs w:val="16"/>
              </w:rPr>
              <w:t xml:space="preserve"> </w:t>
            </w:r>
            <w:r w:rsidRPr="006129F7">
              <w:rPr>
                <w:rFonts w:ascii="Futura Book" w:hAnsi="Futura Book"/>
                <w:color w:val="000000" w:themeColor="text1"/>
                <w:sz w:val="16"/>
                <w:szCs w:val="16"/>
              </w:rPr>
              <w:t xml:space="preserve">de verwachtingen van de provincie. De beantwoording geeft onvolledige informatie. </w:t>
            </w:r>
          </w:p>
        </w:tc>
      </w:tr>
    </w:tbl>
    <w:p w14:paraId="16CC1FD0" w14:textId="77777777" w:rsidR="00E83DA7" w:rsidRPr="006129F7" w:rsidRDefault="00E83DA7" w:rsidP="00CE2614">
      <w:pPr>
        <w:rPr>
          <w:rFonts w:ascii="Futura Book" w:hAnsi="Futura Book"/>
        </w:rPr>
      </w:pPr>
    </w:p>
    <w:p w14:paraId="1DAED3FF" w14:textId="77777777" w:rsidR="00CE2614" w:rsidRPr="006129F7" w:rsidRDefault="00CE2614" w:rsidP="00CE2614">
      <w:pPr>
        <w:tabs>
          <w:tab w:val="clear" w:pos="397"/>
        </w:tabs>
        <w:spacing w:line="240" w:lineRule="auto"/>
        <w:rPr>
          <w:rFonts w:ascii="Futura Book" w:hAnsi="Futura Book"/>
          <w:szCs w:val="22"/>
        </w:rPr>
      </w:pPr>
      <w:r w:rsidRPr="006129F7">
        <w:rPr>
          <w:rFonts w:ascii="Futura Book" w:hAnsi="Futura Book"/>
          <w:szCs w:val="22"/>
        </w:rPr>
        <w:t>De score voor dit gunningscriterium wordt op de volgende wijze bepaald:</w:t>
      </w:r>
    </w:p>
    <w:tbl>
      <w:tblPr>
        <w:tblW w:w="10067" w:type="dxa"/>
        <w:tblInd w:w="-5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1417"/>
        <w:gridCol w:w="1418"/>
        <w:gridCol w:w="1417"/>
        <w:gridCol w:w="3263"/>
      </w:tblGrid>
      <w:tr w:rsidR="00CE2614" w:rsidRPr="006129F7" w14:paraId="682D10AF" w14:textId="77777777" w:rsidTr="00BE6D1F">
        <w:tc>
          <w:tcPr>
            <w:tcW w:w="10067" w:type="dxa"/>
            <w:gridSpan w:val="5"/>
            <w:tcBorders>
              <w:top w:val="single" w:sz="4" w:space="0" w:color="auto"/>
              <w:left w:val="single" w:sz="4" w:space="0" w:color="auto"/>
              <w:bottom w:val="single" w:sz="4" w:space="0" w:color="auto"/>
              <w:right w:val="single" w:sz="4" w:space="0" w:color="auto"/>
            </w:tcBorders>
            <w:vAlign w:val="center"/>
          </w:tcPr>
          <w:p w14:paraId="570799CE" w14:textId="3381CD17" w:rsidR="00CE2614" w:rsidRPr="006129F7" w:rsidRDefault="00CE2614" w:rsidP="006E16F3">
            <w:pPr>
              <w:rPr>
                <w:rFonts w:ascii="Futura Book" w:hAnsi="Futura Book"/>
                <w:b/>
                <w:bCs/>
                <w:sz w:val="16"/>
                <w:szCs w:val="16"/>
              </w:rPr>
            </w:pPr>
            <w:r w:rsidRPr="006129F7">
              <w:rPr>
                <w:rFonts w:ascii="Futura Book" w:hAnsi="Futura Book"/>
                <w:b/>
                <w:bCs/>
                <w:sz w:val="16"/>
                <w:szCs w:val="16"/>
              </w:rPr>
              <w:t>GC1 Plan van Aanpak; Project- en procesmanagement</w:t>
            </w:r>
          </w:p>
          <w:p w14:paraId="59A44834" w14:textId="0F0FF471" w:rsidR="00CE2614" w:rsidRPr="006129F7" w:rsidRDefault="00CE2614" w:rsidP="006E16F3">
            <w:pPr>
              <w:rPr>
                <w:rFonts w:ascii="Futura Book" w:hAnsi="Futura Book"/>
                <w:b/>
                <w:sz w:val="16"/>
                <w:szCs w:val="16"/>
              </w:rPr>
            </w:pPr>
            <w:r w:rsidRPr="006129F7">
              <w:rPr>
                <w:rFonts w:ascii="Futura Book" w:hAnsi="Futura Book"/>
                <w:b/>
                <w:sz w:val="16"/>
                <w:szCs w:val="16"/>
              </w:rPr>
              <w:t xml:space="preserve">Maximaal 30 punten </w:t>
            </w:r>
          </w:p>
          <w:p w14:paraId="0E72E0F7" w14:textId="0740D480" w:rsidR="00CE2614" w:rsidRPr="006129F7" w:rsidRDefault="00CE2614" w:rsidP="006E16F3">
            <w:pPr>
              <w:rPr>
                <w:rFonts w:ascii="Futura Book" w:hAnsi="Futura Book"/>
                <w:b/>
                <w:bCs/>
                <w:sz w:val="16"/>
                <w:szCs w:val="16"/>
              </w:rPr>
            </w:pPr>
            <w:r w:rsidRPr="006129F7">
              <w:rPr>
                <w:rFonts w:ascii="Futura Book" w:hAnsi="Futura Book"/>
                <w:b/>
                <w:sz w:val="16"/>
                <w:szCs w:val="16"/>
              </w:rPr>
              <w:t>Minimale score: 18 punten</w:t>
            </w:r>
          </w:p>
        </w:tc>
      </w:tr>
      <w:tr w:rsidR="00750368" w:rsidRPr="006129F7" w14:paraId="4B6EB1DE" w14:textId="77777777" w:rsidTr="00BE6D1F">
        <w:tc>
          <w:tcPr>
            <w:tcW w:w="2552" w:type="dxa"/>
            <w:vMerge w:val="restart"/>
            <w:tcBorders>
              <w:top w:val="single" w:sz="4" w:space="0" w:color="auto"/>
              <w:left w:val="single" w:sz="4" w:space="0" w:color="auto"/>
              <w:right w:val="single" w:sz="4" w:space="0" w:color="auto"/>
            </w:tcBorders>
            <w:vAlign w:val="center"/>
          </w:tcPr>
          <w:p w14:paraId="23E6092E" w14:textId="39D1B1FC" w:rsidR="00750368" w:rsidRPr="006129F7" w:rsidRDefault="00750368" w:rsidP="00750368">
            <w:pPr>
              <w:rPr>
                <w:rFonts w:ascii="Futura Book" w:hAnsi="Futura Book"/>
                <w:b/>
                <w:bCs/>
                <w:sz w:val="16"/>
                <w:szCs w:val="16"/>
              </w:rPr>
            </w:pPr>
            <w:r w:rsidRPr="00E83DA7">
              <w:rPr>
                <w:rFonts w:ascii="Futura Book" w:hAnsi="Futura Book" w:cs="FuturaBook"/>
                <w:b/>
                <w:bCs/>
                <w:sz w:val="16"/>
                <w:szCs w:val="16"/>
              </w:rPr>
              <w:t xml:space="preserve">Onderdeel </w:t>
            </w:r>
            <w:r w:rsidRPr="007641FD">
              <w:rPr>
                <w:rFonts w:ascii="Futura Book" w:hAnsi="Futura Book"/>
                <w:b/>
                <w:bCs/>
                <w:sz w:val="16"/>
                <w:szCs w:val="16"/>
              </w:rPr>
              <w:t>GC</w:t>
            </w:r>
            <w:r>
              <w:rPr>
                <w:rFonts w:ascii="Futura Book" w:hAnsi="Futura Book"/>
                <w:b/>
                <w:bCs/>
                <w:sz w:val="16"/>
                <w:szCs w:val="16"/>
              </w:rPr>
              <w:t>2</w:t>
            </w:r>
            <w:r w:rsidRPr="006129F7">
              <w:rPr>
                <w:rFonts w:ascii="Futura Book" w:hAnsi="Futura Book"/>
                <w:b/>
                <w:bCs/>
                <w:sz w:val="16"/>
                <w:szCs w:val="16"/>
              </w:rPr>
              <w:t xml:space="preserve"> </w:t>
            </w:r>
            <w:r w:rsidRPr="00E83DA7">
              <w:rPr>
                <w:rFonts w:ascii="Futura Book" w:hAnsi="Futura Book"/>
                <w:sz w:val="16"/>
                <w:szCs w:val="16"/>
              </w:rPr>
              <w:t>Plan van Aanpak; Project- en procesmanagement</w:t>
            </w:r>
          </w:p>
          <w:p w14:paraId="4AFAEA00" w14:textId="77777777" w:rsidR="00750368" w:rsidRPr="006129F7" w:rsidRDefault="00750368" w:rsidP="00750368">
            <w:pPr>
              <w:tabs>
                <w:tab w:val="clear" w:pos="397"/>
              </w:tabs>
              <w:spacing w:line="240" w:lineRule="auto"/>
              <w:rPr>
                <w:rFonts w:ascii="Futura Book" w:hAnsi="Futura Book" w:cs="FuturaBook"/>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2CABE0F"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10 punten</w:t>
            </w:r>
          </w:p>
          <w:p w14:paraId="09F162DE"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(uitsteken)</w:t>
            </w:r>
          </w:p>
        </w:tc>
        <w:tc>
          <w:tcPr>
            <w:tcW w:w="1418" w:type="dxa"/>
            <w:tcBorders>
              <w:top w:val="single" w:sz="4" w:space="0" w:color="auto"/>
              <w:left w:val="single" w:sz="4" w:space="0" w:color="auto"/>
              <w:bottom w:val="single" w:sz="4" w:space="0" w:color="auto"/>
              <w:right w:val="single" w:sz="4" w:space="0" w:color="auto"/>
            </w:tcBorders>
            <w:vAlign w:val="center"/>
          </w:tcPr>
          <w:p w14:paraId="4CA1D094"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8 punten</w:t>
            </w:r>
          </w:p>
          <w:p w14:paraId="71910EFB"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(Goed)</w:t>
            </w:r>
          </w:p>
        </w:tc>
        <w:tc>
          <w:tcPr>
            <w:tcW w:w="1417" w:type="dxa"/>
            <w:tcBorders>
              <w:top w:val="single" w:sz="4" w:space="0" w:color="auto"/>
              <w:left w:val="single" w:sz="4" w:space="0" w:color="auto"/>
              <w:bottom w:val="single" w:sz="4" w:space="0" w:color="auto"/>
              <w:right w:val="single" w:sz="4" w:space="0" w:color="auto"/>
            </w:tcBorders>
            <w:vAlign w:val="center"/>
          </w:tcPr>
          <w:p w14:paraId="0C4CA651"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6 punten</w:t>
            </w:r>
          </w:p>
          <w:p w14:paraId="56418410"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(Voldoende)</w:t>
            </w:r>
          </w:p>
        </w:tc>
        <w:tc>
          <w:tcPr>
            <w:tcW w:w="3263" w:type="dxa"/>
            <w:tcBorders>
              <w:top w:val="single" w:sz="4" w:space="0" w:color="auto"/>
              <w:left w:val="single" w:sz="4" w:space="0" w:color="auto"/>
              <w:bottom w:val="single" w:sz="4" w:space="0" w:color="auto"/>
              <w:right w:val="single" w:sz="4" w:space="0" w:color="auto"/>
            </w:tcBorders>
            <w:vAlign w:val="center"/>
          </w:tcPr>
          <w:p w14:paraId="7D148614" w14:textId="77777777" w:rsidR="00750368" w:rsidRPr="006129F7" w:rsidRDefault="00750368" w:rsidP="00750368">
            <w:pPr>
              <w:tabs>
                <w:tab w:val="clear" w:pos="397"/>
              </w:tabs>
              <w:spacing w:line="240" w:lineRule="auto"/>
              <w:rPr>
                <w:rFonts w:ascii="Futura Book" w:hAnsi="Futura Book" w:cs="FuturaBook"/>
                <w:sz w:val="16"/>
                <w:szCs w:val="16"/>
              </w:rPr>
            </w:pPr>
          </w:p>
          <w:p w14:paraId="1768AE38"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4 punten</w:t>
            </w:r>
          </w:p>
          <w:p w14:paraId="25F0650D" w14:textId="51C37906"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(Matig;</w:t>
            </w:r>
            <w:r>
              <w:rPr>
                <w:rFonts w:ascii="Futura Book" w:hAnsi="Futura Book" w:cs="FuturaBook"/>
                <w:sz w:val="16"/>
                <w:szCs w:val="16"/>
              </w:rPr>
              <w:t xml:space="preserve"> </w:t>
            </w:r>
            <w:r w:rsidRPr="006129F7">
              <w:rPr>
                <w:rFonts w:ascii="Futura Book" w:hAnsi="Futura Book" w:cs="FuturaBook"/>
                <w:sz w:val="16"/>
                <w:szCs w:val="16"/>
              </w:rPr>
              <w:t>K</w:t>
            </w:r>
            <w:r w:rsidR="00F928F3">
              <w:rPr>
                <w:rFonts w:ascii="Futura Book" w:hAnsi="Futura Book" w:cs="FuturaBook"/>
                <w:sz w:val="16"/>
                <w:szCs w:val="16"/>
              </w:rPr>
              <w:t>nock Out</w:t>
            </w:r>
            <w:r w:rsidRPr="006129F7">
              <w:rPr>
                <w:rFonts w:ascii="Futura Book" w:hAnsi="Futura Book" w:cs="FuturaBook"/>
                <w:sz w:val="16"/>
                <w:szCs w:val="16"/>
              </w:rPr>
              <w:t xml:space="preserve">) </w:t>
            </w:r>
          </w:p>
          <w:p w14:paraId="0F55035D" w14:textId="1EDEC947" w:rsidR="00750368" w:rsidRPr="006129F7" w:rsidRDefault="00750368" w:rsidP="00750368">
            <w:pPr>
              <w:tabs>
                <w:tab w:val="clear" w:pos="397"/>
              </w:tabs>
              <w:spacing w:line="240" w:lineRule="auto"/>
              <w:rPr>
                <w:rFonts w:ascii="Futura Book" w:hAnsi="Futura Book" w:cs="FuturaBook"/>
                <w:sz w:val="16"/>
                <w:szCs w:val="16"/>
              </w:rPr>
            </w:pPr>
          </w:p>
        </w:tc>
      </w:tr>
      <w:tr w:rsidR="00750368" w:rsidRPr="006129F7" w14:paraId="49E32A1C" w14:textId="77777777" w:rsidTr="00BE6D1F">
        <w:tc>
          <w:tcPr>
            <w:tcW w:w="2552" w:type="dxa"/>
            <w:vMerge/>
            <w:tcBorders>
              <w:left w:val="single" w:sz="4" w:space="0" w:color="auto"/>
              <w:right w:val="single" w:sz="4" w:space="0" w:color="auto"/>
            </w:tcBorders>
            <w:vAlign w:val="center"/>
          </w:tcPr>
          <w:p w14:paraId="70AA7C7E" w14:textId="77777777" w:rsidR="00750368" w:rsidRPr="006129F7" w:rsidRDefault="00750368" w:rsidP="00750368">
            <w:pPr>
              <w:rPr>
                <w:rFonts w:ascii="Futura Book" w:hAnsi="Futura Book" w:cs="FuturaBook"/>
                <w:sz w:val="16"/>
                <w:szCs w:val="16"/>
              </w:rPr>
            </w:pPr>
          </w:p>
        </w:tc>
        <w:tc>
          <w:tcPr>
            <w:tcW w:w="1417" w:type="dxa"/>
            <w:vAlign w:val="center"/>
            <w:hideMark/>
          </w:tcPr>
          <w:p w14:paraId="5776EEB9" w14:textId="5AC66100"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1418" w:type="dxa"/>
            <w:vAlign w:val="center"/>
            <w:hideMark/>
          </w:tcPr>
          <w:p w14:paraId="08B12047" w14:textId="07842B60"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1417" w:type="dxa"/>
            <w:vAlign w:val="center"/>
            <w:hideMark/>
          </w:tcPr>
          <w:p w14:paraId="0E2FFAF2" w14:textId="7480A45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tc>
        <w:tc>
          <w:tcPr>
            <w:tcW w:w="3263" w:type="dxa"/>
            <w:vAlign w:val="center"/>
            <w:hideMark/>
          </w:tcPr>
          <w:p w14:paraId="2D7C27A8" w14:textId="77777777" w:rsidR="00750368" w:rsidRPr="006129F7" w:rsidRDefault="00750368" w:rsidP="00750368">
            <w:pPr>
              <w:tabs>
                <w:tab w:val="clear" w:pos="397"/>
              </w:tabs>
              <w:spacing w:line="240" w:lineRule="auto"/>
              <w:rPr>
                <w:rFonts w:ascii="Futura Book" w:hAnsi="Futura Book" w:cs="FuturaBook"/>
                <w:sz w:val="16"/>
                <w:szCs w:val="16"/>
              </w:rPr>
            </w:pPr>
            <w:r w:rsidRPr="006129F7">
              <w:rPr>
                <w:rFonts w:ascii="Futura Book" w:hAnsi="Futura Book" w:cs="FuturaBook"/>
                <w:sz w:val="16"/>
                <w:szCs w:val="16"/>
              </w:rPr>
              <w:t>..</w:t>
            </w:r>
          </w:p>
          <w:p w14:paraId="0F0A2177" w14:textId="77777777" w:rsidR="00750368" w:rsidRPr="006129F7" w:rsidRDefault="00750368" w:rsidP="00750368">
            <w:pPr>
              <w:tabs>
                <w:tab w:val="clear" w:pos="397"/>
              </w:tabs>
              <w:spacing w:line="240" w:lineRule="auto"/>
              <w:rPr>
                <w:rFonts w:ascii="Futura Book" w:hAnsi="Futura Book" w:cs="FuturaBook"/>
                <w:sz w:val="16"/>
                <w:szCs w:val="16"/>
              </w:rPr>
            </w:pPr>
          </w:p>
          <w:p w14:paraId="41C551E2" w14:textId="18568E89" w:rsidR="00750368" w:rsidRPr="006129F7" w:rsidRDefault="00750368" w:rsidP="00750368">
            <w:pPr>
              <w:tabs>
                <w:tab w:val="clear" w:pos="397"/>
              </w:tabs>
              <w:spacing w:line="240" w:lineRule="auto"/>
              <w:rPr>
                <w:rFonts w:ascii="Futura Book" w:hAnsi="Futura Book" w:cs="FuturaBook"/>
                <w:sz w:val="16"/>
                <w:szCs w:val="16"/>
              </w:rPr>
            </w:pPr>
          </w:p>
        </w:tc>
      </w:tr>
      <w:tr w:rsidR="00750368" w:rsidRPr="006129F7" w14:paraId="5EADDA4C" w14:textId="77777777" w:rsidTr="00BE6D1F">
        <w:tc>
          <w:tcPr>
            <w:tcW w:w="10067" w:type="dxa"/>
            <w:gridSpan w:val="5"/>
            <w:tcBorders>
              <w:left w:val="single" w:sz="4" w:space="0" w:color="auto"/>
            </w:tcBorders>
            <w:vAlign w:val="center"/>
          </w:tcPr>
          <w:p w14:paraId="2AD35A4D" w14:textId="4A3C0578" w:rsidR="00750368" w:rsidRPr="006129F7" w:rsidRDefault="00750368" w:rsidP="00750368">
            <w:pPr>
              <w:rPr>
                <w:rFonts w:ascii="Futura Book" w:hAnsi="Futura Book"/>
                <w:sz w:val="16"/>
                <w:szCs w:val="16"/>
              </w:rPr>
            </w:pPr>
            <w:r w:rsidRPr="006129F7">
              <w:rPr>
                <w:rFonts w:ascii="Futura Book" w:hAnsi="Futura Book"/>
                <w:sz w:val="16"/>
                <w:szCs w:val="16"/>
              </w:rPr>
              <w:t>De gewogen score voor GC1 Plan van Aanpak; Project- en procesmanagement wordt volgens onderstaande formule berekend.</w:t>
            </w:r>
          </w:p>
          <w:p w14:paraId="093C058E" w14:textId="3A80BE0F" w:rsidR="00750368" w:rsidRPr="006129F7" w:rsidRDefault="00750368" w:rsidP="00750368">
            <w:pPr>
              <w:rPr>
                <w:rFonts w:ascii="Futura Book" w:hAnsi="Futura Book"/>
                <w:sz w:val="16"/>
                <w:szCs w:val="16"/>
              </w:rPr>
            </w:pPr>
            <w:r w:rsidRPr="006129F7">
              <w:rPr>
                <w:rFonts w:ascii="Futura Book" w:hAnsi="Futura Book"/>
                <w:sz w:val="16"/>
                <w:szCs w:val="16"/>
              </w:rPr>
              <w:br/>
              <w:t>(totaalscore /10 * 30) = de gewogen score voor GC1 Plan van Aanpak; Project- en procesmanagement</w:t>
            </w:r>
          </w:p>
        </w:tc>
      </w:tr>
      <w:tr w:rsidR="00750368" w:rsidRPr="006129F7" w14:paraId="0CE4C44C" w14:textId="77777777" w:rsidTr="00BE6D1F">
        <w:tc>
          <w:tcPr>
            <w:tcW w:w="10067" w:type="dxa"/>
            <w:gridSpan w:val="5"/>
            <w:tcBorders>
              <w:left w:val="single" w:sz="4" w:space="0" w:color="auto"/>
              <w:bottom w:val="single" w:sz="4" w:space="0" w:color="auto"/>
            </w:tcBorders>
            <w:vAlign w:val="center"/>
          </w:tcPr>
          <w:p w14:paraId="4E9C7AE9" w14:textId="5E44E6C3" w:rsidR="00750368" w:rsidRPr="006129F7" w:rsidRDefault="00750368" w:rsidP="00750368">
            <w:pPr>
              <w:rPr>
                <w:rFonts w:ascii="Futura Book" w:hAnsi="Futura Book"/>
                <w:i/>
                <w:iCs/>
                <w:sz w:val="16"/>
                <w:szCs w:val="16"/>
              </w:rPr>
            </w:pPr>
            <w:r w:rsidRPr="006129F7">
              <w:rPr>
                <w:rFonts w:ascii="Futura Book" w:hAnsi="Futura Book"/>
                <w:i/>
                <w:iCs/>
                <w:sz w:val="16"/>
                <w:szCs w:val="16"/>
              </w:rPr>
              <w:t xml:space="preserve">Voorbeeld 1 rekenmethodiek: </w:t>
            </w:r>
            <w:r w:rsidRPr="006129F7">
              <w:rPr>
                <w:rFonts w:ascii="Futura Book" w:hAnsi="Futura Book"/>
                <w:sz w:val="16"/>
                <w:szCs w:val="16"/>
              </w:rPr>
              <w:t>GC1 Plan van Aanpak; Project- en procesmanagement</w:t>
            </w:r>
          </w:p>
          <w:p w14:paraId="64242CA9" w14:textId="377FFCAA" w:rsidR="00750368" w:rsidRPr="006129F7" w:rsidRDefault="00750368" w:rsidP="00750368">
            <w:pPr>
              <w:rPr>
                <w:rFonts w:ascii="Futura Book" w:hAnsi="Futura Book"/>
                <w:sz w:val="16"/>
                <w:szCs w:val="16"/>
              </w:rPr>
            </w:pPr>
            <w:r w:rsidRPr="006129F7">
              <w:rPr>
                <w:rFonts w:ascii="Futura Book" w:hAnsi="Futura Book"/>
                <w:sz w:val="16"/>
                <w:szCs w:val="16"/>
              </w:rPr>
              <w:t>Maximale gewogen score= 30 punten</w:t>
            </w:r>
          </w:p>
          <w:p w14:paraId="5AD23E70" w14:textId="77777777" w:rsidR="00750368" w:rsidRPr="006129F7" w:rsidRDefault="00750368" w:rsidP="00750368">
            <w:pPr>
              <w:rPr>
                <w:rFonts w:ascii="Futura Book" w:hAnsi="Futura Book"/>
                <w:sz w:val="16"/>
                <w:szCs w:val="16"/>
              </w:rPr>
            </w:pPr>
          </w:p>
          <w:tbl>
            <w:tblPr>
              <w:tblpPr w:leftFromText="141" w:rightFromText="141" w:vertAnchor="text" w:horzAnchor="margin"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3468"/>
            </w:tblGrid>
            <w:tr w:rsidR="00750368" w:rsidRPr="006129F7" w14:paraId="3E4F9328" w14:textId="77777777" w:rsidTr="006E16F3">
              <w:trPr>
                <w:trHeight w:val="250"/>
              </w:trPr>
              <w:tc>
                <w:tcPr>
                  <w:tcW w:w="3077" w:type="dxa"/>
                  <w:shd w:val="clear" w:color="auto" w:fill="E0E0E0"/>
                </w:tcPr>
                <w:p w14:paraId="4EB22FDE" w14:textId="77777777" w:rsidR="00750368" w:rsidRPr="006129F7" w:rsidRDefault="00750368" w:rsidP="00750368">
                  <w:pPr>
                    <w:rPr>
                      <w:rFonts w:ascii="Futura Book" w:hAnsi="Futura Book"/>
                      <w:b/>
                      <w:sz w:val="16"/>
                      <w:szCs w:val="16"/>
                    </w:rPr>
                  </w:pPr>
                  <w:r w:rsidRPr="006129F7">
                    <w:rPr>
                      <w:rFonts w:ascii="Futura Book" w:hAnsi="Futura Book"/>
                      <w:b/>
                      <w:sz w:val="16"/>
                      <w:szCs w:val="16"/>
                    </w:rPr>
                    <w:t>Cijfer beoordelingscommissie</w:t>
                  </w:r>
                </w:p>
              </w:tc>
              <w:tc>
                <w:tcPr>
                  <w:tcW w:w="3468" w:type="dxa"/>
                  <w:shd w:val="clear" w:color="auto" w:fill="E0E0E0"/>
                </w:tcPr>
                <w:p w14:paraId="24E3480B" w14:textId="77777777" w:rsidR="00750368" w:rsidRPr="006129F7" w:rsidRDefault="00750368" w:rsidP="00750368">
                  <w:pPr>
                    <w:rPr>
                      <w:rFonts w:ascii="Futura Book" w:hAnsi="Futura Book"/>
                      <w:b/>
                      <w:sz w:val="16"/>
                      <w:szCs w:val="16"/>
                    </w:rPr>
                  </w:pPr>
                  <w:r w:rsidRPr="006129F7">
                    <w:rPr>
                      <w:rFonts w:ascii="Futura Book" w:hAnsi="Futura Book"/>
                      <w:b/>
                      <w:sz w:val="16"/>
                      <w:szCs w:val="16"/>
                    </w:rPr>
                    <w:t>Score (punten)</w:t>
                  </w:r>
                </w:p>
              </w:tc>
            </w:tr>
            <w:tr w:rsidR="00750368" w:rsidRPr="006129F7" w14:paraId="17F63AD2" w14:textId="77777777" w:rsidTr="006E16F3">
              <w:trPr>
                <w:trHeight w:val="250"/>
              </w:trPr>
              <w:tc>
                <w:tcPr>
                  <w:tcW w:w="3077" w:type="dxa"/>
                </w:tcPr>
                <w:p w14:paraId="0DCD321D" w14:textId="77777777" w:rsidR="00750368" w:rsidRPr="006129F7" w:rsidRDefault="00750368" w:rsidP="00750368">
                  <w:pPr>
                    <w:rPr>
                      <w:rFonts w:ascii="Futura Book" w:hAnsi="Futura Book"/>
                      <w:sz w:val="16"/>
                      <w:szCs w:val="16"/>
                    </w:rPr>
                  </w:pPr>
                  <w:r w:rsidRPr="006129F7">
                    <w:rPr>
                      <w:rFonts w:ascii="Futura Book" w:hAnsi="Futura Book"/>
                      <w:sz w:val="16"/>
                      <w:szCs w:val="16"/>
                    </w:rPr>
                    <w:t>10</w:t>
                  </w:r>
                </w:p>
              </w:tc>
              <w:tc>
                <w:tcPr>
                  <w:tcW w:w="3468" w:type="dxa"/>
                </w:tcPr>
                <w:p w14:paraId="14082814" w14:textId="3F9813A2" w:rsidR="00750368" w:rsidRPr="006129F7" w:rsidRDefault="00750368" w:rsidP="00750368">
                  <w:pPr>
                    <w:rPr>
                      <w:rFonts w:ascii="Futura Book" w:hAnsi="Futura Book"/>
                      <w:sz w:val="16"/>
                      <w:szCs w:val="16"/>
                    </w:rPr>
                  </w:pPr>
                  <w:r w:rsidRPr="006129F7">
                    <w:rPr>
                      <w:rFonts w:ascii="Futura Book" w:hAnsi="Futura Book"/>
                      <w:sz w:val="16"/>
                      <w:szCs w:val="16"/>
                    </w:rPr>
                    <w:t>10/10 *30</w:t>
                  </w:r>
                  <w:r w:rsidRPr="006129F7">
                    <w:rPr>
                      <w:rFonts w:ascii="Futura Book" w:hAnsi="Futura Book"/>
                      <w:sz w:val="16"/>
                      <w:szCs w:val="16"/>
                    </w:rPr>
                    <w:tab/>
                    <w:t>= 30</w:t>
                  </w:r>
                </w:p>
              </w:tc>
            </w:tr>
            <w:tr w:rsidR="00750368" w:rsidRPr="006129F7" w14:paraId="01C72185" w14:textId="77777777" w:rsidTr="006E16F3">
              <w:trPr>
                <w:trHeight w:val="250"/>
              </w:trPr>
              <w:tc>
                <w:tcPr>
                  <w:tcW w:w="3077" w:type="dxa"/>
                </w:tcPr>
                <w:p w14:paraId="5C3B3C91" w14:textId="77777777" w:rsidR="00750368" w:rsidRPr="006129F7" w:rsidRDefault="00750368" w:rsidP="00750368">
                  <w:pPr>
                    <w:rPr>
                      <w:rFonts w:ascii="Futura Book" w:hAnsi="Futura Book"/>
                      <w:sz w:val="16"/>
                      <w:szCs w:val="16"/>
                    </w:rPr>
                  </w:pPr>
                  <w:r w:rsidRPr="006129F7">
                    <w:rPr>
                      <w:rFonts w:ascii="Futura Book" w:hAnsi="Futura Book"/>
                      <w:sz w:val="16"/>
                      <w:szCs w:val="16"/>
                    </w:rPr>
                    <w:t>8</w:t>
                  </w:r>
                </w:p>
              </w:tc>
              <w:tc>
                <w:tcPr>
                  <w:tcW w:w="3468" w:type="dxa"/>
                </w:tcPr>
                <w:p w14:paraId="678F5BF1" w14:textId="759069FA" w:rsidR="00750368" w:rsidRPr="006129F7" w:rsidRDefault="00750368" w:rsidP="00750368">
                  <w:pPr>
                    <w:rPr>
                      <w:rFonts w:ascii="Futura Book" w:hAnsi="Futura Book"/>
                      <w:sz w:val="16"/>
                      <w:szCs w:val="16"/>
                    </w:rPr>
                  </w:pPr>
                  <w:r w:rsidRPr="006129F7">
                    <w:rPr>
                      <w:rFonts w:ascii="Futura Book" w:hAnsi="Futura Book"/>
                      <w:sz w:val="16"/>
                      <w:szCs w:val="16"/>
                    </w:rPr>
                    <w:t>8/10 * 30</w:t>
                  </w:r>
                  <w:r w:rsidRPr="006129F7">
                    <w:rPr>
                      <w:rFonts w:ascii="Futura Book" w:hAnsi="Futura Book"/>
                      <w:sz w:val="16"/>
                      <w:szCs w:val="16"/>
                    </w:rPr>
                    <w:tab/>
                    <w:t xml:space="preserve">= 24 </w:t>
                  </w:r>
                </w:p>
              </w:tc>
            </w:tr>
            <w:tr w:rsidR="00750368" w:rsidRPr="006129F7" w14:paraId="7A63FBF4" w14:textId="77777777" w:rsidTr="006E16F3">
              <w:trPr>
                <w:trHeight w:val="242"/>
              </w:trPr>
              <w:tc>
                <w:tcPr>
                  <w:tcW w:w="3077" w:type="dxa"/>
                </w:tcPr>
                <w:p w14:paraId="4F5D8D2F" w14:textId="77777777" w:rsidR="00750368" w:rsidRPr="006129F7" w:rsidRDefault="00750368" w:rsidP="00750368">
                  <w:pPr>
                    <w:rPr>
                      <w:rFonts w:ascii="Futura Book" w:hAnsi="Futura Book"/>
                      <w:sz w:val="16"/>
                      <w:szCs w:val="16"/>
                    </w:rPr>
                  </w:pPr>
                  <w:r w:rsidRPr="006129F7">
                    <w:rPr>
                      <w:rFonts w:ascii="Futura Book" w:hAnsi="Futura Book"/>
                      <w:sz w:val="16"/>
                      <w:szCs w:val="16"/>
                    </w:rPr>
                    <w:t>6</w:t>
                  </w:r>
                </w:p>
              </w:tc>
              <w:tc>
                <w:tcPr>
                  <w:tcW w:w="3468" w:type="dxa"/>
                </w:tcPr>
                <w:p w14:paraId="52FE21D0" w14:textId="1279A5AB" w:rsidR="00750368" w:rsidRPr="006129F7" w:rsidRDefault="00750368" w:rsidP="00750368">
                  <w:pPr>
                    <w:rPr>
                      <w:rFonts w:ascii="Futura Book" w:hAnsi="Futura Book"/>
                      <w:sz w:val="16"/>
                      <w:szCs w:val="16"/>
                    </w:rPr>
                  </w:pPr>
                  <w:r w:rsidRPr="006129F7">
                    <w:rPr>
                      <w:rFonts w:ascii="Futura Book" w:hAnsi="Futura Book"/>
                      <w:sz w:val="16"/>
                      <w:szCs w:val="16"/>
                    </w:rPr>
                    <w:t>6/10 * 30</w:t>
                  </w:r>
                  <w:r w:rsidRPr="006129F7">
                    <w:rPr>
                      <w:rFonts w:ascii="Futura Book" w:hAnsi="Futura Book"/>
                      <w:sz w:val="16"/>
                      <w:szCs w:val="16"/>
                    </w:rPr>
                    <w:tab/>
                    <w:t>= 18</w:t>
                  </w:r>
                </w:p>
              </w:tc>
            </w:tr>
            <w:tr w:rsidR="00750368" w:rsidRPr="006129F7" w14:paraId="0F43CE2D" w14:textId="77777777" w:rsidTr="006E16F3">
              <w:trPr>
                <w:trHeight w:val="250"/>
              </w:trPr>
              <w:tc>
                <w:tcPr>
                  <w:tcW w:w="3077" w:type="dxa"/>
                </w:tcPr>
                <w:p w14:paraId="68C5C636" w14:textId="77777777" w:rsidR="00750368" w:rsidRPr="006129F7" w:rsidRDefault="00750368" w:rsidP="00750368">
                  <w:pPr>
                    <w:rPr>
                      <w:rFonts w:ascii="Futura Book" w:hAnsi="Futura Book"/>
                      <w:sz w:val="16"/>
                      <w:szCs w:val="16"/>
                    </w:rPr>
                  </w:pPr>
                  <w:r w:rsidRPr="006129F7">
                    <w:rPr>
                      <w:rFonts w:ascii="Futura Book" w:hAnsi="Futura Book"/>
                      <w:sz w:val="16"/>
                      <w:szCs w:val="16"/>
                    </w:rPr>
                    <w:t>4</w:t>
                  </w:r>
                </w:p>
              </w:tc>
              <w:tc>
                <w:tcPr>
                  <w:tcW w:w="3468" w:type="dxa"/>
                </w:tcPr>
                <w:p w14:paraId="0651E827" w14:textId="1298E00F" w:rsidR="00750368" w:rsidRPr="006129F7" w:rsidRDefault="00750368" w:rsidP="00750368">
                  <w:pPr>
                    <w:rPr>
                      <w:rFonts w:ascii="Futura Book" w:hAnsi="Futura Book"/>
                      <w:sz w:val="16"/>
                      <w:szCs w:val="16"/>
                    </w:rPr>
                  </w:pPr>
                  <w:r w:rsidRPr="006129F7">
                    <w:rPr>
                      <w:rFonts w:ascii="Futura Book" w:hAnsi="Futura Book"/>
                      <w:sz w:val="16"/>
                      <w:szCs w:val="16"/>
                    </w:rPr>
                    <w:t>4/10 * 30</w:t>
                  </w:r>
                  <w:r w:rsidRPr="006129F7">
                    <w:rPr>
                      <w:rFonts w:ascii="Futura Book" w:hAnsi="Futura Book"/>
                      <w:sz w:val="16"/>
                      <w:szCs w:val="16"/>
                    </w:rPr>
                    <w:tab/>
                    <w:t xml:space="preserve">= 12 </w:t>
                  </w:r>
                </w:p>
              </w:tc>
            </w:tr>
          </w:tbl>
          <w:p w14:paraId="60D8258E" w14:textId="77777777" w:rsidR="00750368" w:rsidRPr="006129F7" w:rsidRDefault="00750368" w:rsidP="00750368">
            <w:pPr>
              <w:rPr>
                <w:rFonts w:ascii="Futura Book" w:hAnsi="Futura Book"/>
                <w:sz w:val="16"/>
                <w:szCs w:val="16"/>
              </w:rPr>
            </w:pPr>
          </w:p>
          <w:p w14:paraId="5F258FF3" w14:textId="77777777" w:rsidR="00750368" w:rsidRPr="006129F7" w:rsidRDefault="00750368" w:rsidP="00750368">
            <w:pPr>
              <w:rPr>
                <w:rFonts w:ascii="Futura Book" w:hAnsi="Futura Book"/>
                <w:sz w:val="16"/>
                <w:szCs w:val="16"/>
                <w:highlight w:val="yellow"/>
              </w:rPr>
            </w:pPr>
          </w:p>
          <w:p w14:paraId="3F10558A" w14:textId="77777777" w:rsidR="00750368" w:rsidRPr="006129F7" w:rsidRDefault="00750368" w:rsidP="00750368">
            <w:pPr>
              <w:rPr>
                <w:rFonts w:ascii="Futura Book" w:hAnsi="Futura Book"/>
                <w:sz w:val="16"/>
                <w:szCs w:val="16"/>
                <w:highlight w:val="yellow"/>
              </w:rPr>
            </w:pPr>
          </w:p>
          <w:p w14:paraId="70AE5710" w14:textId="77777777" w:rsidR="00750368" w:rsidRPr="006129F7" w:rsidRDefault="00750368" w:rsidP="00750368">
            <w:pPr>
              <w:tabs>
                <w:tab w:val="clear" w:pos="397"/>
              </w:tabs>
              <w:spacing w:line="240" w:lineRule="auto"/>
              <w:rPr>
                <w:rFonts w:ascii="Futura Book" w:hAnsi="Futura Book" w:cs="FuturaBook"/>
                <w:sz w:val="16"/>
                <w:szCs w:val="16"/>
              </w:rPr>
            </w:pPr>
          </w:p>
          <w:p w14:paraId="6B4EE909" w14:textId="77777777" w:rsidR="00750368" w:rsidRPr="006129F7" w:rsidRDefault="00750368" w:rsidP="00750368">
            <w:pPr>
              <w:tabs>
                <w:tab w:val="clear" w:pos="397"/>
              </w:tabs>
              <w:spacing w:line="240" w:lineRule="auto"/>
              <w:rPr>
                <w:rFonts w:ascii="Futura Book" w:hAnsi="Futura Book" w:cs="FuturaBook"/>
                <w:sz w:val="16"/>
                <w:szCs w:val="16"/>
              </w:rPr>
            </w:pPr>
          </w:p>
          <w:p w14:paraId="4D4EF195" w14:textId="77777777" w:rsidR="00750368" w:rsidRPr="006129F7" w:rsidRDefault="00750368" w:rsidP="00750368">
            <w:pPr>
              <w:tabs>
                <w:tab w:val="clear" w:pos="397"/>
              </w:tabs>
              <w:spacing w:line="240" w:lineRule="auto"/>
              <w:rPr>
                <w:rFonts w:ascii="Futura Book" w:hAnsi="Futura Book" w:cs="FuturaBook"/>
                <w:sz w:val="16"/>
                <w:szCs w:val="16"/>
              </w:rPr>
            </w:pPr>
          </w:p>
          <w:p w14:paraId="6896CFF2" w14:textId="77777777" w:rsidR="00750368" w:rsidRPr="006129F7" w:rsidRDefault="00750368" w:rsidP="00750368">
            <w:pPr>
              <w:tabs>
                <w:tab w:val="clear" w:pos="397"/>
              </w:tabs>
              <w:spacing w:line="240" w:lineRule="auto"/>
              <w:rPr>
                <w:rFonts w:ascii="Futura Book" w:hAnsi="Futura Book" w:cs="FuturaBook"/>
                <w:sz w:val="16"/>
                <w:szCs w:val="16"/>
              </w:rPr>
            </w:pPr>
          </w:p>
          <w:p w14:paraId="79105B4A" w14:textId="06CB1BBE" w:rsidR="00750368" w:rsidRPr="006129F7" w:rsidRDefault="00750368" w:rsidP="00750368">
            <w:pPr>
              <w:rPr>
                <w:rFonts w:ascii="Futura Book" w:hAnsi="Futura Book"/>
                <w:sz w:val="16"/>
                <w:szCs w:val="16"/>
              </w:rPr>
            </w:pPr>
            <w:r w:rsidRPr="006129F7">
              <w:rPr>
                <w:rFonts w:ascii="Futura Book" w:hAnsi="Futura Book"/>
                <w:sz w:val="16"/>
                <w:szCs w:val="16"/>
              </w:rPr>
              <w:t>Voor elk criterium dient u het minimaal aantal punten (gewogen score) te halen. Indien u lager scoort op een of meer van de criteria wordt u uitgesloten van verdere deelname. U dient per criterium dus minimaal de score 6 te behalen. Een lager score op één of meer van de kwalitatieve criteria leidt automatisch tot uitsluiting.</w:t>
            </w:r>
          </w:p>
          <w:p w14:paraId="038B2A5C" w14:textId="77777777" w:rsidR="00750368" w:rsidRPr="006129F7" w:rsidRDefault="00750368" w:rsidP="00750368">
            <w:pPr>
              <w:rPr>
                <w:rFonts w:ascii="Futura Book" w:hAnsi="Futura Book"/>
                <w:sz w:val="16"/>
                <w:szCs w:val="16"/>
              </w:rPr>
            </w:pPr>
          </w:p>
        </w:tc>
      </w:tr>
    </w:tbl>
    <w:p w14:paraId="7E898010" w14:textId="77777777" w:rsidR="00CE2614" w:rsidRPr="006129F7" w:rsidRDefault="00CE2614" w:rsidP="4EB2DF6B">
      <w:pPr>
        <w:rPr>
          <w:rFonts w:ascii="Futura Book" w:eastAsia="Baskerville MT" w:hAnsi="Futura Book" w:cs="Baskerville MT"/>
          <w:szCs w:val="22"/>
        </w:rPr>
      </w:pPr>
    </w:p>
    <w:p w14:paraId="4418EBB9" w14:textId="4E54F98E" w:rsidR="00957FB1" w:rsidRDefault="00060B0A" w:rsidP="00060B0A">
      <w:pPr>
        <w:pStyle w:val="Kop3"/>
        <w:widowControl w:val="0"/>
        <w:tabs>
          <w:tab w:val="clear" w:pos="720"/>
          <w:tab w:val="left" w:pos="851"/>
          <w:tab w:val="num" w:pos="1839"/>
        </w:tabs>
        <w:adjustRightInd w:val="0"/>
        <w:spacing w:before="240" w:after="60" w:line="360" w:lineRule="atLeast"/>
        <w:ind w:left="2633" w:hanging="2633"/>
        <w:textAlignment w:val="baseline"/>
      </w:pPr>
      <w:bookmarkStart w:id="174" w:name="_Toc100310965"/>
      <w:r>
        <w:t>GC Prijs</w:t>
      </w:r>
      <w:bookmarkEnd w:id="174"/>
    </w:p>
    <w:p w14:paraId="708523F1" w14:textId="5306B4CB"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De inschrijver dient voor het gunningscriterium prijs </w:t>
      </w:r>
      <w:r w:rsidR="00283584" w:rsidRPr="006129F7">
        <w:rPr>
          <w:rFonts w:ascii="Futura Book" w:eastAsia="Baskerville MT" w:hAnsi="Futura Book" w:cs="Baskerville MT"/>
          <w:szCs w:val="22"/>
        </w:rPr>
        <w:t>gebruik</w:t>
      </w:r>
      <w:r w:rsidRPr="006129F7">
        <w:rPr>
          <w:rFonts w:ascii="Futura Book" w:eastAsia="Baskerville MT" w:hAnsi="Futura Book" w:cs="Baskerville MT"/>
          <w:szCs w:val="22"/>
        </w:rPr>
        <w:t xml:space="preserve"> te </w:t>
      </w:r>
      <w:r w:rsidR="00283584" w:rsidRPr="006129F7">
        <w:rPr>
          <w:rFonts w:ascii="Futura Book" w:eastAsia="Baskerville MT" w:hAnsi="Futura Book" w:cs="Baskerville MT"/>
          <w:szCs w:val="22"/>
        </w:rPr>
        <w:t xml:space="preserve">maken van bijlage </w:t>
      </w:r>
      <w:r w:rsidR="00051805">
        <w:rPr>
          <w:rFonts w:ascii="Futura Book" w:eastAsia="Baskerville MT" w:hAnsi="Futura Book" w:cs="Baskerville MT"/>
          <w:szCs w:val="22"/>
        </w:rPr>
        <w:t>4</w:t>
      </w:r>
      <w:r w:rsidRPr="006129F7">
        <w:rPr>
          <w:rFonts w:ascii="Futura Book" w:eastAsia="Baskerville MT" w:hAnsi="Futura Book" w:cs="Baskerville MT"/>
          <w:szCs w:val="22"/>
        </w:rPr>
        <w:t xml:space="preserve">. Aan de hand van </w:t>
      </w:r>
      <w:r w:rsidR="00283584" w:rsidRPr="006129F7">
        <w:rPr>
          <w:rFonts w:ascii="Futura Book" w:eastAsia="Baskerville MT" w:hAnsi="Futura Book" w:cs="Baskerville MT"/>
          <w:szCs w:val="22"/>
        </w:rPr>
        <w:t>ingediende prijs</w:t>
      </w:r>
      <w:r w:rsidRPr="006129F7">
        <w:rPr>
          <w:rFonts w:ascii="Futura Book" w:eastAsia="Baskerville MT" w:hAnsi="Futura Book" w:cs="Baskerville MT"/>
          <w:szCs w:val="22"/>
        </w:rPr>
        <w:t xml:space="preserve"> wordt het totaal aantal behaalde punten berekend via de volgende formule:</w:t>
      </w:r>
    </w:p>
    <w:p w14:paraId="50622942" w14:textId="46BAE44A"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lastRenderedPageBreak/>
        <w:t xml:space="preserve"> </w:t>
      </w:r>
    </w:p>
    <w:p w14:paraId="75DED4D1" w14:textId="1F7069A1"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(Laagst ingediende </w:t>
      </w:r>
      <w:r w:rsidR="005D4130" w:rsidRPr="006129F7">
        <w:rPr>
          <w:rFonts w:ascii="Futura Book" w:eastAsia="Baskerville MT" w:hAnsi="Futura Book" w:cs="Baskerville MT"/>
          <w:szCs w:val="22"/>
        </w:rPr>
        <w:t>prijs</w:t>
      </w:r>
      <w:r w:rsidR="005D4130">
        <w:rPr>
          <w:rFonts w:ascii="Futura Book" w:eastAsia="Baskerville MT" w:hAnsi="Futura Book" w:cs="Baskerville MT"/>
          <w:szCs w:val="22"/>
        </w:rPr>
        <w:t>/</w:t>
      </w:r>
      <w:r w:rsidRPr="006129F7">
        <w:rPr>
          <w:rFonts w:ascii="Futura Book" w:eastAsia="Baskerville MT" w:hAnsi="Futura Book" w:cs="Baskerville MT"/>
          <w:szCs w:val="22"/>
        </w:rPr>
        <w:t xml:space="preserve"> Prijs inschrijver) * 30 punten</w:t>
      </w:r>
    </w:p>
    <w:p w14:paraId="48374039" w14:textId="00204C11"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 </w:t>
      </w:r>
    </w:p>
    <w:p w14:paraId="5F06306A" w14:textId="0E9AC357" w:rsidR="00957FB1" w:rsidRPr="006129F7" w:rsidRDefault="4EB2DF6B" w:rsidP="4EB2DF6B">
      <w:pPr>
        <w:rPr>
          <w:rFonts w:ascii="Futura Book" w:eastAsia="Baskerville MT" w:hAnsi="Futura Book" w:cs="Baskerville MT"/>
          <w:szCs w:val="22"/>
        </w:rPr>
      </w:pPr>
      <w:r w:rsidRPr="006129F7">
        <w:rPr>
          <w:rFonts w:ascii="Futura Book" w:eastAsia="Baskerville MT" w:hAnsi="Futura Book" w:cs="Baskerville MT"/>
          <w:szCs w:val="22"/>
        </w:rPr>
        <w:t xml:space="preserve">De uitkomst wordt afgerond op twee decimalen achter de komma. Decimalen van vijf en hoger worden naar boven afgerond. </w:t>
      </w:r>
    </w:p>
    <w:p w14:paraId="21C9BA72" w14:textId="77777777" w:rsidR="0047230D" w:rsidRPr="00375463" w:rsidRDefault="595BD9EF" w:rsidP="0047230D">
      <w:pPr>
        <w:pStyle w:val="Kop1"/>
      </w:pPr>
      <w:bookmarkStart w:id="175" w:name="_Toc97820173"/>
      <w:bookmarkStart w:id="176" w:name="_Toc97820174"/>
      <w:bookmarkStart w:id="177" w:name="_Toc97820175"/>
      <w:bookmarkStart w:id="178" w:name="_Toc97820176"/>
      <w:bookmarkStart w:id="179" w:name="_Toc97820177"/>
      <w:bookmarkStart w:id="180" w:name="_Toc97820178"/>
      <w:bookmarkStart w:id="181" w:name="_Toc97820179"/>
      <w:bookmarkStart w:id="182" w:name="_Toc97820180"/>
      <w:bookmarkStart w:id="183" w:name="_Toc97820181"/>
      <w:bookmarkStart w:id="184" w:name="_Toc97820216"/>
      <w:bookmarkStart w:id="185" w:name="_Toc97820219"/>
      <w:bookmarkStart w:id="186" w:name="_Toc97820222"/>
      <w:bookmarkStart w:id="187" w:name="_Toc97820225"/>
      <w:bookmarkStart w:id="188" w:name="_Toc97820228"/>
      <w:bookmarkStart w:id="189" w:name="_Toc97820233"/>
      <w:bookmarkStart w:id="190" w:name="_Toc97820237"/>
      <w:bookmarkStart w:id="191" w:name="_Hlt12162587"/>
      <w:bookmarkStart w:id="192" w:name="_Hlt12162622"/>
      <w:bookmarkStart w:id="193" w:name="_Toc100310966"/>
      <w:bookmarkStart w:id="194" w:name="_Toc177455673"/>
      <w:bookmarkStart w:id="195" w:name="_Toc190759867"/>
      <w:bookmarkEnd w:id="108"/>
      <w:bookmarkEnd w:id="10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lastRenderedPageBreak/>
        <w:t>Maatschappelijk verantwoord ondernemen</w:t>
      </w:r>
      <w:bookmarkEnd w:id="193"/>
    </w:p>
    <w:p w14:paraId="21C9BA74" w14:textId="5AAB52DF"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 xml:space="preserve">Met haar inkoopvolume van 300 miljoen </w:t>
      </w:r>
      <w:r w:rsidR="00D20951">
        <w:rPr>
          <w:rFonts w:ascii="Futura Book" w:hAnsi="Futura Book" w:cs="Futura-Book"/>
          <w:color w:val="000000" w:themeColor="text1"/>
          <w:szCs w:val="22"/>
        </w:rPr>
        <w:t xml:space="preserve">euro </w:t>
      </w:r>
      <w:r>
        <w:rPr>
          <w:rFonts w:ascii="Futura Book" w:hAnsi="Futura Book" w:cs="Futura-Book"/>
          <w:color w:val="000000" w:themeColor="text1"/>
          <w:szCs w:val="22"/>
        </w:rPr>
        <w:t>per jaar kan en wil de provincie écht een waardevolle bijdrage leveren aan innovatie, werkgelegenheid en duurzaamheid, door bij elke inkoop van diensten</w:t>
      </w:r>
      <w:r w:rsidR="000E67A8">
        <w:rPr>
          <w:rFonts w:ascii="Futura Book" w:hAnsi="Futura Book" w:cs="Futura-Book"/>
          <w:color w:val="000000" w:themeColor="text1"/>
          <w:szCs w:val="22"/>
        </w:rPr>
        <w:t xml:space="preserve">, </w:t>
      </w:r>
      <w:r>
        <w:rPr>
          <w:rFonts w:ascii="Futura Book" w:hAnsi="Futura Book" w:cs="Futura-Book"/>
          <w:color w:val="000000" w:themeColor="text1"/>
          <w:szCs w:val="22"/>
        </w:rPr>
        <w:t>goederen</w:t>
      </w:r>
      <w:r>
        <w:rPr>
          <w:rFonts w:ascii="Futura Book" w:hAnsi="Futura Book" w:cs="Futura-Book"/>
          <w:color w:val="000000" w:themeColor="text1"/>
          <w:szCs w:val="22"/>
        </w:rPr>
        <w:br/>
      </w:r>
      <w:r w:rsidR="000E67A8">
        <w:rPr>
          <w:rFonts w:ascii="Futura Book" w:hAnsi="Futura Book" w:cs="Futura-Book"/>
          <w:color w:val="000000" w:themeColor="text1"/>
          <w:szCs w:val="22"/>
        </w:rPr>
        <w:t>en</w:t>
      </w:r>
      <w:r>
        <w:rPr>
          <w:rFonts w:ascii="Futura Book" w:hAnsi="Futura Book" w:cs="Futura-Book"/>
          <w:color w:val="000000" w:themeColor="text1"/>
          <w:szCs w:val="22"/>
        </w:rPr>
        <w:t xml:space="preserve">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21C9BA75"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76" w14:textId="7EE30E54"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heeft drie hoofddoelstellingen die ze ook door haar inkoop wil realiseren: </w:t>
      </w:r>
    </w:p>
    <w:p w14:paraId="21C9BA77" w14:textId="67A9A79F" w:rsidR="004B1BEE" w:rsidRPr="004B1BEE" w:rsidRDefault="004B1BEE" w:rsidP="009F469B">
      <w:pPr>
        <w:pStyle w:val="Lijstalinea"/>
        <w:numPr>
          <w:ilvl w:val="0"/>
          <w:numId w:val="11"/>
        </w:numPr>
        <w:tabs>
          <w:tab w:val="clear" w:pos="397"/>
        </w:tabs>
        <w:autoSpaceDE w:val="0"/>
        <w:autoSpaceDN w:val="0"/>
        <w:adjustRightInd w:val="0"/>
        <w:spacing w:line="240" w:lineRule="auto"/>
        <w:rPr>
          <w:rFonts w:ascii="Futura Book" w:hAnsi="Futura Book" w:cs="Futura-Book"/>
          <w:color w:val="000000"/>
        </w:rPr>
      </w:pPr>
      <w:r w:rsidRPr="25299F96">
        <w:rPr>
          <w:rFonts w:ascii="Futura Book" w:hAnsi="Futura Book" w:cs="Futura-Book"/>
          <w:color w:val="000000" w:themeColor="text1"/>
        </w:rPr>
        <w:t xml:space="preserve">In 2030 is er tenminste 50% duurzame energie en tenminste 50% reductie van broeikasgassen </w:t>
      </w:r>
      <w:r w:rsidR="00F54701" w:rsidRPr="25299F96">
        <w:rPr>
          <w:rFonts w:ascii="Futura Book" w:hAnsi="Futura Book" w:cs="Futura-Book"/>
          <w:color w:val="000000" w:themeColor="text1"/>
        </w:rPr>
        <w:t xml:space="preserve">ten opzichte van </w:t>
      </w:r>
      <w:r w:rsidRPr="25299F96">
        <w:rPr>
          <w:rFonts w:ascii="Futura Book" w:hAnsi="Futura Book" w:cs="Futura-Book"/>
          <w:color w:val="000000" w:themeColor="text1"/>
        </w:rPr>
        <w:t>de uitstoot in 1990. In 2050 zijn we energieneutraal.</w:t>
      </w:r>
    </w:p>
    <w:p w14:paraId="21C9BA78" w14:textId="1F894859" w:rsidR="004B1BEE" w:rsidRPr="004B1BEE" w:rsidRDefault="004B1BEE" w:rsidP="009F469B">
      <w:pPr>
        <w:pStyle w:val="Lijstalinea"/>
        <w:numPr>
          <w:ilvl w:val="0"/>
          <w:numId w:val="11"/>
        </w:numPr>
        <w:autoSpaceDE w:val="0"/>
        <w:autoSpaceDN w:val="0"/>
        <w:adjustRightInd w:val="0"/>
        <w:spacing w:line="240" w:lineRule="auto"/>
        <w:rPr>
          <w:rFonts w:ascii="Futura Book" w:hAnsi="Futura Book" w:cs="Futura-Book"/>
          <w:color w:val="000000"/>
        </w:rPr>
      </w:pPr>
      <w:r w:rsidRPr="25299F96">
        <w:rPr>
          <w:rFonts w:ascii="Futura Book" w:hAnsi="Futura Book" w:cs="Futura-Book"/>
          <w:color w:val="000000" w:themeColor="text1"/>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21C9BA79" w14:textId="77777777" w:rsidR="004B1BEE" w:rsidRPr="004B1BEE" w:rsidRDefault="004B1BEE" w:rsidP="009F469B">
      <w:pPr>
        <w:pStyle w:val="Lijstalinea"/>
        <w:numPr>
          <w:ilvl w:val="0"/>
          <w:numId w:val="11"/>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21C9BA8B" w14:textId="3ED77190"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21C9BA8C" w14:textId="0D13C14B" w:rsidR="0047230D" w:rsidRPr="0047230D" w:rsidRDefault="0047230D" w:rsidP="009F469B">
      <w:pPr>
        <w:pStyle w:val="Kop2"/>
        <w:numPr>
          <w:ilvl w:val="1"/>
          <w:numId w:val="13"/>
        </w:numPr>
      </w:pPr>
      <w:bookmarkStart w:id="196" w:name="_Toc502739419"/>
      <w:bookmarkStart w:id="197" w:name="_Toc100310967"/>
      <w:r w:rsidRPr="0047230D">
        <w:t xml:space="preserve">Social </w:t>
      </w:r>
      <w:r w:rsidR="002B18FE">
        <w:t>r</w:t>
      </w:r>
      <w:r w:rsidRPr="0047230D">
        <w:t>eturn</w:t>
      </w:r>
      <w:bookmarkEnd w:id="196"/>
      <w:bookmarkEnd w:id="197"/>
    </w:p>
    <w:p w14:paraId="21C9BA8F" w14:textId="719F9199" w:rsidR="009A057D" w:rsidRPr="009A057D" w:rsidRDefault="009A057D" w:rsidP="009A057D">
      <w:pPr>
        <w:autoSpaceDE w:val="0"/>
        <w:autoSpaceDN w:val="0"/>
        <w:adjustRightInd w:val="0"/>
        <w:spacing w:line="240" w:lineRule="auto"/>
        <w:rPr>
          <w:rFonts w:ascii="Futura Book" w:hAnsi="Futura Book" w:cs="TheSans-B3Light"/>
          <w:szCs w:val="22"/>
        </w:rPr>
      </w:pPr>
      <w:r w:rsidRPr="009A057D">
        <w:rPr>
          <w:rFonts w:ascii="Futura Book" w:hAnsi="Futura Book" w:cs="TheSans-B3Light"/>
          <w:szCs w:val="22"/>
        </w:rPr>
        <w:t xml:space="preserve">Social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sluit zich aan bij de </w:t>
      </w:r>
      <w:r w:rsidR="002B18FE">
        <w:rPr>
          <w:rFonts w:ascii="Futura Book" w:hAnsi="Futura Book" w:cs="TheSans-B3Light"/>
          <w:szCs w:val="22"/>
        </w:rPr>
        <w:t>social return</w:t>
      </w:r>
      <w:r w:rsidR="002B18FE" w:rsidRPr="009A057D">
        <w:rPr>
          <w:rFonts w:ascii="Futura Book" w:hAnsi="Futura Book" w:cs="TheSans-B3Light"/>
          <w:szCs w:val="22"/>
        </w:rPr>
        <w:t xml:space="preserve"> </w:t>
      </w:r>
      <w:r w:rsidRPr="009A057D">
        <w:rPr>
          <w:rFonts w:ascii="Futura Book" w:hAnsi="Futura Book" w:cs="TheSans-B3Light"/>
          <w:szCs w:val="22"/>
        </w:rPr>
        <w:t xml:space="preserve">beleids- en uitvoeringsregels van de Arbeidsmarktregio Noord-Oost Brabant, zodat er in deze arbeidsmarktregio eenduidig </w:t>
      </w:r>
      <w:r w:rsidR="002B18FE">
        <w:rPr>
          <w:rFonts w:ascii="Futura Book" w:hAnsi="Futura Book" w:cs="TheSans-B3Light"/>
          <w:szCs w:val="22"/>
        </w:rPr>
        <w:t>s</w:t>
      </w:r>
      <w:r w:rsidRPr="009A057D">
        <w:rPr>
          <w:rFonts w:ascii="Futura Book" w:hAnsi="Futura Book" w:cs="TheSans-B3Light"/>
          <w:szCs w:val="22"/>
        </w:rPr>
        <w:t>ocial return beleid wordt uitgevoerd.</w:t>
      </w:r>
    </w:p>
    <w:p w14:paraId="21C9BA90"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1" w14:textId="0FEDBA1B"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In deze opdracht geven we </w:t>
      </w:r>
      <w:r w:rsidR="002B18FE">
        <w:rPr>
          <w:rFonts w:ascii="Futura Book" w:hAnsi="Futura Book" w:cs="Arial"/>
          <w:szCs w:val="22"/>
        </w:rPr>
        <w:t>s</w:t>
      </w:r>
      <w:r w:rsidRPr="009A057D">
        <w:rPr>
          <w:rFonts w:ascii="Futura Book" w:hAnsi="Futura Book" w:cs="Arial"/>
          <w:szCs w:val="22"/>
        </w:rPr>
        <w:t xml:space="preserve">ocial return vorm door het stellen van een uitvoeringsvoorwaarde, dat de opdrachtnemer zich verplicht om voor een waarde van </w:t>
      </w:r>
      <w:r w:rsidR="00412399">
        <w:rPr>
          <w:rFonts w:ascii="Futura Book" w:hAnsi="Futura Book" w:cs="Arial"/>
          <w:szCs w:val="22"/>
        </w:rPr>
        <w:t>2</w:t>
      </w:r>
      <w:r w:rsidR="00B03A5D" w:rsidRPr="006129F7">
        <w:rPr>
          <w:rFonts w:ascii="Futura Book" w:hAnsi="Futura Book" w:cs="Arial"/>
          <w:szCs w:val="22"/>
        </w:rPr>
        <w:t xml:space="preserve"> </w:t>
      </w:r>
      <w:r w:rsidRPr="00264945">
        <w:rPr>
          <w:rFonts w:ascii="Futura Book" w:hAnsi="Futura Book" w:cs="Arial"/>
          <w:szCs w:val="22"/>
        </w:rPr>
        <w:t>%</w:t>
      </w:r>
      <w:r w:rsidRPr="009A057D">
        <w:rPr>
          <w:rFonts w:ascii="Futura Book" w:hAnsi="Futura Book" w:cs="Arial"/>
          <w:szCs w:val="22"/>
        </w:rPr>
        <w:t xml:space="preserve"> van de opdrachtsom  de afstand tot de arbeidsmarkt te verkleinen. Invulling van </w:t>
      </w:r>
      <w:r w:rsidR="002B18FE">
        <w:rPr>
          <w:rFonts w:ascii="Futura Book" w:hAnsi="Futura Book" w:cs="Arial"/>
          <w:szCs w:val="22"/>
        </w:rPr>
        <w:t>social return</w:t>
      </w:r>
      <w:r w:rsidRPr="009A057D">
        <w:rPr>
          <w:rFonts w:ascii="Futura Book" w:hAnsi="Futura Book" w:cs="Arial"/>
          <w:szCs w:val="22"/>
        </w:rPr>
        <w:t>-opdrachten wordt gerealiseerd binnen de periode van de opdracht.</w:t>
      </w:r>
    </w:p>
    <w:p w14:paraId="21C9BA92" w14:textId="77777777" w:rsidR="009A057D" w:rsidRPr="009A057D" w:rsidRDefault="009A057D" w:rsidP="009A057D">
      <w:pPr>
        <w:autoSpaceDE w:val="0"/>
        <w:autoSpaceDN w:val="0"/>
        <w:adjustRightInd w:val="0"/>
        <w:spacing w:line="240" w:lineRule="auto"/>
        <w:rPr>
          <w:rFonts w:ascii="Futura Book" w:hAnsi="Futura Book" w:cs="Arial"/>
          <w:szCs w:val="22"/>
        </w:rPr>
      </w:pPr>
    </w:p>
    <w:p w14:paraId="21C9BA93" w14:textId="47F33CB7"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De opdrachtnemer neemt binnen 2 weken na gunning contact op met het Adviespunt </w:t>
      </w:r>
      <w:r w:rsidR="002B18FE">
        <w:rPr>
          <w:rFonts w:ascii="Futura Book" w:hAnsi="Futura Book" w:cs="TheSans-B3Light"/>
          <w:szCs w:val="22"/>
        </w:rPr>
        <w:t>Social Return</w:t>
      </w:r>
      <w:r w:rsidR="002B18FE" w:rsidRPr="009A057D">
        <w:rPr>
          <w:rFonts w:ascii="Futura Book" w:hAnsi="Futura Book" w:cs="TheSans-B3Light"/>
          <w:szCs w:val="22"/>
        </w:rPr>
        <w:t xml:space="preserve"> </w:t>
      </w:r>
      <w:r w:rsidRPr="009A057D">
        <w:rPr>
          <w:rFonts w:ascii="Futura Book" w:hAnsi="Futura Book" w:cs="TheSans-B3Light"/>
          <w:szCs w:val="22"/>
        </w:rPr>
        <w:t>(</w:t>
      </w:r>
      <w:hyperlink r:id="rId24" w:history="1">
        <w:r w:rsidRPr="009A057D">
          <w:rPr>
            <w:rFonts w:ascii="Futura Book" w:hAnsi="Futura Book" w:cs="TheSans-B3Light"/>
            <w:szCs w:val="22"/>
          </w:rPr>
          <w:t>info@adviespuntsocialreturn.nl</w:t>
        </w:r>
      </w:hyperlink>
      <w:r w:rsidRPr="009A057D">
        <w:rPr>
          <w:rFonts w:ascii="Futura Book" w:hAnsi="Futura Book" w:cs="TheSans-B3Light"/>
          <w:szCs w:val="22"/>
        </w:rPr>
        <w:t xml:space="preserve">.) Deze adviseert en faciliteert de opdrachtnemer bij het zo effectief mogelijk invullen van haar </w:t>
      </w:r>
      <w:r w:rsidR="002B18FE">
        <w:rPr>
          <w:rFonts w:ascii="Futura Book" w:hAnsi="Futura Book" w:cs="TheSans-B3Light"/>
          <w:szCs w:val="22"/>
        </w:rPr>
        <w:t>social return</w:t>
      </w:r>
      <w:r w:rsidR="002B18FE" w:rsidRPr="009A057D">
        <w:rPr>
          <w:rFonts w:ascii="Futura Book" w:hAnsi="Futura Book" w:cs="TheSans-B3Light"/>
          <w:szCs w:val="22"/>
        </w:rPr>
        <w:t xml:space="preserve"> </w:t>
      </w:r>
      <w:r w:rsidRPr="009A057D">
        <w:rPr>
          <w:rFonts w:ascii="Futura Book" w:hAnsi="Futura Book" w:cs="TheSans-B3Light"/>
          <w:szCs w:val="22"/>
        </w:rPr>
        <w:t xml:space="preserve">verplichting. Opdrachtnemer stelt een plan van aanpak op hoe hij zijn social return verplichting gaat invullen. Opdrachtnemer legt dit plan vóórafgaand </w:t>
      </w:r>
      <w:r w:rsidRPr="009A057D">
        <w:rPr>
          <w:rFonts w:ascii="Futura Book" w:hAnsi="Futura Book" w:cs="TheSans-B3Light"/>
          <w:szCs w:val="22"/>
        </w:rPr>
        <w:lastRenderedPageBreak/>
        <w:t>of binnen uiterlijk 3 weken na start van de opdracht voor ter beoordeling voor aan het adviespunt. Het plan bestaat uit:</w:t>
      </w:r>
    </w:p>
    <w:p w14:paraId="21C9BA94" w14:textId="1303DFFD" w:rsidR="009A057D" w:rsidRPr="009A057D" w:rsidRDefault="009A057D" w:rsidP="009F469B">
      <w:pPr>
        <w:numPr>
          <w:ilvl w:val="0"/>
          <w:numId w:val="12"/>
        </w:numPr>
        <w:spacing w:line="240" w:lineRule="auto"/>
        <w:rPr>
          <w:rFonts w:ascii="Futura Book" w:hAnsi="Futura Book" w:cs="Arial"/>
          <w:szCs w:val="22"/>
        </w:rPr>
      </w:pPr>
      <w:r w:rsidRPr="009A057D">
        <w:rPr>
          <w:rFonts w:ascii="Futura Book" w:hAnsi="Futura Book" w:cs="Arial"/>
          <w:szCs w:val="22"/>
        </w:rPr>
        <w:t xml:space="preserve">De opdrachtsom en de hoogte van de </w:t>
      </w:r>
      <w:r w:rsidR="002B18FE">
        <w:rPr>
          <w:rFonts w:ascii="Futura Book" w:hAnsi="Futura Book" w:cs="Arial"/>
          <w:szCs w:val="22"/>
        </w:rPr>
        <w:t>social return</w:t>
      </w:r>
      <w:r w:rsidR="002B18FE" w:rsidRPr="009A057D">
        <w:rPr>
          <w:rFonts w:ascii="Futura Book" w:hAnsi="Futura Book" w:cs="Arial"/>
          <w:szCs w:val="22"/>
        </w:rPr>
        <w:t xml:space="preserve"> </w:t>
      </w:r>
      <w:r w:rsidRPr="009A057D">
        <w:rPr>
          <w:rFonts w:ascii="Futura Book" w:hAnsi="Futura Book" w:cs="Arial"/>
          <w:szCs w:val="22"/>
        </w:rPr>
        <w:t>verplichting;</w:t>
      </w:r>
    </w:p>
    <w:p w14:paraId="21C9BA95" w14:textId="77777777" w:rsidR="009A057D" w:rsidRPr="009A057D" w:rsidRDefault="009A057D" w:rsidP="009F469B">
      <w:pPr>
        <w:numPr>
          <w:ilvl w:val="0"/>
          <w:numId w:val="12"/>
        </w:numPr>
        <w:spacing w:line="240" w:lineRule="auto"/>
        <w:rPr>
          <w:rFonts w:ascii="Futura Book" w:hAnsi="Futura Book" w:cs="Arial"/>
          <w:szCs w:val="22"/>
        </w:rPr>
      </w:pPr>
      <w:r w:rsidRPr="009A057D">
        <w:rPr>
          <w:rFonts w:ascii="Futura Book" w:hAnsi="Futura Book" w:cs="Arial"/>
          <w:szCs w:val="22"/>
        </w:rPr>
        <w:t>Welke functies uit welke doelgroepen worden ingezet of welke opleidingstrajecten worden geboden;</w:t>
      </w:r>
    </w:p>
    <w:p w14:paraId="21C9BA96" w14:textId="77777777" w:rsidR="009A057D" w:rsidRPr="009A057D" w:rsidRDefault="009A057D" w:rsidP="009F469B">
      <w:pPr>
        <w:numPr>
          <w:ilvl w:val="0"/>
          <w:numId w:val="12"/>
        </w:numPr>
        <w:spacing w:line="240" w:lineRule="auto"/>
        <w:rPr>
          <w:rFonts w:ascii="Futura Book" w:hAnsi="Futura Book" w:cs="Arial"/>
          <w:szCs w:val="22"/>
        </w:rPr>
      </w:pPr>
      <w:r w:rsidRPr="009A057D">
        <w:rPr>
          <w:rFonts w:ascii="Futura Book" w:hAnsi="Futura Book" w:cs="Arial"/>
          <w:szCs w:val="22"/>
        </w:rPr>
        <w:t>De wijze en timing van tussen- en eindevaluatie(s), inclusief bewijsstukken.</w:t>
      </w:r>
    </w:p>
    <w:p w14:paraId="21C9BA97" w14:textId="182DB375"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Opdrachtnemer levert het door het Adviespunt social return goedgekeurde plan van aanpak in bij de </w:t>
      </w:r>
      <w:r w:rsidR="002B18FE">
        <w:rPr>
          <w:rFonts w:ascii="Futura Book" w:hAnsi="Futura Book" w:cs="TheSans-B3Light"/>
          <w:szCs w:val="22"/>
        </w:rPr>
        <w:t>provincie</w:t>
      </w:r>
      <w:r w:rsidRPr="009A057D">
        <w:rPr>
          <w:rFonts w:ascii="Futura Book" w:hAnsi="Futura Book" w:cs="TheSans-B3Light"/>
          <w:szCs w:val="22"/>
        </w:rPr>
        <w:t xml:space="preserve">. De opdrachtnemer is verantwoordelijk voor de daadwerkelijke uitvoering van het geaccepteerde plan van aanpak </w:t>
      </w:r>
      <w:r w:rsidR="002B18FE">
        <w:rPr>
          <w:rFonts w:ascii="Futura Book" w:hAnsi="Futura Book" w:cs="TheSans-B3Light"/>
          <w:szCs w:val="22"/>
        </w:rPr>
        <w:t>social return</w:t>
      </w:r>
      <w:r w:rsidR="002B18FE" w:rsidRPr="009A057D">
        <w:rPr>
          <w:rFonts w:ascii="Futura Book" w:hAnsi="Futura Book" w:cs="TheSans-B3Light"/>
          <w:szCs w:val="22"/>
        </w:rPr>
        <w:t xml:space="preserve"> </w:t>
      </w:r>
      <w:r w:rsidRPr="009A057D">
        <w:rPr>
          <w:rFonts w:ascii="Futura Book" w:hAnsi="Futura Book" w:cs="TheSans-B3Light"/>
          <w:szCs w:val="22"/>
        </w:rPr>
        <w:t>en rapporteert dit in het monitorsysteem ‘WIZZR’.</w:t>
      </w:r>
    </w:p>
    <w:p w14:paraId="21C9BA98" w14:textId="77777777" w:rsidR="009A057D" w:rsidRPr="009A057D" w:rsidRDefault="009A057D" w:rsidP="009A057D">
      <w:pPr>
        <w:rPr>
          <w:rFonts w:ascii="Futura Book" w:hAnsi="Futura Book" w:cs="TheSans-B3Light"/>
          <w:szCs w:val="22"/>
        </w:rPr>
      </w:pPr>
    </w:p>
    <w:p w14:paraId="21C9BA99" w14:textId="6DA9A348" w:rsidR="009A057D" w:rsidRPr="009A057D" w:rsidRDefault="009A057D" w:rsidP="009A057D">
      <w:pPr>
        <w:rPr>
          <w:rFonts w:ascii="Futura Book" w:hAnsi="Futura Book" w:cs="TheSans-B3Light"/>
          <w:szCs w:val="22"/>
        </w:rPr>
      </w:pPr>
      <w:r w:rsidRPr="009A057D">
        <w:rPr>
          <w:rFonts w:ascii="Futura Book" w:hAnsi="Futura Book" w:cs="TheSans-B3Light"/>
          <w:szCs w:val="22"/>
        </w:rPr>
        <w:t xml:space="preserve">De provincie meent dat door het maatwerk en de brede invulling van </w:t>
      </w:r>
      <w:r w:rsidR="002B18FE">
        <w:rPr>
          <w:rFonts w:ascii="Futura Book" w:hAnsi="Futura Book" w:cs="TheSans-B3Light"/>
          <w:szCs w:val="22"/>
        </w:rPr>
        <w:t>s</w:t>
      </w:r>
      <w:r w:rsidRPr="009A057D">
        <w:rPr>
          <w:rFonts w:ascii="Futura Book" w:hAnsi="Futura Book" w:cs="TheSans-B3Light"/>
          <w:szCs w:val="22"/>
        </w:rPr>
        <w:t xml:space="preserve">ocial return realiseerbaar is. De provincie houdt zich het recht voor om bij het niet of gedeeltelijk voldoen aan de </w:t>
      </w:r>
      <w:r w:rsidR="002B18FE">
        <w:rPr>
          <w:rFonts w:ascii="Futura Book" w:hAnsi="Futura Book" w:cs="TheSans-B3Light"/>
          <w:szCs w:val="22"/>
        </w:rPr>
        <w:t>social return</w:t>
      </w:r>
      <w:r w:rsidR="002B18FE" w:rsidRPr="009A057D">
        <w:rPr>
          <w:rFonts w:ascii="Futura Book" w:hAnsi="Futura Book" w:cs="TheSans-B3Light"/>
          <w:szCs w:val="22"/>
        </w:rPr>
        <w:t xml:space="preserve"> </w:t>
      </w:r>
      <w:r w:rsidRPr="009A057D">
        <w:rPr>
          <w:rFonts w:ascii="Futura Book" w:hAnsi="Futura Book" w:cs="TheSans-B3Light"/>
          <w:szCs w:val="22"/>
        </w:rPr>
        <w:t xml:space="preserve">verplichting, een boete in rekening te brengen met een waarde van 150% van de niet ingezette </w:t>
      </w:r>
      <w:r w:rsidR="002B18FE">
        <w:rPr>
          <w:rFonts w:ascii="Futura Book" w:hAnsi="Futura Book" w:cs="TheSans-B3Light"/>
          <w:szCs w:val="22"/>
        </w:rPr>
        <w:t>social</w:t>
      </w:r>
      <w:r w:rsidR="002B18FE" w:rsidRPr="009A057D">
        <w:rPr>
          <w:rFonts w:ascii="Futura Book" w:hAnsi="Futura Book" w:cs="TheSans-B3Light"/>
          <w:szCs w:val="22"/>
        </w:rPr>
        <w:t xml:space="preserve"> </w:t>
      </w:r>
      <w:r w:rsidRPr="009A057D">
        <w:rPr>
          <w:rFonts w:ascii="Futura Book" w:hAnsi="Futura Book" w:cs="TheSans-B3Light"/>
          <w:szCs w:val="22"/>
        </w:rPr>
        <w:t>verplichting. Die boete zal worden ingezet voor initiatieven of instrumenten die de werkgelegenheid voor de doelgroepen social return bevorderen.</w:t>
      </w:r>
    </w:p>
    <w:p w14:paraId="21C9BA9A" w14:textId="77777777" w:rsidR="009A057D" w:rsidRPr="009A057D" w:rsidRDefault="009A057D" w:rsidP="009A057D">
      <w:pPr>
        <w:rPr>
          <w:rFonts w:ascii="Futura Book" w:hAnsi="Futura Book" w:cs="TheSans-B3Light"/>
          <w:szCs w:val="22"/>
        </w:rPr>
      </w:pPr>
    </w:p>
    <w:p w14:paraId="21C9BA9B" w14:textId="131F5A0E" w:rsidR="009A057D" w:rsidRPr="009A057D" w:rsidRDefault="009A057D" w:rsidP="009A057D">
      <w:pPr>
        <w:autoSpaceDE w:val="0"/>
        <w:autoSpaceDN w:val="0"/>
        <w:adjustRightInd w:val="0"/>
        <w:spacing w:line="240" w:lineRule="auto"/>
        <w:rPr>
          <w:rFonts w:ascii="Futura Book" w:hAnsi="Futura Book" w:cs="Arial"/>
          <w:szCs w:val="22"/>
        </w:rPr>
      </w:pPr>
      <w:r w:rsidRPr="009A057D">
        <w:rPr>
          <w:rFonts w:ascii="Futura Book" w:hAnsi="Futura Book" w:cs="Arial"/>
          <w:szCs w:val="22"/>
        </w:rPr>
        <w:t xml:space="preserve">Voor alle geldende uitvoeringsregels verwijzen wij naar de </w:t>
      </w:r>
      <w:r w:rsidRPr="00BE6D1F">
        <w:rPr>
          <w:rFonts w:ascii="Futura Book" w:hAnsi="Futura Book" w:cs="Arial"/>
          <w:szCs w:val="22"/>
        </w:rPr>
        <w:t xml:space="preserve">bijlage </w:t>
      </w:r>
      <w:r w:rsidR="00E952E7">
        <w:rPr>
          <w:rFonts w:ascii="Futura Book" w:hAnsi="Futura Book" w:cs="Arial"/>
          <w:szCs w:val="22"/>
        </w:rPr>
        <w:t>F</w:t>
      </w:r>
      <w:r w:rsidRPr="00BE6D1F">
        <w:rPr>
          <w:rFonts w:ascii="Futura Book" w:hAnsi="Futura Book" w:cs="Arial"/>
          <w:szCs w:val="22"/>
        </w:rPr>
        <w:t xml:space="preserve"> ‘Beleids</w:t>
      </w:r>
      <w:r w:rsidRPr="00051805">
        <w:rPr>
          <w:rFonts w:ascii="Futura Book" w:hAnsi="Futura Book" w:cs="Arial"/>
          <w:szCs w:val="22"/>
        </w:rPr>
        <w:t>-</w:t>
      </w:r>
      <w:r w:rsidRPr="009A057D">
        <w:rPr>
          <w:rFonts w:ascii="Futura Book" w:hAnsi="Futura Book" w:cs="Arial"/>
          <w:szCs w:val="22"/>
        </w:rPr>
        <w:t xml:space="preserve"> en uitvoeringsregels Social Return’. </w:t>
      </w:r>
    </w:p>
    <w:p w14:paraId="21C9BA9C" w14:textId="77777777" w:rsidR="00750CA1" w:rsidRPr="00375463" w:rsidRDefault="595BD9EF" w:rsidP="00F7293D">
      <w:pPr>
        <w:pStyle w:val="Kop1"/>
      </w:pPr>
      <w:bookmarkStart w:id="198" w:name="_Toc100310968"/>
      <w:r>
        <w:lastRenderedPageBreak/>
        <w:t>J</w:t>
      </w:r>
      <w:r w:rsidR="65990506">
        <w:t>uridische voorwaarden</w:t>
      </w:r>
      <w:bookmarkEnd w:id="194"/>
      <w:bookmarkEnd w:id="195"/>
      <w:bookmarkEnd w:id="198"/>
    </w:p>
    <w:p w14:paraId="21C9BA9D" w14:textId="17F4BC18" w:rsidR="00D82A12" w:rsidRDefault="00D82A12" w:rsidP="009F469B">
      <w:pPr>
        <w:pStyle w:val="Kop2"/>
        <w:numPr>
          <w:ilvl w:val="1"/>
          <w:numId w:val="13"/>
        </w:numPr>
      </w:pPr>
      <w:bookmarkStart w:id="199" w:name="_Toc100310969"/>
      <w:r>
        <w:t xml:space="preserve">Algemene Inkoopvoorwaarden </w:t>
      </w:r>
      <w:r w:rsidR="00E76054">
        <w:t>2022</w:t>
      </w:r>
      <w:bookmarkEnd w:id="199"/>
    </w:p>
    <w:p w14:paraId="21C9BA9F" w14:textId="12A9B619"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w:t>
      </w:r>
      <w:r w:rsidR="00BE6D1F">
        <w:rPr>
          <w:rFonts w:ascii="Futura Book" w:hAnsi="Futura Book"/>
        </w:rPr>
        <w:t>raamovereenkomst</w:t>
      </w:r>
      <w:r w:rsidRPr="00036DBD">
        <w:rPr>
          <w:rFonts w:ascii="Futura Book" w:hAnsi="Futura Book"/>
        </w:rPr>
        <w:t xml:space="preserve"> zijn de Algemene Inkoopvoorwaarden </w:t>
      </w:r>
      <w:r w:rsidR="00E76054">
        <w:rPr>
          <w:rFonts w:ascii="Futura Book" w:hAnsi="Futura Book"/>
        </w:rPr>
        <w:t>2022</w:t>
      </w:r>
      <w:r w:rsidRPr="00036DBD">
        <w:rPr>
          <w:rFonts w:ascii="Futura Book" w:hAnsi="Futura Book"/>
        </w:rPr>
        <w:t xml:space="preserve"> van toepassing. </w:t>
      </w:r>
      <w:r w:rsidR="00896E9B">
        <w:rPr>
          <w:rFonts w:ascii="Futura Book" w:hAnsi="Futura Book"/>
        </w:rPr>
        <w:br/>
      </w:r>
      <w:r w:rsidRPr="00036DBD">
        <w:rPr>
          <w:rFonts w:ascii="Futura Book" w:hAnsi="Futura Book"/>
        </w:rPr>
        <w:t xml:space="preserve">De Algemene Inkoopvoorwaarden </w:t>
      </w:r>
      <w:r w:rsidR="00E76054">
        <w:rPr>
          <w:rFonts w:ascii="Futura Book" w:hAnsi="Futura Book"/>
        </w:rPr>
        <w:t>2022</w:t>
      </w:r>
      <w:r w:rsidRPr="00036DBD">
        <w:rPr>
          <w:rFonts w:ascii="Futura Book" w:hAnsi="Futura Book"/>
        </w:rPr>
        <w:t xml:space="preserve"> zijn toegevoegd als </w:t>
      </w:r>
      <w:r w:rsidRPr="00BE6D1F">
        <w:rPr>
          <w:rFonts w:ascii="Futura Book" w:hAnsi="Futura Book"/>
        </w:rPr>
        <w:t xml:space="preserve">bijlage </w:t>
      </w:r>
      <w:r w:rsidR="008D3980">
        <w:rPr>
          <w:rFonts w:ascii="Futura Book" w:hAnsi="Futura Book"/>
        </w:rPr>
        <w:t>C</w:t>
      </w:r>
      <w:r w:rsidRPr="00051805">
        <w:rPr>
          <w:rFonts w:ascii="Futura Book" w:hAnsi="Futura Book"/>
        </w:rPr>
        <w:t>.</w:t>
      </w:r>
      <w:r w:rsidRPr="00036DBD">
        <w:rPr>
          <w:rFonts w:ascii="Futura Book" w:hAnsi="Futura Book"/>
        </w:rPr>
        <w:t xml:space="preserve"> Dit beschrijvend document, de Algemene Inkoopvoorwaarden </w:t>
      </w:r>
      <w:r w:rsidR="00E76054">
        <w:rPr>
          <w:rFonts w:ascii="Futura Book" w:hAnsi="Futura Book"/>
        </w:rPr>
        <w:t>2022</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 xml:space="preserve">maken deel uit van de af </w:t>
      </w:r>
      <w:r w:rsidR="00081026">
        <w:rPr>
          <w:rFonts w:ascii="Futura Book" w:hAnsi="Futura Book"/>
        </w:rPr>
        <w:t xml:space="preserve">te sluiten </w:t>
      </w:r>
      <w:r w:rsidR="00BE6D1F">
        <w:rPr>
          <w:rFonts w:ascii="Futura Book" w:hAnsi="Futura Book"/>
        </w:rPr>
        <w:t>raamovereenkomst</w:t>
      </w:r>
      <w:r w:rsidR="00081026">
        <w:rPr>
          <w:rFonts w:ascii="Futura Book" w:hAnsi="Futura Book"/>
        </w:rPr>
        <w:t xml:space="preserve">. Door middel van een rechtsgeldige ondertekening van </w:t>
      </w:r>
      <w:r w:rsidR="00081026" w:rsidRPr="00051805">
        <w:rPr>
          <w:rFonts w:ascii="Futura Book" w:hAnsi="Futura Book"/>
        </w:rPr>
        <w:t>b</w:t>
      </w:r>
      <w:r w:rsidR="00081026" w:rsidRPr="00BE6D1F">
        <w:rPr>
          <w:rFonts w:ascii="Futura Book" w:hAnsi="Futura Book"/>
        </w:rPr>
        <w:t xml:space="preserve">ijlage </w:t>
      </w:r>
      <w:r w:rsidR="00CC7E6D">
        <w:rPr>
          <w:rFonts w:ascii="Futura Book" w:hAnsi="Futura Book"/>
        </w:rPr>
        <w:t>5</w:t>
      </w:r>
      <w:r w:rsidR="00081026">
        <w:rPr>
          <w:rFonts w:ascii="Futura Book" w:hAnsi="Futura Book"/>
        </w:rPr>
        <w:t xml:space="preserve"> gaat u akkoord met de Algemene Inkoopvoorwaarden </w:t>
      </w:r>
      <w:r w:rsidR="00CC7E6D">
        <w:rPr>
          <w:rFonts w:ascii="Futura Book" w:hAnsi="Futura Book"/>
        </w:rPr>
        <w:t>2022</w:t>
      </w:r>
      <w:r w:rsidR="00081026">
        <w:rPr>
          <w:rFonts w:ascii="Futura Book" w:hAnsi="Futura Book"/>
        </w:rPr>
        <w:t>.</w:t>
      </w:r>
      <w:r w:rsidRPr="00036DBD">
        <w:rPr>
          <w:rFonts w:ascii="Futura Book" w:hAnsi="Futura Book"/>
        </w:rPr>
        <w:t xml:space="preserve"> </w:t>
      </w:r>
    </w:p>
    <w:p w14:paraId="21C9BAA0"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21C9BAA1" w14:textId="77777777" w:rsidR="00750FD9" w:rsidRDefault="00750FD9" w:rsidP="009F469B">
      <w:pPr>
        <w:pStyle w:val="Kop2"/>
        <w:numPr>
          <w:ilvl w:val="1"/>
          <w:numId w:val="13"/>
        </w:numPr>
      </w:pPr>
      <w:bookmarkStart w:id="200" w:name="_Toc100310970"/>
      <w:r>
        <w:t>Verklaring omtrent gedrag (VOG</w:t>
      </w:r>
      <w:r w:rsidR="005A17AD">
        <w:t>)</w:t>
      </w:r>
      <w:bookmarkEnd w:id="200"/>
    </w:p>
    <w:p w14:paraId="21C9BAA3" w14:textId="6B116967" w:rsidR="00A63BBC" w:rsidRPr="00A63BBC" w:rsidRDefault="00A63BBC" w:rsidP="00A63BBC">
      <w:pPr>
        <w:rPr>
          <w:rFonts w:ascii="Futura Book" w:hAnsi="Futura Book"/>
          <w:sz w:val="20"/>
        </w:rPr>
      </w:pPr>
      <w:r w:rsidRPr="00A63BBC">
        <w:rPr>
          <w:rFonts w:ascii="Futura Book" w:hAnsi="Futura Book"/>
        </w:rPr>
        <w:t xml:space="preserve">Alle personen die door de opdrachtnemer tijdens de looptijd van de </w:t>
      </w:r>
      <w:r w:rsidR="00BE6D1F">
        <w:rPr>
          <w:rFonts w:ascii="Futura Book" w:hAnsi="Futura Book"/>
        </w:rPr>
        <w:t>raamovereenkomst</w:t>
      </w:r>
      <w:r w:rsidRPr="00A63BBC">
        <w:rPr>
          <w:rFonts w:ascii="Futura Book" w:hAnsi="Futura Book"/>
        </w:rPr>
        <w:t xml:space="preserve"> worden ingezet bij de </w:t>
      </w:r>
      <w:r w:rsidR="00A011F1">
        <w:rPr>
          <w:rFonts w:ascii="Futura Book" w:hAnsi="Futura Book"/>
        </w:rPr>
        <w:t xml:space="preserve">uitvoering van de opdracht voor de provincie </w:t>
      </w:r>
      <w:r w:rsidRPr="00A63BBC">
        <w:rPr>
          <w:rFonts w:ascii="Futura Book" w:hAnsi="Futura Book"/>
        </w:rPr>
        <w:t xml:space="preserve">dienen over een verklaring omtrent het gedrag (VOG) te beschikken. Dit is een verantwoordelijkheid van de opdrachtnemer. </w:t>
      </w:r>
    </w:p>
    <w:p w14:paraId="21C9BAA4" w14:textId="77777777" w:rsidR="005A17AD" w:rsidRPr="006129F7" w:rsidRDefault="005A17AD" w:rsidP="00750FD9">
      <w:pPr>
        <w:rPr>
          <w:rFonts w:ascii="Futura Book" w:hAnsi="Futura Book"/>
        </w:rPr>
      </w:pPr>
    </w:p>
    <w:p w14:paraId="21C9BAA5" w14:textId="77777777" w:rsidR="00163324" w:rsidRDefault="00163324" w:rsidP="009F469B">
      <w:pPr>
        <w:pStyle w:val="Kop2"/>
        <w:numPr>
          <w:ilvl w:val="1"/>
          <w:numId w:val="13"/>
        </w:numPr>
      </w:pPr>
      <w:bookmarkStart w:id="201" w:name="_Toc100310971"/>
      <w:r>
        <w:t>E-Facturering</w:t>
      </w:r>
      <w:bookmarkEnd w:id="201"/>
    </w:p>
    <w:p w14:paraId="21C9BAA7"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5" w:history="1">
        <w:r w:rsidRPr="00163324">
          <w:rPr>
            <w:rStyle w:val="Hyperlink"/>
            <w:rFonts w:ascii="Futura Book" w:hAnsi="Futura Book" w:cs="Arial"/>
          </w:rPr>
          <w:t>www.brabant.nl/efactureren</w:t>
        </w:r>
      </w:hyperlink>
      <w:r w:rsidRPr="00163324">
        <w:rPr>
          <w:rFonts w:ascii="Futura Book" w:hAnsi="Futura Book" w:cs="Arial"/>
        </w:rPr>
        <w:t>.</w:t>
      </w:r>
    </w:p>
    <w:p w14:paraId="21C9BAA8" w14:textId="77777777" w:rsidR="00163324" w:rsidRPr="00163324" w:rsidRDefault="00163324" w:rsidP="00163324">
      <w:pPr>
        <w:rPr>
          <w:rFonts w:ascii="Futura Book" w:hAnsi="Futura Book" w:cs="Arial"/>
        </w:rPr>
      </w:pPr>
    </w:p>
    <w:p w14:paraId="21C9BAA9" w14:textId="16057AC6"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w:t>
      </w:r>
      <w:r w:rsidR="00E76054">
        <w:rPr>
          <w:rFonts w:ascii="Futura Book" w:hAnsi="Futura Book" w:cs="Arial"/>
        </w:rPr>
        <w:t>2022</w:t>
      </w:r>
      <w:r w:rsidR="00E76054" w:rsidRPr="00163324">
        <w:rPr>
          <w:rFonts w:ascii="Futura Book" w:hAnsi="Futura Book" w:cs="Arial"/>
        </w:rPr>
        <w:t xml:space="preserve"> </w:t>
      </w:r>
      <w:r w:rsidRPr="00163324">
        <w:rPr>
          <w:rFonts w:ascii="Futura Book" w:hAnsi="Futura Book" w:cs="Arial"/>
        </w:rPr>
        <w:t xml:space="preserve">te voldoen aan de factuurvoorschriften van de provincie. Deze vindt u op </w:t>
      </w:r>
      <w:hyperlink r:id="rId26" w:history="1">
        <w:r w:rsidRPr="00163324">
          <w:rPr>
            <w:rStyle w:val="Hyperlink"/>
            <w:rFonts w:ascii="Futura Book" w:hAnsi="Futura Book" w:cs="Arial"/>
          </w:rPr>
          <w:t>www.brabant.nl/factuurvoorschriften</w:t>
        </w:r>
      </w:hyperlink>
      <w:r w:rsidRPr="00163324">
        <w:rPr>
          <w:rFonts w:ascii="Futura Book" w:hAnsi="Futura Book" w:cs="Arial"/>
        </w:rPr>
        <w:t>.</w:t>
      </w:r>
    </w:p>
    <w:p w14:paraId="21C9BAAA" w14:textId="77777777" w:rsidR="00592460" w:rsidRPr="006129F7" w:rsidRDefault="00592460" w:rsidP="00592460">
      <w:pPr>
        <w:rPr>
          <w:rFonts w:ascii="Futura Book" w:hAnsi="Futura Book"/>
        </w:rPr>
      </w:pPr>
    </w:p>
    <w:sectPr w:rsidR="00592460" w:rsidRPr="006129F7">
      <w:headerReference w:type="even" r:id="rId27"/>
      <w:footerReference w:type="even" r:id="rId28"/>
      <w:pgSz w:w="11906" w:h="16838"/>
      <w:pgMar w:top="1985" w:right="1985" w:bottom="1418" w:left="1985"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5E65" w16cex:dateUtc="2022-04-11T05:59:00Z"/>
  <w16cex:commentExtensible w16cex:durableId="25F94092" w16cex:dateUtc="2022-04-07T08:50:00Z"/>
  <w16cex:commentExtensible w16cex:durableId="25FE5ECE" w16cex:dateUtc="2022-04-11T06:01:00Z"/>
  <w16cex:commentExtensible w16cex:durableId="25F940C9" w16cex:dateUtc="2022-04-07T08:51:00Z"/>
  <w16cex:commentExtensible w16cex:durableId="25FE5F37" w16cex:dateUtc="2022-04-11T06:03:00Z"/>
  <w16cex:commentExtensible w16cex:durableId="25FE61EB" w16cex:dateUtc="2022-04-11T06:14:00Z"/>
  <w16cex:commentExtensible w16cex:durableId="25F9204B" w16cex:dateUtc="2022-04-07T06:33:00Z"/>
  <w16cex:commentExtensible w16cex:durableId="25F920BA" w16cex:dateUtc="2022-04-07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EB653A" w16cid:durableId="25FE5E65"/>
  <w16cid:commentId w16cid:paraId="5B970611" w16cid:durableId="25F94092"/>
  <w16cid:commentId w16cid:paraId="610091D5" w16cid:durableId="25FE5ECE"/>
  <w16cid:commentId w16cid:paraId="4AAE075B" w16cid:durableId="25F940C9"/>
  <w16cid:commentId w16cid:paraId="5A5F273B" w16cid:durableId="25FE5C4D"/>
  <w16cid:commentId w16cid:paraId="0D26B30E" w16cid:durableId="25FE5F37"/>
  <w16cid:commentId w16cid:paraId="082E5880" w16cid:durableId="25FE61EB"/>
  <w16cid:commentId w16cid:paraId="02C63AD1" w16cid:durableId="25F9204B"/>
  <w16cid:commentId w16cid:paraId="02AAACC5" w16cid:durableId="25FE5C4F"/>
  <w16cid:commentId w16cid:paraId="641D1601" w16cid:durableId="25F92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282DF" w14:textId="77777777" w:rsidR="004E2358" w:rsidRDefault="004E2358">
      <w:pPr>
        <w:spacing w:line="240" w:lineRule="auto"/>
      </w:pPr>
      <w:r>
        <w:separator/>
      </w:r>
    </w:p>
  </w:endnote>
  <w:endnote w:type="continuationSeparator" w:id="0">
    <w:p w14:paraId="7C19483E" w14:textId="77777777" w:rsidR="004E2358" w:rsidRDefault="004E2358">
      <w:pPr>
        <w:spacing w:line="240" w:lineRule="auto"/>
      </w:pPr>
      <w:r>
        <w:continuationSeparator/>
      </w:r>
    </w:p>
  </w:endnote>
  <w:endnote w:type="continuationNotice" w:id="1">
    <w:p w14:paraId="13EB9390" w14:textId="77777777" w:rsidR="004E2358" w:rsidRDefault="004E23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panose1 w:val="02020502070401020303"/>
    <w:charset w:val="00"/>
    <w:family w:val="roman"/>
    <w:pitch w:val="variable"/>
    <w:sig w:usb0="80000067" w:usb1="02000000" w:usb2="00000000" w:usb3="00000000" w:csb0="0000019F" w:csb1="00000000"/>
  </w:font>
  <w:font w:name="Futura Book">
    <w:panose1 w:val="020B0502020204020303"/>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umnst777 BT">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Medium">
    <w:altName w:val="Times New Roman"/>
    <w:charset w:val="B1"/>
    <w:family w:val="swiss"/>
    <w:pitch w:val="variable"/>
    <w:sig w:usb0="80000867" w:usb1="00000000" w:usb2="00000000" w:usb3="00000000" w:csb0="000001FB" w:csb1="00000000"/>
  </w:font>
  <w:font w:name="FuturaStd-Heavy">
    <w:panose1 w:val="00000000000000000000"/>
    <w:charset w:val="00"/>
    <w:family w:val="roman"/>
    <w:notTrueType/>
    <w:pitch w:val="default"/>
  </w:font>
  <w:font w:name="FuturaStd-Book">
    <w:panose1 w:val="00000000000000000000"/>
    <w:charset w:val="00"/>
    <w:family w:val="roman"/>
    <w:notTrueType/>
    <w:pitch w:val="default"/>
  </w:font>
  <w:font w:name="FuturaBook">
    <w:panose1 w:val="00000000000000000000"/>
    <w:charset w:val="00"/>
    <w:family w:val="roman"/>
    <w:notTrueType/>
    <w:pitch w:val="default"/>
    <w:sig w:usb0="00000003" w:usb1="00000000" w:usb2="00000000" w:usb3="00000000" w:csb0="00000001"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9BAB6" w14:textId="2FE6C65A" w:rsidR="004E2358" w:rsidRDefault="004E2358"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D0BFC">
      <w:rPr>
        <w:rStyle w:val="Paginanummer"/>
        <w:noProof/>
      </w:rPr>
      <w:t>2</w:t>
    </w:r>
    <w:r>
      <w:rPr>
        <w:rStyle w:val="Paginanummer"/>
      </w:rPr>
      <w:fldChar w:fldCharType="end"/>
    </w:r>
  </w:p>
  <w:p w14:paraId="21C9BAB7" w14:textId="3E0447E3" w:rsidR="004E2358" w:rsidRDefault="004E2358" w:rsidP="007B1273">
    <w:pPr>
      <w:pStyle w:val="Voettekst"/>
      <w:tabs>
        <w:tab w:val="clear" w:pos="9072"/>
        <w:tab w:val="right" w:pos="7938"/>
      </w:tabs>
      <w:ind w:right="-2"/>
      <w:jc w:val="right"/>
    </w:pPr>
    <w:r>
      <w:rPr>
        <w:rStyle w:val="Paginanummer"/>
        <w:snapToGrid w:val="0"/>
      </w:rPr>
      <w:t>Europese aanbesteding Mitigatieplan VRI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9BAB8" w14:textId="77A584E6" w:rsidR="004E2358" w:rsidRDefault="004E2358">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D0BFC">
      <w:rPr>
        <w:rStyle w:val="Paginanummer"/>
        <w:noProof/>
      </w:rPr>
      <w:t>11</w:t>
    </w:r>
    <w:r>
      <w:rPr>
        <w:rStyle w:val="Paginanummer"/>
      </w:rPr>
      <w:fldChar w:fldCharType="end"/>
    </w:r>
  </w:p>
  <w:p w14:paraId="21C9BAB9" w14:textId="76764961" w:rsidR="004E2358" w:rsidRDefault="004E2358">
    <w:pPr>
      <w:pStyle w:val="Voettekst"/>
      <w:tabs>
        <w:tab w:val="clear" w:pos="4536"/>
        <w:tab w:val="clear" w:pos="9072"/>
        <w:tab w:val="right" w:pos="7938"/>
      </w:tabs>
      <w:ind w:right="-2"/>
      <w:rPr>
        <w:rStyle w:val="Paginanummer"/>
      </w:rPr>
    </w:pPr>
    <w:r>
      <w:rPr>
        <w:rStyle w:val="Paginanummer"/>
        <w:snapToGrid w:val="0"/>
      </w:rPr>
      <w:t>Europese aanbesteding Mitigatieplan VRI 2022</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9BABB" w14:textId="483E459A" w:rsidR="004E2358" w:rsidRDefault="004E2358">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D0BFC">
      <w:rPr>
        <w:rStyle w:val="Paginanummer"/>
        <w:noProof/>
      </w:rPr>
      <w:t>10</w:t>
    </w:r>
    <w:r>
      <w:rPr>
        <w:rStyle w:val="Paginanummer"/>
      </w:rPr>
      <w:fldChar w:fldCharType="end"/>
    </w:r>
  </w:p>
  <w:p w14:paraId="21C9BABC" w14:textId="2FDD9B9F" w:rsidR="004E2358" w:rsidRDefault="004E2358" w:rsidP="00357B73">
    <w:pPr>
      <w:pStyle w:val="Voettekst"/>
      <w:tabs>
        <w:tab w:val="clear" w:pos="9072"/>
        <w:tab w:val="right" w:pos="7938"/>
      </w:tabs>
      <w:ind w:right="-2"/>
      <w:jc w:val="right"/>
    </w:pPr>
    <w:r>
      <w:rPr>
        <w:rStyle w:val="Paginanummer"/>
        <w:snapToGrid w:val="0"/>
      </w:rPr>
      <w:t>Europese aanbesteding Mitigatieplan VRI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5BBBA" w14:textId="77777777" w:rsidR="004E2358" w:rsidRDefault="004E2358">
      <w:pPr>
        <w:spacing w:line="240" w:lineRule="auto"/>
      </w:pPr>
      <w:r>
        <w:separator/>
      </w:r>
    </w:p>
  </w:footnote>
  <w:footnote w:type="continuationSeparator" w:id="0">
    <w:p w14:paraId="30E47296" w14:textId="77777777" w:rsidR="004E2358" w:rsidRDefault="004E2358">
      <w:pPr>
        <w:spacing w:line="240" w:lineRule="auto"/>
      </w:pPr>
      <w:r>
        <w:continuationSeparator/>
      </w:r>
    </w:p>
  </w:footnote>
  <w:footnote w:type="continuationNotice" w:id="1">
    <w:p w14:paraId="4AEC62B8" w14:textId="77777777" w:rsidR="004E2358" w:rsidRDefault="004E23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9BABA" w14:textId="77777777" w:rsidR="004E2358" w:rsidRDefault="004E235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6AD6"/>
    <w:multiLevelType w:val="hybridMultilevel"/>
    <w:tmpl w:val="9FA61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141CB6"/>
    <w:multiLevelType w:val="hybridMultilevel"/>
    <w:tmpl w:val="3FA6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CA7200"/>
    <w:multiLevelType w:val="hybridMultilevel"/>
    <w:tmpl w:val="A6AA605C"/>
    <w:lvl w:ilvl="0" w:tplc="2C5AFE3C">
      <w:start w:val="1"/>
      <w:numFmt w:val="bullet"/>
      <w:pStyle w:val="Standaardtekstparagraafl"/>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851"/>
        </w:tabs>
        <w:ind w:left="851"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CD5D11"/>
    <w:multiLevelType w:val="hybridMultilevel"/>
    <w:tmpl w:val="67DE4358"/>
    <w:lvl w:ilvl="0" w:tplc="04130001">
      <w:start w:val="1"/>
      <w:numFmt w:val="bullet"/>
      <w:lvlText w:val=""/>
      <w:lvlJc w:val="left"/>
      <w:pPr>
        <w:ind w:left="360" w:hanging="360"/>
      </w:pPr>
      <w:rPr>
        <w:rFonts w:ascii="Symbol" w:hAnsi="Symbol" w:hint="default"/>
      </w:rPr>
    </w:lvl>
    <w:lvl w:ilvl="1" w:tplc="323452C8">
      <w:start w:val="1"/>
      <w:numFmt w:val="lowerLetter"/>
      <w:lvlText w:val="%2."/>
      <w:lvlJc w:val="left"/>
      <w:pPr>
        <w:ind w:left="1080" w:hanging="360"/>
      </w:pPr>
    </w:lvl>
    <w:lvl w:ilvl="2" w:tplc="4704DC64">
      <w:start w:val="1"/>
      <w:numFmt w:val="lowerRoman"/>
      <w:lvlText w:val="%3."/>
      <w:lvlJc w:val="right"/>
      <w:pPr>
        <w:ind w:left="1800" w:hanging="180"/>
      </w:pPr>
    </w:lvl>
    <w:lvl w:ilvl="3" w:tplc="6834282C">
      <w:start w:val="1"/>
      <w:numFmt w:val="decimal"/>
      <w:lvlText w:val="%4."/>
      <w:lvlJc w:val="left"/>
      <w:pPr>
        <w:ind w:left="2520" w:hanging="360"/>
      </w:pPr>
    </w:lvl>
    <w:lvl w:ilvl="4" w:tplc="9160B75E">
      <w:start w:val="1"/>
      <w:numFmt w:val="lowerLetter"/>
      <w:lvlText w:val="%5."/>
      <w:lvlJc w:val="left"/>
      <w:pPr>
        <w:ind w:left="3240" w:hanging="360"/>
      </w:pPr>
    </w:lvl>
    <w:lvl w:ilvl="5" w:tplc="1C4CE0D6">
      <w:start w:val="1"/>
      <w:numFmt w:val="lowerRoman"/>
      <w:lvlText w:val="%6."/>
      <w:lvlJc w:val="right"/>
      <w:pPr>
        <w:ind w:left="3960" w:hanging="180"/>
      </w:pPr>
    </w:lvl>
    <w:lvl w:ilvl="6" w:tplc="03564EF2">
      <w:start w:val="1"/>
      <w:numFmt w:val="decimal"/>
      <w:lvlText w:val="%7."/>
      <w:lvlJc w:val="left"/>
      <w:pPr>
        <w:ind w:left="4680" w:hanging="360"/>
      </w:pPr>
    </w:lvl>
    <w:lvl w:ilvl="7" w:tplc="1682C69A">
      <w:start w:val="1"/>
      <w:numFmt w:val="lowerLetter"/>
      <w:lvlText w:val="%8."/>
      <w:lvlJc w:val="left"/>
      <w:pPr>
        <w:ind w:left="5400" w:hanging="360"/>
      </w:pPr>
    </w:lvl>
    <w:lvl w:ilvl="8" w:tplc="90244C4E">
      <w:start w:val="1"/>
      <w:numFmt w:val="lowerRoman"/>
      <w:lvlText w:val="%9."/>
      <w:lvlJc w:val="right"/>
      <w:pPr>
        <w:ind w:left="6120" w:hanging="180"/>
      </w:pPr>
    </w:lvl>
  </w:abstractNum>
  <w:abstractNum w:abstractNumId="9"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D82558"/>
    <w:multiLevelType w:val="hybridMultilevel"/>
    <w:tmpl w:val="A026698E"/>
    <w:lvl w:ilvl="0" w:tplc="0413000F">
      <w:start w:val="1"/>
      <w:numFmt w:val="decimal"/>
      <w:lvlText w:val="%1."/>
      <w:lvlJc w:val="left"/>
      <w:pPr>
        <w:ind w:left="1070" w:hanging="360"/>
      </w:pPr>
      <w:rPr>
        <w:rFonts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A06633"/>
    <w:multiLevelType w:val="hybridMultilevel"/>
    <w:tmpl w:val="F0382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B26404"/>
    <w:multiLevelType w:val="hybridMultilevel"/>
    <w:tmpl w:val="8318A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AE62D6"/>
    <w:multiLevelType w:val="hybridMultilevel"/>
    <w:tmpl w:val="DF8822B2"/>
    <w:lvl w:ilvl="0" w:tplc="732E3554">
      <w:start w:val="1"/>
      <w:numFmt w:val="bullet"/>
      <w:lvlText w:val="·"/>
      <w:lvlJc w:val="left"/>
      <w:pPr>
        <w:ind w:left="720" w:hanging="360"/>
      </w:pPr>
      <w:rPr>
        <w:rFonts w:ascii="Symbol" w:hAnsi="Symbol" w:hint="default"/>
      </w:rPr>
    </w:lvl>
    <w:lvl w:ilvl="1" w:tplc="54B62678">
      <w:start w:val="1"/>
      <w:numFmt w:val="bullet"/>
      <w:lvlText w:val="o"/>
      <w:lvlJc w:val="left"/>
      <w:pPr>
        <w:ind w:left="1440" w:hanging="360"/>
      </w:pPr>
      <w:rPr>
        <w:rFonts w:ascii="Courier New" w:hAnsi="Courier New" w:hint="default"/>
      </w:rPr>
    </w:lvl>
    <w:lvl w:ilvl="2" w:tplc="35021590">
      <w:start w:val="1"/>
      <w:numFmt w:val="bullet"/>
      <w:lvlText w:val=""/>
      <w:lvlJc w:val="left"/>
      <w:pPr>
        <w:ind w:left="2160" w:hanging="360"/>
      </w:pPr>
      <w:rPr>
        <w:rFonts w:ascii="Wingdings" w:hAnsi="Wingdings" w:hint="default"/>
      </w:rPr>
    </w:lvl>
    <w:lvl w:ilvl="3" w:tplc="AB402132">
      <w:start w:val="1"/>
      <w:numFmt w:val="bullet"/>
      <w:lvlText w:val=""/>
      <w:lvlJc w:val="left"/>
      <w:pPr>
        <w:ind w:left="2880" w:hanging="360"/>
      </w:pPr>
      <w:rPr>
        <w:rFonts w:ascii="Symbol" w:hAnsi="Symbol" w:hint="default"/>
      </w:rPr>
    </w:lvl>
    <w:lvl w:ilvl="4" w:tplc="C988EDCA">
      <w:start w:val="1"/>
      <w:numFmt w:val="bullet"/>
      <w:lvlText w:val="o"/>
      <w:lvlJc w:val="left"/>
      <w:pPr>
        <w:ind w:left="3600" w:hanging="360"/>
      </w:pPr>
      <w:rPr>
        <w:rFonts w:ascii="Courier New" w:hAnsi="Courier New" w:hint="default"/>
      </w:rPr>
    </w:lvl>
    <w:lvl w:ilvl="5" w:tplc="0EAEAAC6">
      <w:start w:val="1"/>
      <w:numFmt w:val="bullet"/>
      <w:lvlText w:val=""/>
      <w:lvlJc w:val="left"/>
      <w:pPr>
        <w:ind w:left="4320" w:hanging="360"/>
      </w:pPr>
      <w:rPr>
        <w:rFonts w:ascii="Wingdings" w:hAnsi="Wingdings" w:hint="default"/>
      </w:rPr>
    </w:lvl>
    <w:lvl w:ilvl="6" w:tplc="FA2AB60C">
      <w:start w:val="1"/>
      <w:numFmt w:val="bullet"/>
      <w:lvlText w:val=""/>
      <w:lvlJc w:val="left"/>
      <w:pPr>
        <w:ind w:left="5040" w:hanging="360"/>
      </w:pPr>
      <w:rPr>
        <w:rFonts w:ascii="Symbol" w:hAnsi="Symbol" w:hint="default"/>
      </w:rPr>
    </w:lvl>
    <w:lvl w:ilvl="7" w:tplc="66FEA15E">
      <w:start w:val="1"/>
      <w:numFmt w:val="bullet"/>
      <w:lvlText w:val="o"/>
      <w:lvlJc w:val="left"/>
      <w:pPr>
        <w:ind w:left="5760" w:hanging="360"/>
      </w:pPr>
      <w:rPr>
        <w:rFonts w:ascii="Courier New" w:hAnsi="Courier New" w:hint="default"/>
      </w:rPr>
    </w:lvl>
    <w:lvl w:ilvl="8" w:tplc="0A163E98">
      <w:start w:val="1"/>
      <w:numFmt w:val="bullet"/>
      <w:lvlText w:val=""/>
      <w:lvlJc w:val="left"/>
      <w:pPr>
        <w:ind w:left="6480" w:hanging="360"/>
      </w:pPr>
      <w:rPr>
        <w:rFonts w:ascii="Wingdings" w:hAnsi="Wingdings" w:hint="default"/>
      </w:rPr>
    </w:lvl>
  </w:abstractNum>
  <w:abstractNum w:abstractNumId="16"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7" w15:restartNumberingAfterBreak="0">
    <w:nsid w:val="674F01E0"/>
    <w:multiLevelType w:val="hybridMultilevel"/>
    <w:tmpl w:val="3D045310"/>
    <w:lvl w:ilvl="0" w:tplc="066E122C">
      <w:start w:val="1"/>
      <w:numFmt w:val="bullet"/>
      <w:lvlText w:val="·"/>
      <w:lvlJc w:val="left"/>
      <w:pPr>
        <w:ind w:left="720" w:hanging="360"/>
      </w:pPr>
      <w:rPr>
        <w:rFonts w:ascii="Symbol" w:hAnsi="Symbol" w:hint="default"/>
      </w:rPr>
    </w:lvl>
    <w:lvl w:ilvl="1" w:tplc="6FCC450E">
      <w:start w:val="1"/>
      <w:numFmt w:val="bullet"/>
      <w:lvlText w:val="o"/>
      <w:lvlJc w:val="left"/>
      <w:pPr>
        <w:ind w:left="1440" w:hanging="360"/>
      </w:pPr>
      <w:rPr>
        <w:rFonts w:ascii="Courier New" w:hAnsi="Courier New" w:hint="default"/>
      </w:rPr>
    </w:lvl>
    <w:lvl w:ilvl="2" w:tplc="AC2CBC3E">
      <w:start w:val="1"/>
      <w:numFmt w:val="bullet"/>
      <w:lvlText w:val=""/>
      <w:lvlJc w:val="left"/>
      <w:pPr>
        <w:ind w:left="2160" w:hanging="360"/>
      </w:pPr>
      <w:rPr>
        <w:rFonts w:ascii="Wingdings" w:hAnsi="Wingdings" w:hint="default"/>
      </w:rPr>
    </w:lvl>
    <w:lvl w:ilvl="3" w:tplc="1A72D034">
      <w:start w:val="1"/>
      <w:numFmt w:val="bullet"/>
      <w:lvlText w:val=""/>
      <w:lvlJc w:val="left"/>
      <w:pPr>
        <w:ind w:left="2880" w:hanging="360"/>
      </w:pPr>
      <w:rPr>
        <w:rFonts w:ascii="Symbol" w:hAnsi="Symbol" w:hint="default"/>
      </w:rPr>
    </w:lvl>
    <w:lvl w:ilvl="4" w:tplc="F4F4C39A">
      <w:start w:val="1"/>
      <w:numFmt w:val="bullet"/>
      <w:lvlText w:val="o"/>
      <w:lvlJc w:val="left"/>
      <w:pPr>
        <w:ind w:left="3600" w:hanging="360"/>
      </w:pPr>
      <w:rPr>
        <w:rFonts w:ascii="Courier New" w:hAnsi="Courier New" w:hint="default"/>
      </w:rPr>
    </w:lvl>
    <w:lvl w:ilvl="5" w:tplc="6E0E6E42">
      <w:start w:val="1"/>
      <w:numFmt w:val="bullet"/>
      <w:lvlText w:val=""/>
      <w:lvlJc w:val="left"/>
      <w:pPr>
        <w:ind w:left="4320" w:hanging="360"/>
      </w:pPr>
      <w:rPr>
        <w:rFonts w:ascii="Wingdings" w:hAnsi="Wingdings" w:hint="default"/>
      </w:rPr>
    </w:lvl>
    <w:lvl w:ilvl="6" w:tplc="3A82FB04">
      <w:start w:val="1"/>
      <w:numFmt w:val="bullet"/>
      <w:lvlText w:val=""/>
      <w:lvlJc w:val="left"/>
      <w:pPr>
        <w:ind w:left="5040" w:hanging="360"/>
      </w:pPr>
      <w:rPr>
        <w:rFonts w:ascii="Symbol" w:hAnsi="Symbol" w:hint="default"/>
      </w:rPr>
    </w:lvl>
    <w:lvl w:ilvl="7" w:tplc="5CE07E00">
      <w:start w:val="1"/>
      <w:numFmt w:val="bullet"/>
      <w:lvlText w:val="o"/>
      <w:lvlJc w:val="left"/>
      <w:pPr>
        <w:ind w:left="5760" w:hanging="360"/>
      </w:pPr>
      <w:rPr>
        <w:rFonts w:ascii="Courier New" w:hAnsi="Courier New" w:hint="default"/>
      </w:rPr>
    </w:lvl>
    <w:lvl w:ilvl="8" w:tplc="22184E52">
      <w:start w:val="1"/>
      <w:numFmt w:val="bullet"/>
      <w:lvlText w:val=""/>
      <w:lvlJc w:val="left"/>
      <w:pPr>
        <w:ind w:left="6480" w:hanging="360"/>
      </w:pPr>
      <w:rPr>
        <w:rFonts w:ascii="Wingdings" w:hAnsi="Wingdings" w:hint="default"/>
      </w:rPr>
    </w:lvl>
  </w:abstractNum>
  <w:abstractNum w:abstractNumId="18" w15:restartNumberingAfterBreak="0">
    <w:nsid w:val="69007DE4"/>
    <w:multiLevelType w:val="hybridMultilevel"/>
    <w:tmpl w:val="E9B69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num w:numId="1">
    <w:abstractNumId w:val="15"/>
  </w:num>
  <w:num w:numId="2">
    <w:abstractNumId w:val="17"/>
  </w:num>
  <w:num w:numId="3">
    <w:abstractNumId w:val="5"/>
  </w:num>
  <w:num w:numId="4">
    <w:abstractNumId w:val="16"/>
  </w:num>
  <w:num w:numId="5">
    <w:abstractNumId w:val="19"/>
  </w:num>
  <w:num w:numId="6">
    <w:abstractNumId w:val="9"/>
  </w:num>
  <w:num w:numId="7">
    <w:abstractNumId w:val="2"/>
  </w:num>
  <w:num w:numId="8">
    <w:abstractNumId w:val="11"/>
  </w:num>
  <w:num w:numId="9">
    <w:abstractNumId w:val="1"/>
  </w:num>
  <w:num w:numId="10">
    <w:abstractNumId w:val="6"/>
  </w:num>
  <w:num w:numId="11">
    <w:abstractNumId w:val="13"/>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4"/>
  </w:num>
  <w:num w:numId="16">
    <w:abstractNumId w:val="10"/>
  </w:num>
  <w:num w:numId="17">
    <w:abstractNumId w:val="4"/>
  </w:num>
  <w:num w:numId="18">
    <w:abstractNumId w:val="3"/>
  </w:num>
  <w:num w:numId="19">
    <w:abstractNumId w:val="0"/>
  </w:num>
  <w:num w:numId="20">
    <w:abstractNumId w:val="5"/>
  </w:num>
  <w:num w:numId="21">
    <w:abstractNumId w:val="12"/>
  </w:num>
  <w:num w:numId="2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aarbenik" w:val="G:\PNB\Word\blokken\Algemeen\\"/>
  </w:docVars>
  <w:rsids>
    <w:rsidRoot w:val="00E67612"/>
    <w:rsid w:val="00000040"/>
    <w:rsid w:val="00002407"/>
    <w:rsid w:val="00003D99"/>
    <w:rsid w:val="00004FF9"/>
    <w:rsid w:val="000058FD"/>
    <w:rsid w:val="0000598C"/>
    <w:rsid w:val="0000670F"/>
    <w:rsid w:val="000074C8"/>
    <w:rsid w:val="00010434"/>
    <w:rsid w:val="00010DC3"/>
    <w:rsid w:val="0001170A"/>
    <w:rsid w:val="0001273F"/>
    <w:rsid w:val="000137C5"/>
    <w:rsid w:val="00014840"/>
    <w:rsid w:val="000154C5"/>
    <w:rsid w:val="000200C1"/>
    <w:rsid w:val="000211DA"/>
    <w:rsid w:val="00021760"/>
    <w:rsid w:val="00022308"/>
    <w:rsid w:val="000253A8"/>
    <w:rsid w:val="00025C95"/>
    <w:rsid w:val="00025D5E"/>
    <w:rsid w:val="00026620"/>
    <w:rsid w:val="00026701"/>
    <w:rsid w:val="00027120"/>
    <w:rsid w:val="000275FC"/>
    <w:rsid w:val="00031280"/>
    <w:rsid w:val="00033AC7"/>
    <w:rsid w:val="00036612"/>
    <w:rsid w:val="00036DBD"/>
    <w:rsid w:val="00036FF5"/>
    <w:rsid w:val="00043B6E"/>
    <w:rsid w:val="000458B0"/>
    <w:rsid w:val="00045BF6"/>
    <w:rsid w:val="00051805"/>
    <w:rsid w:val="00052DE7"/>
    <w:rsid w:val="0005440D"/>
    <w:rsid w:val="00055CC8"/>
    <w:rsid w:val="00057D9B"/>
    <w:rsid w:val="00060B0A"/>
    <w:rsid w:val="00060B42"/>
    <w:rsid w:val="00062139"/>
    <w:rsid w:val="0006325A"/>
    <w:rsid w:val="000669BF"/>
    <w:rsid w:val="00067DE8"/>
    <w:rsid w:val="000709C3"/>
    <w:rsid w:val="00071453"/>
    <w:rsid w:val="00071FEF"/>
    <w:rsid w:val="0007223A"/>
    <w:rsid w:val="0007295B"/>
    <w:rsid w:val="00072F4D"/>
    <w:rsid w:val="00077D03"/>
    <w:rsid w:val="00081026"/>
    <w:rsid w:val="00081955"/>
    <w:rsid w:val="000841F5"/>
    <w:rsid w:val="00085278"/>
    <w:rsid w:val="0009220B"/>
    <w:rsid w:val="000922B9"/>
    <w:rsid w:val="00092664"/>
    <w:rsid w:val="0009653E"/>
    <w:rsid w:val="000A1169"/>
    <w:rsid w:val="000A2924"/>
    <w:rsid w:val="000A75C6"/>
    <w:rsid w:val="000A7E94"/>
    <w:rsid w:val="000B0F5E"/>
    <w:rsid w:val="000B15FB"/>
    <w:rsid w:val="000B1E92"/>
    <w:rsid w:val="000B510B"/>
    <w:rsid w:val="000B7DFB"/>
    <w:rsid w:val="000C3B07"/>
    <w:rsid w:val="000C3E8B"/>
    <w:rsid w:val="000C59C5"/>
    <w:rsid w:val="000C5C28"/>
    <w:rsid w:val="000D2561"/>
    <w:rsid w:val="000D451B"/>
    <w:rsid w:val="000D46D9"/>
    <w:rsid w:val="000E0455"/>
    <w:rsid w:val="000E4052"/>
    <w:rsid w:val="000E653D"/>
    <w:rsid w:val="000E67A8"/>
    <w:rsid w:val="000F04D6"/>
    <w:rsid w:val="000F3A47"/>
    <w:rsid w:val="000F3CF0"/>
    <w:rsid w:val="00100893"/>
    <w:rsid w:val="00101468"/>
    <w:rsid w:val="001039A9"/>
    <w:rsid w:val="00105A2B"/>
    <w:rsid w:val="001105F8"/>
    <w:rsid w:val="0011249A"/>
    <w:rsid w:val="00112625"/>
    <w:rsid w:val="00113C76"/>
    <w:rsid w:val="00114A5C"/>
    <w:rsid w:val="001154B3"/>
    <w:rsid w:val="0011683C"/>
    <w:rsid w:val="00117AB3"/>
    <w:rsid w:val="0012016A"/>
    <w:rsid w:val="001243FD"/>
    <w:rsid w:val="00125ACC"/>
    <w:rsid w:val="00131CA8"/>
    <w:rsid w:val="00132136"/>
    <w:rsid w:val="001331D5"/>
    <w:rsid w:val="00133DE1"/>
    <w:rsid w:val="00136927"/>
    <w:rsid w:val="00140C66"/>
    <w:rsid w:val="00141122"/>
    <w:rsid w:val="00143785"/>
    <w:rsid w:val="00144B54"/>
    <w:rsid w:val="0014583F"/>
    <w:rsid w:val="00145C36"/>
    <w:rsid w:val="001507CF"/>
    <w:rsid w:val="00151E20"/>
    <w:rsid w:val="00153267"/>
    <w:rsid w:val="00154100"/>
    <w:rsid w:val="0016064B"/>
    <w:rsid w:val="001615BD"/>
    <w:rsid w:val="001623D5"/>
    <w:rsid w:val="00163324"/>
    <w:rsid w:val="001655E3"/>
    <w:rsid w:val="00175496"/>
    <w:rsid w:val="00175815"/>
    <w:rsid w:val="00181488"/>
    <w:rsid w:val="00182C97"/>
    <w:rsid w:val="00182F43"/>
    <w:rsid w:val="00184043"/>
    <w:rsid w:val="0018445F"/>
    <w:rsid w:val="001849F9"/>
    <w:rsid w:val="0018574A"/>
    <w:rsid w:val="001922D0"/>
    <w:rsid w:val="00194244"/>
    <w:rsid w:val="001A042B"/>
    <w:rsid w:val="001A3E35"/>
    <w:rsid w:val="001A6335"/>
    <w:rsid w:val="001A77FA"/>
    <w:rsid w:val="001A7C75"/>
    <w:rsid w:val="001B2881"/>
    <w:rsid w:val="001B4E97"/>
    <w:rsid w:val="001B6480"/>
    <w:rsid w:val="001B6DB5"/>
    <w:rsid w:val="001C0D98"/>
    <w:rsid w:val="001C0F93"/>
    <w:rsid w:val="001C3842"/>
    <w:rsid w:val="001C6DF0"/>
    <w:rsid w:val="001D4A86"/>
    <w:rsid w:val="001D4FC5"/>
    <w:rsid w:val="001D54D5"/>
    <w:rsid w:val="001D58B6"/>
    <w:rsid w:val="001D7926"/>
    <w:rsid w:val="001E023B"/>
    <w:rsid w:val="001E2356"/>
    <w:rsid w:val="001E2E1B"/>
    <w:rsid w:val="001E336D"/>
    <w:rsid w:val="001E38FF"/>
    <w:rsid w:val="001E3C19"/>
    <w:rsid w:val="001E424F"/>
    <w:rsid w:val="001E4416"/>
    <w:rsid w:val="001E4AD6"/>
    <w:rsid w:val="001E4D9D"/>
    <w:rsid w:val="001E622B"/>
    <w:rsid w:val="001E6E94"/>
    <w:rsid w:val="001F078E"/>
    <w:rsid w:val="001F55B6"/>
    <w:rsid w:val="00200C23"/>
    <w:rsid w:val="0020175C"/>
    <w:rsid w:val="00203DFF"/>
    <w:rsid w:val="002072C0"/>
    <w:rsid w:val="00222C69"/>
    <w:rsid w:val="002231AF"/>
    <w:rsid w:val="00225D15"/>
    <w:rsid w:val="00227448"/>
    <w:rsid w:val="00232287"/>
    <w:rsid w:val="0023697E"/>
    <w:rsid w:val="00237CFC"/>
    <w:rsid w:val="0024030D"/>
    <w:rsid w:val="00241058"/>
    <w:rsid w:val="00243C54"/>
    <w:rsid w:val="00243DB4"/>
    <w:rsid w:val="00244A89"/>
    <w:rsid w:val="00246F92"/>
    <w:rsid w:val="00246FEC"/>
    <w:rsid w:val="00250A14"/>
    <w:rsid w:val="00252654"/>
    <w:rsid w:val="00252F57"/>
    <w:rsid w:val="0025616D"/>
    <w:rsid w:val="0026080D"/>
    <w:rsid w:val="00261E22"/>
    <w:rsid w:val="00262038"/>
    <w:rsid w:val="00263640"/>
    <w:rsid w:val="002646B7"/>
    <w:rsid w:val="00264945"/>
    <w:rsid w:val="00265E8A"/>
    <w:rsid w:val="00271B87"/>
    <w:rsid w:val="00273BBE"/>
    <w:rsid w:val="00274DF3"/>
    <w:rsid w:val="00275B0F"/>
    <w:rsid w:val="002771A5"/>
    <w:rsid w:val="0028160B"/>
    <w:rsid w:val="00281691"/>
    <w:rsid w:val="002820B3"/>
    <w:rsid w:val="00283584"/>
    <w:rsid w:val="002850E9"/>
    <w:rsid w:val="00295827"/>
    <w:rsid w:val="00296512"/>
    <w:rsid w:val="00296EE7"/>
    <w:rsid w:val="002971BF"/>
    <w:rsid w:val="002A04C9"/>
    <w:rsid w:val="002A07F7"/>
    <w:rsid w:val="002A09ED"/>
    <w:rsid w:val="002A12D5"/>
    <w:rsid w:val="002A23BE"/>
    <w:rsid w:val="002A30CC"/>
    <w:rsid w:val="002A3126"/>
    <w:rsid w:val="002A3F7C"/>
    <w:rsid w:val="002A436B"/>
    <w:rsid w:val="002A4EA3"/>
    <w:rsid w:val="002A538B"/>
    <w:rsid w:val="002A68FA"/>
    <w:rsid w:val="002A7C61"/>
    <w:rsid w:val="002B0A90"/>
    <w:rsid w:val="002B1616"/>
    <w:rsid w:val="002B18FE"/>
    <w:rsid w:val="002B2133"/>
    <w:rsid w:val="002B4B55"/>
    <w:rsid w:val="002B4C7C"/>
    <w:rsid w:val="002B7562"/>
    <w:rsid w:val="002C0968"/>
    <w:rsid w:val="002C100A"/>
    <w:rsid w:val="002C1F10"/>
    <w:rsid w:val="002C4A86"/>
    <w:rsid w:val="002C7499"/>
    <w:rsid w:val="002D3E2C"/>
    <w:rsid w:val="002D5A9A"/>
    <w:rsid w:val="002D736E"/>
    <w:rsid w:val="002E15D0"/>
    <w:rsid w:val="002E1C25"/>
    <w:rsid w:val="002E1DBE"/>
    <w:rsid w:val="002E5F70"/>
    <w:rsid w:val="002E5FEC"/>
    <w:rsid w:val="002E741F"/>
    <w:rsid w:val="002F011E"/>
    <w:rsid w:val="002F0DCD"/>
    <w:rsid w:val="002F0EE5"/>
    <w:rsid w:val="002F51F4"/>
    <w:rsid w:val="002F562A"/>
    <w:rsid w:val="002F6444"/>
    <w:rsid w:val="0030056E"/>
    <w:rsid w:val="0030585E"/>
    <w:rsid w:val="003065BA"/>
    <w:rsid w:val="00306AC9"/>
    <w:rsid w:val="00306E08"/>
    <w:rsid w:val="00307C0E"/>
    <w:rsid w:val="0031473E"/>
    <w:rsid w:val="00316698"/>
    <w:rsid w:val="00321CAD"/>
    <w:rsid w:val="00322F8F"/>
    <w:rsid w:val="003231D1"/>
    <w:rsid w:val="00323DA0"/>
    <w:rsid w:val="003246EE"/>
    <w:rsid w:val="003256D8"/>
    <w:rsid w:val="003323C9"/>
    <w:rsid w:val="003424C2"/>
    <w:rsid w:val="0034369A"/>
    <w:rsid w:val="00347281"/>
    <w:rsid w:val="0034734F"/>
    <w:rsid w:val="00350BAA"/>
    <w:rsid w:val="00351015"/>
    <w:rsid w:val="00354134"/>
    <w:rsid w:val="003560E7"/>
    <w:rsid w:val="00357699"/>
    <w:rsid w:val="00357852"/>
    <w:rsid w:val="00357B73"/>
    <w:rsid w:val="00357BB5"/>
    <w:rsid w:val="003610F7"/>
    <w:rsid w:val="003628CE"/>
    <w:rsid w:val="003658F1"/>
    <w:rsid w:val="00372664"/>
    <w:rsid w:val="00373E41"/>
    <w:rsid w:val="00375463"/>
    <w:rsid w:val="003756C8"/>
    <w:rsid w:val="00376915"/>
    <w:rsid w:val="00380CCE"/>
    <w:rsid w:val="00380CF0"/>
    <w:rsid w:val="00382EBC"/>
    <w:rsid w:val="00382F39"/>
    <w:rsid w:val="003851F5"/>
    <w:rsid w:val="00385659"/>
    <w:rsid w:val="00390B61"/>
    <w:rsid w:val="00392D4A"/>
    <w:rsid w:val="00393466"/>
    <w:rsid w:val="00393562"/>
    <w:rsid w:val="0039392A"/>
    <w:rsid w:val="00394378"/>
    <w:rsid w:val="00395556"/>
    <w:rsid w:val="00397312"/>
    <w:rsid w:val="003A03D9"/>
    <w:rsid w:val="003A0C88"/>
    <w:rsid w:val="003A466A"/>
    <w:rsid w:val="003B3BF1"/>
    <w:rsid w:val="003B49F5"/>
    <w:rsid w:val="003B5F12"/>
    <w:rsid w:val="003B743C"/>
    <w:rsid w:val="003C0C4D"/>
    <w:rsid w:val="003C1413"/>
    <w:rsid w:val="003C304E"/>
    <w:rsid w:val="003C3284"/>
    <w:rsid w:val="003C346B"/>
    <w:rsid w:val="003C39E8"/>
    <w:rsid w:val="003C4EEC"/>
    <w:rsid w:val="003C56D1"/>
    <w:rsid w:val="003C5B97"/>
    <w:rsid w:val="003D2993"/>
    <w:rsid w:val="003D560E"/>
    <w:rsid w:val="003D6E7A"/>
    <w:rsid w:val="003E1812"/>
    <w:rsid w:val="003E3341"/>
    <w:rsid w:val="003E33E8"/>
    <w:rsid w:val="003E37E8"/>
    <w:rsid w:val="003E4EAE"/>
    <w:rsid w:val="003E5E01"/>
    <w:rsid w:val="003F0FA2"/>
    <w:rsid w:val="003F469A"/>
    <w:rsid w:val="003F6C18"/>
    <w:rsid w:val="003F724D"/>
    <w:rsid w:val="00400962"/>
    <w:rsid w:val="004009AC"/>
    <w:rsid w:val="00400B5E"/>
    <w:rsid w:val="00401AE4"/>
    <w:rsid w:val="0040283E"/>
    <w:rsid w:val="004063E5"/>
    <w:rsid w:val="004064AA"/>
    <w:rsid w:val="00407A14"/>
    <w:rsid w:val="0041063E"/>
    <w:rsid w:val="00412399"/>
    <w:rsid w:val="00412A13"/>
    <w:rsid w:val="00413E73"/>
    <w:rsid w:val="004144D3"/>
    <w:rsid w:val="004164E8"/>
    <w:rsid w:val="004171FE"/>
    <w:rsid w:val="004209D0"/>
    <w:rsid w:val="00425103"/>
    <w:rsid w:val="004260F0"/>
    <w:rsid w:val="00430BA1"/>
    <w:rsid w:val="00432647"/>
    <w:rsid w:val="00434E97"/>
    <w:rsid w:val="004359AF"/>
    <w:rsid w:val="004375FE"/>
    <w:rsid w:val="00437727"/>
    <w:rsid w:val="0044091C"/>
    <w:rsid w:val="00440C7A"/>
    <w:rsid w:val="004415A6"/>
    <w:rsid w:val="0044173A"/>
    <w:rsid w:val="00441EEC"/>
    <w:rsid w:val="004437B5"/>
    <w:rsid w:val="004445AA"/>
    <w:rsid w:val="004459B6"/>
    <w:rsid w:val="00445DD3"/>
    <w:rsid w:val="0044602E"/>
    <w:rsid w:val="004469C4"/>
    <w:rsid w:val="00447811"/>
    <w:rsid w:val="00447B7D"/>
    <w:rsid w:val="0045194F"/>
    <w:rsid w:val="00452D40"/>
    <w:rsid w:val="00453B6C"/>
    <w:rsid w:val="00455824"/>
    <w:rsid w:val="00456CB1"/>
    <w:rsid w:val="004573D8"/>
    <w:rsid w:val="00461B3E"/>
    <w:rsid w:val="00462418"/>
    <w:rsid w:val="00463C49"/>
    <w:rsid w:val="004647AC"/>
    <w:rsid w:val="004651E3"/>
    <w:rsid w:val="00465378"/>
    <w:rsid w:val="00465A90"/>
    <w:rsid w:val="0047230D"/>
    <w:rsid w:val="004729B7"/>
    <w:rsid w:val="00476517"/>
    <w:rsid w:val="00477A91"/>
    <w:rsid w:val="00486018"/>
    <w:rsid w:val="00486197"/>
    <w:rsid w:val="00492972"/>
    <w:rsid w:val="0049595E"/>
    <w:rsid w:val="00496A99"/>
    <w:rsid w:val="0049731E"/>
    <w:rsid w:val="004976FD"/>
    <w:rsid w:val="00497F7F"/>
    <w:rsid w:val="004A0A4F"/>
    <w:rsid w:val="004A32B6"/>
    <w:rsid w:val="004A353F"/>
    <w:rsid w:val="004A539F"/>
    <w:rsid w:val="004A59F8"/>
    <w:rsid w:val="004A5FCD"/>
    <w:rsid w:val="004A6F58"/>
    <w:rsid w:val="004B1BEE"/>
    <w:rsid w:val="004B284A"/>
    <w:rsid w:val="004B2E27"/>
    <w:rsid w:val="004B309B"/>
    <w:rsid w:val="004B3A98"/>
    <w:rsid w:val="004B3DF7"/>
    <w:rsid w:val="004B4AD0"/>
    <w:rsid w:val="004B4DE2"/>
    <w:rsid w:val="004B51D1"/>
    <w:rsid w:val="004B7ED1"/>
    <w:rsid w:val="004C4038"/>
    <w:rsid w:val="004C44B3"/>
    <w:rsid w:val="004C6D14"/>
    <w:rsid w:val="004C79F0"/>
    <w:rsid w:val="004D264B"/>
    <w:rsid w:val="004D3389"/>
    <w:rsid w:val="004D4041"/>
    <w:rsid w:val="004D424A"/>
    <w:rsid w:val="004D5478"/>
    <w:rsid w:val="004D5AC2"/>
    <w:rsid w:val="004D64DE"/>
    <w:rsid w:val="004D65D7"/>
    <w:rsid w:val="004D6F23"/>
    <w:rsid w:val="004D7775"/>
    <w:rsid w:val="004E125F"/>
    <w:rsid w:val="004E2251"/>
    <w:rsid w:val="004E2358"/>
    <w:rsid w:val="004E725C"/>
    <w:rsid w:val="004F4E68"/>
    <w:rsid w:val="00501301"/>
    <w:rsid w:val="0050258D"/>
    <w:rsid w:val="00510569"/>
    <w:rsid w:val="00517290"/>
    <w:rsid w:val="005244B1"/>
    <w:rsid w:val="005244E2"/>
    <w:rsid w:val="00526671"/>
    <w:rsid w:val="00526D44"/>
    <w:rsid w:val="0052750B"/>
    <w:rsid w:val="00532C1D"/>
    <w:rsid w:val="00533D4F"/>
    <w:rsid w:val="00534497"/>
    <w:rsid w:val="00535C60"/>
    <w:rsid w:val="00536F8C"/>
    <w:rsid w:val="00540C9F"/>
    <w:rsid w:val="00541E47"/>
    <w:rsid w:val="005465D6"/>
    <w:rsid w:val="00547765"/>
    <w:rsid w:val="00550810"/>
    <w:rsid w:val="0055525A"/>
    <w:rsid w:val="005563F7"/>
    <w:rsid w:val="00556C62"/>
    <w:rsid w:val="00561D10"/>
    <w:rsid w:val="00561DAA"/>
    <w:rsid w:val="00562B7A"/>
    <w:rsid w:val="005665E2"/>
    <w:rsid w:val="00567326"/>
    <w:rsid w:val="00571615"/>
    <w:rsid w:val="00573705"/>
    <w:rsid w:val="00581450"/>
    <w:rsid w:val="00582B60"/>
    <w:rsid w:val="00585178"/>
    <w:rsid w:val="00590A30"/>
    <w:rsid w:val="00591039"/>
    <w:rsid w:val="00592460"/>
    <w:rsid w:val="0059292A"/>
    <w:rsid w:val="005930B9"/>
    <w:rsid w:val="00594AEB"/>
    <w:rsid w:val="00594D94"/>
    <w:rsid w:val="00595277"/>
    <w:rsid w:val="005963D3"/>
    <w:rsid w:val="00596C75"/>
    <w:rsid w:val="0059766D"/>
    <w:rsid w:val="005A077C"/>
    <w:rsid w:val="005A17AD"/>
    <w:rsid w:val="005A2FE1"/>
    <w:rsid w:val="005A3801"/>
    <w:rsid w:val="005A3B1A"/>
    <w:rsid w:val="005A48BF"/>
    <w:rsid w:val="005A5E94"/>
    <w:rsid w:val="005B0464"/>
    <w:rsid w:val="005B2AE1"/>
    <w:rsid w:val="005B6EAF"/>
    <w:rsid w:val="005B7CA5"/>
    <w:rsid w:val="005C4444"/>
    <w:rsid w:val="005C6270"/>
    <w:rsid w:val="005C68BC"/>
    <w:rsid w:val="005D0C02"/>
    <w:rsid w:val="005D17F0"/>
    <w:rsid w:val="005D1BCD"/>
    <w:rsid w:val="005D26D9"/>
    <w:rsid w:val="005D4130"/>
    <w:rsid w:val="005D4DDA"/>
    <w:rsid w:val="005D79CE"/>
    <w:rsid w:val="005E1C7C"/>
    <w:rsid w:val="005E4B50"/>
    <w:rsid w:val="005E4D69"/>
    <w:rsid w:val="005E5FE9"/>
    <w:rsid w:val="005E693A"/>
    <w:rsid w:val="005E6AA0"/>
    <w:rsid w:val="005E7DC7"/>
    <w:rsid w:val="005F7989"/>
    <w:rsid w:val="0060437F"/>
    <w:rsid w:val="00606008"/>
    <w:rsid w:val="006109EB"/>
    <w:rsid w:val="00612472"/>
    <w:rsid w:val="00612883"/>
    <w:rsid w:val="006129F7"/>
    <w:rsid w:val="00614259"/>
    <w:rsid w:val="00615952"/>
    <w:rsid w:val="006172AF"/>
    <w:rsid w:val="00620D12"/>
    <w:rsid w:val="00621850"/>
    <w:rsid w:val="00625867"/>
    <w:rsid w:val="00630B6F"/>
    <w:rsid w:val="00631D51"/>
    <w:rsid w:val="006343A6"/>
    <w:rsid w:val="0063534F"/>
    <w:rsid w:val="00640EC7"/>
    <w:rsid w:val="00641E48"/>
    <w:rsid w:val="00641F2F"/>
    <w:rsid w:val="0064389B"/>
    <w:rsid w:val="006468F6"/>
    <w:rsid w:val="00646925"/>
    <w:rsid w:val="00647302"/>
    <w:rsid w:val="0065358F"/>
    <w:rsid w:val="00662EB8"/>
    <w:rsid w:val="006648FF"/>
    <w:rsid w:val="00665213"/>
    <w:rsid w:val="00667847"/>
    <w:rsid w:val="006717CA"/>
    <w:rsid w:val="0067655A"/>
    <w:rsid w:val="006800F7"/>
    <w:rsid w:val="0068108E"/>
    <w:rsid w:val="0068403F"/>
    <w:rsid w:val="00684A47"/>
    <w:rsid w:val="0069551B"/>
    <w:rsid w:val="006963CF"/>
    <w:rsid w:val="00697069"/>
    <w:rsid w:val="006A0C2A"/>
    <w:rsid w:val="006B0C6B"/>
    <w:rsid w:val="006B1751"/>
    <w:rsid w:val="006B3747"/>
    <w:rsid w:val="006B5D8A"/>
    <w:rsid w:val="006B6F03"/>
    <w:rsid w:val="006B74FC"/>
    <w:rsid w:val="006B7C32"/>
    <w:rsid w:val="006C0E0A"/>
    <w:rsid w:val="006C37F3"/>
    <w:rsid w:val="006C4C3C"/>
    <w:rsid w:val="006C65A1"/>
    <w:rsid w:val="006D3649"/>
    <w:rsid w:val="006D52BB"/>
    <w:rsid w:val="006D6DC1"/>
    <w:rsid w:val="006D705C"/>
    <w:rsid w:val="006E16F3"/>
    <w:rsid w:val="006E2DD8"/>
    <w:rsid w:val="006E336C"/>
    <w:rsid w:val="006E3B54"/>
    <w:rsid w:val="006F23C3"/>
    <w:rsid w:val="006F434C"/>
    <w:rsid w:val="006F47E6"/>
    <w:rsid w:val="006F671F"/>
    <w:rsid w:val="006F694D"/>
    <w:rsid w:val="006F72E3"/>
    <w:rsid w:val="006F7581"/>
    <w:rsid w:val="00701EC5"/>
    <w:rsid w:val="007029A2"/>
    <w:rsid w:val="007046EB"/>
    <w:rsid w:val="007061DB"/>
    <w:rsid w:val="0070731C"/>
    <w:rsid w:val="00710AF9"/>
    <w:rsid w:val="00714B84"/>
    <w:rsid w:val="00720B4F"/>
    <w:rsid w:val="00720B61"/>
    <w:rsid w:val="0072111A"/>
    <w:rsid w:val="00722531"/>
    <w:rsid w:val="007251F7"/>
    <w:rsid w:val="007257EA"/>
    <w:rsid w:val="007321E9"/>
    <w:rsid w:val="007330A9"/>
    <w:rsid w:val="00735472"/>
    <w:rsid w:val="00735984"/>
    <w:rsid w:val="00741462"/>
    <w:rsid w:val="00744E2C"/>
    <w:rsid w:val="0074622B"/>
    <w:rsid w:val="00750368"/>
    <w:rsid w:val="00750CA1"/>
    <w:rsid w:val="00750FD9"/>
    <w:rsid w:val="007519FF"/>
    <w:rsid w:val="00753926"/>
    <w:rsid w:val="00753C1F"/>
    <w:rsid w:val="00753F7D"/>
    <w:rsid w:val="00754955"/>
    <w:rsid w:val="00755901"/>
    <w:rsid w:val="0076185B"/>
    <w:rsid w:val="00762E9C"/>
    <w:rsid w:val="0076318D"/>
    <w:rsid w:val="007641FD"/>
    <w:rsid w:val="00770F71"/>
    <w:rsid w:val="007741F6"/>
    <w:rsid w:val="007744BA"/>
    <w:rsid w:val="00775A24"/>
    <w:rsid w:val="00776EEB"/>
    <w:rsid w:val="00782997"/>
    <w:rsid w:val="007835CC"/>
    <w:rsid w:val="007843EE"/>
    <w:rsid w:val="007914F2"/>
    <w:rsid w:val="00794A2B"/>
    <w:rsid w:val="00795E1D"/>
    <w:rsid w:val="00797E0F"/>
    <w:rsid w:val="007A040D"/>
    <w:rsid w:val="007A696F"/>
    <w:rsid w:val="007B029F"/>
    <w:rsid w:val="007B1273"/>
    <w:rsid w:val="007B268A"/>
    <w:rsid w:val="007B546F"/>
    <w:rsid w:val="007C02DB"/>
    <w:rsid w:val="007C0A15"/>
    <w:rsid w:val="007C0F60"/>
    <w:rsid w:val="007C1492"/>
    <w:rsid w:val="007C45A1"/>
    <w:rsid w:val="007C567C"/>
    <w:rsid w:val="007C5E37"/>
    <w:rsid w:val="007C600C"/>
    <w:rsid w:val="007C634F"/>
    <w:rsid w:val="007C776F"/>
    <w:rsid w:val="007C7DA0"/>
    <w:rsid w:val="007D2A32"/>
    <w:rsid w:val="007D4538"/>
    <w:rsid w:val="007D529C"/>
    <w:rsid w:val="007D54EE"/>
    <w:rsid w:val="007D7247"/>
    <w:rsid w:val="007E2E77"/>
    <w:rsid w:val="007E2EEF"/>
    <w:rsid w:val="007E39E8"/>
    <w:rsid w:val="007E4EF0"/>
    <w:rsid w:val="007E57C4"/>
    <w:rsid w:val="007E6331"/>
    <w:rsid w:val="007F1229"/>
    <w:rsid w:val="007F2AA0"/>
    <w:rsid w:val="007F4E49"/>
    <w:rsid w:val="007F5E31"/>
    <w:rsid w:val="0080511B"/>
    <w:rsid w:val="008062F2"/>
    <w:rsid w:val="00812C1B"/>
    <w:rsid w:val="0081355E"/>
    <w:rsid w:val="00813D00"/>
    <w:rsid w:val="00820623"/>
    <w:rsid w:val="00820822"/>
    <w:rsid w:val="00821E90"/>
    <w:rsid w:val="00823281"/>
    <w:rsid w:val="00824DF7"/>
    <w:rsid w:val="00824F66"/>
    <w:rsid w:val="00833985"/>
    <w:rsid w:val="00837C1C"/>
    <w:rsid w:val="00841820"/>
    <w:rsid w:val="00842DF5"/>
    <w:rsid w:val="008440D0"/>
    <w:rsid w:val="00844CF7"/>
    <w:rsid w:val="00844EB0"/>
    <w:rsid w:val="00845253"/>
    <w:rsid w:val="00846353"/>
    <w:rsid w:val="0085083A"/>
    <w:rsid w:val="008538C2"/>
    <w:rsid w:val="0086183F"/>
    <w:rsid w:val="0086376F"/>
    <w:rsid w:val="00864A81"/>
    <w:rsid w:val="008655D5"/>
    <w:rsid w:val="008667FE"/>
    <w:rsid w:val="00871049"/>
    <w:rsid w:val="008716B3"/>
    <w:rsid w:val="00875681"/>
    <w:rsid w:val="00876A63"/>
    <w:rsid w:val="00880FF7"/>
    <w:rsid w:val="00881163"/>
    <w:rsid w:val="00883522"/>
    <w:rsid w:val="008904C5"/>
    <w:rsid w:val="00890E73"/>
    <w:rsid w:val="00894E01"/>
    <w:rsid w:val="00894FBB"/>
    <w:rsid w:val="00896E9B"/>
    <w:rsid w:val="008970BE"/>
    <w:rsid w:val="00897AA6"/>
    <w:rsid w:val="008A231D"/>
    <w:rsid w:val="008A4661"/>
    <w:rsid w:val="008A5F77"/>
    <w:rsid w:val="008A6B05"/>
    <w:rsid w:val="008A7830"/>
    <w:rsid w:val="008A7EB8"/>
    <w:rsid w:val="008B0C16"/>
    <w:rsid w:val="008B3087"/>
    <w:rsid w:val="008B33F4"/>
    <w:rsid w:val="008B36D4"/>
    <w:rsid w:val="008B3E5E"/>
    <w:rsid w:val="008B5210"/>
    <w:rsid w:val="008B6A10"/>
    <w:rsid w:val="008C69AB"/>
    <w:rsid w:val="008D3980"/>
    <w:rsid w:val="008D3A4B"/>
    <w:rsid w:val="008D416F"/>
    <w:rsid w:val="008D4882"/>
    <w:rsid w:val="008D5205"/>
    <w:rsid w:val="008D5EB2"/>
    <w:rsid w:val="008D751D"/>
    <w:rsid w:val="008D7AEE"/>
    <w:rsid w:val="008D7C7B"/>
    <w:rsid w:val="008E0F86"/>
    <w:rsid w:val="008E0FDC"/>
    <w:rsid w:val="008E3D8C"/>
    <w:rsid w:val="008F1407"/>
    <w:rsid w:val="008F1D20"/>
    <w:rsid w:val="008F4769"/>
    <w:rsid w:val="008F525F"/>
    <w:rsid w:val="008F7327"/>
    <w:rsid w:val="00900EC8"/>
    <w:rsid w:val="009014A3"/>
    <w:rsid w:val="00902130"/>
    <w:rsid w:val="009029A4"/>
    <w:rsid w:val="00904082"/>
    <w:rsid w:val="009041A1"/>
    <w:rsid w:val="009060C3"/>
    <w:rsid w:val="00906B4D"/>
    <w:rsid w:val="009075DF"/>
    <w:rsid w:val="00911DC3"/>
    <w:rsid w:val="009128EC"/>
    <w:rsid w:val="00915C34"/>
    <w:rsid w:val="00920AFF"/>
    <w:rsid w:val="00921905"/>
    <w:rsid w:val="009224DA"/>
    <w:rsid w:val="00930498"/>
    <w:rsid w:val="0093775C"/>
    <w:rsid w:val="00940000"/>
    <w:rsid w:val="0094072D"/>
    <w:rsid w:val="009430E7"/>
    <w:rsid w:val="0094374C"/>
    <w:rsid w:val="009442B5"/>
    <w:rsid w:val="009458F5"/>
    <w:rsid w:val="009461D0"/>
    <w:rsid w:val="00951AC1"/>
    <w:rsid w:val="00951B5A"/>
    <w:rsid w:val="00955208"/>
    <w:rsid w:val="00957000"/>
    <w:rsid w:val="00957FB1"/>
    <w:rsid w:val="0096300D"/>
    <w:rsid w:val="00963439"/>
    <w:rsid w:val="00963A1F"/>
    <w:rsid w:val="00964BE5"/>
    <w:rsid w:val="00965004"/>
    <w:rsid w:val="009655B3"/>
    <w:rsid w:val="00965B33"/>
    <w:rsid w:val="00967B0D"/>
    <w:rsid w:val="00970B11"/>
    <w:rsid w:val="00970CF5"/>
    <w:rsid w:val="0097269A"/>
    <w:rsid w:val="009736E6"/>
    <w:rsid w:val="00976BA1"/>
    <w:rsid w:val="00976DA1"/>
    <w:rsid w:val="009779DF"/>
    <w:rsid w:val="00980A52"/>
    <w:rsid w:val="009818AB"/>
    <w:rsid w:val="00982669"/>
    <w:rsid w:val="00982EE9"/>
    <w:rsid w:val="009838A6"/>
    <w:rsid w:val="00986FE6"/>
    <w:rsid w:val="00987A8C"/>
    <w:rsid w:val="00987E2E"/>
    <w:rsid w:val="0099009D"/>
    <w:rsid w:val="00991182"/>
    <w:rsid w:val="00993104"/>
    <w:rsid w:val="009A047C"/>
    <w:rsid w:val="009A057D"/>
    <w:rsid w:val="009A57D2"/>
    <w:rsid w:val="009A5F5A"/>
    <w:rsid w:val="009A6C0B"/>
    <w:rsid w:val="009B0C6E"/>
    <w:rsid w:val="009B160E"/>
    <w:rsid w:val="009B1642"/>
    <w:rsid w:val="009B4EBD"/>
    <w:rsid w:val="009B5AD6"/>
    <w:rsid w:val="009B740F"/>
    <w:rsid w:val="009C0D21"/>
    <w:rsid w:val="009C2D5E"/>
    <w:rsid w:val="009C3E05"/>
    <w:rsid w:val="009C3EAC"/>
    <w:rsid w:val="009C4028"/>
    <w:rsid w:val="009C4CC7"/>
    <w:rsid w:val="009C507E"/>
    <w:rsid w:val="009C5957"/>
    <w:rsid w:val="009D0C5A"/>
    <w:rsid w:val="009D30D1"/>
    <w:rsid w:val="009D3CD1"/>
    <w:rsid w:val="009D5BC8"/>
    <w:rsid w:val="009D5DDC"/>
    <w:rsid w:val="009D6CA1"/>
    <w:rsid w:val="009D6D01"/>
    <w:rsid w:val="009E06B6"/>
    <w:rsid w:val="009E1CEE"/>
    <w:rsid w:val="009E7C4F"/>
    <w:rsid w:val="009F0887"/>
    <w:rsid w:val="009F220D"/>
    <w:rsid w:val="009F469B"/>
    <w:rsid w:val="009F5B9F"/>
    <w:rsid w:val="009F60F9"/>
    <w:rsid w:val="009F6F0A"/>
    <w:rsid w:val="009F7B4D"/>
    <w:rsid w:val="00A011F1"/>
    <w:rsid w:val="00A0139B"/>
    <w:rsid w:val="00A02DA6"/>
    <w:rsid w:val="00A04021"/>
    <w:rsid w:val="00A07187"/>
    <w:rsid w:val="00A12617"/>
    <w:rsid w:val="00A12A2A"/>
    <w:rsid w:val="00A134D4"/>
    <w:rsid w:val="00A15555"/>
    <w:rsid w:val="00A161C2"/>
    <w:rsid w:val="00A17CB5"/>
    <w:rsid w:val="00A23286"/>
    <w:rsid w:val="00A252EF"/>
    <w:rsid w:val="00A26FA6"/>
    <w:rsid w:val="00A27065"/>
    <w:rsid w:val="00A2708F"/>
    <w:rsid w:val="00A318DE"/>
    <w:rsid w:val="00A32737"/>
    <w:rsid w:val="00A32B56"/>
    <w:rsid w:val="00A32F56"/>
    <w:rsid w:val="00A37CE4"/>
    <w:rsid w:val="00A40E0F"/>
    <w:rsid w:val="00A41EB0"/>
    <w:rsid w:val="00A427AC"/>
    <w:rsid w:val="00A427D4"/>
    <w:rsid w:val="00A45255"/>
    <w:rsid w:val="00A45F24"/>
    <w:rsid w:val="00A46FF6"/>
    <w:rsid w:val="00A5326C"/>
    <w:rsid w:val="00A54AC4"/>
    <w:rsid w:val="00A60388"/>
    <w:rsid w:val="00A6065B"/>
    <w:rsid w:val="00A63BBC"/>
    <w:rsid w:val="00A63D75"/>
    <w:rsid w:val="00A64E47"/>
    <w:rsid w:val="00A65167"/>
    <w:rsid w:val="00A67139"/>
    <w:rsid w:val="00A707FA"/>
    <w:rsid w:val="00A77561"/>
    <w:rsid w:val="00A82061"/>
    <w:rsid w:val="00A82760"/>
    <w:rsid w:val="00A83234"/>
    <w:rsid w:val="00A84650"/>
    <w:rsid w:val="00A848DB"/>
    <w:rsid w:val="00A85ACA"/>
    <w:rsid w:val="00A85B50"/>
    <w:rsid w:val="00A92BB3"/>
    <w:rsid w:val="00A92CDC"/>
    <w:rsid w:val="00A965BD"/>
    <w:rsid w:val="00AA09BE"/>
    <w:rsid w:val="00AA1310"/>
    <w:rsid w:val="00AA162C"/>
    <w:rsid w:val="00AA25FC"/>
    <w:rsid w:val="00AA2A97"/>
    <w:rsid w:val="00AA4E16"/>
    <w:rsid w:val="00AB09E1"/>
    <w:rsid w:val="00AB336F"/>
    <w:rsid w:val="00AB5CA0"/>
    <w:rsid w:val="00AB7AA8"/>
    <w:rsid w:val="00AC0F72"/>
    <w:rsid w:val="00AC1755"/>
    <w:rsid w:val="00AC2E35"/>
    <w:rsid w:val="00AC4906"/>
    <w:rsid w:val="00AC4EB9"/>
    <w:rsid w:val="00AC517F"/>
    <w:rsid w:val="00AD1FEF"/>
    <w:rsid w:val="00AD6084"/>
    <w:rsid w:val="00AD610D"/>
    <w:rsid w:val="00AE2442"/>
    <w:rsid w:val="00AE3CEB"/>
    <w:rsid w:val="00AE513B"/>
    <w:rsid w:val="00AE64D0"/>
    <w:rsid w:val="00AE783F"/>
    <w:rsid w:val="00AF0316"/>
    <w:rsid w:val="00AF0A23"/>
    <w:rsid w:val="00AF0B9B"/>
    <w:rsid w:val="00AF1762"/>
    <w:rsid w:val="00AF35B7"/>
    <w:rsid w:val="00AF5833"/>
    <w:rsid w:val="00AF7469"/>
    <w:rsid w:val="00AF7985"/>
    <w:rsid w:val="00B00950"/>
    <w:rsid w:val="00B02A77"/>
    <w:rsid w:val="00B0373E"/>
    <w:rsid w:val="00B03A5D"/>
    <w:rsid w:val="00B03C10"/>
    <w:rsid w:val="00B05EB3"/>
    <w:rsid w:val="00B07DB9"/>
    <w:rsid w:val="00B13D7A"/>
    <w:rsid w:val="00B14F37"/>
    <w:rsid w:val="00B16306"/>
    <w:rsid w:val="00B2042F"/>
    <w:rsid w:val="00B310DB"/>
    <w:rsid w:val="00B32FCD"/>
    <w:rsid w:val="00B333D9"/>
    <w:rsid w:val="00B34B9A"/>
    <w:rsid w:val="00B35416"/>
    <w:rsid w:val="00B3641D"/>
    <w:rsid w:val="00B36469"/>
    <w:rsid w:val="00B41AEA"/>
    <w:rsid w:val="00B44187"/>
    <w:rsid w:val="00B44A9F"/>
    <w:rsid w:val="00B4544B"/>
    <w:rsid w:val="00B466E1"/>
    <w:rsid w:val="00B479D7"/>
    <w:rsid w:val="00B50739"/>
    <w:rsid w:val="00B50F6D"/>
    <w:rsid w:val="00B524C7"/>
    <w:rsid w:val="00B53C7B"/>
    <w:rsid w:val="00B549FB"/>
    <w:rsid w:val="00B54E44"/>
    <w:rsid w:val="00B557D3"/>
    <w:rsid w:val="00B611BB"/>
    <w:rsid w:val="00B63BDA"/>
    <w:rsid w:val="00B66611"/>
    <w:rsid w:val="00B67000"/>
    <w:rsid w:val="00B70B0B"/>
    <w:rsid w:val="00B71664"/>
    <w:rsid w:val="00B71DD7"/>
    <w:rsid w:val="00B727F4"/>
    <w:rsid w:val="00B732E4"/>
    <w:rsid w:val="00B73912"/>
    <w:rsid w:val="00B74016"/>
    <w:rsid w:val="00B74041"/>
    <w:rsid w:val="00B777EA"/>
    <w:rsid w:val="00B80222"/>
    <w:rsid w:val="00B83FBB"/>
    <w:rsid w:val="00B84C05"/>
    <w:rsid w:val="00B91CC2"/>
    <w:rsid w:val="00B92199"/>
    <w:rsid w:val="00B927AE"/>
    <w:rsid w:val="00B92C32"/>
    <w:rsid w:val="00B9364C"/>
    <w:rsid w:val="00B93716"/>
    <w:rsid w:val="00B940D4"/>
    <w:rsid w:val="00B94374"/>
    <w:rsid w:val="00B962ED"/>
    <w:rsid w:val="00B96EBC"/>
    <w:rsid w:val="00B97405"/>
    <w:rsid w:val="00B97971"/>
    <w:rsid w:val="00BA0DAB"/>
    <w:rsid w:val="00BA2B61"/>
    <w:rsid w:val="00BA50F7"/>
    <w:rsid w:val="00BB1403"/>
    <w:rsid w:val="00BB4004"/>
    <w:rsid w:val="00BB5057"/>
    <w:rsid w:val="00BC1B8F"/>
    <w:rsid w:val="00BC1C40"/>
    <w:rsid w:val="00BC32AC"/>
    <w:rsid w:val="00BC4097"/>
    <w:rsid w:val="00BC43AE"/>
    <w:rsid w:val="00BC4D46"/>
    <w:rsid w:val="00BC54F5"/>
    <w:rsid w:val="00BC6FD9"/>
    <w:rsid w:val="00BD1C9D"/>
    <w:rsid w:val="00BD2BBC"/>
    <w:rsid w:val="00BD41E5"/>
    <w:rsid w:val="00BD686E"/>
    <w:rsid w:val="00BD72E6"/>
    <w:rsid w:val="00BE0D36"/>
    <w:rsid w:val="00BE2C26"/>
    <w:rsid w:val="00BE3F7C"/>
    <w:rsid w:val="00BE5A44"/>
    <w:rsid w:val="00BE6D1F"/>
    <w:rsid w:val="00BE72CB"/>
    <w:rsid w:val="00BF4107"/>
    <w:rsid w:val="00BF4962"/>
    <w:rsid w:val="00BF4A04"/>
    <w:rsid w:val="00BF4D6B"/>
    <w:rsid w:val="00BF5101"/>
    <w:rsid w:val="00BF5711"/>
    <w:rsid w:val="00BF7106"/>
    <w:rsid w:val="00C00B9E"/>
    <w:rsid w:val="00C00C99"/>
    <w:rsid w:val="00C01445"/>
    <w:rsid w:val="00C016F3"/>
    <w:rsid w:val="00C0190B"/>
    <w:rsid w:val="00C02BA4"/>
    <w:rsid w:val="00C067C0"/>
    <w:rsid w:val="00C07185"/>
    <w:rsid w:val="00C1683A"/>
    <w:rsid w:val="00C178EE"/>
    <w:rsid w:val="00C17E41"/>
    <w:rsid w:val="00C2015A"/>
    <w:rsid w:val="00C21DF3"/>
    <w:rsid w:val="00C226BA"/>
    <w:rsid w:val="00C22AD7"/>
    <w:rsid w:val="00C22E25"/>
    <w:rsid w:val="00C2412A"/>
    <w:rsid w:val="00C2706B"/>
    <w:rsid w:val="00C3066B"/>
    <w:rsid w:val="00C30F63"/>
    <w:rsid w:val="00C31A62"/>
    <w:rsid w:val="00C333E5"/>
    <w:rsid w:val="00C33659"/>
    <w:rsid w:val="00C3423B"/>
    <w:rsid w:val="00C351E0"/>
    <w:rsid w:val="00C36F5A"/>
    <w:rsid w:val="00C409B2"/>
    <w:rsid w:val="00C434CE"/>
    <w:rsid w:val="00C4364D"/>
    <w:rsid w:val="00C43792"/>
    <w:rsid w:val="00C43B7A"/>
    <w:rsid w:val="00C46481"/>
    <w:rsid w:val="00C46CB9"/>
    <w:rsid w:val="00C47909"/>
    <w:rsid w:val="00C47E65"/>
    <w:rsid w:val="00C50109"/>
    <w:rsid w:val="00C5023D"/>
    <w:rsid w:val="00C525E6"/>
    <w:rsid w:val="00C54187"/>
    <w:rsid w:val="00C55858"/>
    <w:rsid w:val="00C56A3E"/>
    <w:rsid w:val="00C56F35"/>
    <w:rsid w:val="00C5774E"/>
    <w:rsid w:val="00C664D0"/>
    <w:rsid w:val="00C67171"/>
    <w:rsid w:val="00C71425"/>
    <w:rsid w:val="00C73EA2"/>
    <w:rsid w:val="00C74497"/>
    <w:rsid w:val="00C75410"/>
    <w:rsid w:val="00C81EA2"/>
    <w:rsid w:val="00C8635C"/>
    <w:rsid w:val="00C905F9"/>
    <w:rsid w:val="00C9725D"/>
    <w:rsid w:val="00CA1150"/>
    <w:rsid w:val="00CA2EAF"/>
    <w:rsid w:val="00CA3170"/>
    <w:rsid w:val="00CA351D"/>
    <w:rsid w:val="00CA539C"/>
    <w:rsid w:val="00CA581D"/>
    <w:rsid w:val="00CB237E"/>
    <w:rsid w:val="00CB383A"/>
    <w:rsid w:val="00CB6332"/>
    <w:rsid w:val="00CB7390"/>
    <w:rsid w:val="00CC1737"/>
    <w:rsid w:val="00CC198F"/>
    <w:rsid w:val="00CC1E5A"/>
    <w:rsid w:val="00CC37F5"/>
    <w:rsid w:val="00CC636E"/>
    <w:rsid w:val="00CC7E6D"/>
    <w:rsid w:val="00CD0D7A"/>
    <w:rsid w:val="00CD261B"/>
    <w:rsid w:val="00CD61EE"/>
    <w:rsid w:val="00CD6B32"/>
    <w:rsid w:val="00CD75D1"/>
    <w:rsid w:val="00CE2614"/>
    <w:rsid w:val="00CE34BE"/>
    <w:rsid w:val="00CE36B5"/>
    <w:rsid w:val="00CE4C2A"/>
    <w:rsid w:val="00CE5109"/>
    <w:rsid w:val="00CF1552"/>
    <w:rsid w:val="00CF5CC2"/>
    <w:rsid w:val="00CF616B"/>
    <w:rsid w:val="00D0039E"/>
    <w:rsid w:val="00D014AC"/>
    <w:rsid w:val="00D01D61"/>
    <w:rsid w:val="00D0399B"/>
    <w:rsid w:val="00D03B1F"/>
    <w:rsid w:val="00D055C1"/>
    <w:rsid w:val="00D0656C"/>
    <w:rsid w:val="00D10546"/>
    <w:rsid w:val="00D13DA3"/>
    <w:rsid w:val="00D14DD5"/>
    <w:rsid w:val="00D15BA7"/>
    <w:rsid w:val="00D1669D"/>
    <w:rsid w:val="00D20951"/>
    <w:rsid w:val="00D23A4B"/>
    <w:rsid w:val="00D25959"/>
    <w:rsid w:val="00D25E25"/>
    <w:rsid w:val="00D26DE1"/>
    <w:rsid w:val="00D306CF"/>
    <w:rsid w:val="00D31704"/>
    <w:rsid w:val="00D338AE"/>
    <w:rsid w:val="00D348C9"/>
    <w:rsid w:val="00D35926"/>
    <w:rsid w:val="00D4092A"/>
    <w:rsid w:val="00D4231D"/>
    <w:rsid w:val="00D46C02"/>
    <w:rsid w:val="00D527EB"/>
    <w:rsid w:val="00D5613A"/>
    <w:rsid w:val="00D56D05"/>
    <w:rsid w:val="00D57DA7"/>
    <w:rsid w:val="00D62008"/>
    <w:rsid w:val="00D6255C"/>
    <w:rsid w:val="00D6266C"/>
    <w:rsid w:val="00D62EFD"/>
    <w:rsid w:val="00D63C27"/>
    <w:rsid w:val="00D654A7"/>
    <w:rsid w:val="00D659D9"/>
    <w:rsid w:val="00D66E34"/>
    <w:rsid w:val="00D67EAF"/>
    <w:rsid w:val="00D702DE"/>
    <w:rsid w:val="00D7139A"/>
    <w:rsid w:val="00D72A54"/>
    <w:rsid w:val="00D735EE"/>
    <w:rsid w:val="00D7412A"/>
    <w:rsid w:val="00D75184"/>
    <w:rsid w:val="00D76FEF"/>
    <w:rsid w:val="00D80301"/>
    <w:rsid w:val="00D8054B"/>
    <w:rsid w:val="00D82A12"/>
    <w:rsid w:val="00D82D2B"/>
    <w:rsid w:val="00D8640A"/>
    <w:rsid w:val="00D8769B"/>
    <w:rsid w:val="00D87953"/>
    <w:rsid w:val="00D93DA5"/>
    <w:rsid w:val="00DA04B3"/>
    <w:rsid w:val="00DA1007"/>
    <w:rsid w:val="00DA4234"/>
    <w:rsid w:val="00DA5550"/>
    <w:rsid w:val="00DB1B27"/>
    <w:rsid w:val="00DB43C7"/>
    <w:rsid w:val="00DB5610"/>
    <w:rsid w:val="00DC0676"/>
    <w:rsid w:val="00DC0E1A"/>
    <w:rsid w:val="00DC143C"/>
    <w:rsid w:val="00DC1DA2"/>
    <w:rsid w:val="00DC3019"/>
    <w:rsid w:val="00DC63DA"/>
    <w:rsid w:val="00DC6F79"/>
    <w:rsid w:val="00DC73D8"/>
    <w:rsid w:val="00DD54A6"/>
    <w:rsid w:val="00DD6C7A"/>
    <w:rsid w:val="00DD6CC3"/>
    <w:rsid w:val="00DE0499"/>
    <w:rsid w:val="00DE0D72"/>
    <w:rsid w:val="00DE1C1D"/>
    <w:rsid w:val="00DE1C5E"/>
    <w:rsid w:val="00DE2847"/>
    <w:rsid w:val="00DE2DAC"/>
    <w:rsid w:val="00DE3C05"/>
    <w:rsid w:val="00DE4389"/>
    <w:rsid w:val="00DE4B6F"/>
    <w:rsid w:val="00DE5DF1"/>
    <w:rsid w:val="00DF0013"/>
    <w:rsid w:val="00DF0211"/>
    <w:rsid w:val="00DF10C3"/>
    <w:rsid w:val="00DF2359"/>
    <w:rsid w:val="00DF4E7F"/>
    <w:rsid w:val="00DF6144"/>
    <w:rsid w:val="00DF6D42"/>
    <w:rsid w:val="00DF79E2"/>
    <w:rsid w:val="00E02F21"/>
    <w:rsid w:val="00E032E5"/>
    <w:rsid w:val="00E11D4C"/>
    <w:rsid w:val="00E128BF"/>
    <w:rsid w:val="00E13344"/>
    <w:rsid w:val="00E13426"/>
    <w:rsid w:val="00E14BCA"/>
    <w:rsid w:val="00E1532D"/>
    <w:rsid w:val="00E16388"/>
    <w:rsid w:val="00E21184"/>
    <w:rsid w:val="00E21647"/>
    <w:rsid w:val="00E23438"/>
    <w:rsid w:val="00E2406A"/>
    <w:rsid w:val="00E24994"/>
    <w:rsid w:val="00E27F8F"/>
    <w:rsid w:val="00E3708B"/>
    <w:rsid w:val="00E40170"/>
    <w:rsid w:val="00E4265F"/>
    <w:rsid w:val="00E43A3E"/>
    <w:rsid w:val="00E45D8E"/>
    <w:rsid w:val="00E46ED0"/>
    <w:rsid w:val="00E46F91"/>
    <w:rsid w:val="00E50777"/>
    <w:rsid w:val="00E54059"/>
    <w:rsid w:val="00E5454D"/>
    <w:rsid w:val="00E548DF"/>
    <w:rsid w:val="00E56710"/>
    <w:rsid w:val="00E6005B"/>
    <w:rsid w:val="00E61151"/>
    <w:rsid w:val="00E6300A"/>
    <w:rsid w:val="00E66685"/>
    <w:rsid w:val="00E66F90"/>
    <w:rsid w:val="00E67612"/>
    <w:rsid w:val="00E6793F"/>
    <w:rsid w:val="00E70A6C"/>
    <w:rsid w:val="00E728B9"/>
    <w:rsid w:val="00E76054"/>
    <w:rsid w:val="00E767E2"/>
    <w:rsid w:val="00E80987"/>
    <w:rsid w:val="00E83A37"/>
    <w:rsid w:val="00E83DA7"/>
    <w:rsid w:val="00E86A0C"/>
    <w:rsid w:val="00E87DA4"/>
    <w:rsid w:val="00E92FC1"/>
    <w:rsid w:val="00E939D8"/>
    <w:rsid w:val="00E952E7"/>
    <w:rsid w:val="00EA0D27"/>
    <w:rsid w:val="00EA148A"/>
    <w:rsid w:val="00EA19FF"/>
    <w:rsid w:val="00EA7F6F"/>
    <w:rsid w:val="00EB378A"/>
    <w:rsid w:val="00EC046D"/>
    <w:rsid w:val="00EC1232"/>
    <w:rsid w:val="00EC130E"/>
    <w:rsid w:val="00EC191B"/>
    <w:rsid w:val="00EC1FE7"/>
    <w:rsid w:val="00ED081B"/>
    <w:rsid w:val="00ED0BFC"/>
    <w:rsid w:val="00ED0C83"/>
    <w:rsid w:val="00ED679C"/>
    <w:rsid w:val="00ED6E11"/>
    <w:rsid w:val="00ED6ED0"/>
    <w:rsid w:val="00ED7881"/>
    <w:rsid w:val="00EE19C4"/>
    <w:rsid w:val="00EE6379"/>
    <w:rsid w:val="00EF0CAD"/>
    <w:rsid w:val="00F00013"/>
    <w:rsid w:val="00F01AC7"/>
    <w:rsid w:val="00F0553D"/>
    <w:rsid w:val="00F0777C"/>
    <w:rsid w:val="00F07E14"/>
    <w:rsid w:val="00F14421"/>
    <w:rsid w:val="00F14E2A"/>
    <w:rsid w:val="00F1534A"/>
    <w:rsid w:val="00F201DE"/>
    <w:rsid w:val="00F22B5C"/>
    <w:rsid w:val="00F23F4A"/>
    <w:rsid w:val="00F24E33"/>
    <w:rsid w:val="00F2697B"/>
    <w:rsid w:val="00F27ACF"/>
    <w:rsid w:val="00F306D9"/>
    <w:rsid w:val="00F31818"/>
    <w:rsid w:val="00F324FD"/>
    <w:rsid w:val="00F325C8"/>
    <w:rsid w:val="00F3286E"/>
    <w:rsid w:val="00F33B72"/>
    <w:rsid w:val="00F36B48"/>
    <w:rsid w:val="00F3718D"/>
    <w:rsid w:val="00F439C9"/>
    <w:rsid w:val="00F45E2B"/>
    <w:rsid w:val="00F46454"/>
    <w:rsid w:val="00F53738"/>
    <w:rsid w:val="00F54701"/>
    <w:rsid w:val="00F557D6"/>
    <w:rsid w:val="00F57300"/>
    <w:rsid w:val="00F57866"/>
    <w:rsid w:val="00F62834"/>
    <w:rsid w:val="00F652B0"/>
    <w:rsid w:val="00F7064C"/>
    <w:rsid w:val="00F71416"/>
    <w:rsid w:val="00F7293D"/>
    <w:rsid w:val="00F73A0E"/>
    <w:rsid w:val="00F81C7D"/>
    <w:rsid w:val="00F82F87"/>
    <w:rsid w:val="00F836F1"/>
    <w:rsid w:val="00F83A05"/>
    <w:rsid w:val="00F83B98"/>
    <w:rsid w:val="00F8429F"/>
    <w:rsid w:val="00F86007"/>
    <w:rsid w:val="00F8603E"/>
    <w:rsid w:val="00F87CE6"/>
    <w:rsid w:val="00F911A1"/>
    <w:rsid w:val="00F912FC"/>
    <w:rsid w:val="00F928BB"/>
    <w:rsid w:val="00F928F3"/>
    <w:rsid w:val="00F95450"/>
    <w:rsid w:val="00F96689"/>
    <w:rsid w:val="00FA3866"/>
    <w:rsid w:val="00FA41D8"/>
    <w:rsid w:val="00FA4F23"/>
    <w:rsid w:val="00FA6145"/>
    <w:rsid w:val="00FA6389"/>
    <w:rsid w:val="00FA6F7D"/>
    <w:rsid w:val="00FB0437"/>
    <w:rsid w:val="00FB091C"/>
    <w:rsid w:val="00FB0DC2"/>
    <w:rsid w:val="00FB0EB3"/>
    <w:rsid w:val="00FB13E2"/>
    <w:rsid w:val="00FB1824"/>
    <w:rsid w:val="00FB2C53"/>
    <w:rsid w:val="00FB2DF1"/>
    <w:rsid w:val="00FB49A7"/>
    <w:rsid w:val="00FB4B94"/>
    <w:rsid w:val="00FB6C8F"/>
    <w:rsid w:val="00FB7AC5"/>
    <w:rsid w:val="00FC074B"/>
    <w:rsid w:val="00FC2F9A"/>
    <w:rsid w:val="00FC351C"/>
    <w:rsid w:val="00FC4846"/>
    <w:rsid w:val="00FC6FC7"/>
    <w:rsid w:val="00FD0FB5"/>
    <w:rsid w:val="00FD1CD7"/>
    <w:rsid w:val="00FD48D0"/>
    <w:rsid w:val="00FD4D6B"/>
    <w:rsid w:val="00FD51E2"/>
    <w:rsid w:val="00FD7A19"/>
    <w:rsid w:val="00FF08F3"/>
    <w:rsid w:val="00FF2F55"/>
    <w:rsid w:val="00FF32B4"/>
    <w:rsid w:val="00FF6226"/>
    <w:rsid w:val="01C14374"/>
    <w:rsid w:val="02AD0DE2"/>
    <w:rsid w:val="02C05466"/>
    <w:rsid w:val="0338A532"/>
    <w:rsid w:val="0407134A"/>
    <w:rsid w:val="0480D383"/>
    <w:rsid w:val="059DF615"/>
    <w:rsid w:val="062AEA5E"/>
    <w:rsid w:val="063D532A"/>
    <w:rsid w:val="07776555"/>
    <w:rsid w:val="0795A22A"/>
    <w:rsid w:val="07BF9782"/>
    <w:rsid w:val="07D468C6"/>
    <w:rsid w:val="088E50A9"/>
    <w:rsid w:val="096DAB6A"/>
    <w:rsid w:val="09A161AB"/>
    <w:rsid w:val="09C343BF"/>
    <w:rsid w:val="09F9B050"/>
    <w:rsid w:val="0D0BC5B8"/>
    <w:rsid w:val="0D76F187"/>
    <w:rsid w:val="0DBDBB35"/>
    <w:rsid w:val="0E00AC94"/>
    <w:rsid w:val="0E108A36"/>
    <w:rsid w:val="0E5902EE"/>
    <w:rsid w:val="0EEAA888"/>
    <w:rsid w:val="0EEBEA89"/>
    <w:rsid w:val="0F0500D8"/>
    <w:rsid w:val="106903E2"/>
    <w:rsid w:val="10763197"/>
    <w:rsid w:val="10D88FDB"/>
    <w:rsid w:val="116C6E15"/>
    <w:rsid w:val="119938C6"/>
    <w:rsid w:val="11C624DF"/>
    <w:rsid w:val="12365BA4"/>
    <w:rsid w:val="12382DF9"/>
    <w:rsid w:val="126FA577"/>
    <w:rsid w:val="1272896E"/>
    <w:rsid w:val="12FEE592"/>
    <w:rsid w:val="145E8070"/>
    <w:rsid w:val="148093B5"/>
    <w:rsid w:val="163B85AD"/>
    <w:rsid w:val="16A7CF22"/>
    <w:rsid w:val="16E2C37C"/>
    <w:rsid w:val="16F0C43D"/>
    <w:rsid w:val="1739590F"/>
    <w:rsid w:val="1802C09B"/>
    <w:rsid w:val="1856F256"/>
    <w:rsid w:val="1895CF04"/>
    <w:rsid w:val="18ABE31E"/>
    <w:rsid w:val="193B8582"/>
    <w:rsid w:val="1B0405D3"/>
    <w:rsid w:val="1B27C184"/>
    <w:rsid w:val="1BA77919"/>
    <w:rsid w:val="1BD7851B"/>
    <w:rsid w:val="1C8E73BB"/>
    <w:rsid w:val="1DC9556C"/>
    <w:rsid w:val="1DD965DF"/>
    <w:rsid w:val="1F1BA37D"/>
    <w:rsid w:val="1FEE4301"/>
    <w:rsid w:val="20905A26"/>
    <w:rsid w:val="213A9485"/>
    <w:rsid w:val="2161D278"/>
    <w:rsid w:val="21D3D60F"/>
    <w:rsid w:val="2202BFA3"/>
    <w:rsid w:val="22295F4A"/>
    <w:rsid w:val="223389E2"/>
    <w:rsid w:val="22B51295"/>
    <w:rsid w:val="22CE3AF2"/>
    <w:rsid w:val="23664D8C"/>
    <w:rsid w:val="2380AF71"/>
    <w:rsid w:val="2489E455"/>
    <w:rsid w:val="24F4CD17"/>
    <w:rsid w:val="24FEE872"/>
    <w:rsid w:val="250AE299"/>
    <w:rsid w:val="25299F96"/>
    <w:rsid w:val="2554F5B4"/>
    <w:rsid w:val="25CE2E25"/>
    <w:rsid w:val="278883B8"/>
    <w:rsid w:val="27D2E98A"/>
    <w:rsid w:val="281C7305"/>
    <w:rsid w:val="28E00035"/>
    <w:rsid w:val="28EDE3AD"/>
    <w:rsid w:val="29380976"/>
    <w:rsid w:val="297D0065"/>
    <w:rsid w:val="2AAE67CA"/>
    <w:rsid w:val="2B6B0C42"/>
    <w:rsid w:val="2C41E26D"/>
    <w:rsid w:val="2D008882"/>
    <w:rsid w:val="2D1559C6"/>
    <w:rsid w:val="2DD3CD0A"/>
    <w:rsid w:val="2E165B81"/>
    <w:rsid w:val="2E216CEE"/>
    <w:rsid w:val="2F072A17"/>
    <w:rsid w:val="2F25EC26"/>
    <w:rsid w:val="304F8B39"/>
    <w:rsid w:val="309DBFE9"/>
    <w:rsid w:val="319A88EE"/>
    <w:rsid w:val="31CA0949"/>
    <w:rsid w:val="322F358F"/>
    <w:rsid w:val="323E0090"/>
    <w:rsid w:val="327E18A7"/>
    <w:rsid w:val="329831A5"/>
    <w:rsid w:val="32B4D089"/>
    <w:rsid w:val="337CEB9C"/>
    <w:rsid w:val="33BB19E9"/>
    <w:rsid w:val="344D495F"/>
    <w:rsid w:val="346706C0"/>
    <w:rsid w:val="34BE841C"/>
    <w:rsid w:val="3503CDA4"/>
    <w:rsid w:val="35161E00"/>
    <w:rsid w:val="3561FDD9"/>
    <w:rsid w:val="3562F3A7"/>
    <w:rsid w:val="3650FB99"/>
    <w:rsid w:val="366B69D5"/>
    <w:rsid w:val="367DF91B"/>
    <w:rsid w:val="36FEC408"/>
    <w:rsid w:val="37693710"/>
    <w:rsid w:val="378A00C6"/>
    <w:rsid w:val="379EA782"/>
    <w:rsid w:val="38870328"/>
    <w:rsid w:val="395D480F"/>
    <w:rsid w:val="39700B76"/>
    <w:rsid w:val="39895F2E"/>
    <w:rsid w:val="399F47D4"/>
    <w:rsid w:val="39B34423"/>
    <w:rsid w:val="39E72AE6"/>
    <w:rsid w:val="3AC8701E"/>
    <w:rsid w:val="3B14A083"/>
    <w:rsid w:val="3B3E474A"/>
    <w:rsid w:val="3B611C16"/>
    <w:rsid w:val="3B821FEB"/>
    <w:rsid w:val="3BD2352B"/>
    <w:rsid w:val="3D25EEE5"/>
    <w:rsid w:val="3E3E5D2D"/>
    <w:rsid w:val="3E8B68EA"/>
    <w:rsid w:val="3EA6D081"/>
    <w:rsid w:val="3F9B2248"/>
    <w:rsid w:val="4022C37C"/>
    <w:rsid w:val="40EB7899"/>
    <w:rsid w:val="411B6B73"/>
    <w:rsid w:val="414D774E"/>
    <w:rsid w:val="431F17B0"/>
    <w:rsid w:val="434F35EA"/>
    <w:rsid w:val="43BFAA3D"/>
    <w:rsid w:val="44A94AD8"/>
    <w:rsid w:val="44B18F2D"/>
    <w:rsid w:val="44E0F527"/>
    <w:rsid w:val="44F8EE94"/>
    <w:rsid w:val="45B761D8"/>
    <w:rsid w:val="45F2892E"/>
    <w:rsid w:val="45F9F04F"/>
    <w:rsid w:val="46D2C578"/>
    <w:rsid w:val="4717BC67"/>
    <w:rsid w:val="473F5D74"/>
    <w:rsid w:val="47E4126C"/>
    <w:rsid w:val="4817FE71"/>
    <w:rsid w:val="4847BE7A"/>
    <w:rsid w:val="48653CF5"/>
    <w:rsid w:val="488B1BB0"/>
    <w:rsid w:val="4894A2EF"/>
    <w:rsid w:val="48B274C5"/>
    <w:rsid w:val="49ACDE66"/>
    <w:rsid w:val="4AFFDD87"/>
    <w:rsid w:val="4B6EBBDD"/>
    <w:rsid w:val="4B86B54A"/>
    <w:rsid w:val="4D13A7B9"/>
    <w:rsid w:val="4D4D31DD"/>
    <w:rsid w:val="4DD8B796"/>
    <w:rsid w:val="4DDF534A"/>
    <w:rsid w:val="4E90C112"/>
    <w:rsid w:val="4EB2DF6B"/>
    <w:rsid w:val="4F2B144F"/>
    <w:rsid w:val="4F5A2095"/>
    <w:rsid w:val="4F7B23AB"/>
    <w:rsid w:val="4F7C31D8"/>
    <w:rsid w:val="4F93F874"/>
    <w:rsid w:val="4F942B45"/>
    <w:rsid w:val="513F3722"/>
    <w:rsid w:val="515608BC"/>
    <w:rsid w:val="528A0371"/>
    <w:rsid w:val="530D75CA"/>
    <w:rsid w:val="535A3E37"/>
    <w:rsid w:val="535E9081"/>
    <w:rsid w:val="5377B8DE"/>
    <w:rsid w:val="54F9BE57"/>
    <w:rsid w:val="54FADFBD"/>
    <w:rsid w:val="55269818"/>
    <w:rsid w:val="55901697"/>
    <w:rsid w:val="5679F852"/>
    <w:rsid w:val="56FED38E"/>
    <w:rsid w:val="570D2FF0"/>
    <w:rsid w:val="5729988A"/>
    <w:rsid w:val="582246F3"/>
    <w:rsid w:val="58DC5A07"/>
    <w:rsid w:val="595BD9EF"/>
    <w:rsid w:val="5A8C19F9"/>
    <w:rsid w:val="5BCE2597"/>
    <w:rsid w:val="5BD3E80E"/>
    <w:rsid w:val="5CDC8362"/>
    <w:rsid w:val="5DDD851D"/>
    <w:rsid w:val="5E39B5C8"/>
    <w:rsid w:val="5E66B68A"/>
    <w:rsid w:val="5E6B5CFC"/>
    <w:rsid w:val="5E9BF861"/>
    <w:rsid w:val="5EC0790B"/>
    <w:rsid w:val="5F1CB8B6"/>
    <w:rsid w:val="60751420"/>
    <w:rsid w:val="607A5409"/>
    <w:rsid w:val="60B9D3B2"/>
    <w:rsid w:val="6229746B"/>
    <w:rsid w:val="6290A7B1"/>
    <w:rsid w:val="63F4A8BF"/>
    <w:rsid w:val="6557E115"/>
    <w:rsid w:val="65990506"/>
    <w:rsid w:val="6608767F"/>
    <w:rsid w:val="6659F3FB"/>
    <w:rsid w:val="666C6C21"/>
    <w:rsid w:val="6687E721"/>
    <w:rsid w:val="678A91FC"/>
    <w:rsid w:val="67D4FF15"/>
    <w:rsid w:val="6830A2B6"/>
    <w:rsid w:val="684B049B"/>
    <w:rsid w:val="6921714C"/>
    <w:rsid w:val="69D537C3"/>
    <w:rsid w:val="6A39ACC3"/>
    <w:rsid w:val="6B551063"/>
    <w:rsid w:val="6B820DE5"/>
    <w:rsid w:val="6B99D481"/>
    <w:rsid w:val="6BE68625"/>
    <w:rsid w:val="6BE6B8F6"/>
    <w:rsid w:val="6BF921C2"/>
    <w:rsid w:val="6CC74A1E"/>
    <w:rsid w:val="6CFEF46D"/>
    <w:rsid w:val="6D16EDDA"/>
    <w:rsid w:val="6D43EB5C"/>
    <w:rsid w:val="6D73AB65"/>
    <w:rsid w:val="6DE86F3A"/>
    <w:rsid w:val="6FACCF8A"/>
    <w:rsid w:val="6FD579FE"/>
    <w:rsid w:val="7081AEF9"/>
    <w:rsid w:val="70D854B0"/>
    <w:rsid w:val="70EBB17A"/>
    <w:rsid w:val="70F470FB"/>
    <w:rsid w:val="71FAD086"/>
    <w:rsid w:val="7302371E"/>
    <w:rsid w:val="73A24C18"/>
    <w:rsid w:val="7416435F"/>
    <w:rsid w:val="7465F186"/>
    <w:rsid w:val="74BA878F"/>
    <w:rsid w:val="760EA948"/>
    <w:rsid w:val="78E22C9E"/>
    <w:rsid w:val="79983994"/>
    <w:rsid w:val="7A1D5323"/>
    <w:rsid w:val="7A54992A"/>
    <w:rsid w:val="7A5F45F7"/>
    <w:rsid w:val="7AF3EA12"/>
    <w:rsid w:val="7B627D59"/>
    <w:rsid w:val="7B99E043"/>
    <w:rsid w:val="7C09252E"/>
    <w:rsid w:val="7C2B6119"/>
    <w:rsid w:val="7C391CDB"/>
    <w:rsid w:val="7C661A5D"/>
    <w:rsid w:val="7CA335E5"/>
    <w:rsid w:val="7D395EE5"/>
    <w:rsid w:val="7D6951BF"/>
    <w:rsid w:val="7E3FBE70"/>
    <w:rsid w:val="7F249163"/>
    <w:rsid w:val="7F8FE1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C9B76F"/>
  <w15:docId w15:val="{742E10EE-92C4-4F12-9BB1-FCCD08F0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0CCE"/>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
    <w:basedOn w:val="Standaard"/>
    <w:next w:val="Standaard"/>
    <w:qFormat/>
    <w:pPr>
      <w:keepNext/>
      <w:pageBreakBefore/>
      <w:numPr>
        <w:numId w:val="3"/>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qFormat/>
    <w:pPr>
      <w:keepNext/>
      <w:numPr>
        <w:ilvl w:val="1"/>
        <w:numId w:val="3"/>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3"/>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3"/>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
    <w:basedOn w:val="Standaard"/>
    <w:next w:val="Standaard"/>
    <w:qFormat/>
    <w:pPr>
      <w:numPr>
        <w:ilvl w:val="4"/>
        <w:numId w:val="3"/>
      </w:numPr>
      <w:tabs>
        <w:tab w:val="clear" w:pos="1008"/>
      </w:tabs>
      <w:spacing w:before="240" w:after="60"/>
      <w:ind w:left="3600" w:hanging="360"/>
      <w:outlineLvl w:val="4"/>
    </w:pPr>
  </w:style>
  <w:style w:type="paragraph" w:styleId="Kop6">
    <w:name w:val="heading 6"/>
    <w:aliases w:val="Legal Level 1.,H6"/>
    <w:basedOn w:val="Standaard"/>
    <w:next w:val="Standaard"/>
    <w:qFormat/>
    <w:pPr>
      <w:numPr>
        <w:ilvl w:val="5"/>
        <w:numId w:val="3"/>
      </w:numPr>
      <w:tabs>
        <w:tab w:val="clear" w:pos="1152"/>
      </w:tabs>
      <w:spacing w:before="240" w:after="60"/>
      <w:ind w:left="4320" w:hanging="360"/>
      <w:outlineLvl w:val="5"/>
    </w:pPr>
    <w:rPr>
      <w:i/>
    </w:rPr>
  </w:style>
  <w:style w:type="paragraph" w:styleId="Kop7">
    <w:name w:val="heading 7"/>
    <w:aliases w:val="Legal Level 1.1."/>
    <w:basedOn w:val="Standaard"/>
    <w:next w:val="Standaard"/>
    <w:qFormat/>
    <w:pPr>
      <w:numPr>
        <w:ilvl w:val="6"/>
        <w:numId w:val="3"/>
      </w:numPr>
      <w:tabs>
        <w:tab w:val="clear" w:pos="1296"/>
      </w:tabs>
      <w:spacing w:before="240" w:after="60"/>
      <w:ind w:left="5040" w:hanging="360"/>
      <w:outlineLvl w:val="6"/>
    </w:pPr>
    <w:rPr>
      <w:rFonts w:ascii="Arial" w:hAnsi="Arial"/>
      <w:sz w:val="20"/>
    </w:rPr>
  </w:style>
  <w:style w:type="paragraph" w:styleId="Kop8">
    <w:name w:val="heading 8"/>
    <w:aliases w:val="Legal Level 1.1.1."/>
    <w:basedOn w:val="Standaard"/>
    <w:next w:val="Standaard"/>
    <w:qFormat/>
    <w:pPr>
      <w:numPr>
        <w:ilvl w:val="7"/>
        <w:numId w:val="3"/>
      </w:numPr>
      <w:tabs>
        <w:tab w:val="clear" w:pos="1440"/>
      </w:tabs>
      <w:spacing w:before="240" w:after="60"/>
      <w:ind w:left="5760" w:hanging="360"/>
      <w:outlineLvl w:val="7"/>
    </w:pPr>
    <w:rPr>
      <w:rFonts w:ascii="Arial" w:hAnsi="Arial"/>
      <w:i/>
      <w:sz w:val="20"/>
    </w:rPr>
  </w:style>
  <w:style w:type="paragraph" w:styleId="Kop9">
    <w:name w:val="heading 9"/>
    <w:aliases w:val="Legal Level 1.1.1.1.,Adreskop"/>
    <w:basedOn w:val="Standaard"/>
    <w:next w:val="Standaard"/>
    <w:qFormat/>
    <w:pPr>
      <w:numPr>
        <w:ilvl w:val="8"/>
        <w:numId w:val="3"/>
      </w:numPr>
      <w:tabs>
        <w:tab w:val="clear" w:pos="1584"/>
      </w:tabs>
      <w:spacing w:before="240" w:after="60"/>
      <w:ind w:left="6480" w:hanging="3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lang w:val="en-US" w:eastAsia="ja-JP"/>
    </w:rPr>
    <w:tblPr/>
    <w:tcPr>
      <w:tcMar>
        <w:top w:w="57" w:type="dxa"/>
        <w:bottom w:w="57" w:type="dxa"/>
      </w:tcMar>
    </w:tcPr>
    <w:tblStylePr w:type="firstRow">
      <w:rPr>
        <w:rFonts w:ascii="Humnst777 BT" w:hAnsi="Humnst777 BT"/>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5"/>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4"/>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517290"/>
    <w:pPr>
      <w:widowControl w:val="0"/>
      <w:numPr>
        <w:numId w:val="17"/>
      </w:numPr>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517290"/>
    <w:rPr>
      <w:rFonts w:ascii="Verdana" w:hAnsi="Verdana"/>
      <w:sz w:val="18"/>
      <w:szCs w:val="18"/>
    </w:rPr>
  </w:style>
  <w:style w:type="paragraph" w:customStyle="1" w:styleId="Kop1Beschrijvenddoc">
    <w:name w:val="Kop 1 Beschrijvend doc"/>
    <w:basedOn w:val="Standaard"/>
    <w:autoRedefine/>
    <w:rsid w:val="003424C2"/>
    <w:pPr>
      <w:keepNext/>
      <w:widowControl w:val="0"/>
      <w:numPr>
        <w:numId w:val="8"/>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8"/>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9"/>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aliases w:val="Lijstalinea niv 1"/>
    <w:basedOn w:val="Standaard"/>
    <w:link w:val="LijstalineaChar"/>
    <w:uiPriority w:val="72"/>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paragraph" w:styleId="Normaalweb">
    <w:name w:val="Normal (Web)"/>
    <w:basedOn w:val="Standaard"/>
    <w:uiPriority w:val="99"/>
    <w:semiHidden/>
    <w:unhideWhenUsed/>
    <w:rsid w:val="00AF0B9B"/>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unhideWhenUsed/>
    <w:rsid w:val="002A23BE"/>
    <w:rPr>
      <w:sz w:val="16"/>
      <w:szCs w:val="16"/>
    </w:rPr>
  </w:style>
  <w:style w:type="paragraph" w:styleId="Tekstopmerking">
    <w:name w:val="annotation text"/>
    <w:basedOn w:val="Standaard"/>
    <w:link w:val="TekstopmerkingChar"/>
    <w:uiPriority w:val="99"/>
    <w:unhideWhenUsed/>
    <w:rsid w:val="002A23BE"/>
    <w:pPr>
      <w:spacing w:line="240" w:lineRule="auto"/>
    </w:pPr>
    <w:rPr>
      <w:sz w:val="20"/>
    </w:rPr>
  </w:style>
  <w:style w:type="character" w:customStyle="1" w:styleId="TekstopmerkingChar">
    <w:name w:val="Tekst opmerking Char"/>
    <w:basedOn w:val="Standaardalinea-lettertype"/>
    <w:link w:val="Tekstopmerking"/>
    <w:uiPriority w:val="99"/>
    <w:rsid w:val="002A23BE"/>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A23BE"/>
    <w:rPr>
      <w:b/>
      <w:bCs/>
    </w:rPr>
  </w:style>
  <w:style w:type="character" w:customStyle="1" w:styleId="OnderwerpvanopmerkingChar">
    <w:name w:val="Onderwerp van opmerking Char"/>
    <w:basedOn w:val="TekstopmerkingChar"/>
    <w:link w:val="Onderwerpvanopmerking"/>
    <w:uiPriority w:val="99"/>
    <w:semiHidden/>
    <w:rsid w:val="002A23BE"/>
    <w:rPr>
      <w:rFonts w:ascii="Baskerville MT" w:hAnsi="Baskerville MT"/>
      <w:b/>
      <w:bCs/>
    </w:rPr>
  </w:style>
  <w:style w:type="paragraph" w:styleId="Revisie">
    <w:name w:val="Revision"/>
    <w:hidden/>
    <w:uiPriority w:val="99"/>
    <w:semiHidden/>
    <w:rsid w:val="00571615"/>
    <w:rPr>
      <w:rFonts w:ascii="Baskerville MT" w:hAnsi="Baskerville MT"/>
      <w:sz w:val="22"/>
    </w:rPr>
  </w:style>
  <w:style w:type="character" w:customStyle="1" w:styleId="LijstalineaChar">
    <w:name w:val="Lijstalinea Char"/>
    <w:aliases w:val="Lijstalinea niv 1 Char"/>
    <w:basedOn w:val="Standaardalinea-lettertype"/>
    <w:link w:val="Lijstalinea"/>
    <w:uiPriority w:val="72"/>
    <w:locked/>
    <w:rsid w:val="00B962ED"/>
    <w:rPr>
      <w:rFonts w:ascii="Baskerville MT" w:hAnsi="Baskerville MT"/>
      <w:sz w:val="22"/>
    </w:rPr>
  </w:style>
  <w:style w:type="paragraph" w:customStyle="1" w:styleId="Alinea0">
    <w:name w:val="Alinea 0"/>
    <w:basedOn w:val="Standaard"/>
    <w:link w:val="Alinea0Char"/>
    <w:rsid w:val="00D338AE"/>
    <w:pPr>
      <w:widowControl w:val="0"/>
      <w:tabs>
        <w:tab w:val="clear" w:pos="397"/>
      </w:tabs>
      <w:overflowPunct w:val="0"/>
      <w:autoSpaceDE w:val="0"/>
      <w:autoSpaceDN w:val="0"/>
      <w:adjustRightInd w:val="0"/>
      <w:spacing w:line="240" w:lineRule="auto"/>
      <w:ind w:left="1134"/>
      <w:textAlignment w:val="baseline"/>
    </w:pPr>
    <w:rPr>
      <w:rFonts w:ascii="Arial" w:hAnsi="Arial"/>
      <w:sz w:val="20"/>
      <w:lang w:val="nl" w:eastAsia="x-none"/>
    </w:rPr>
  </w:style>
  <w:style w:type="character" w:customStyle="1" w:styleId="Alinea0Char">
    <w:name w:val="Alinea 0 Char"/>
    <w:link w:val="Alinea0"/>
    <w:rsid w:val="00D338AE"/>
    <w:rPr>
      <w:rFonts w:ascii="Arial" w:hAnsi="Arial"/>
      <w:lang w:val="nl" w:eastAsia="x-none"/>
    </w:rPr>
  </w:style>
  <w:style w:type="character" w:customStyle="1" w:styleId="UnresolvedMention1">
    <w:name w:val="Unresolved Mention1"/>
    <w:basedOn w:val="Standaardalinea-lettertype"/>
    <w:uiPriority w:val="99"/>
    <w:semiHidden/>
    <w:unhideWhenUsed/>
    <w:rsid w:val="004D5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68590086">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31635292">
      <w:bodyDiv w:val="1"/>
      <w:marLeft w:val="0"/>
      <w:marRight w:val="0"/>
      <w:marTop w:val="0"/>
      <w:marBottom w:val="0"/>
      <w:divBdr>
        <w:top w:val="none" w:sz="0" w:space="0" w:color="auto"/>
        <w:left w:val="none" w:sz="0" w:space="0" w:color="auto"/>
        <w:bottom w:val="none" w:sz="0" w:space="0" w:color="auto"/>
        <w:right w:val="none" w:sz="0" w:space="0" w:color="auto"/>
      </w:divBdr>
      <w:divsChild>
        <w:div w:id="13770439">
          <w:marLeft w:val="0"/>
          <w:marRight w:val="0"/>
          <w:marTop w:val="0"/>
          <w:marBottom w:val="0"/>
          <w:divBdr>
            <w:top w:val="none" w:sz="0" w:space="0" w:color="auto"/>
            <w:left w:val="none" w:sz="0" w:space="0" w:color="auto"/>
            <w:bottom w:val="none" w:sz="0" w:space="0" w:color="auto"/>
            <w:right w:val="none" w:sz="0" w:space="0" w:color="auto"/>
          </w:divBdr>
        </w:div>
        <w:div w:id="60641328">
          <w:marLeft w:val="0"/>
          <w:marRight w:val="0"/>
          <w:marTop w:val="0"/>
          <w:marBottom w:val="0"/>
          <w:divBdr>
            <w:top w:val="none" w:sz="0" w:space="0" w:color="auto"/>
            <w:left w:val="none" w:sz="0" w:space="0" w:color="auto"/>
            <w:bottom w:val="none" w:sz="0" w:space="0" w:color="auto"/>
            <w:right w:val="none" w:sz="0" w:space="0" w:color="auto"/>
          </w:divBdr>
        </w:div>
        <w:div w:id="131144621">
          <w:marLeft w:val="0"/>
          <w:marRight w:val="0"/>
          <w:marTop w:val="0"/>
          <w:marBottom w:val="0"/>
          <w:divBdr>
            <w:top w:val="none" w:sz="0" w:space="0" w:color="auto"/>
            <w:left w:val="none" w:sz="0" w:space="0" w:color="auto"/>
            <w:bottom w:val="none" w:sz="0" w:space="0" w:color="auto"/>
            <w:right w:val="none" w:sz="0" w:space="0" w:color="auto"/>
          </w:divBdr>
        </w:div>
        <w:div w:id="888030478">
          <w:marLeft w:val="0"/>
          <w:marRight w:val="0"/>
          <w:marTop w:val="0"/>
          <w:marBottom w:val="0"/>
          <w:divBdr>
            <w:top w:val="none" w:sz="0" w:space="0" w:color="auto"/>
            <w:left w:val="none" w:sz="0" w:space="0" w:color="auto"/>
            <w:bottom w:val="none" w:sz="0" w:space="0" w:color="auto"/>
            <w:right w:val="none" w:sz="0" w:space="0" w:color="auto"/>
          </w:divBdr>
        </w:div>
        <w:div w:id="909736537">
          <w:marLeft w:val="0"/>
          <w:marRight w:val="0"/>
          <w:marTop w:val="0"/>
          <w:marBottom w:val="0"/>
          <w:divBdr>
            <w:top w:val="none" w:sz="0" w:space="0" w:color="auto"/>
            <w:left w:val="none" w:sz="0" w:space="0" w:color="auto"/>
            <w:bottom w:val="none" w:sz="0" w:space="0" w:color="auto"/>
            <w:right w:val="none" w:sz="0" w:space="0" w:color="auto"/>
          </w:divBdr>
        </w:div>
        <w:div w:id="1089892192">
          <w:marLeft w:val="0"/>
          <w:marRight w:val="0"/>
          <w:marTop w:val="0"/>
          <w:marBottom w:val="0"/>
          <w:divBdr>
            <w:top w:val="none" w:sz="0" w:space="0" w:color="auto"/>
            <w:left w:val="none" w:sz="0" w:space="0" w:color="auto"/>
            <w:bottom w:val="none" w:sz="0" w:space="0" w:color="auto"/>
            <w:right w:val="none" w:sz="0" w:space="0" w:color="auto"/>
          </w:divBdr>
        </w:div>
        <w:div w:id="1344357178">
          <w:marLeft w:val="0"/>
          <w:marRight w:val="0"/>
          <w:marTop w:val="0"/>
          <w:marBottom w:val="0"/>
          <w:divBdr>
            <w:top w:val="none" w:sz="0" w:space="0" w:color="auto"/>
            <w:left w:val="none" w:sz="0" w:space="0" w:color="auto"/>
            <w:bottom w:val="none" w:sz="0" w:space="0" w:color="auto"/>
            <w:right w:val="none" w:sz="0" w:space="0" w:color="auto"/>
          </w:divBdr>
        </w:div>
        <w:div w:id="1516528763">
          <w:marLeft w:val="0"/>
          <w:marRight w:val="0"/>
          <w:marTop w:val="0"/>
          <w:marBottom w:val="0"/>
          <w:divBdr>
            <w:top w:val="none" w:sz="0" w:space="0" w:color="auto"/>
            <w:left w:val="none" w:sz="0" w:space="0" w:color="auto"/>
            <w:bottom w:val="none" w:sz="0" w:space="0" w:color="auto"/>
            <w:right w:val="none" w:sz="0" w:space="0" w:color="auto"/>
          </w:divBdr>
        </w:div>
        <w:div w:id="1558204245">
          <w:marLeft w:val="0"/>
          <w:marRight w:val="0"/>
          <w:marTop w:val="0"/>
          <w:marBottom w:val="0"/>
          <w:divBdr>
            <w:top w:val="none" w:sz="0" w:space="0" w:color="auto"/>
            <w:left w:val="none" w:sz="0" w:space="0" w:color="auto"/>
            <w:bottom w:val="none" w:sz="0" w:space="0" w:color="auto"/>
            <w:right w:val="none" w:sz="0" w:space="0" w:color="auto"/>
          </w:divBdr>
        </w:div>
        <w:div w:id="1568027595">
          <w:marLeft w:val="0"/>
          <w:marRight w:val="0"/>
          <w:marTop w:val="0"/>
          <w:marBottom w:val="0"/>
          <w:divBdr>
            <w:top w:val="none" w:sz="0" w:space="0" w:color="auto"/>
            <w:left w:val="none" w:sz="0" w:space="0" w:color="auto"/>
            <w:bottom w:val="none" w:sz="0" w:space="0" w:color="auto"/>
            <w:right w:val="none" w:sz="0" w:space="0" w:color="auto"/>
          </w:divBdr>
        </w:div>
        <w:div w:id="1660183487">
          <w:marLeft w:val="0"/>
          <w:marRight w:val="0"/>
          <w:marTop w:val="0"/>
          <w:marBottom w:val="0"/>
          <w:divBdr>
            <w:top w:val="none" w:sz="0" w:space="0" w:color="auto"/>
            <w:left w:val="none" w:sz="0" w:space="0" w:color="auto"/>
            <w:bottom w:val="none" w:sz="0" w:space="0" w:color="auto"/>
            <w:right w:val="none" w:sz="0" w:space="0" w:color="auto"/>
          </w:divBdr>
        </w:div>
        <w:div w:id="1781534895">
          <w:marLeft w:val="0"/>
          <w:marRight w:val="0"/>
          <w:marTop w:val="0"/>
          <w:marBottom w:val="0"/>
          <w:divBdr>
            <w:top w:val="none" w:sz="0" w:space="0" w:color="auto"/>
            <w:left w:val="none" w:sz="0" w:space="0" w:color="auto"/>
            <w:bottom w:val="none" w:sz="0" w:space="0" w:color="auto"/>
            <w:right w:val="none" w:sz="0" w:space="0" w:color="auto"/>
          </w:divBdr>
        </w:div>
        <w:div w:id="1846743648">
          <w:marLeft w:val="0"/>
          <w:marRight w:val="0"/>
          <w:marTop w:val="0"/>
          <w:marBottom w:val="0"/>
          <w:divBdr>
            <w:top w:val="none" w:sz="0" w:space="0" w:color="auto"/>
            <w:left w:val="none" w:sz="0" w:space="0" w:color="auto"/>
            <w:bottom w:val="none" w:sz="0" w:space="0" w:color="auto"/>
            <w:right w:val="none" w:sz="0" w:space="0" w:color="auto"/>
          </w:divBdr>
        </w:div>
        <w:div w:id="2107648231">
          <w:marLeft w:val="0"/>
          <w:marRight w:val="0"/>
          <w:marTop w:val="0"/>
          <w:marBottom w:val="0"/>
          <w:divBdr>
            <w:top w:val="none" w:sz="0" w:space="0" w:color="auto"/>
            <w:left w:val="none" w:sz="0" w:space="0" w:color="auto"/>
            <w:bottom w:val="none" w:sz="0" w:space="0" w:color="auto"/>
            <w:right w:val="none" w:sz="0" w:space="0" w:color="auto"/>
          </w:divBdr>
        </w:div>
        <w:div w:id="2119829377">
          <w:marLeft w:val="0"/>
          <w:marRight w:val="0"/>
          <w:marTop w:val="0"/>
          <w:marBottom w:val="0"/>
          <w:divBdr>
            <w:top w:val="none" w:sz="0" w:space="0" w:color="auto"/>
            <w:left w:val="none" w:sz="0" w:space="0" w:color="auto"/>
            <w:bottom w:val="none" w:sz="0" w:space="0" w:color="auto"/>
            <w:right w:val="none" w:sz="0" w:space="0" w:color="auto"/>
          </w:divBdr>
        </w:div>
      </w:divsChild>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356733182">
      <w:bodyDiv w:val="1"/>
      <w:marLeft w:val="0"/>
      <w:marRight w:val="0"/>
      <w:marTop w:val="0"/>
      <w:marBottom w:val="0"/>
      <w:divBdr>
        <w:top w:val="none" w:sz="0" w:space="0" w:color="auto"/>
        <w:left w:val="none" w:sz="0" w:space="0" w:color="auto"/>
        <w:bottom w:val="none" w:sz="0" w:space="0" w:color="auto"/>
        <w:right w:val="none" w:sz="0" w:space="0" w:color="auto"/>
      </w:divBdr>
    </w:div>
    <w:div w:id="150328216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967855">
      <w:bodyDiv w:val="1"/>
      <w:marLeft w:val="0"/>
      <w:marRight w:val="0"/>
      <w:marTop w:val="0"/>
      <w:marBottom w:val="0"/>
      <w:divBdr>
        <w:top w:val="none" w:sz="0" w:space="0" w:color="auto"/>
        <w:left w:val="none" w:sz="0" w:space="0" w:color="auto"/>
        <w:bottom w:val="none" w:sz="0" w:space="0" w:color="auto"/>
        <w:right w:val="none" w:sz="0" w:space="0" w:color="auto"/>
      </w:divBdr>
    </w:div>
    <w:div w:id="2025672255">
      <w:bodyDiv w:val="1"/>
      <w:marLeft w:val="0"/>
      <w:marRight w:val="0"/>
      <w:marTop w:val="0"/>
      <w:marBottom w:val="0"/>
      <w:divBdr>
        <w:top w:val="none" w:sz="0" w:space="0" w:color="auto"/>
        <w:left w:val="none" w:sz="0" w:space="0" w:color="auto"/>
        <w:bottom w:val="none" w:sz="0" w:space="0" w:color="auto"/>
        <w:right w:val="none" w:sz="0" w:space="0" w:color="auto"/>
      </w:divBdr>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 TargetMode="External"/><Relationship Id="rId18" Type="http://schemas.openxmlformats.org/officeDocument/2006/relationships/hyperlink" Target="http://www.tenderned.nl" TargetMode="External"/><Relationship Id="rId26" Type="http://schemas.openxmlformats.org/officeDocument/2006/relationships/hyperlink" Target="http://www.brabant.nl/factuurvoorschriften" TargetMode="External"/><Relationship Id="rId3" Type="http://schemas.openxmlformats.org/officeDocument/2006/relationships/customXml" Target="../customXml/item3.xml"/><Relationship Id="rId21" Type="http://schemas.openxmlformats.org/officeDocument/2006/relationships/hyperlink" Target="mailto:meldpuntaanbestedingen@brabant.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ctasli@brabant.nl" TargetMode="External"/><Relationship Id="rId25"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info@adviespuntsocialreturn.nl"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justis.nl"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www.belastingdienst.nl"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008a46a-f92c-4032-be4e-b0be07629da1">
      <UserInfo>
        <DisplayName>Dennis Huijbers</DisplayName>
        <AccountId>14</AccountId>
        <AccountType/>
      </UserInfo>
      <UserInfo>
        <DisplayName>Michiel Coppens</DisplayName>
        <AccountId>56</AccountId>
        <AccountType/>
      </UserInfo>
      <UserInfo>
        <DisplayName>Ceylan Tasli</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7494A96CA1854DB6431248C34BD550" ma:contentTypeVersion="10" ma:contentTypeDescription="Een nieuw document maken." ma:contentTypeScope="" ma:versionID="42dfd83f19be624721a48e19a6991cdc">
  <xsd:schema xmlns:xsd="http://www.w3.org/2001/XMLSchema" xmlns:xs="http://www.w3.org/2001/XMLSchema" xmlns:p="http://schemas.microsoft.com/office/2006/metadata/properties" xmlns:ns2="e4f26ab3-2e8c-44f3-8a78-4d30e22fce75" xmlns:ns3="2008a46a-f92c-4032-be4e-b0be07629da1" targetNamespace="http://schemas.microsoft.com/office/2006/metadata/properties" ma:root="true" ma:fieldsID="88688b8bb5a4e891354b8442d2497542" ns2:_="" ns3:_="">
    <xsd:import namespace="e4f26ab3-2e8c-44f3-8a78-4d30e22fce75"/>
    <xsd:import namespace="2008a46a-f92c-4032-be4e-b0be07629d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26ab3-2e8c-44f3-8a78-4d30e22fc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08a46a-f92c-4032-be4e-b0be07629d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496B-A5BB-4780-8B8A-6A3AE9C8C593}">
  <ds:schemaRefs>
    <ds:schemaRef ds:uri="http://schemas.microsoft.com/sharepoint/v3/contenttype/forms"/>
  </ds:schemaRefs>
</ds:datastoreItem>
</file>

<file path=customXml/itemProps2.xml><?xml version="1.0" encoding="utf-8"?>
<ds:datastoreItem xmlns:ds="http://schemas.openxmlformats.org/officeDocument/2006/customXml" ds:itemID="{646CD47C-2F92-4C04-8DCD-51B0817EFBFF}">
  <ds:schemaRefs>
    <ds:schemaRef ds:uri="http://schemas.microsoft.com/office/2006/metadata/properties"/>
    <ds:schemaRef ds:uri="http://purl.org/dc/terms/"/>
    <ds:schemaRef ds:uri="e4f26ab3-2e8c-44f3-8a78-4d30e22fce75"/>
    <ds:schemaRef ds:uri="http://schemas.microsoft.com/office/2006/documentManagement/types"/>
    <ds:schemaRef ds:uri="2008a46a-f92c-4032-be4e-b0be07629da1"/>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5A31330-C2D4-4501-8AA1-C7264CD03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26ab3-2e8c-44f3-8a78-4d30e22fce75"/>
    <ds:schemaRef ds:uri="2008a46a-f92c-4032-be4e-b0be07629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BD1845-FE59-4601-870C-DDC9F3A5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39</TotalTime>
  <Pages>34</Pages>
  <Words>11000</Words>
  <Characters>60501</Characters>
  <Application>Microsoft Office Word</Application>
  <DocSecurity>0</DocSecurity>
  <Lines>504</Lines>
  <Paragraphs>142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71359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Versie 2.0, datum uitgifte 26-06-08</dc:description>
  <cp:lastModifiedBy>Ceylan Tasli</cp:lastModifiedBy>
  <cp:revision>5</cp:revision>
  <cp:lastPrinted>2022-03-08T12:37:00Z</cp:lastPrinted>
  <dcterms:created xsi:type="dcterms:W3CDTF">2022-05-13T09:07:00Z</dcterms:created>
  <dcterms:modified xsi:type="dcterms:W3CDTF">2022-05-13T09:46:00Z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0x010100057494A96CA1854DB6431248C34BD550</vt:lpwstr>
  </property>
</Properties>
</file>